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44" w:rsidRDefault="007D2644" w:rsidP="00B52310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7D2644" w:rsidRPr="00D9238B" w:rsidRDefault="007D2644" w:rsidP="00B52310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D9238B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7D2644" w:rsidRDefault="007D2644" w:rsidP="00B52310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D9238B">
        <w:rPr>
          <w:rFonts w:ascii="Times New Roman" w:hAnsi="Times New Roman" w:cs="Times New Roman"/>
          <w:sz w:val="24"/>
          <w:szCs w:val="24"/>
        </w:rPr>
        <w:t>детский сад № 25 «Ручеёк» с. Сунжа Минераловодского района</w:t>
      </w:r>
    </w:p>
    <w:p w:rsidR="007D2644" w:rsidRDefault="007D2644" w:rsidP="00B52310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B52310">
      <w:pPr>
        <w:ind w:left="-851"/>
        <w:jc w:val="center"/>
      </w:pPr>
    </w:p>
    <w:p w:rsidR="007D2644" w:rsidRDefault="007D2644" w:rsidP="00335751">
      <w:pPr>
        <w:jc w:val="center"/>
        <w:rPr>
          <w:rFonts w:ascii="Monotype Corsiva" w:hAnsi="Monotype Corsiva" w:cs="Vani"/>
          <w:b/>
          <w:sz w:val="72"/>
          <w:szCs w:val="72"/>
        </w:rPr>
      </w:pPr>
      <w:r>
        <w:rPr>
          <w:rFonts w:ascii="Monotype Corsiva" w:hAnsi="Monotype Corsiva" w:cs="Vani"/>
          <w:b/>
          <w:sz w:val="72"/>
          <w:szCs w:val="72"/>
        </w:rPr>
        <w:t>Конспект открытого занятия во второй младшей группе на тему         «Путешествие водички»</w:t>
      </w:r>
    </w:p>
    <w:p w:rsidR="007D2644" w:rsidRDefault="007D2644" w:rsidP="00B5231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B34749">
      <w:pPr>
        <w:tabs>
          <w:tab w:val="left" w:pos="1980"/>
        </w:tabs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0325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0" o:spid="_x0000_i1025" type="#_x0000_t75" alt="https://im0-tub-ru.yandex.net/i?id=9ca13bc4bd807fbbc5d047d5f84dc32f&amp;n=13" style="width:240pt;height:240pt;visibility:visible">
            <v:imagedata r:id="rId7" o:title=""/>
          </v:shape>
        </w:pict>
      </w:r>
    </w:p>
    <w:p w:rsidR="007D2644" w:rsidRDefault="007D2644" w:rsidP="0049357D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B5231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B5231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B5231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B5231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B5231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49357D">
      <w:pPr>
        <w:rPr>
          <w:rFonts w:ascii="Times New Roman" w:hAnsi="Times New Roman" w:cs="Times New Roman"/>
          <w:b/>
          <w:sz w:val="24"/>
          <w:szCs w:val="24"/>
        </w:rPr>
      </w:pPr>
    </w:p>
    <w:p w:rsidR="007D2644" w:rsidRDefault="007D2644" w:rsidP="0049357D">
      <w:pPr>
        <w:ind w:left="-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2644" w:rsidRPr="00B52310" w:rsidRDefault="007D2644" w:rsidP="0049357D">
      <w:pPr>
        <w:ind w:left="-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2017-2018  учебный год                                                                                                                                                     Воспитатель: </w:t>
      </w:r>
      <w:r>
        <w:rPr>
          <w:rFonts w:ascii="Times New Roman" w:hAnsi="Times New Roman" w:cs="Times New Roman"/>
          <w:sz w:val="24"/>
          <w:szCs w:val="24"/>
        </w:rPr>
        <w:t>Тенищева Н. А.</w:t>
      </w:r>
    </w:p>
    <w:p w:rsidR="007D2644" w:rsidRDefault="007D2644" w:rsidP="00B523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7D2644" w:rsidRPr="00335751" w:rsidRDefault="007D2644" w:rsidP="00B52310">
      <w:pPr>
        <w:spacing w:after="0"/>
        <w:rPr>
          <w:rStyle w:val="c8"/>
          <w:rFonts w:ascii="Times New Roman" w:hAnsi="Times New Roman"/>
          <w:sz w:val="28"/>
          <w:szCs w:val="28"/>
        </w:rPr>
      </w:pPr>
      <w:r w:rsidRPr="0068408A">
        <w:rPr>
          <w:b/>
          <w:i/>
          <w:color w:val="FF0000"/>
        </w:rPr>
        <w:t>Тема:</w:t>
      </w:r>
      <w:r w:rsidRPr="00E9590A">
        <w:rPr>
          <w:b/>
        </w:rPr>
        <w:t xml:space="preserve"> </w:t>
      </w:r>
      <w:r w:rsidRPr="00E9590A">
        <w:rPr>
          <w:rStyle w:val="c8"/>
          <w:rFonts w:cs="Calibri"/>
        </w:rPr>
        <w:t>«</w:t>
      </w:r>
      <w:r w:rsidRPr="00335751">
        <w:rPr>
          <w:rStyle w:val="c8"/>
          <w:rFonts w:ascii="Times New Roman" w:hAnsi="Times New Roman"/>
          <w:sz w:val="28"/>
          <w:szCs w:val="28"/>
        </w:rPr>
        <w:t>Путешествие водички»</w:t>
      </w:r>
      <w:r w:rsidRPr="00335751">
        <w:rPr>
          <w:rStyle w:val="c8"/>
          <w:rFonts w:cs="Calibri"/>
          <w:sz w:val="28"/>
          <w:szCs w:val="28"/>
        </w:rPr>
        <w:t xml:space="preserve"> </w:t>
      </w:r>
    </w:p>
    <w:p w:rsidR="007D2644" w:rsidRPr="00E9590A" w:rsidRDefault="007D2644" w:rsidP="003D3BB2">
      <w:pPr>
        <w:pStyle w:val="c5"/>
      </w:pPr>
      <w:r w:rsidRPr="0068408A">
        <w:rPr>
          <w:b/>
          <w:i/>
          <w:color w:val="FF0000"/>
        </w:rPr>
        <w:t>Направление образования и развития (образовательная область):</w:t>
      </w:r>
      <w:r w:rsidRPr="0068408A">
        <w:rPr>
          <w:b/>
          <w:i/>
        </w:rPr>
        <w:t xml:space="preserve"> </w:t>
      </w:r>
      <w:r>
        <w:rPr>
          <w:b/>
          <w:i/>
        </w:rPr>
        <w:t xml:space="preserve">           </w:t>
      </w:r>
      <w:r w:rsidRPr="00E9590A">
        <w:t>познавательное развитие</w:t>
      </w:r>
    </w:p>
    <w:p w:rsidR="007D2644" w:rsidRPr="00E9590A" w:rsidRDefault="007D2644" w:rsidP="003D3BB2">
      <w:pPr>
        <w:pStyle w:val="c5"/>
        <w:rPr>
          <w:rStyle w:val="c1"/>
        </w:rPr>
      </w:pPr>
      <w:r w:rsidRPr="0068408A">
        <w:rPr>
          <w:b/>
          <w:i/>
          <w:color w:val="FF0000"/>
        </w:rPr>
        <w:t>Цель:</w:t>
      </w:r>
      <w:r w:rsidRPr="00E9590A">
        <w:rPr>
          <w:i/>
        </w:rPr>
        <w:t xml:space="preserve"> </w:t>
      </w:r>
      <w:r w:rsidRPr="00E9590A">
        <w:rPr>
          <w:rStyle w:val="c1"/>
        </w:rPr>
        <w:t>Развивать интерес детей к природе, природным явлениям, стремление к ее познанию.   Активизировать и обогащать  словарный запас.</w:t>
      </w:r>
      <w:r w:rsidRPr="00E9590A">
        <w:t xml:space="preserve"> </w:t>
      </w:r>
      <w:r w:rsidRPr="00E9590A">
        <w:rPr>
          <w:rStyle w:val="c1"/>
        </w:rPr>
        <w:t>Учить создавать образ  солнца, развивать у детей интерес к изобразительной деятельности.</w:t>
      </w:r>
      <w:r w:rsidRPr="00E9590A">
        <w:t xml:space="preserve"> </w:t>
      </w:r>
      <w:r w:rsidRPr="00E9590A">
        <w:rPr>
          <w:rStyle w:val="c1"/>
        </w:rPr>
        <w:t xml:space="preserve">Воспитывать бережное отношение к природе. </w:t>
      </w:r>
    </w:p>
    <w:p w:rsidR="007D2644" w:rsidRPr="003E6AC7" w:rsidRDefault="007D2644" w:rsidP="003D3BB2">
      <w:pPr>
        <w:pStyle w:val="c5"/>
      </w:pPr>
      <w:r w:rsidRPr="0068408A">
        <w:rPr>
          <w:b/>
          <w:i/>
          <w:color w:val="FF0000"/>
        </w:rPr>
        <w:t>Задачи:</w:t>
      </w:r>
      <w:r w:rsidRPr="00E9590A">
        <w:rPr>
          <w:i/>
        </w:rPr>
        <w:t xml:space="preserve"> </w:t>
      </w:r>
      <w:r w:rsidRPr="003E6AC7">
        <w:rPr>
          <w:rStyle w:val="c1"/>
        </w:rPr>
        <w:t>Формировать первоначальные знания о круговороте воды в природе, о роли воды и солнца в жизни природы и человека, уточнить  представление о том, что в водоеме, также как и на земле, обитают животные, растения.</w:t>
      </w:r>
    </w:p>
    <w:p w:rsidR="007D2644" w:rsidRPr="00E9590A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08A">
        <w:rPr>
          <w:rFonts w:ascii="Times New Roman" w:hAnsi="Times New Roman" w:cs="Times New Roman"/>
          <w:b/>
          <w:i/>
          <w:color w:val="FF0000"/>
          <w:sz w:val="24"/>
          <w:szCs w:val="24"/>
        </w:rPr>
        <w:t>Формы организации</w:t>
      </w:r>
      <w:r w:rsidRPr="0068408A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E9590A">
        <w:rPr>
          <w:rFonts w:ascii="Times New Roman" w:hAnsi="Times New Roman" w:cs="Times New Roman"/>
          <w:sz w:val="24"/>
          <w:szCs w:val="24"/>
        </w:rPr>
        <w:t xml:space="preserve"> Групповая.</w:t>
      </w:r>
    </w:p>
    <w:p w:rsidR="007D2644" w:rsidRPr="00E9590A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2644" w:rsidRPr="00E9590A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08A">
        <w:rPr>
          <w:rFonts w:ascii="Times New Roman" w:hAnsi="Times New Roman" w:cs="Times New Roman"/>
          <w:b/>
          <w:i/>
          <w:color w:val="FF0000"/>
          <w:sz w:val="24"/>
          <w:szCs w:val="24"/>
        </w:rPr>
        <w:t>Формы реализации детских видов деятельности</w:t>
      </w:r>
      <w:r w:rsidRPr="0068408A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E9590A">
        <w:rPr>
          <w:rFonts w:ascii="Times New Roman" w:hAnsi="Times New Roman" w:cs="Times New Roman"/>
          <w:sz w:val="24"/>
          <w:szCs w:val="24"/>
        </w:rPr>
        <w:t xml:space="preserve"> игры, в том числе с речевым сопровождением, решение проблемной ситуации, упражнения по развитию мелкой моторики руки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2644" w:rsidRPr="00E9590A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2644" w:rsidRPr="0068408A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8408A">
        <w:rPr>
          <w:rFonts w:ascii="Times New Roman" w:hAnsi="Times New Roman" w:cs="Times New Roman"/>
          <w:b/>
          <w:i/>
          <w:color w:val="FF0000"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813010">
        <w:rPr>
          <w:rFonts w:ascii="Times New Roman" w:hAnsi="Times New Roman" w:cs="Times New Roman"/>
          <w:sz w:val="24"/>
          <w:szCs w:val="24"/>
        </w:rPr>
        <w:t>Игрушка капитошка. Макет тучи, солнца, озера, рыбок. Ширма.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7D2644" w:rsidRPr="003E6AC7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08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Материалы: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3E6AC7">
        <w:rPr>
          <w:rFonts w:ascii="Times New Roman" w:hAnsi="Times New Roman" w:cs="Times New Roman"/>
          <w:b/>
          <w:i/>
          <w:sz w:val="24"/>
          <w:szCs w:val="24"/>
        </w:rPr>
        <w:t>½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Альбомного</w:t>
      </w:r>
      <w:r w:rsidRPr="003E6AC7">
        <w:rPr>
          <w:rFonts w:ascii="Times New Roman" w:hAnsi="Times New Roman" w:cs="Times New Roman"/>
          <w:sz w:val="24"/>
          <w:szCs w:val="24"/>
        </w:rPr>
        <w:t xml:space="preserve"> лист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E6A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кисточки,</w:t>
      </w:r>
      <w:r w:rsidRPr="003E6AC7">
        <w:rPr>
          <w:rFonts w:ascii="Times New Roman" w:hAnsi="Times New Roman" w:cs="Times New Roman"/>
          <w:sz w:val="24"/>
          <w:szCs w:val="24"/>
        </w:rPr>
        <w:t xml:space="preserve"> краски, салфетки.</w:t>
      </w:r>
    </w:p>
    <w:p w:rsidR="007D2644" w:rsidRPr="00E9590A" w:rsidRDefault="007D2644" w:rsidP="003D3BB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644" w:rsidRPr="00F729F6" w:rsidRDefault="007D2644" w:rsidP="003D3B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5"/>
        <w:gridCol w:w="3841"/>
      </w:tblGrid>
      <w:tr w:rsidR="007D2644" w:rsidRPr="00F729F6" w:rsidTr="004C335B">
        <w:trPr>
          <w:tblHeader/>
        </w:trPr>
        <w:tc>
          <w:tcPr>
            <w:tcW w:w="5765" w:type="dxa"/>
          </w:tcPr>
          <w:p w:rsidR="007D2644" w:rsidRPr="004C335B" w:rsidRDefault="007D2644" w:rsidP="004C335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35B">
              <w:rPr>
                <w:rFonts w:ascii="Times New Roman" w:hAnsi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841" w:type="dxa"/>
          </w:tcPr>
          <w:p w:rsidR="007D2644" w:rsidRPr="004C335B" w:rsidRDefault="007D2644" w:rsidP="004C335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335B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7D2644" w:rsidRPr="00F729F6" w:rsidTr="004C335B">
        <w:tc>
          <w:tcPr>
            <w:tcW w:w="9606" w:type="dxa"/>
            <w:gridSpan w:val="2"/>
          </w:tcPr>
          <w:p w:rsidR="007D2644" w:rsidRPr="004C335B" w:rsidRDefault="007D2644" w:rsidP="004C33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335B">
              <w:rPr>
                <w:rFonts w:ascii="Times New Roman" w:hAnsi="Times New Roman"/>
                <w:b/>
                <w:sz w:val="28"/>
                <w:szCs w:val="28"/>
              </w:rPr>
              <w:t>Вводная часть</w:t>
            </w:r>
          </w:p>
        </w:tc>
      </w:tr>
      <w:tr w:rsidR="007D2644" w:rsidRPr="00F729F6" w:rsidTr="004C335B">
        <w:tc>
          <w:tcPr>
            <w:tcW w:w="9606" w:type="dxa"/>
            <w:gridSpan w:val="2"/>
          </w:tcPr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C335B">
              <w:rPr>
                <w:rFonts w:ascii="Times New Roman" w:hAnsi="Times New Roman"/>
                <w:i/>
                <w:sz w:val="28"/>
                <w:szCs w:val="28"/>
              </w:rPr>
              <w:t>Создание благоприятного психологического климата</w:t>
            </w:r>
          </w:p>
        </w:tc>
      </w:tr>
      <w:tr w:rsidR="007D2644" w:rsidRPr="00F729F6" w:rsidTr="004C335B">
        <w:trPr>
          <w:trHeight w:val="13420"/>
        </w:trPr>
        <w:tc>
          <w:tcPr>
            <w:tcW w:w="5765" w:type="dxa"/>
            <w:tcBorders>
              <w:bottom w:val="single" w:sz="4" w:space="0" w:color="auto"/>
              <w:right w:val="single" w:sz="4" w:space="0" w:color="auto"/>
            </w:tcBorders>
          </w:tcPr>
          <w:p w:rsidR="007D2644" w:rsidRPr="00E9590A" w:rsidRDefault="007D2644" w:rsidP="00CA6BC9">
            <w:pPr>
              <w:pStyle w:val="c0"/>
            </w:pPr>
            <w:r w:rsidRPr="00E9590A">
              <w:rPr>
                <w:rStyle w:val="c1"/>
              </w:rPr>
              <w:t>Ребята, послушайте загадку:</w:t>
            </w:r>
          </w:p>
          <w:p w:rsidR="007D2644" w:rsidRPr="00E9590A" w:rsidRDefault="007D2644" w:rsidP="004C335B">
            <w:pPr>
              <w:pStyle w:val="c2"/>
              <w:jc w:val="center"/>
            </w:pPr>
            <w:r w:rsidRPr="00E9590A">
              <w:rPr>
                <w:rStyle w:val="c1"/>
              </w:rPr>
              <w:t>Тучка по небу гуляла,</w:t>
            </w:r>
            <w:r>
              <w:t xml:space="preserve">                                             </w:t>
            </w:r>
            <w:r w:rsidRPr="00E9590A">
              <w:rPr>
                <w:rStyle w:val="c1"/>
              </w:rPr>
              <w:t>Тучка бусы растеряла,</w:t>
            </w:r>
            <w:r>
              <w:t xml:space="preserve">                                          </w:t>
            </w:r>
            <w:r w:rsidRPr="00E9590A">
              <w:rPr>
                <w:rStyle w:val="c1"/>
              </w:rPr>
              <w:t>Скачут бусы по дорожке,</w:t>
            </w:r>
            <w:r>
              <w:t xml:space="preserve">                                           </w:t>
            </w:r>
            <w:r w:rsidRPr="00E9590A">
              <w:rPr>
                <w:rStyle w:val="c1"/>
              </w:rPr>
              <w:t>Как хрустальные горошки.</w:t>
            </w:r>
            <w:r>
              <w:t xml:space="preserve">                                         </w:t>
            </w:r>
            <w:r w:rsidRPr="00E9590A">
              <w:rPr>
                <w:rStyle w:val="c1"/>
              </w:rPr>
              <w:t xml:space="preserve">Что это? </w:t>
            </w:r>
          </w:p>
          <w:p w:rsidR="007D2644" w:rsidRPr="00E9590A" w:rsidRDefault="007D2644" w:rsidP="00CA6BC9">
            <w:pPr>
              <w:pStyle w:val="c0"/>
            </w:pPr>
            <w:r w:rsidRPr="00E9590A">
              <w:rPr>
                <w:rStyle w:val="c1"/>
              </w:rPr>
              <w:t>Посмотрите, какая туча гуляет по небу, и капельки капают: кап, кап, кап.</w:t>
            </w:r>
          </w:p>
          <w:p w:rsidR="007D2644" w:rsidRPr="004C335B" w:rsidRDefault="007D2644" w:rsidP="00CA6BC9">
            <w:pPr>
              <w:pStyle w:val="c0"/>
              <w:rPr>
                <w:color w:val="FF0000"/>
              </w:rPr>
            </w:pPr>
            <w:r w:rsidRPr="00E9590A">
              <w:rPr>
                <w:rStyle w:val="c1"/>
              </w:rPr>
              <w:t>(</w:t>
            </w:r>
            <w:r w:rsidRPr="004C335B">
              <w:rPr>
                <w:rStyle w:val="c1"/>
                <w:color w:val="FF0000"/>
              </w:rPr>
              <w:t xml:space="preserve">Звучит мелодия, имитирующая звук дождя. Появляется кукла-игрушка Капитошка.)  </w:t>
            </w:r>
          </w:p>
          <w:p w:rsidR="007D2644" w:rsidRPr="00E9590A" w:rsidRDefault="007D2644" w:rsidP="00CA6BC9">
            <w:pPr>
              <w:pStyle w:val="c0"/>
            </w:pPr>
            <w:r w:rsidRPr="00E9590A">
              <w:rPr>
                <w:rStyle w:val="c1"/>
              </w:rPr>
              <w:t>Кто это?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4C335B">
              <w:rPr>
                <w:rStyle w:val="c1"/>
                <w:i/>
                <w:color w:val="FF0000"/>
                <w:sz w:val="28"/>
                <w:szCs w:val="28"/>
              </w:rPr>
              <w:t>Капитошка.</w:t>
            </w:r>
            <w:r w:rsidRPr="00E9590A">
              <w:rPr>
                <w:rStyle w:val="c1"/>
              </w:rPr>
              <w:t> 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 xml:space="preserve">Я водяная капелька, </w:t>
            </w:r>
            <w:r>
              <w:t xml:space="preserve">                           </w:t>
            </w:r>
            <w:r w:rsidRPr="00E9590A">
              <w:rPr>
                <w:rStyle w:val="c1"/>
              </w:rPr>
              <w:t>   </w:t>
            </w:r>
            <w:r>
              <w:rPr>
                <w:rStyle w:val="c1"/>
              </w:rPr>
              <w:t xml:space="preserve">                         Я очень всем нужна,                                        </w:t>
            </w:r>
            <w:r w:rsidRPr="00E9590A">
              <w:rPr>
                <w:rStyle w:val="c1"/>
              </w:rPr>
              <w:t> Покапаю, покапаю –</w:t>
            </w:r>
            <w:r>
              <w:rPr>
                <w:rStyle w:val="c1"/>
              </w:rPr>
              <w:t xml:space="preserve">                                        </w:t>
            </w:r>
            <w:r w:rsidRPr="00E9590A">
              <w:rPr>
                <w:rStyle w:val="c1"/>
              </w:rPr>
              <w:t xml:space="preserve">  Получится вода.</w:t>
            </w:r>
            <w:r>
              <w:rPr>
                <w:rStyle w:val="c1"/>
              </w:rPr>
              <w:t xml:space="preserve">                                                                          </w:t>
            </w:r>
            <w:r w:rsidRPr="00E9590A">
              <w:rPr>
                <w:rStyle w:val="c1"/>
              </w:rPr>
              <w:t xml:space="preserve">А зовут меня </w:t>
            </w:r>
          </w:p>
          <w:p w:rsidR="007D2644" w:rsidRPr="004C335B" w:rsidRDefault="007D2644" w:rsidP="00C133D2">
            <w:pPr>
              <w:pStyle w:val="c0"/>
              <w:rPr>
                <w:b/>
                <w:sz w:val="32"/>
                <w:szCs w:val="32"/>
              </w:rPr>
            </w:pPr>
            <w:r w:rsidRPr="004C335B">
              <w:rPr>
                <w:rStyle w:val="c1"/>
                <w:b/>
                <w:sz w:val="32"/>
                <w:szCs w:val="32"/>
              </w:rPr>
              <w:t xml:space="preserve">                                                     2.Основная часть.                  </w:t>
            </w:r>
            <w:r w:rsidRPr="004C335B">
              <w:rPr>
                <w:rStyle w:val="c1"/>
                <w:i/>
                <w:color w:val="FF0000"/>
                <w:sz w:val="28"/>
                <w:szCs w:val="28"/>
              </w:rPr>
              <w:t>Капитошка.</w:t>
            </w:r>
            <w:r w:rsidRPr="00E9590A">
              <w:rPr>
                <w:rStyle w:val="c1"/>
              </w:rPr>
              <w:t xml:space="preserve"> Милые дети, вы всех прекрасней на свете. Вот таких пригожих и хороших я приглашаю в необычное путешествие.</w:t>
            </w:r>
            <w:r>
              <w:t xml:space="preserve">                                       </w:t>
            </w:r>
            <w:r w:rsidRPr="00E9590A">
              <w:rPr>
                <w:rStyle w:val="c1"/>
              </w:rPr>
              <w:t>Звенят, звенят капельки, собираются в ручейки и бегут к волшебному озеру. И мы с вами отправимся на берег волшебного озера. Но сначала нам нужно превратиться  в капельки, которые побегут ручейком к озеру. В этом нам поможет волшебный колокольчик.</w:t>
            </w:r>
          </w:p>
          <w:p w:rsidR="007D2644" w:rsidRPr="004C335B" w:rsidRDefault="007D2644" w:rsidP="000A746C">
            <w:pPr>
              <w:pStyle w:val="c0"/>
              <w:rPr>
                <w:b/>
                <w:i/>
              </w:rPr>
            </w:pPr>
            <w:r w:rsidRPr="004C335B">
              <w:rPr>
                <w:rStyle w:val="c1"/>
                <w:b/>
                <w:i/>
              </w:rPr>
              <w:t>Влево, вправо позвони,</w:t>
            </w:r>
            <w:r w:rsidRPr="004C335B">
              <w:rPr>
                <w:b/>
                <w:i/>
              </w:rPr>
              <w:t xml:space="preserve">                                                    </w:t>
            </w:r>
            <w:r w:rsidRPr="004C335B">
              <w:rPr>
                <w:rStyle w:val="c1"/>
                <w:b/>
                <w:i/>
              </w:rPr>
              <w:t>В капельки нас преврати.</w:t>
            </w:r>
          </w:p>
          <w:p w:rsidR="007D2644" w:rsidRPr="004C335B" w:rsidRDefault="007D2644" w:rsidP="00CA6BC9">
            <w:pPr>
              <w:pStyle w:val="c0"/>
              <w:rPr>
                <w:b/>
              </w:rPr>
            </w:pPr>
            <w:r w:rsidRPr="00E9590A">
              <w:rPr>
                <w:rStyle w:val="c1"/>
              </w:rPr>
              <w:t>Вот и превратились мы в волшебные капельки. Становитесь,  друг за другом, и ручейком побежим к озеру.</w:t>
            </w:r>
            <w:r>
              <w:t xml:space="preserve">                                                                        </w:t>
            </w:r>
            <w:r w:rsidRPr="004C335B">
              <w:rPr>
                <w:rStyle w:val="c1"/>
                <w:i/>
                <w:color w:val="FF0000"/>
                <w:sz w:val="28"/>
                <w:szCs w:val="28"/>
              </w:rPr>
              <w:t>Капитошка.</w:t>
            </w:r>
            <w:r w:rsidRPr="00E9590A">
              <w:rPr>
                <w:rStyle w:val="c1"/>
              </w:rPr>
              <w:t xml:space="preserve"> </w:t>
            </w:r>
            <w:r>
              <w:rPr>
                <w:rStyle w:val="c1"/>
              </w:rPr>
              <w:t xml:space="preserve">  </w:t>
            </w:r>
            <w:r w:rsidRPr="00E9590A">
              <w:rPr>
                <w:rStyle w:val="c1"/>
              </w:rPr>
              <w:t xml:space="preserve">Мы у волшебного озера. </w:t>
            </w:r>
            <w:r>
              <w:t xml:space="preserve">                   </w:t>
            </w:r>
            <w:r w:rsidRPr="00E9590A">
              <w:rPr>
                <w:rStyle w:val="c1"/>
              </w:rPr>
              <w:t xml:space="preserve"> </w:t>
            </w:r>
            <w:r>
              <w:rPr>
                <w:rStyle w:val="c1"/>
              </w:rPr>
              <w:t xml:space="preserve">    </w:t>
            </w:r>
            <w:r w:rsidRPr="00E9590A">
              <w:rPr>
                <w:rStyle w:val="c1"/>
              </w:rPr>
              <w:t>(Макет озера)</w:t>
            </w:r>
            <w:r>
              <w:t xml:space="preserve">       А теперь нам надо превратиться в  ребяток.   </w:t>
            </w:r>
            <w:r w:rsidRPr="00E9590A">
              <w:rPr>
                <w:rStyle w:val="c1"/>
              </w:rPr>
              <w:t>В этом нам поможет волшебный колокольчик.</w:t>
            </w:r>
            <w:r>
              <w:t xml:space="preserve">                                </w:t>
            </w:r>
            <w:r w:rsidRPr="00E9590A">
              <w:rPr>
                <w:rStyle w:val="c1"/>
              </w:rPr>
              <w:t> </w:t>
            </w:r>
            <w:r>
              <w:rPr>
                <w:rStyle w:val="c1"/>
              </w:rPr>
              <w:t xml:space="preserve">                                </w:t>
            </w:r>
            <w:r w:rsidRPr="004C335B">
              <w:rPr>
                <w:rStyle w:val="c1"/>
                <w:b/>
                <w:i/>
              </w:rPr>
              <w:t xml:space="preserve">Влево, вправо позвони </w:t>
            </w:r>
            <w:r w:rsidRPr="004C335B">
              <w:rPr>
                <w:b/>
                <w:i/>
              </w:rPr>
              <w:t xml:space="preserve">                                                  </w:t>
            </w:r>
            <w:r w:rsidRPr="004C335B">
              <w:rPr>
                <w:rStyle w:val="c1"/>
                <w:b/>
                <w:i/>
              </w:rPr>
              <w:t>   И в ребят нас преврати.</w:t>
            </w:r>
            <w:r w:rsidRPr="004C335B">
              <w:rPr>
                <w:b/>
              </w:rPr>
              <w:t xml:space="preserve">                                   </w:t>
            </w:r>
          </w:p>
          <w:p w:rsidR="007D2644" w:rsidRPr="004C335B" w:rsidRDefault="007D2644" w:rsidP="00CA6BC9">
            <w:pPr>
              <w:pStyle w:val="c0"/>
              <w:rPr>
                <w:b/>
                <w:sz w:val="32"/>
                <w:szCs w:val="32"/>
              </w:rPr>
            </w:pPr>
            <w:r w:rsidRPr="004C335B">
              <w:rPr>
                <w:b/>
                <w:sz w:val="32"/>
                <w:szCs w:val="32"/>
              </w:rPr>
              <w:t xml:space="preserve">Развитие речи через описание                                               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>Посмотрите, к</w:t>
            </w:r>
            <w:r>
              <w:rPr>
                <w:rStyle w:val="c1"/>
              </w:rPr>
              <w:t xml:space="preserve">ак здесь красиво.                                   Как прекрасно </w:t>
            </w:r>
            <w:r w:rsidRPr="00E9590A">
              <w:rPr>
                <w:rStyle w:val="c1"/>
              </w:rPr>
              <w:t>волшебное озеро.</w:t>
            </w:r>
            <w:r>
              <w:t xml:space="preserve">                                                           -</w:t>
            </w:r>
            <w:r w:rsidRPr="00E9590A">
              <w:rPr>
                <w:rStyle w:val="c1"/>
              </w:rPr>
              <w:t xml:space="preserve">Какая вода в озере? </w:t>
            </w:r>
            <w:r>
              <w:rPr>
                <w:rStyle w:val="c1"/>
              </w:rPr>
              <w:t xml:space="preserve">                                                </w:t>
            </w:r>
            <w:r w:rsidRPr="00E9590A">
              <w:rPr>
                <w:rStyle w:val="c1"/>
              </w:rPr>
              <w:t>Ребята, кто здесь живет</w:t>
            </w:r>
            <w:r>
              <w:rPr>
                <w:rStyle w:val="c1"/>
              </w:rPr>
              <w:t xml:space="preserve">?                                                    </w:t>
            </w:r>
            <w:r w:rsidRPr="00E9590A">
              <w:rPr>
                <w:rStyle w:val="c1"/>
              </w:rPr>
              <w:t>  - Какие рыбки в нашем озере?</w:t>
            </w:r>
            <w:r>
              <w:rPr>
                <w:rStyle w:val="c1"/>
              </w:rPr>
              <w:t xml:space="preserve">                                          </w:t>
            </w:r>
            <w:r w:rsidRPr="00E9590A">
              <w:rPr>
                <w:rStyle w:val="c1"/>
              </w:rPr>
              <w:t>  </w:t>
            </w:r>
            <w:r>
              <w:rPr>
                <w:rStyle w:val="c1"/>
              </w:rPr>
              <w:t xml:space="preserve">                                                                                          </w:t>
            </w:r>
            <w:r w:rsidRPr="00E9590A">
              <w:rPr>
                <w:rStyle w:val="c1"/>
              </w:rPr>
              <w:t>- Чем покрыто тело рыбок?</w:t>
            </w:r>
            <w:r>
              <w:rPr>
                <w:rStyle w:val="c1"/>
              </w:rPr>
              <w:t xml:space="preserve">                                            </w:t>
            </w:r>
            <w:r w:rsidRPr="00E9590A">
              <w:rPr>
                <w:rStyle w:val="c1"/>
              </w:rPr>
              <w:t>  - Что делают рыбки ?</w:t>
            </w:r>
            <w:r>
              <w:rPr>
                <w:rStyle w:val="c1"/>
              </w:rPr>
              <w:t xml:space="preserve">                                                  </w:t>
            </w:r>
            <w:r w:rsidRPr="00E9590A">
              <w:rPr>
                <w:rStyle w:val="c1"/>
              </w:rPr>
              <w:t> </w:t>
            </w:r>
            <w:r>
              <w:rPr>
                <w:rStyle w:val="c1"/>
              </w:rPr>
              <w:t xml:space="preserve">   </w:t>
            </w:r>
            <w:r w:rsidRPr="00E9590A">
              <w:rPr>
                <w:rStyle w:val="c1"/>
              </w:rPr>
              <w:t xml:space="preserve"> - А что помогает рыбе плавать?</w:t>
            </w:r>
            <w:r>
              <w:rPr>
                <w:rStyle w:val="c1"/>
              </w:rPr>
              <w:t xml:space="preserve">                                   </w:t>
            </w:r>
            <w:r w:rsidRPr="00E9590A">
              <w:rPr>
                <w:rStyle w:val="c1"/>
              </w:rPr>
              <w:t xml:space="preserve">  </w:t>
            </w:r>
            <w:r>
              <w:rPr>
                <w:rStyle w:val="c1"/>
              </w:rPr>
              <w:t xml:space="preserve">        </w:t>
            </w:r>
            <w:r w:rsidRPr="00E9590A">
              <w:rPr>
                <w:rStyle w:val="c1"/>
              </w:rPr>
              <w:t xml:space="preserve"> </w:t>
            </w:r>
            <w:r>
              <w:rPr>
                <w:rStyle w:val="c1"/>
              </w:rPr>
              <w:t xml:space="preserve">    </w:t>
            </w:r>
          </w:p>
          <w:p w:rsidR="007D2644" w:rsidRPr="004C335B" w:rsidRDefault="007D2644" w:rsidP="00CA6BC9">
            <w:pPr>
              <w:pStyle w:val="c0"/>
              <w:rPr>
                <w:rStyle w:val="c1"/>
                <w:b/>
              </w:rPr>
            </w:pPr>
            <w:r w:rsidRPr="00E9590A">
              <w:rPr>
                <w:rStyle w:val="c1"/>
              </w:rPr>
              <w:t>Где находятся плавники?</w:t>
            </w:r>
            <w:r>
              <w:rPr>
                <w:rStyle w:val="c1"/>
              </w:rPr>
              <w:t xml:space="preserve">                                           </w:t>
            </w:r>
            <w:r w:rsidRPr="00E9590A">
              <w:rPr>
                <w:rStyle w:val="c1"/>
              </w:rPr>
              <w:t xml:space="preserve"> 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 xml:space="preserve">С помощью чего дышат рыбы? </w:t>
            </w:r>
            <w:r>
              <w:t xml:space="preserve">                 </w:t>
            </w:r>
            <w:r w:rsidRPr="00E9590A">
              <w:rPr>
                <w:rStyle w:val="c1"/>
              </w:rPr>
              <w:t>Посмотрите, ребя</w:t>
            </w:r>
            <w:r>
              <w:rPr>
                <w:rStyle w:val="c1"/>
              </w:rPr>
              <w:t xml:space="preserve">та, что еще вы видите в озере? </w:t>
            </w:r>
            <w:r w:rsidRPr="00E9590A">
              <w:rPr>
                <w:rStyle w:val="c1"/>
              </w:rPr>
              <w:t xml:space="preserve">- Какие они? </w:t>
            </w:r>
            <w:r>
              <w:rPr>
                <w:rStyle w:val="c1"/>
              </w:rPr>
              <w:t xml:space="preserve">                                                                       - Для чего в озере водоросли?                              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>Ребята, как вы думаете, что станет с рыбками и водорослями, есл</w:t>
            </w:r>
            <w:r>
              <w:rPr>
                <w:rStyle w:val="c1"/>
              </w:rPr>
              <w:t xml:space="preserve">и вдруг в озере исчезнет вода? </w:t>
            </w:r>
            <w:r w:rsidRPr="004C335B">
              <w:rPr>
                <w:rStyle w:val="c1"/>
                <w:i/>
                <w:color w:val="FF0000"/>
                <w:sz w:val="28"/>
                <w:szCs w:val="28"/>
              </w:rPr>
              <w:t>Капитошка.</w:t>
            </w:r>
            <w:r>
              <w:rPr>
                <w:rStyle w:val="c1"/>
              </w:rPr>
              <w:t xml:space="preserve">                                                           </w:t>
            </w:r>
            <w:r w:rsidRPr="00E9590A">
              <w:rPr>
                <w:rStyle w:val="c1"/>
              </w:rPr>
              <w:t>Всем нужна водичка:</w:t>
            </w:r>
            <w:r>
              <w:t xml:space="preserve">                                  </w:t>
            </w:r>
            <w:r w:rsidRPr="00E9590A">
              <w:rPr>
                <w:rStyle w:val="c1"/>
              </w:rPr>
              <w:t xml:space="preserve"> </w:t>
            </w:r>
            <w:r>
              <w:rPr>
                <w:rStyle w:val="c1"/>
              </w:rPr>
              <w:t xml:space="preserve">                  </w:t>
            </w:r>
            <w:r w:rsidRPr="00E9590A">
              <w:rPr>
                <w:rStyle w:val="c1"/>
              </w:rPr>
              <w:t> И рыбке и птичке,</w:t>
            </w:r>
            <w:r>
              <w:t xml:space="preserve">                                                         </w:t>
            </w:r>
            <w:r>
              <w:rPr>
                <w:rStyle w:val="c1"/>
              </w:rPr>
              <w:t> И деревьям в лесу</w:t>
            </w:r>
            <w:r w:rsidRPr="00E9590A">
              <w:rPr>
                <w:rStyle w:val="c1"/>
              </w:rPr>
              <w:t>,</w:t>
            </w:r>
            <w:r>
              <w:t xml:space="preserve">                                                        </w:t>
            </w:r>
            <w:r w:rsidRPr="00E9590A">
              <w:rPr>
                <w:rStyle w:val="c1"/>
              </w:rPr>
              <w:t> И цветам на лугу,</w:t>
            </w:r>
            <w:r>
              <w:t xml:space="preserve">                                                              </w:t>
            </w:r>
            <w:r w:rsidRPr="00E9590A">
              <w:rPr>
                <w:rStyle w:val="c1"/>
              </w:rPr>
              <w:t>И котятам и тигрятам,</w:t>
            </w:r>
            <w:r>
              <w:rPr>
                <w:rStyle w:val="c1"/>
              </w:rPr>
              <w:t xml:space="preserve">                                                </w:t>
            </w:r>
            <w:r w:rsidRPr="00E9590A">
              <w:rPr>
                <w:rStyle w:val="c1"/>
              </w:rPr>
              <w:t>   Даже маленьким ребятам</w:t>
            </w:r>
            <w:r>
              <w:rPr>
                <w:rStyle w:val="c1"/>
              </w:rPr>
              <w:t xml:space="preserve">                                      </w:t>
            </w:r>
            <w:r w:rsidRPr="00E9590A">
              <w:rPr>
                <w:rStyle w:val="c1"/>
              </w:rPr>
              <w:t> </w:t>
            </w:r>
          </w:p>
          <w:p w:rsidR="007D2644" w:rsidRPr="00E9590A" w:rsidRDefault="007D2644" w:rsidP="00CA6BC9">
            <w:pPr>
              <w:pStyle w:val="c0"/>
            </w:pPr>
            <w:r w:rsidRPr="00E9590A">
              <w:rPr>
                <w:rStyle w:val="c1"/>
              </w:rPr>
              <w:t>Везде и всегда</w:t>
            </w:r>
            <w:r>
              <w:rPr>
                <w:rStyle w:val="c1"/>
              </w:rPr>
              <w:t xml:space="preserve">                                                   </w:t>
            </w:r>
            <w:r w:rsidRPr="00E9590A">
              <w:rPr>
                <w:rStyle w:val="c1"/>
              </w:rPr>
              <w:t xml:space="preserve">  Помогает нам вода!</w:t>
            </w:r>
          </w:p>
          <w:p w:rsidR="007D2644" w:rsidRPr="00E9590A" w:rsidRDefault="007D2644" w:rsidP="00CA6BC9">
            <w:pPr>
              <w:pStyle w:val="c0"/>
            </w:pPr>
            <w:r w:rsidRPr="00E9590A">
              <w:rPr>
                <w:rStyle w:val="c1"/>
              </w:rPr>
              <w:t xml:space="preserve">Посмотрите, на берегу озера растут деревья, трава. </w:t>
            </w:r>
            <w:r>
              <w:t xml:space="preserve">   </w:t>
            </w:r>
            <w:r w:rsidRPr="00E9590A">
              <w:rPr>
                <w:rStyle w:val="c1"/>
              </w:rPr>
              <w:t>- А им нужна водичка?</w:t>
            </w:r>
            <w:r>
              <w:rPr>
                <w:rStyle w:val="c1"/>
              </w:rPr>
              <w:t xml:space="preserve">                                                 Ребята, а нам нужна водичка?                                        А для чего нам нужна водичка?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 xml:space="preserve">- А кто моет деревья, кусты, траву?                     </w:t>
            </w:r>
            <w:r>
              <w:rPr>
                <w:rStyle w:val="c1"/>
              </w:rPr>
              <w:t xml:space="preserve">           </w:t>
            </w:r>
          </w:p>
          <w:p w:rsidR="007D2644" w:rsidRDefault="007D2644" w:rsidP="00CA6BC9">
            <w:pPr>
              <w:pStyle w:val="c0"/>
            </w:pPr>
            <w:r w:rsidRPr="00E9590A">
              <w:rPr>
                <w:rStyle w:val="c1"/>
              </w:rPr>
              <w:t xml:space="preserve">Ребята, позовем дождик? </w:t>
            </w:r>
          </w:p>
          <w:p w:rsidR="007D2644" w:rsidRDefault="007D2644" w:rsidP="00CA6BC9">
            <w:pPr>
              <w:pStyle w:val="c0"/>
            </w:pPr>
            <w:r w:rsidRPr="00E9590A">
              <w:rPr>
                <w:rStyle w:val="c1"/>
              </w:rPr>
              <w:t> </w:t>
            </w:r>
            <w:r w:rsidRPr="004C335B">
              <w:rPr>
                <w:rStyle w:val="c1"/>
                <w:b/>
                <w:i/>
              </w:rPr>
              <w:t>Дождик, дождик лей, лей, лей,                            Чтобы травка зеленей!</w:t>
            </w:r>
            <w:r w:rsidRPr="004C335B">
              <w:rPr>
                <w:b/>
                <w:i/>
              </w:rPr>
              <w:t xml:space="preserve">                                     </w:t>
            </w:r>
            <w:r w:rsidRPr="004C335B">
              <w:rPr>
                <w:rStyle w:val="c1"/>
                <w:b/>
                <w:i/>
              </w:rPr>
              <w:t xml:space="preserve">   Дождик, дождик пуще,                                             Будет травка гуще!</w:t>
            </w:r>
            <w:r>
              <w:t xml:space="preserve">  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4C335B">
              <w:rPr>
                <w:b/>
                <w:sz w:val="28"/>
                <w:szCs w:val="28"/>
              </w:rPr>
              <w:t>Физкультминутка.</w:t>
            </w:r>
            <w:r>
              <w:t xml:space="preserve">                                   </w:t>
            </w:r>
            <w:r w:rsidRPr="00E9590A">
              <w:rPr>
                <w:rStyle w:val="c1"/>
              </w:rPr>
              <w:t xml:space="preserve"> </w:t>
            </w:r>
            <w:r>
              <w:rPr>
                <w:rStyle w:val="c1"/>
              </w:rPr>
              <w:t xml:space="preserve">     </w:t>
            </w:r>
            <w:r w:rsidRPr="00E9590A">
              <w:rPr>
                <w:rStyle w:val="c1"/>
              </w:rPr>
              <w:t> Проводится игра «Веселый дождик»</w:t>
            </w:r>
            <w:r>
              <w:rPr>
                <w:rStyle w:val="c1"/>
              </w:rPr>
              <w:t xml:space="preserve">   </w:t>
            </w:r>
            <w:r>
              <w:t xml:space="preserve"> </w:t>
            </w:r>
            <w:r w:rsidRPr="004C335B">
              <w:rPr>
                <w:rStyle w:val="c1"/>
                <w:i/>
                <w:color w:val="FF0000"/>
                <w:sz w:val="28"/>
                <w:szCs w:val="28"/>
              </w:rPr>
              <w:t>Капитошка.</w:t>
            </w:r>
            <w:r w:rsidRPr="00E9590A">
              <w:rPr>
                <w:rStyle w:val="c1"/>
              </w:rPr>
              <w:t> 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>Тучка прибежала</w:t>
            </w:r>
            <w:r>
              <w:t xml:space="preserve">                                                  </w:t>
            </w:r>
            <w:r w:rsidRPr="00E9590A">
              <w:rPr>
                <w:rStyle w:val="c1"/>
              </w:rPr>
              <w:t>Дождик проливной</w:t>
            </w:r>
            <w:r>
              <w:t xml:space="preserve">                                                                                                                                                                                       </w:t>
            </w:r>
            <w:r w:rsidRPr="00E9590A">
              <w:rPr>
                <w:rStyle w:val="c1"/>
              </w:rPr>
              <w:t>Кап-кап, кап-кап.</w:t>
            </w:r>
            <w:r>
              <w:t xml:space="preserve">   </w:t>
            </w:r>
            <w:r>
              <w:rPr>
                <w:rStyle w:val="c1"/>
              </w:rPr>
              <w:t>Кап-кап, кап-кап              </w:t>
            </w:r>
            <w:r>
              <w:t xml:space="preserve">    </w:t>
            </w:r>
            <w:r>
              <w:rPr>
                <w:rStyle w:val="c1"/>
              </w:rPr>
              <w:t xml:space="preserve">Почему повсюду лужи?  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9590A">
              <w:rPr>
                <w:rStyle w:val="c1"/>
              </w:rPr>
              <w:t>Каждый зонтик пусть берет.  </w:t>
            </w:r>
            <w:r>
              <w:rPr>
                <w:rStyle w:val="c1"/>
              </w:rPr>
              <w:t xml:space="preserve">                              </w:t>
            </w:r>
            <w:r w:rsidRPr="00E9590A">
              <w:rPr>
                <w:rStyle w:val="c1"/>
              </w:rPr>
              <w:t xml:space="preserve">Почему же? Почему же? </w:t>
            </w:r>
            <w:r>
              <w:rPr>
                <w:rStyle w:val="c1"/>
              </w:rPr>
              <w:t xml:space="preserve">                                     Потому что </w:t>
            </w:r>
            <w:r w:rsidRPr="00E9590A">
              <w:rPr>
                <w:rStyle w:val="c1"/>
              </w:rPr>
              <w:t>дождь идет.</w:t>
            </w:r>
            <w:r>
              <w:t xml:space="preserve">                                   </w:t>
            </w:r>
            <w:r w:rsidRPr="00E9590A">
              <w:rPr>
                <w:rStyle w:val="c1"/>
              </w:rPr>
              <w:t xml:space="preserve">. </w:t>
            </w:r>
            <w:r>
              <w:rPr>
                <w:rStyle w:val="c1"/>
              </w:rPr>
              <w:t xml:space="preserve"> </w:t>
            </w:r>
            <w:r w:rsidRPr="00E9590A">
              <w:rPr>
                <w:rStyle w:val="c1"/>
              </w:rPr>
              <w:t>Дождик закончился, ребята!</w:t>
            </w:r>
            <w:r>
              <w:t xml:space="preserve">                                     </w:t>
            </w:r>
            <w:r>
              <w:rPr>
                <w:rStyle w:val="c1"/>
              </w:rPr>
              <w:t xml:space="preserve">  Все  хотят идти гулять                                          Станем солнце зазывать                         </w:t>
            </w:r>
            <w:r w:rsidRPr="00E9590A">
              <w:rPr>
                <w:rStyle w:val="c1"/>
              </w:rPr>
              <w:t xml:space="preserve"> </w:t>
            </w:r>
            <w:r w:rsidRPr="004C335B">
              <w:rPr>
                <w:rStyle w:val="c1"/>
                <w:i/>
                <w:color w:val="FF0000"/>
              </w:rPr>
              <w:t> (Выставляется макет солнца)</w:t>
            </w:r>
            <w:r>
              <w:t xml:space="preserve">                            </w:t>
            </w:r>
            <w:r w:rsidRPr="00E9590A">
              <w:rPr>
                <w:rStyle w:val="c1"/>
              </w:rPr>
              <w:t xml:space="preserve">Какими словами можно рассказать о солнышке? Какое оно? </w:t>
            </w:r>
            <w:r>
              <w:rPr>
                <w:rStyle w:val="c1"/>
              </w:rPr>
              <w:t xml:space="preserve">                                            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</w:p>
          <w:p w:rsidR="007D2644" w:rsidRPr="004C335B" w:rsidRDefault="007D2644" w:rsidP="00CA6BC9">
            <w:pPr>
              <w:pStyle w:val="c0"/>
              <w:rPr>
                <w:rStyle w:val="c1"/>
                <w:b/>
                <w:sz w:val="32"/>
                <w:szCs w:val="32"/>
              </w:rPr>
            </w:pPr>
            <w:r w:rsidRPr="004C335B">
              <w:rPr>
                <w:rStyle w:val="c1"/>
                <w:b/>
                <w:sz w:val="32"/>
                <w:szCs w:val="32"/>
              </w:rPr>
              <w:t xml:space="preserve">Психогимнастика.                                                                  </w:t>
            </w:r>
          </w:p>
          <w:p w:rsidR="007D2644" w:rsidRDefault="007D2644" w:rsidP="00CA6BC9">
            <w:pPr>
              <w:pStyle w:val="c0"/>
            </w:pPr>
            <w:r w:rsidRPr="00E9590A">
              <w:rPr>
                <w:rStyle w:val="c1"/>
              </w:rPr>
              <w:t>Когда мы смотрим на это солнышко,  нам становится радостно и весело. Подойдем поближе к солнышку, закроем глазки и подставим наши лица солнечным лучам. Они ласкают наши лица, согревая своим теплом.</w:t>
            </w:r>
            <w:r>
              <w:t xml:space="preserve"> </w:t>
            </w:r>
            <w:r w:rsidRPr="00E9590A">
              <w:rPr>
                <w:rStyle w:val="c1"/>
              </w:rPr>
              <w:t>Открываем,  детки, глазки. Вот какие у солнышка добрые и теплые лучи.</w:t>
            </w:r>
            <w:r>
              <w:t xml:space="preserve">                        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4C335B">
              <w:rPr>
                <w:b/>
                <w:sz w:val="32"/>
                <w:szCs w:val="32"/>
              </w:rPr>
              <w:t>Художественне творчество. Рисование.</w:t>
            </w:r>
            <w:r>
              <w:t xml:space="preserve">                                                        </w:t>
            </w:r>
            <w:r w:rsidRPr="00E9590A">
              <w:rPr>
                <w:rStyle w:val="c1"/>
              </w:rPr>
              <w:t xml:space="preserve">Ребята, хотите нарисовать солнышко, такое же яркое, веселое, красивое? Садитесь за столы. </w:t>
            </w:r>
            <w:r>
              <w:rPr>
                <w:rStyle w:val="c1"/>
              </w:rPr>
              <w:t xml:space="preserve">                        </w:t>
            </w:r>
            <w:r w:rsidRPr="00E9590A">
              <w:rPr>
                <w:rStyle w:val="c1"/>
              </w:rPr>
              <w:t xml:space="preserve">С чего мы начнем рисовать солнышко? </w:t>
            </w:r>
            <w:r>
              <w:rPr>
                <w:rStyle w:val="c1"/>
              </w:rPr>
              <w:t xml:space="preserve">        </w:t>
            </w:r>
            <w:r w:rsidRPr="00E9590A">
              <w:rPr>
                <w:rStyle w:val="c1"/>
              </w:rPr>
              <w:t>Покажите в воздухе пальчиком, как вы будете рисовать круг.</w:t>
            </w:r>
            <w:r>
              <w:rPr>
                <w:rStyle w:val="c1"/>
              </w:rPr>
              <w:t xml:space="preserve">                                                       </w:t>
            </w:r>
            <w:r>
              <w:t xml:space="preserve"> </w:t>
            </w:r>
            <w:r w:rsidRPr="00E9590A">
              <w:rPr>
                <w:rStyle w:val="c1"/>
              </w:rPr>
              <w:t xml:space="preserve">Потом, что нарисуем? </w:t>
            </w:r>
            <w:r>
              <w:rPr>
                <w:rStyle w:val="c1"/>
              </w:rPr>
              <w:t xml:space="preserve">                                     </w:t>
            </w:r>
            <w:r w:rsidRPr="00E9590A">
              <w:rPr>
                <w:rStyle w:val="c1"/>
              </w:rPr>
              <w:t>Покажите в воздухе, как вы нарисуете лучи.</w:t>
            </w:r>
            <w:r>
              <w:rPr>
                <w:rStyle w:val="c1"/>
              </w:rPr>
              <w:t xml:space="preserve">                 </w:t>
            </w:r>
            <w:r w:rsidRPr="00E9590A">
              <w:rPr>
                <w:rStyle w:val="c1"/>
              </w:rPr>
              <w:t xml:space="preserve">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>А теперь сели удобно. У вас на столах все готово для рисования можете приступать к работе.</w:t>
            </w:r>
            <w:r>
              <w:t xml:space="preserve">                     </w:t>
            </w:r>
            <w:r w:rsidRPr="00E9590A">
              <w:rPr>
                <w:rStyle w:val="c1"/>
              </w:rPr>
              <w:t xml:space="preserve">Кто нарисовал, вытирайте </w:t>
            </w:r>
            <w:r>
              <w:rPr>
                <w:rStyle w:val="c1"/>
              </w:rPr>
              <w:t xml:space="preserve">руки и несите сюда свои рисунки.                                                             </w:t>
            </w:r>
          </w:p>
          <w:p w:rsidR="007D2644" w:rsidRPr="004C335B" w:rsidRDefault="007D2644" w:rsidP="004C335B">
            <w:pPr>
              <w:pStyle w:val="c0"/>
              <w:numPr>
                <w:ilvl w:val="0"/>
                <w:numId w:val="4"/>
              </w:numPr>
              <w:rPr>
                <w:rStyle w:val="c1"/>
                <w:sz w:val="32"/>
                <w:szCs w:val="32"/>
              </w:rPr>
            </w:pPr>
            <w:r w:rsidRPr="004C335B">
              <w:rPr>
                <w:rStyle w:val="c1"/>
                <w:b/>
                <w:sz w:val="32"/>
                <w:szCs w:val="32"/>
              </w:rPr>
              <w:t>Заключительная часть</w:t>
            </w:r>
            <w:r w:rsidRPr="004C335B">
              <w:rPr>
                <w:rStyle w:val="c1"/>
                <w:sz w:val="32"/>
                <w:szCs w:val="32"/>
              </w:rPr>
              <w:t xml:space="preserve"> </w:t>
            </w:r>
          </w:p>
          <w:p w:rsidR="007D2644" w:rsidRDefault="007D2644" w:rsidP="00CA6BC9">
            <w:pPr>
              <w:pStyle w:val="c0"/>
            </w:pPr>
            <w:r>
              <w:rPr>
                <w:rStyle w:val="c1"/>
              </w:rPr>
              <w:t xml:space="preserve">        Выставка работ                                                </w:t>
            </w:r>
            <w:r w:rsidRPr="00E9590A">
              <w:rPr>
                <w:rStyle w:val="c1"/>
              </w:rPr>
              <w:t xml:space="preserve">Подходите поближе и мы с вами полюбуемся яркими, красивыми, чудесными рисунками. </w:t>
            </w:r>
            <w:r>
              <w:rPr>
                <w:rStyle w:val="c1"/>
              </w:rPr>
              <w:t xml:space="preserve">           </w:t>
            </w:r>
            <w:r w:rsidRPr="00E9590A">
              <w:rPr>
                <w:rStyle w:val="c1"/>
              </w:rPr>
              <w:t xml:space="preserve">Что вы рисовали? </w:t>
            </w:r>
            <w:r>
              <w:rPr>
                <w:rStyle w:val="c1"/>
              </w:rPr>
              <w:t xml:space="preserve">                                                    </w:t>
            </w:r>
            <w:r w:rsidRPr="00E9590A">
              <w:rPr>
                <w:rStyle w:val="c1"/>
              </w:rPr>
              <w:t>Какое солнышко у вас получилось?</w:t>
            </w:r>
            <w:r>
              <w:t xml:space="preserve">                                                    </w:t>
            </w:r>
            <w:r w:rsidRPr="00E9590A">
              <w:rPr>
                <w:rStyle w:val="c1"/>
              </w:rPr>
              <w:t xml:space="preserve">Правильно, получилось красивое, яркое, лучистое солнышко.  Ваши солнышки ласково смотрят на нас и весело улыбаются. Они так ярко светят, что высушили все лужи и Капитошка возвратился к маме-тучке. </w:t>
            </w:r>
            <w:r>
              <w:t xml:space="preserve">                                                           </w:t>
            </w:r>
            <w:r w:rsidRPr="00E9590A">
              <w:rPr>
                <w:rStyle w:val="c1"/>
              </w:rPr>
              <w:t>Ребята, становитесь в круг.</w:t>
            </w:r>
            <w:r w:rsidRPr="004C335B">
              <w:rPr>
                <w:sz w:val="32"/>
                <w:szCs w:val="32"/>
              </w:rPr>
              <w:t xml:space="preserve">                </w:t>
            </w:r>
            <w:r w:rsidRPr="00E9590A">
              <w:rPr>
                <w:rStyle w:val="c1"/>
              </w:rPr>
              <w:t xml:space="preserve">  (Исполняется </w:t>
            </w:r>
            <w:r>
              <w:rPr>
                <w:rStyle w:val="c1"/>
              </w:rPr>
              <w:t xml:space="preserve">«Весенний </w:t>
            </w:r>
            <w:r w:rsidRPr="00E9590A">
              <w:rPr>
                <w:rStyle w:val="c1"/>
              </w:rPr>
              <w:t>хоровод</w:t>
            </w:r>
            <w:r>
              <w:rPr>
                <w:rStyle w:val="c1"/>
              </w:rPr>
              <w:t>»</w:t>
            </w:r>
            <w:r w:rsidRPr="00E9590A">
              <w:rPr>
                <w:rStyle w:val="c1"/>
              </w:rPr>
              <w:t>)</w:t>
            </w:r>
            <w:r>
              <w:t xml:space="preserve">     </w:t>
            </w:r>
          </w:p>
          <w:p w:rsidR="007D2644" w:rsidRPr="004C335B" w:rsidRDefault="007D2644" w:rsidP="004C335B">
            <w:pPr>
              <w:pStyle w:val="c0"/>
              <w:numPr>
                <w:ilvl w:val="0"/>
                <w:numId w:val="4"/>
              </w:numPr>
              <w:rPr>
                <w:b/>
                <w:sz w:val="32"/>
                <w:szCs w:val="32"/>
              </w:rPr>
            </w:pPr>
            <w:r w:rsidRPr="004C335B">
              <w:rPr>
                <w:b/>
                <w:sz w:val="32"/>
                <w:szCs w:val="32"/>
              </w:rPr>
              <w:t xml:space="preserve">Итог занятия.                          </w:t>
            </w:r>
          </w:p>
          <w:p w:rsidR="007D2644" w:rsidRDefault="007D2644" w:rsidP="00CA6BC9">
            <w:pPr>
              <w:pStyle w:val="c0"/>
              <w:rPr>
                <w:rStyle w:val="c1"/>
              </w:rPr>
            </w:pPr>
            <w:r w:rsidRPr="00E9590A">
              <w:rPr>
                <w:rStyle w:val="c1"/>
              </w:rPr>
              <w:t>Понравилось вам наше путешествие? Что больше всего запомнилось?</w:t>
            </w:r>
          </w:p>
          <w:p w:rsidR="007D2644" w:rsidRPr="004C335B" w:rsidRDefault="007D2644" w:rsidP="00CA6BC9">
            <w:pPr>
              <w:pStyle w:val="c0"/>
              <w:rPr>
                <w:sz w:val="32"/>
                <w:szCs w:val="32"/>
              </w:rPr>
            </w:pPr>
            <w:r w:rsidRPr="00E9590A">
              <w:rPr>
                <w:rStyle w:val="c1"/>
              </w:rPr>
              <w:t xml:space="preserve"> Мы обязательно еще с вами отправимся в другие интересные путешествия. А за ваши старания солнышко приготовило для вас сюрпризы.</w:t>
            </w:r>
          </w:p>
          <w:p w:rsidR="007D2644" w:rsidRPr="00E9590A" w:rsidRDefault="007D2644" w:rsidP="00CA6BC9">
            <w:pPr>
              <w:pStyle w:val="c0"/>
            </w:pPr>
            <w:r w:rsidRPr="00E9590A">
              <w:rPr>
                <w:rStyle w:val="c1"/>
              </w:rPr>
              <w:t xml:space="preserve">                    </w:t>
            </w:r>
          </w:p>
          <w:p w:rsidR="007D2644" w:rsidRPr="004C335B" w:rsidRDefault="007D2644" w:rsidP="004C335B"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D2644" w:rsidRPr="00E9590A" w:rsidRDefault="007D2644" w:rsidP="00CA6BC9">
            <w:pPr>
              <w:pStyle w:val="c0"/>
              <w:rPr>
                <w:rStyle w:val="c1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335751" w:rsidRDefault="007D2644" w:rsidP="0033575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41" w:type="dxa"/>
            <w:tcBorders>
              <w:left w:val="single" w:sz="4" w:space="0" w:color="auto"/>
              <w:bottom w:val="single" w:sz="4" w:space="0" w:color="auto"/>
            </w:tcBorders>
          </w:tcPr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E9590A" w:rsidRDefault="007D2644" w:rsidP="006F6684">
            <w:pPr>
              <w:pStyle w:val="c2"/>
            </w:pPr>
            <w:r>
              <w:t xml:space="preserve">Ответы детей.                                           </w:t>
            </w:r>
            <w:r>
              <w:rPr>
                <w:rStyle w:val="c1"/>
              </w:rPr>
              <w:t>Капельки.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Показывают, как капают капельки.</w:t>
            </w: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E9590A" w:rsidRDefault="007D2644" w:rsidP="00661DAF">
            <w:pPr>
              <w:pStyle w:val="c0"/>
            </w:pPr>
            <w:r>
              <w:t xml:space="preserve"> Ответы детей.                                           </w:t>
            </w:r>
            <w:r>
              <w:rPr>
                <w:rStyle w:val="c1"/>
              </w:rPr>
              <w:t xml:space="preserve">                                  </w:t>
            </w:r>
            <w:r w:rsidRPr="00E9590A">
              <w:rPr>
                <w:rStyle w:val="c1"/>
              </w:rPr>
              <w:t>Капитошка.</w:t>
            </w:r>
            <w:r>
              <w:rPr>
                <w:rStyle w:val="c1"/>
              </w:rPr>
              <w:t xml:space="preserve"> Правильно ребята.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Default="007D2644" w:rsidP="0069304C">
            <w:pPr>
              <w:pStyle w:val="c0"/>
              <w:rPr>
                <w:rStyle w:val="c1"/>
              </w:rPr>
            </w:pPr>
            <w:r>
              <w:rPr>
                <w:rStyle w:val="c1"/>
              </w:rPr>
              <w:t xml:space="preserve">                                            </w:t>
            </w:r>
          </w:p>
          <w:p w:rsidR="007D2644" w:rsidRDefault="007D2644" w:rsidP="0069304C">
            <w:pPr>
              <w:pStyle w:val="c0"/>
              <w:rPr>
                <w:rStyle w:val="c1"/>
              </w:rPr>
            </w:pPr>
          </w:p>
          <w:p w:rsidR="007D2644" w:rsidRPr="004C335B" w:rsidRDefault="007D2644" w:rsidP="0069304C">
            <w:pPr>
              <w:pStyle w:val="c0"/>
              <w:rPr>
                <w:b/>
              </w:rPr>
            </w:pPr>
            <w:r>
              <w:rPr>
                <w:rStyle w:val="c1"/>
              </w:rPr>
              <w:t xml:space="preserve">Повторяют за воспитателем:                                                   </w:t>
            </w:r>
            <w:r w:rsidRPr="004C335B">
              <w:rPr>
                <w:rStyle w:val="c1"/>
                <w:b/>
                <w:i/>
              </w:rPr>
              <w:t>Влево, вправо позвони,</w:t>
            </w:r>
            <w:r w:rsidRPr="004C335B">
              <w:rPr>
                <w:b/>
                <w:i/>
              </w:rPr>
              <w:t xml:space="preserve">                      </w:t>
            </w:r>
            <w:r w:rsidRPr="004C335B">
              <w:rPr>
                <w:rStyle w:val="c1"/>
                <w:b/>
                <w:i/>
              </w:rPr>
              <w:t>В капельки нас преврати.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>Дети становятся друг за другом и идут к макету озера.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335751" w:rsidRDefault="007D2644" w:rsidP="002C1D8F">
            <w:pPr>
              <w:pStyle w:val="c0"/>
            </w:pPr>
            <w:r>
              <w:t xml:space="preserve">                                            </w:t>
            </w:r>
            <w:r>
              <w:rPr>
                <w:rStyle w:val="c1"/>
              </w:rPr>
              <w:t xml:space="preserve">Повторяют за воспитателем:                                                      </w:t>
            </w:r>
            <w:r w:rsidRPr="004C335B">
              <w:rPr>
                <w:rStyle w:val="c1"/>
                <w:b/>
                <w:i/>
              </w:rPr>
              <w:t xml:space="preserve">Влево, вправо позвони </w:t>
            </w:r>
            <w:r w:rsidRPr="004C335B">
              <w:rPr>
                <w:b/>
                <w:i/>
              </w:rPr>
              <w:t xml:space="preserve">                                                  </w:t>
            </w:r>
            <w:r w:rsidRPr="004C335B">
              <w:rPr>
                <w:rStyle w:val="c1"/>
                <w:b/>
                <w:i/>
              </w:rPr>
              <w:t> И в ребят нас преврати.</w:t>
            </w:r>
            <w:r w:rsidRPr="004C335B">
              <w:rPr>
                <w:i/>
              </w:rPr>
              <w:t xml:space="preserve">                                                         </w:t>
            </w:r>
          </w:p>
          <w:p w:rsidR="007D2644" w:rsidRPr="004C335B" w:rsidRDefault="007D2644" w:rsidP="002C1D8F">
            <w:pPr>
              <w:pStyle w:val="c0"/>
              <w:rPr>
                <w:i/>
              </w:rPr>
            </w:pPr>
            <w:r w:rsidRPr="004C335B">
              <w:rPr>
                <w:i/>
              </w:rPr>
              <w:t xml:space="preserve"> </w:t>
            </w:r>
          </w:p>
          <w:p w:rsidR="007D2644" w:rsidRPr="004C335B" w:rsidRDefault="007D2644" w:rsidP="002C1D8F">
            <w:pPr>
              <w:pStyle w:val="c0"/>
              <w:rPr>
                <w:i/>
              </w:rPr>
            </w:pPr>
            <w:r w:rsidRPr="004C335B">
              <w:rPr>
                <w:i/>
              </w:rPr>
              <w:t xml:space="preserve">    Ответы детей.                                                      </w:t>
            </w:r>
            <w:r>
              <w:rPr>
                <w:rStyle w:val="c1"/>
              </w:rPr>
              <w:t>В</w:t>
            </w:r>
            <w:r w:rsidRPr="00E9590A">
              <w:rPr>
                <w:rStyle w:val="c1"/>
              </w:rPr>
              <w:t>ода в озере</w:t>
            </w:r>
            <w:r>
              <w:rPr>
                <w:rStyle w:val="c1"/>
              </w:rPr>
              <w:t xml:space="preserve"> чистая.                                                  Здесь живу</w:t>
            </w:r>
            <w:r w:rsidRPr="00E9590A">
              <w:rPr>
                <w:rStyle w:val="c1"/>
              </w:rPr>
              <w:t>т</w:t>
            </w:r>
            <w:r>
              <w:rPr>
                <w:rStyle w:val="c1"/>
              </w:rPr>
              <w:t xml:space="preserve"> рыбки.</w:t>
            </w:r>
            <w:r>
              <w:t xml:space="preserve">                     </w:t>
            </w:r>
            <w:r>
              <w:rPr>
                <w:rStyle w:val="c1"/>
              </w:rPr>
              <w:t xml:space="preserve">        В</w:t>
            </w:r>
            <w:r w:rsidRPr="00E9590A">
              <w:rPr>
                <w:rStyle w:val="c1"/>
              </w:rPr>
              <w:t xml:space="preserve"> нашем озере</w:t>
            </w:r>
            <w:r>
              <w:rPr>
                <w:rStyle w:val="c1"/>
              </w:rPr>
              <w:t xml:space="preserve"> рыбки  маленькие, большие,</w:t>
            </w:r>
            <w:r w:rsidRPr="00E9590A">
              <w:rPr>
                <w:rStyle w:val="c1"/>
              </w:rPr>
              <w:t>разноцве</w:t>
            </w:r>
            <w:r>
              <w:rPr>
                <w:rStyle w:val="c1"/>
              </w:rPr>
              <w:t>тные.                Т</w:t>
            </w:r>
            <w:r w:rsidRPr="00E9590A">
              <w:rPr>
                <w:rStyle w:val="c1"/>
              </w:rPr>
              <w:t>ело рыбок</w:t>
            </w:r>
            <w:r>
              <w:rPr>
                <w:rStyle w:val="c1"/>
              </w:rPr>
              <w:t xml:space="preserve"> </w:t>
            </w:r>
            <w:r w:rsidRPr="00E9590A">
              <w:rPr>
                <w:rStyle w:val="c1"/>
              </w:rPr>
              <w:t xml:space="preserve">покрыто </w:t>
            </w:r>
            <w:r>
              <w:rPr>
                <w:rStyle w:val="c1"/>
              </w:rPr>
              <w:t>чешуей.                                  Р</w:t>
            </w:r>
            <w:r w:rsidRPr="00E9590A">
              <w:rPr>
                <w:rStyle w:val="c1"/>
              </w:rPr>
              <w:t>ыбки</w:t>
            </w:r>
            <w:r>
              <w:rPr>
                <w:rStyle w:val="c1"/>
              </w:rPr>
              <w:t xml:space="preserve"> плавают.                                         Р</w:t>
            </w:r>
            <w:r w:rsidRPr="00E9590A">
              <w:rPr>
                <w:rStyle w:val="c1"/>
              </w:rPr>
              <w:t>ыбе</w:t>
            </w:r>
            <w:r>
              <w:rPr>
                <w:rStyle w:val="c1"/>
              </w:rPr>
              <w:t xml:space="preserve"> помогают плавать хвост и плавники.                                        </w:t>
            </w:r>
            <w:r w:rsidRPr="00E9590A">
              <w:rPr>
                <w:rStyle w:val="c1"/>
              </w:rPr>
              <w:t>На сп</w:t>
            </w:r>
            <w:r>
              <w:rPr>
                <w:rStyle w:val="c1"/>
              </w:rPr>
              <w:t>ине, животе, на грудке и хвосте</w:t>
            </w:r>
            <w:r w:rsidRPr="00E9590A">
              <w:rPr>
                <w:rStyle w:val="c1"/>
              </w:rPr>
              <w:t>.</w:t>
            </w:r>
            <w:r>
              <w:rPr>
                <w:rStyle w:val="c1"/>
              </w:rPr>
              <w:t xml:space="preserve">                                                 Рыбки дышат с помощью жабр</w:t>
            </w:r>
            <w:r>
              <w:t xml:space="preserve">                </w:t>
            </w:r>
            <w:r>
              <w:rPr>
                <w:rStyle w:val="c1"/>
              </w:rPr>
              <w:t>Растения, водоросли.</w:t>
            </w:r>
            <w:r>
              <w:t xml:space="preserve">             </w:t>
            </w:r>
            <w:r>
              <w:rPr>
                <w:rStyle w:val="c1"/>
              </w:rPr>
              <w:t xml:space="preserve">Зеленые длинные, короткие     </w:t>
            </w:r>
            <w:r w:rsidRPr="00E9590A">
              <w:rPr>
                <w:rStyle w:val="c1"/>
              </w:rPr>
              <w:t>Рыбы и</w:t>
            </w:r>
            <w:r>
              <w:rPr>
                <w:rStyle w:val="c1"/>
              </w:rPr>
              <w:t>ми питаются, среди них прячутся.                                        Они погибнут.</w:t>
            </w:r>
          </w:p>
          <w:p w:rsidR="007D2644" w:rsidRPr="00E9590A" w:rsidRDefault="007D2644" w:rsidP="002C1D8F">
            <w:pPr>
              <w:pStyle w:val="c0"/>
            </w:pPr>
          </w:p>
          <w:p w:rsidR="007D2644" w:rsidRPr="00E9590A" w:rsidRDefault="007D2644" w:rsidP="002C1D8F">
            <w:pPr>
              <w:pStyle w:val="c0"/>
            </w:pPr>
          </w:p>
          <w:p w:rsidR="007D2644" w:rsidRPr="00E9590A" w:rsidRDefault="007D2644" w:rsidP="00F71DE0">
            <w:pPr>
              <w:pStyle w:val="c0"/>
            </w:pPr>
          </w:p>
          <w:p w:rsidR="007D2644" w:rsidRPr="00E9590A" w:rsidRDefault="007D2644" w:rsidP="005738FD">
            <w:pPr>
              <w:pStyle w:val="c0"/>
            </w:pPr>
          </w:p>
          <w:p w:rsidR="007D2644" w:rsidRDefault="007D2644" w:rsidP="003E6AC7">
            <w:pPr>
              <w:pStyle w:val="c0"/>
              <w:rPr>
                <w:rStyle w:val="c1"/>
              </w:rPr>
            </w:pPr>
            <w:r>
              <w:rPr>
                <w:rStyle w:val="c1"/>
              </w:rPr>
              <w:t xml:space="preserve">                                                 </w:t>
            </w:r>
          </w:p>
          <w:p w:rsidR="007D2644" w:rsidRDefault="007D2644" w:rsidP="003E6AC7">
            <w:pPr>
              <w:pStyle w:val="c0"/>
              <w:rPr>
                <w:rStyle w:val="c1"/>
              </w:rPr>
            </w:pPr>
            <w:r>
              <w:rPr>
                <w:rStyle w:val="c1"/>
              </w:rPr>
              <w:t xml:space="preserve">  Да им нужна водичка.                 Да нам тоже нужна водичка, чтобы  пить, умываться, купаться.</w:t>
            </w:r>
          </w:p>
          <w:p w:rsidR="007D2644" w:rsidRDefault="007D2644" w:rsidP="00EB6E30">
            <w:pPr>
              <w:pStyle w:val="c0"/>
              <w:rPr>
                <w:rStyle w:val="c1"/>
              </w:rPr>
            </w:pPr>
            <w:r>
              <w:rPr>
                <w:rStyle w:val="c1"/>
              </w:rPr>
              <w:t xml:space="preserve">Дождь                                         </w:t>
            </w:r>
          </w:p>
          <w:p w:rsidR="007D2644" w:rsidRPr="004C335B" w:rsidRDefault="007D2644" w:rsidP="00EB6E30">
            <w:pPr>
              <w:pStyle w:val="c0"/>
              <w:rPr>
                <w:b/>
                <w:i/>
              </w:rPr>
            </w:pPr>
            <w:r>
              <w:rPr>
                <w:rStyle w:val="c1"/>
              </w:rPr>
              <w:t xml:space="preserve">                                           Повторяют за воспитателем:                                                                                             </w:t>
            </w:r>
            <w:r w:rsidRPr="004C335B">
              <w:rPr>
                <w:rStyle w:val="c1"/>
                <w:b/>
                <w:i/>
              </w:rPr>
              <w:t>Дождик, дождик лей, лей, лей,</w:t>
            </w:r>
            <w:r w:rsidRPr="004C335B">
              <w:rPr>
                <w:b/>
                <w:i/>
              </w:rPr>
              <w:t xml:space="preserve">      </w:t>
            </w:r>
            <w:r w:rsidRPr="004C335B">
              <w:rPr>
                <w:rStyle w:val="c1"/>
                <w:b/>
                <w:i/>
              </w:rPr>
              <w:t> Дождик, дождик пуще,</w:t>
            </w:r>
            <w:r w:rsidRPr="004C335B">
              <w:rPr>
                <w:b/>
                <w:i/>
              </w:rPr>
              <w:t xml:space="preserve">             </w:t>
            </w:r>
            <w:r w:rsidRPr="004C335B">
              <w:rPr>
                <w:rStyle w:val="c1"/>
                <w:b/>
                <w:i/>
              </w:rPr>
              <w:t>Будет травка гуще!</w:t>
            </w:r>
          </w:p>
          <w:p w:rsidR="007D2644" w:rsidRPr="004C335B" w:rsidRDefault="007D2644" w:rsidP="004C335B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Дети показывают, как капают капельки</w:t>
            </w:r>
          </w:p>
          <w:p w:rsidR="007D2644" w:rsidRPr="00E9590A" w:rsidRDefault="007D2644" w:rsidP="00EB6E30">
            <w:pPr>
              <w:pStyle w:val="c0"/>
            </w:pPr>
            <w:r w:rsidRPr="00E9590A">
              <w:rPr>
                <w:rStyle w:val="c1"/>
              </w:rPr>
              <w:t>Дети разводят руками в стороны, пожимают плечами</w:t>
            </w:r>
            <w:r>
              <w:rPr>
                <w:rStyle w:val="c1"/>
              </w:rPr>
              <w:t xml:space="preserve">        Имитируют движение</w:t>
            </w:r>
          </w:p>
          <w:p w:rsidR="007D2644" w:rsidRDefault="007D2644" w:rsidP="00A96D49">
            <w:pPr>
              <w:pStyle w:val="c0"/>
              <w:rPr>
                <w:rStyle w:val="c1"/>
              </w:rPr>
            </w:pPr>
          </w:p>
          <w:p w:rsidR="007D2644" w:rsidRDefault="007D2644" w:rsidP="00A96D49">
            <w:pPr>
              <w:pStyle w:val="c0"/>
              <w:rPr>
                <w:rStyle w:val="c1"/>
              </w:rPr>
            </w:pPr>
            <w:r>
              <w:rPr>
                <w:rStyle w:val="c1"/>
              </w:rPr>
              <w:t xml:space="preserve">                                                  </w:t>
            </w:r>
          </w:p>
          <w:p w:rsidR="007D2644" w:rsidRPr="00E9590A" w:rsidRDefault="007D2644" w:rsidP="00A96D49">
            <w:pPr>
              <w:pStyle w:val="c0"/>
            </w:pPr>
            <w:r>
              <w:rPr>
                <w:rStyle w:val="c1"/>
              </w:rPr>
              <w:t>Ответы детей.                   Солнышко ж</w:t>
            </w:r>
            <w:r w:rsidRPr="00E9590A">
              <w:rPr>
                <w:rStyle w:val="c1"/>
              </w:rPr>
              <w:t xml:space="preserve">елтое, круглое, теплое, доброе, лучистое, </w:t>
            </w:r>
            <w:r>
              <w:rPr>
                <w:rStyle w:val="c1"/>
              </w:rPr>
              <w:t>ясное, веселое, яркое, золотое.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>Дети подходят к лучам солнца и закрывают глаза.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>Дети открывают глаза.</w:t>
            </w: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Дети садятся  за столы.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Солнышко будем рисовать с круга.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Показывают в воздухе, как рисуют круг.                                              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Лучи.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>Показывают в воздухе, как рисуют лучи.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35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Дети несут рисунки на выставку.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Ответы детей.</w:t>
            </w: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Солнышко.</w:t>
            </w: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Круглое,</w:t>
            </w:r>
            <w:r w:rsidRPr="00E9590A">
              <w:rPr>
                <w:rStyle w:val="c1"/>
                <w:rFonts w:cs="Calibri"/>
              </w:rPr>
              <w:t xml:space="preserve"> </w:t>
            </w: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красивое, яркое, лучистое солнышко.</w:t>
            </w: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>Дети становятся в круг и танцуют хоровод.</w:t>
            </w: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  <w:p w:rsidR="007D2644" w:rsidRPr="004C335B" w:rsidRDefault="007D2644" w:rsidP="004C335B">
            <w:p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C335B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                                                       Дети  отвечают на вопросы воспитателя.</w:t>
            </w:r>
          </w:p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644" w:rsidRPr="00F729F6" w:rsidTr="004C335B">
        <w:trPr>
          <w:trHeight w:hRule="exact" w:val="15711"/>
        </w:trPr>
        <w:tc>
          <w:tcPr>
            <w:tcW w:w="5765" w:type="dxa"/>
            <w:tcBorders>
              <w:top w:val="single" w:sz="4" w:space="0" w:color="auto"/>
              <w:bottom w:val="single" w:sz="4" w:space="0" w:color="auto"/>
            </w:tcBorders>
          </w:tcPr>
          <w:p w:rsidR="007D2644" w:rsidRPr="00E9590A" w:rsidRDefault="007D2644" w:rsidP="00CA6BC9">
            <w:pPr>
              <w:pStyle w:val="c0"/>
              <w:rPr>
                <w:rStyle w:val="c1"/>
              </w:rPr>
            </w:pPr>
          </w:p>
        </w:tc>
        <w:tc>
          <w:tcPr>
            <w:tcW w:w="3841" w:type="dxa"/>
            <w:tcBorders>
              <w:top w:val="single" w:sz="4" w:space="0" w:color="auto"/>
              <w:bottom w:val="single" w:sz="4" w:space="0" w:color="auto"/>
            </w:tcBorders>
          </w:tcPr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644" w:rsidRPr="00F729F6" w:rsidTr="004C335B">
        <w:trPr>
          <w:trHeight w:hRule="exact" w:val="10333"/>
        </w:trPr>
        <w:tc>
          <w:tcPr>
            <w:tcW w:w="5765" w:type="dxa"/>
            <w:tcBorders>
              <w:top w:val="single" w:sz="4" w:space="0" w:color="auto"/>
              <w:bottom w:val="single" w:sz="4" w:space="0" w:color="auto"/>
            </w:tcBorders>
          </w:tcPr>
          <w:p w:rsidR="007D2644" w:rsidRPr="00E9590A" w:rsidRDefault="007D2644" w:rsidP="00CA6BC9">
            <w:pPr>
              <w:pStyle w:val="c0"/>
              <w:rPr>
                <w:rStyle w:val="c1"/>
              </w:rPr>
            </w:pPr>
          </w:p>
        </w:tc>
        <w:tc>
          <w:tcPr>
            <w:tcW w:w="3841" w:type="dxa"/>
            <w:tcBorders>
              <w:top w:val="single" w:sz="4" w:space="0" w:color="auto"/>
              <w:bottom w:val="single" w:sz="4" w:space="0" w:color="auto"/>
            </w:tcBorders>
          </w:tcPr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644" w:rsidRPr="00F729F6" w:rsidTr="004C335B">
        <w:trPr>
          <w:trHeight w:hRule="exact" w:val="15193"/>
        </w:trPr>
        <w:tc>
          <w:tcPr>
            <w:tcW w:w="5765" w:type="dxa"/>
            <w:tcBorders>
              <w:top w:val="single" w:sz="4" w:space="0" w:color="auto"/>
              <w:bottom w:val="single" w:sz="4" w:space="0" w:color="auto"/>
            </w:tcBorders>
          </w:tcPr>
          <w:p w:rsidR="007D2644" w:rsidRPr="00E9590A" w:rsidRDefault="007D2644" w:rsidP="00CA6BC9">
            <w:pPr>
              <w:pStyle w:val="c0"/>
              <w:rPr>
                <w:rStyle w:val="c1"/>
              </w:rPr>
            </w:pPr>
          </w:p>
        </w:tc>
        <w:tc>
          <w:tcPr>
            <w:tcW w:w="3841" w:type="dxa"/>
            <w:tcBorders>
              <w:top w:val="single" w:sz="4" w:space="0" w:color="auto"/>
              <w:bottom w:val="single" w:sz="4" w:space="0" w:color="auto"/>
            </w:tcBorders>
          </w:tcPr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644" w:rsidRPr="00F729F6" w:rsidTr="004C335B">
        <w:trPr>
          <w:trHeight w:val="90"/>
        </w:trPr>
        <w:tc>
          <w:tcPr>
            <w:tcW w:w="5765" w:type="dxa"/>
            <w:tcBorders>
              <w:top w:val="single" w:sz="4" w:space="0" w:color="auto"/>
            </w:tcBorders>
          </w:tcPr>
          <w:p w:rsidR="007D2644" w:rsidRPr="00E9590A" w:rsidRDefault="007D2644" w:rsidP="00CA6BC9">
            <w:pPr>
              <w:pStyle w:val="c0"/>
              <w:rPr>
                <w:rStyle w:val="c1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:rsidR="007D2644" w:rsidRPr="004C335B" w:rsidRDefault="007D2644" w:rsidP="004C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644" w:rsidRPr="00F729F6" w:rsidTr="004C335B">
        <w:tc>
          <w:tcPr>
            <w:tcW w:w="9606" w:type="dxa"/>
            <w:gridSpan w:val="2"/>
          </w:tcPr>
          <w:p w:rsidR="007D2644" w:rsidRPr="004C335B" w:rsidRDefault="007D2644" w:rsidP="004C335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2644" w:rsidRPr="00F729F6" w:rsidTr="004C335B">
        <w:tc>
          <w:tcPr>
            <w:tcW w:w="9606" w:type="dxa"/>
            <w:gridSpan w:val="2"/>
          </w:tcPr>
          <w:p w:rsidR="007D2644" w:rsidRPr="004C335B" w:rsidRDefault="007D2644" w:rsidP="004C335B">
            <w:pPr>
              <w:spacing w:after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7D2644" w:rsidRPr="00F729F6" w:rsidRDefault="007D2644" w:rsidP="003D3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644" w:rsidRPr="00F729F6" w:rsidRDefault="007D2644" w:rsidP="003D3BB2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2644" w:rsidRPr="00F729F6" w:rsidRDefault="007D2644" w:rsidP="003D3BB2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2644" w:rsidRPr="00F729F6" w:rsidRDefault="007D2644" w:rsidP="003D3B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2644" w:rsidRPr="00F729F6" w:rsidRDefault="007D2644" w:rsidP="003D3B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2644" w:rsidRPr="00F729F6" w:rsidRDefault="007D2644" w:rsidP="003D3B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2644" w:rsidRPr="0021163D" w:rsidRDefault="007D2644" w:rsidP="003D3B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258">
        <w:rPr>
          <w:noProof/>
        </w:rPr>
        <w:pict>
          <v:shape id="Рисунок 34" o:spid="_x0000_i1026" type="#_x0000_t75" style="width:483.75pt;height:363pt;visibility:visible">
            <v:imagedata r:id="rId8" o:title=""/>
          </v:shape>
        </w:pict>
      </w:r>
      <w:r>
        <w:rPr>
          <w:noProof/>
        </w:rPr>
        <w:t xml:space="preserve"> </w:t>
      </w:r>
    </w:p>
    <w:p w:rsidR="007D2644" w:rsidRPr="00881622" w:rsidRDefault="007D2644" w:rsidP="003D3BB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81622">
        <w:rPr>
          <w:rStyle w:val="c1"/>
          <w:rFonts w:ascii="Times New Roman" w:hAnsi="Times New Roman"/>
          <w:b/>
          <w:i/>
          <w:color w:val="FF0000"/>
          <w:sz w:val="28"/>
          <w:szCs w:val="28"/>
        </w:rPr>
        <w:t>Посмотрите, какая туча гуляет по небу, и капельки капают</w:t>
      </w:r>
      <w:r>
        <w:rPr>
          <w:rStyle w:val="c1"/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7D2644" w:rsidRPr="0080747F" w:rsidRDefault="007D2644" w:rsidP="003D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258">
        <w:rPr>
          <w:noProof/>
        </w:rPr>
        <w:pict>
          <v:shape id="Рисунок 36" o:spid="_x0000_i1027" type="#_x0000_t75" style="width:440.25pt;height:278.25pt;visibility:visible">
            <v:imagedata r:id="rId9" o:title=""/>
          </v:shape>
        </w:pict>
      </w:r>
    </w:p>
    <w:p w:rsidR="007D2644" w:rsidRPr="00881622" w:rsidRDefault="007D2644" w:rsidP="003D3BB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81622">
        <w:rPr>
          <w:rStyle w:val="c1"/>
          <w:rFonts w:ascii="Times New Roman" w:hAnsi="Times New Roman"/>
          <w:b/>
          <w:i/>
          <w:color w:val="FF0000"/>
          <w:sz w:val="28"/>
          <w:szCs w:val="28"/>
        </w:rPr>
        <w:t>Милые дети, вы всех прекрасней на свете. Вот таких пригожих и хороших я приглашаю в необычное путешествие.</w:t>
      </w:r>
      <w:r w:rsidRPr="00881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</w:t>
      </w: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3D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644" w:rsidRDefault="007D2644" w:rsidP="007B0E65">
      <w:pPr>
        <w:spacing w:after="0" w:line="240" w:lineRule="auto"/>
        <w:rPr>
          <w:rStyle w:val="c1"/>
          <w:rFonts w:cs="Calibri"/>
          <w:lang w:val="en-US"/>
        </w:rPr>
      </w:pPr>
      <w:r w:rsidRPr="00203258">
        <w:rPr>
          <w:noProof/>
        </w:rPr>
        <w:pict>
          <v:shape id="Рисунок 1" o:spid="_x0000_i1028" type="#_x0000_t75" style="width:440.25pt;height:259.5pt;visibility:visible">
            <v:imagedata r:id="rId10" o:title=""/>
          </v:shape>
        </w:pict>
      </w:r>
      <w:r>
        <w:rPr>
          <w:rStyle w:val="c1"/>
          <w:rFonts w:cs="Calibri"/>
        </w:rPr>
        <w:t xml:space="preserve">  </w:t>
      </w:r>
    </w:p>
    <w:p w:rsidR="007D2644" w:rsidRPr="00881622" w:rsidRDefault="007D2644" w:rsidP="007B0E65">
      <w:pPr>
        <w:spacing w:after="0" w:line="240" w:lineRule="auto"/>
        <w:rPr>
          <w:rStyle w:val="c8"/>
          <w:rFonts w:ascii="Times New Roman" w:hAnsi="Times New Roman"/>
          <w:b/>
          <w:i/>
          <w:color w:val="FF0000"/>
          <w:sz w:val="28"/>
          <w:szCs w:val="28"/>
        </w:rPr>
      </w:pPr>
      <w:r w:rsidRPr="00881622">
        <w:rPr>
          <w:rStyle w:val="c1"/>
          <w:rFonts w:ascii="Times New Roman" w:hAnsi="Times New Roman"/>
          <w:b/>
          <w:i/>
          <w:color w:val="FF0000"/>
          <w:sz w:val="28"/>
          <w:szCs w:val="28"/>
        </w:rPr>
        <w:t>Мы у волшебного озера.</w:t>
      </w:r>
    </w:p>
    <w:p w:rsidR="007D2644" w:rsidRPr="00881622" w:rsidRDefault="007D2644" w:rsidP="00881622">
      <w:pPr>
        <w:rPr>
          <w:rStyle w:val="c8"/>
          <w:rFonts w:ascii="Times New Roman" w:hAnsi="Times New Roman"/>
          <w:sz w:val="28"/>
          <w:szCs w:val="28"/>
        </w:rPr>
      </w:pPr>
      <w:r w:rsidRPr="00203258">
        <w:rPr>
          <w:noProof/>
        </w:rPr>
        <w:pict>
          <v:shape id="Рисунок 37" o:spid="_x0000_i1029" type="#_x0000_t75" style="width:6in;height:304.5pt;visibility:visible">
            <v:imagedata r:id="rId11" o:title=""/>
          </v:shape>
        </w:pict>
      </w:r>
      <w:r w:rsidRPr="00881622">
        <w:rPr>
          <w:rStyle w:val="c8"/>
          <w:rFonts w:cs="Calibri"/>
          <w:b/>
          <w:i/>
          <w:color w:val="FF0000"/>
          <w:sz w:val="28"/>
          <w:szCs w:val="28"/>
        </w:rPr>
        <w:t>Волшебное озеро</w:t>
      </w:r>
      <w:r>
        <w:rPr>
          <w:rStyle w:val="c8"/>
          <w:rFonts w:cs="Calibri"/>
          <w:b/>
          <w:i/>
          <w:color w:val="FF0000"/>
          <w:sz w:val="28"/>
          <w:szCs w:val="28"/>
        </w:rPr>
        <w:t>.</w:t>
      </w:r>
    </w:p>
    <w:p w:rsidR="007D2644" w:rsidRDefault="007D2644" w:rsidP="003D3BB2">
      <w:pPr>
        <w:pStyle w:val="c5"/>
        <w:rPr>
          <w:rStyle w:val="c8"/>
          <w:sz w:val="28"/>
          <w:szCs w:val="28"/>
        </w:rPr>
      </w:pPr>
    </w:p>
    <w:p w:rsidR="007D2644" w:rsidRDefault="007D2644" w:rsidP="003D3BB2">
      <w:pPr>
        <w:pStyle w:val="c5"/>
        <w:rPr>
          <w:rStyle w:val="c8"/>
          <w:sz w:val="28"/>
          <w:szCs w:val="28"/>
        </w:rPr>
      </w:pPr>
    </w:p>
    <w:p w:rsidR="007D2644" w:rsidRPr="00881622" w:rsidRDefault="007D2644" w:rsidP="003D3BB2">
      <w:pPr>
        <w:pStyle w:val="c5"/>
        <w:rPr>
          <w:rStyle w:val="c8"/>
          <w:sz w:val="28"/>
          <w:szCs w:val="28"/>
        </w:rPr>
      </w:pPr>
      <w:r w:rsidRPr="00203258">
        <w:rPr>
          <w:noProof/>
        </w:rPr>
        <w:pict>
          <v:shape id="Рисунок 35" o:spid="_x0000_i1030" type="#_x0000_t75" style="width:6in;height:265.5pt;visibility:visible">
            <v:imagedata r:id="rId12" o:title=""/>
          </v:shape>
        </w:pict>
      </w:r>
      <w:r w:rsidRPr="00881622">
        <w:rPr>
          <w:rStyle w:val="c1"/>
          <w:b/>
          <w:i/>
          <w:color w:val="FF0000"/>
          <w:sz w:val="28"/>
          <w:szCs w:val="28"/>
        </w:rPr>
        <w:t>Игра «Веселый дождик»</w:t>
      </w:r>
      <w:r>
        <w:rPr>
          <w:rStyle w:val="c1"/>
          <w:b/>
          <w:i/>
          <w:color w:val="FF0000"/>
          <w:sz w:val="28"/>
          <w:szCs w:val="28"/>
        </w:rPr>
        <w:t>.</w:t>
      </w:r>
      <w:r w:rsidRPr="00881622">
        <w:rPr>
          <w:rStyle w:val="c1"/>
          <w:b/>
          <w:i/>
          <w:color w:val="FF0000"/>
          <w:sz w:val="28"/>
          <w:szCs w:val="28"/>
        </w:rPr>
        <w:t xml:space="preserve">   </w:t>
      </w:r>
      <w:r w:rsidRPr="00881622">
        <w:rPr>
          <w:b/>
          <w:i/>
          <w:color w:val="FF0000"/>
          <w:sz w:val="28"/>
          <w:szCs w:val="28"/>
        </w:rPr>
        <w:t xml:space="preserve"> </w:t>
      </w:r>
    </w:p>
    <w:p w:rsidR="007D2644" w:rsidRDefault="007D2644" w:rsidP="003D3BB2">
      <w:pPr>
        <w:pStyle w:val="c5"/>
        <w:rPr>
          <w:rStyle w:val="c8"/>
        </w:rPr>
      </w:pPr>
    </w:p>
    <w:p w:rsidR="007D2644" w:rsidRDefault="007D2644" w:rsidP="0088476E">
      <w:pPr>
        <w:tabs>
          <w:tab w:val="left" w:pos="-12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3258">
        <w:rPr>
          <w:noProof/>
        </w:rPr>
        <w:pict>
          <v:shape id="Рисунок 38" o:spid="_x0000_i1031" type="#_x0000_t75" style="width:449.25pt;height:285pt;visibility:visible">
            <v:imagedata r:id="rId13" o:title=""/>
          </v:shape>
        </w:pict>
      </w:r>
    </w:p>
    <w:p w:rsidR="007D2644" w:rsidRPr="00881622" w:rsidRDefault="007D2644" w:rsidP="0088476E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81622">
        <w:rPr>
          <w:rStyle w:val="c1"/>
          <w:rFonts w:ascii="Times New Roman" w:hAnsi="Times New Roman"/>
          <w:b/>
          <w:i/>
          <w:color w:val="FF0000"/>
          <w:sz w:val="28"/>
          <w:szCs w:val="28"/>
        </w:rPr>
        <w:t>Солнышки ласково смотрят на нас и весело улыбаются.</w:t>
      </w:r>
    </w:p>
    <w:p w:rsidR="007D2644" w:rsidRDefault="007D2644" w:rsidP="0088476E">
      <w:pPr>
        <w:rPr>
          <w:rFonts w:ascii="Times New Roman" w:hAnsi="Times New Roman" w:cs="Times New Roman"/>
          <w:sz w:val="28"/>
          <w:szCs w:val="28"/>
        </w:rPr>
      </w:pPr>
    </w:p>
    <w:p w:rsidR="007D2644" w:rsidRDefault="007D2644" w:rsidP="0088476E">
      <w:pPr>
        <w:rPr>
          <w:rFonts w:ascii="Times New Roman" w:hAnsi="Times New Roman" w:cs="Times New Roman"/>
          <w:sz w:val="28"/>
          <w:szCs w:val="28"/>
        </w:rPr>
      </w:pPr>
    </w:p>
    <w:p w:rsidR="007D2644" w:rsidRDefault="007D2644" w:rsidP="0088476E">
      <w:pPr>
        <w:rPr>
          <w:rFonts w:ascii="Times New Roman" w:hAnsi="Times New Roman" w:cs="Times New Roman"/>
          <w:sz w:val="28"/>
          <w:szCs w:val="28"/>
        </w:rPr>
      </w:pPr>
      <w:r w:rsidRPr="00203258">
        <w:rPr>
          <w:noProof/>
        </w:rPr>
        <w:pict>
          <v:shape id="Рисунок 42" o:spid="_x0000_i1032" type="#_x0000_t75" style="width:449.25pt;height:285pt;visibility:visible">
            <v:imagedata r:id="rId14" o:title=""/>
          </v:shape>
        </w:pict>
      </w:r>
    </w:p>
    <w:p w:rsidR="007D2644" w:rsidRPr="00881622" w:rsidRDefault="007D2644" w:rsidP="00881622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81622">
        <w:rPr>
          <w:rStyle w:val="c1"/>
          <w:rFonts w:ascii="Times New Roman" w:hAnsi="Times New Roman"/>
          <w:b/>
          <w:i/>
          <w:color w:val="FF0000"/>
          <w:sz w:val="28"/>
          <w:szCs w:val="28"/>
        </w:rPr>
        <w:t xml:space="preserve">Мы с вами полюбуемся яркими, красивыми, чудесными рисунками.            </w:t>
      </w:r>
    </w:p>
    <w:p w:rsidR="007D2644" w:rsidRPr="00881622" w:rsidRDefault="007D2644" w:rsidP="00881622">
      <w:pPr>
        <w:rPr>
          <w:rFonts w:ascii="Times New Roman" w:hAnsi="Times New Roman" w:cs="Times New Roman"/>
          <w:sz w:val="28"/>
          <w:szCs w:val="28"/>
        </w:rPr>
      </w:pPr>
    </w:p>
    <w:p w:rsidR="007D2644" w:rsidRPr="004545BE" w:rsidRDefault="007D2644" w:rsidP="004545BE">
      <w:pPr>
        <w:rPr>
          <w:rFonts w:ascii="Times New Roman" w:hAnsi="Times New Roman" w:cs="Times New Roman"/>
          <w:sz w:val="28"/>
          <w:szCs w:val="28"/>
        </w:rPr>
      </w:pPr>
      <w:r w:rsidRPr="00203258">
        <w:rPr>
          <w:noProof/>
        </w:rPr>
        <w:pict>
          <v:shape id="Рисунок 43" o:spid="_x0000_i1033" type="#_x0000_t75" style="width:466.5pt;height:291.75pt;visibility:visible">
            <v:imagedata r:id="rId15" o:title=""/>
          </v:shape>
        </w:pict>
      </w:r>
      <w:bookmarkStart w:id="0" w:name="_GoBack"/>
      <w:bookmarkEnd w:id="0"/>
      <w:r w:rsidRPr="00881622">
        <w:rPr>
          <w:rStyle w:val="c1"/>
          <w:rFonts w:cs="Calibri"/>
          <w:b/>
          <w:i/>
          <w:color w:val="FF0000"/>
          <w:sz w:val="28"/>
          <w:szCs w:val="28"/>
        </w:rPr>
        <w:t xml:space="preserve">Мы обязательно еще с вами отправимся в другие интересные путешествия. </w:t>
      </w:r>
    </w:p>
    <w:p w:rsidR="007D2644" w:rsidRPr="00881622" w:rsidRDefault="007D2644" w:rsidP="0088162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D2644" w:rsidRPr="00881622" w:rsidSect="002B18DB">
      <w:pgSz w:w="11906" w:h="16838"/>
      <w:pgMar w:top="709" w:right="1701" w:bottom="709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644" w:rsidRDefault="007D2644" w:rsidP="00BB78BC">
      <w:pPr>
        <w:spacing w:after="0" w:line="240" w:lineRule="auto"/>
      </w:pPr>
      <w:r>
        <w:separator/>
      </w:r>
    </w:p>
  </w:endnote>
  <w:endnote w:type="continuationSeparator" w:id="0">
    <w:p w:rsidR="007D2644" w:rsidRDefault="007D2644" w:rsidP="00BB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an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644" w:rsidRDefault="007D2644" w:rsidP="00BB78BC">
      <w:pPr>
        <w:spacing w:after="0" w:line="240" w:lineRule="auto"/>
      </w:pPr>
      <w:r>
        <w:separator/>
      </w:r>
    </w:p>
  </w:footnote>
  <w:footnote w:type="continuationSeparator" w:id="0">
    <w:p w:rsidR="007D2644" w:rsidRDefault="007D2644" w:rsidP="00BB7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0755"/>
    <w:multiLevelType w:val="multilevel"/>
    <w:tmpl w:val="0D08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30100B"/>
    <w:multiLevelType w:val="hybridMultilevel"/>
    <w:tmpl w:val="1FEE3CD4"/>
    <w:lvl w:ilvl="0" w:tplc="B8260CD2">
      <w:start w:val="1"/>
      <w:numFmt w:val="decimal"/>
      <w:lvlText w:val="%1)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">
    <w:nsid w:val="41800E0D"/>
    <w:multiLevelType w:val="hybridMultilevel"/>
    <w:tmpl w:val="0B7CD14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0F1C25"/>
    <w:multiLevelType w:val="hybridMultilevel"/>
    <w:tmpl w:val="F5D6AC00"/>
    <w:lvl w:ilvl="0" w:tplc="365E00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38B"/>
    <w:rsid w:val="000A746C"/>
    <w:rsid w:val="000C26E7"/>
    <w:rsid w:val="00170A0D"/>
    <w:rsid w:val="001A3AD5"/>
    <w:rsid w:val="001E442A"/>
    <w:rsid w:val="00203258"/>
    <w:rsid w:val="0021163D"/>
    <w:rsid w:val="0025017B"/>
    <w:rsid w:val="00272C68"/>
    <w:rsid w:val="002B18DB"/>
    <w:rsid w:val="002C1D8F"/>
    <w:rsid w:val="002D02D1"/>
    <w:rsid w:val="002E0F71"/>
    <w:rsid w:val="00335751"/>
    <w:rsid w:val="0034172F"/>
    <w:rsid w:val="00354813"/>
    <w:rsid w:val="00387AF8"/>
    <w:rsid w:val="003B4345"/>
    <w:rsid w:val="003D3BB2"/>
    <w:rsid w:val="003E6AC7"/>
    <w:rsid w:val="004545BE"/>
    <w:rsid w:val="004732EF"/>
    <w:rsid w:val="0049357D"/>
    <w:rsid w:val="004C335B"/>
    <w:rsid w:val="004D4982"/>
    <w:rsid w:val="004D5EFD"/>
    <w:rsid w:val="005032B6"/>
    <w:rsid w:val="005738FD"/>
    <w:rsid w:val="00622A6E"/>
    <w:rsid w:val="00642AF4"/>
    <w:rsid w:val="00661DAF"/>
    <w:rsid w:val="0068408A"/>
    <w:rsid w:val="0069304C"/>
    <w:rsid w:val="006A1EA5"/>
    <w:rsid w:val="006F6684"/>
    <w:rsid w:val="00713F45"/>
    <w:rsid w:val="00754C7C"/>
    <w:rsid w:val="00784F33"/>
    <w:rsid w:val="007B0E65"/>
    <w:rsid w:val="007D2644"/>
    <w:rsid w:val="0080747F"/>
    <w:rsid w:val="00813010"/>
    <w:rsid w:val="00881622"/>
    <w:rsid w:val="0088476E"/>
    <w:rsid w:val="00913C6E"/>
    <w:rsid w:val="009744D5"/>
    <w:rsid w:val="009F0BB3"/>
    <w:rsid w:val="009F4D80"/>
    <w:rsid w:val="009F53A0"/>
    <w:rsid w:val="00A05F7E"/>
    <w:rsid w:val="00A96D49"/>
    <w:rsid w:val="00B34749"/>
    <w:rsid w:val="00B52310"/>
    <w:rsid w:val="00B71B70"/>
    <w:rsid w:val="00BA59DD"/>
    <w:rsid w:val="00BB78BC"/>
    <w:rsid w:val="00C133D2"/>
    <w:rsid w:val="00C47C0A"/>
    <w:rsid w:val="00C90035"/>
    <w:rsid w:val="00CA6BC9"/>
    <w:rsid w:val="00D726E2"/>
    <w:rsid w:val="00D85616"/>
    <w:rsid w:val="00D9238B"/>
    <w:rsid w:val="00E9590A"/>
    <w:rsid w:val="00EB6E30"/>
    <w:rsid w:val="00F71DE0"/>
    <w:rsid w:val="00F729F6"/>
    <w:rsid w:val="00FA3CA7"/>
    <w:rsid w:val="00FA5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38B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9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238B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BB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B78BC"/>
    <w:rPr>
      <w:rFonts w:ascii="Calibri" w:hAnsi="Calibri" w:cs="Calibri"/>
      <w:lang w:eastAsia="ru-RU"/>
    </w:rPr>
  </w:style>
  <w:style w:type="paragraph" w:styleId="Footer">
    <w:name w:val="footer"/>
    <w:basedOn w:val="Normal"/>
    <w:link w:val="FooterChar"/>
    <w:uiPriority w:val="99"/>
    <w:rsid w:val="00BB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B78BC"/>
    <w:rPr>
      <w:rFonts w:ascii="Calibri" w:hAnsi="Calibri" w:cs="Calibri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D3BB2"/>
    <w:rPr>
      <w:rFonts w:cs="Times New Roman"/>
    </w:rPr>
  </w:style>
  <w:style w:type="paragraph" w:styleId="ListParagraph">
    <w:name w:val="List Paragraph"/>
    <w:basedOn w:val="Normal"/>
    <w:uiPriority w:val="99"/>
    <w:qFormat/>
    <w:rsid w:val="003D3BB2"/>
    <w:pPr>
      <w:ind w:left="720"/>
      <w:contextualSpacing/>
    </w:pPr>
    <w:rPr>
      <w:rFonts w:eastAsia="Calibri" w:cs="Times New Roman"/>
      <w:lang w:eastAsia="en-US"/>
    </w:rPr>
  </w:style>
  <w:style w:type="paragraph" w:styleId="NormalWeb">
    <w:name w:val="Normal (Web)"/>
    <w:basedOn w:val="Normal"/>
    <w:uiPriority w:val="99"/>
    <w:rsid w:val="003D3B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3D3BB2"/>
    <w:rPr>
      <w:rFonts w:cs="Times New Roman"/>
      <w:color w:val="0000FF"/>
      <w:u w:val="single"/>
    </w:rPr>
  </w:style>
  <w:style w:type="paragraph" w:customStyle="1" w:styleId="c5">
    <w:name w:val="c5"/>
    <w:basedOn w:val="Normal"/>
    <w:uiPriority w:val="99"/>
    <w:rsid w:val="003D3B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DefaultParagraphFont"/>
    <w:uiPriority w:val="99"/>
    <w:rsid w:val="003D3BB2"/>
    <w:rPr>
      <w:rFonts w:cs="Times New Roman"/>
    </w:rPr>
  </w:style>
  <w:style w:type="character" w:customStyle="1" w:styleId="c1">
    <w:name w:val="c1"/>
    <w:basedOn w:val="DefaultParagraphFont"/>
    <w:uiPriority w:val="99"/>
    <w:rsid w:val="003D3BB2"/>
    <w:rPr>
      <w:rFonts w:cs="Times New Roman"/>
    </w:rPr>
  </w:style>
  <w:style w:type="paragraph" w:customStyle="1" w:styleId="c13">
    <w:name w:val="c13"/>
    <w:basedOn w:val="Normal"/>
    <w:uiPriority w:val="99"/>
    <w:rsid w:val="003D3B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Normal"/>
    <w:uiPriority w:val="99"/>
    <w:rsid w:val="003D3B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uiPriority w:val="99"/>
    <w:rsid w:val="003D3B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Normal"/>
    <w:uiPriority w:val="99"/>
    <w:rsid w:val="003D3B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uiPriority w:val="99"/>
    <w:rsid w:val="003D3BB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467</TotalTime>
  <Pages>15</Pages>
  <Words>1872</Words>
  <Characters>10673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Сергей</cp:lastModifiedBy>
  <cp:revision>22</cp:revision>
  <cp:lastPrinted>2018-02-13T19:40:00Z</cp:lastPrinted>
  <dcterms:created xsi:type="dcterms:W3CDTF">2016-10-09T16:52:00Z</dcterms:created>
  <dcterms:modified xsi:type="dcterms:W3CDTF">2018-03-20T18:42:00Z</dcterms:modified>
</cp:coreProperties>
</file>