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Cs/>
          <w:color w:val="000000"/>
          <w:sz w:val="28"/>
          <w:szCs w:val="28"/>
        </w:rPr>
      </w:pPr>
      <w:r w:rsidRPr="00DF4C5F">
        <w:rPr>
          <w:rStyle w:val="c4"/>
          <w:bCs/>
          <w:color w:val="000000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835DE8" w:rsidRPr="00DF4C5F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Cs/>
          <w:color w:val="000000"/>
          <w:sz w:val="28"/>
          <w:szCs w:val="28"/>
        </w:rPr>
      </w:pPr>
      <w:r w:rsidRPr="00DF4C5F">
        <w:rPr>
          <w:rStyle w:val="c4"/>
          <w:bCs/>
          <w:color w:val="000000"/>
          <w:sz w:val="28"/>
          <w:szCs w:val="28"/>
        </w:rPr>
        <w:t>сад № 133</w:t>
      </w: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F00907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F00907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F00907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F00907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Pr="008D3900" w:rsidRDefault="00835DE8" w:rsidP="00F00907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1"/>
          <w:b/>
          <w:bCs/>
          <w:i/>
          <w:iCs/>
          <w:color w:val="1A1A1A"/>
          <w:sz w:val="28"/>
          <w:szCs w:val="28"/>
        </w:rPr>
        <w:t>Спортивное р</w:t>
      </w: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азвлечение  по пожарной безопасности</w:t>
      </w:r>
    </w:p>
    <w:p w:rsidR="00835DE8" w:rsidRPr="008D3900" w:rsidRDefault="00835DE8" w:rsidP="00F00907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«Укрощение огня»</w:t>
      </w:r>
    </w:p>
    <w:p w:rsidR="00835DE8" w:rsidRPr="008D3900" w:rsidRDefault="00835DE8" w:rsidP="00F00907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с применением ИКТ в подготовительной группе</w:t>
      </w: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Pr="00DF4C5F" w:rsidRDefault="00835DE8" w:rsidP="00F00907">
      <w:pPr>
        <w:pStyle w:val="c6"/>
        <w:spacing w:before="0" w:beforeAutospacing="0" w:after="0" w:afterAutospacing="0"/>
        <w:jc w:val="right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>Выполнил</w:t>
      </w:r>
      <w:r w:rsidRPr="00DF4C5F">
        <w:rPr>
          <w:rStyle w:val="c4"/>
          <w:bCs/>
          <w:color w:val="000000"/>
          <w:sz w:val="28"/>
          <w:szCs w:val="28"/>
        </w:rPr>
        <w:t xml:space="preserve">: инструктор по физической культуре </w:t>
      </w:r>
    </w:p>
    <w:p w:rsidR="00835DE8" w:rsidRDefault="00835DE8" w:rsidP="00F00907">
      <w:pPr>
        <w:pStyle w:val="c6"/>
        <w:spacing w:before="0" w:beforeAutospacing="0" w:after="0" w:afterAutospacing="0"/>
        <w:jc w:val="right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>Новоселова Жанна Геннадьевна</w:t>
      </w: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г. Томск </w:t>
      </w:r>
    </w:p>
    <w:p w:rsidR="00835DE8" w:rsidRDefault="00835DE8" w:rsidP="00F00907">
      <w:pPr>
        <w:pStyle w:val="c6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Default="00835DE8" w:rsidP="00C9667D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color w:val="1A1A1A"/>
          <w:sz w:val="28"/>
          <w:szCs w:val="28"/>
        </w:rPr>
      </w:pP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Цель:</w:t>
      </w:r>
      <w:r w:rsidRPr="00D76D08">
        <w:rPr>
          <w:rStyle w:val="c1"/>
          <w:color w:val="1A1A1A"/>
          <w:sz w:val="28"/>
          <w:szCs w:val="28"/>
        </w:rPr>
        <w:t> 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 закрепить знания детей о пожарной безопасности.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Задачи: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 формировать правильное поведение в случае возникновения пожара;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 закреплять умение играть в команде;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 повышать личную ответственность за свои поступки, формировать  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   дисциплинированность, чувство долга.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 Участники</w:t>
      </w: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: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-  </w:t>
      </w:r>
      <w:r w:rsidRPr="00D76D08">
        <w:rPr>
          <w:rStyle w:val="c1"/>
          <w:color w:val="1A1A1A"/>
          <w:sz w:val="28"/>
          <w:szCs w:val="28"/>
        </w:rPr>
        <w:t xml:space="preserve">дети подготовительной группы 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Предварительная работа: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 беседы, рассматривание картин, обыгрывание</w:t>
      </w:r>
      <w:r w:rsidRPr="008D3900">
        <w:rPr>
          <w:color w:val="1A1A1A"/>
          <w:sz w:val="28"/>
          <w:szCs w:val="28"/>
        </w:rPr>
        <w:br/>
      </w:r>
      <w:r w:rsidRPr="00D76D08">
        <w:rPr>
          <w:rStyle w:val="c1"/>
          <w:color w:val="1A1A1A"/>
          <w:sz w:val="28"/>
          <w:szCs w:val="28"/>
        </w:rPr>
        <w:t>  проблемных ситуаций, заучивание стихов, разгадывание загадок;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 организация выставки детских работ по теме « Спички не игрушка»;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 оформление в группе уголков: для детей, родителей;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-определение названия, девиза команд;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 изготовление эмблемы.</w:t>
      </w:r>
    </w:p>
    <w:p w:rsidR="00835DE8" w:rsidRPr="008D3900" w:rsidRDefault="00835DE8" w:rsidP="0078512A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Оборудование: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 конусы, обручи;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- 2 телефона;</w:t>
      </w:r>
    </w:p>
    <w:p w:rsidR="00835DE8" w:rsidRPr="00D76D08" w:rsidRDefault="00835DE8" w:rsidP="00C9667D">
      <w:pPr>
        <w:pStyle w:val="c5"/>
        <w:shd w:val="clear" w:color="auto" w:fill="FFFFFF"/>
        <w:spacing w:before="0" w:beforeAutospacing="0" w:after="0" w:afterAutospacing="0"/>
        <w:rPr>
          <w:rStyle w:val="c1"/>
          <w:color w:val="1A1A1A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 туннели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- игрушки.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Ход праздника: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Звучит музыка, дети заходят в зал, перестраиваются в две колонны.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Доброе утро, ребята! Мы все сегодня принимаем участие  в развлечении «Укрощение огня».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Встреча у нас необычная,  мы повторим  правила пожарной безопасности, повторим , что вы должны знать и уметь делать в экстренных ситуациях. Вас ждут интеллектуальные конкурсы, загадки, эстафеты. Я предлагаю всем зарядиться хорошим настроением и с удовольствием провести время. Но сначала предлагаю посмотреть видеоролик.(просмотр видеоролика о работе пожарных)</w:t>
      </w:r>
    </w:p>
    <w:p w:rsidR="00835DE8" w:rsidRPr="00D76D08" w:rsidRDefault="00835DE8" w:rsidP="00C9667D">
      <w:pPr>
        <w:pStyle w:val="c5"/>
        <w:shd w:val="clear" w:color="auto" w:fill="FFFFFF"/>
        <w:spacing w:before="0" w:beforeAutospacing="0" w:after="0" w:afterAutospacing="0"/>
        <w:rPr>
          <w:rStyle w:val="c1"/>
          <w:color w:val="1A1A1A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Сегодня мы собрались в зале, что бы поговорить о правилах осторожного обращения с огнем.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Все готовы. Начинаем! Сегодня в соревновании участвуют две команды. Представьтесь, пожалуйста!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Приветствие команд</w:t>
      </w:r>
      <w:r w:rsidRPr="00D76D08">
        <w:rPr>
          <w:rStyle w:val="c1"/>
          <w:color w:val="1A1A1A"/>
          <w:sz w:val="28"/>
          <w:szCs w:val="28"/>
        </w:rPr>
        <w:t>: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Команды: «Искорки», «Огоньки».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Капитан:</w:t>
      </w:r>
      <w:r w:rsidRPr="00D76D08">
        <w:rPr>
          <w:rStyle w:val="c1"/>
          <w:color w:val="1A1A1A"/>
          <w:sz w:val="28"/>
          <w:szCs w:val="28"/>
        </w:rPr>
        <w:t> - Мы команда - «Искорки».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Чтобы с пламенем бороться умело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Надо знать пожарное дело!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Девиз «Искорки»: </w:t>
      </w:r>
      <w:r w:rsidRPr="00D76D08">
        <w:rPr>
          <w:rStyle w:val="c1"/>
          <w:color w:val="1A1A1A"/>
          <w:sz w:val="28"/>
          <w:szCs w:val="28"/>
        </w:rPr>
        <w:t> «При пожаре как один набираем- 01»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Капитан:</w:t>
      </w:r>
      <w:r w:rsidRPr="00D76D08">
        <w:rPr>
          <w:rStyle w:val="c1"/>
          <w:color w:val="1A1A1A"/>
          <w:sz w:val="28"/>
          <w:szCs w:val="28"/>
        </w:rPr>
        <w:t> - Мы команда -  «Огоньки».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Нам без доброго огня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Обойтись нельзя ни дня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Но, все помните о том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         Что нельзя шутить с огнём!</w:t>
      </w:r>
      <w:r w:rsidRPr="00D76D08">
        <w:rPr>
          <w:rStyle w:val="c1"/>
          <w:b/>
          <w:bCs/>
          <w:color w:val="1A1A1A"/>
          <w:sz w:val="28"/>
          <w:szCs w:val="28"/>
        </w:rPr>
        <w:t> </w:t>
      </w:r>
    </w:p>
    <w:p w:rsidR="00835DE8" w:rsidRPr="00D76D08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Девиз «Огоньки»:</w:t>
      </w:r>
      <w:r w:rsidRPr="00D76D08">
        <w:rPr>
          <w:rStyle w:val="c1"/>
          <w:color w:val="1A1A1A"/>
          <w:sz w:val="28"/>
          <w:szCs w:val="28"/>
        </w:rPr>
        <w:t> «Знает мальчик и девчушка - спички детям не игрушка».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Замечательные девизы у команд! Надеюсь, что знания пожарной безопасности такие же замечательные. Оценивать наши соревнования будут наши гости!</w:t>
      </w:r>
    </w:p>
    <w:p w:rsidR="00835DE8" w:rsidRPr="00BD3C8A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3C8A">
        <w:rPr>
          <w:rStyle w:val="c1"/>
          <w:b/>
          <w:bCs/>
          <w:color w:val="1A1A1A"/>
          <w:sz w:val="28"/>
          <w:szCs w:val="28"/>
        </w:rPr>
        <w:t>Объявляю разминку: презентация.</w:t>
      </w:r>
    </w:p>
    <w:p w:rsidR="00835DE8" w:rsidRPr="00BD3C8A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3C8A">
        <w:rPr>
          <w:rStyle w:val="c1"/>
          <w:color w:val="1A1A1A"/>
          <w:sz w:val="28"/>
          <w:szCs w:val="28"/>
        </w:rPr>
        <w:t>Каждой команде задаются загадки.</w:t>
      </w:r>
    </w:p>
    <w:p w:rsidR="00835DE8" w:rsidRPr="00BD3C8A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BD3C8A">
        <w:rPr>
          <w:rStyle w:val="c1"/>
          <w:color w:val="1A1A1A"/>
          <w:sz w:val="28"/>
          <w:szCs w:val="28"/>
        </w:rPr>
        <w:t>1.Чтобы не было огня, не играйте вы в меня.</w:t>
      </w:r>
    </w:p>
    <w:p w:rsidR="00835DE8" w:rsidRPr="00BD3C8A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BD3C8A">
        <w:rPr>
          <w:rStyle w:val="c1"/>
          <w:color w:val="1A1A1A"/>
          <w:sz w:val="28"/>
          <w:szCs w:val="28"/>
        </w:rPr>
        <w:t> Я - огня сестричка, маленькая </w:t>
      </w:r>
      <w:r w:rsidRPr="00BD3C8A">
        <w:rPr>
          <w:rStyle w:val="c1"/>
          <w:b/>
          <w:bCs/>
          <w:i/>
          <w:iCs/>
          <w:color w:val="1A1A1A"/>
          <w:sz w:val="28"/>
          <w:szCs w:val="28"/>
        </w:rPr>
        <w:t>(спичка</w:t>
      </w:r>
      <w:r w:rsidRPr="00BD3C8A">
        <w:rPr>
          <w:rStyle w:val="c1"/>
          <w:color w:val="1A1A1A"/>
          <w:sz w:val="28"/>
          <w:szCs w:val="28"/>
        </w:rPr>
        <w:t>) ; </w:t>
      </w:r>
    </w:p>
    <w:p w:rsidR="00835DE8" w:rsidRPr="00BD3C8A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BD3C8A">
        <w:rPr>
          <w:rStyle w:val="c1"/>
          <w:color w:val="1A1A1A"/>
          <w:sz w:val="28"/>
          <w:szCs w:val="28"/>
        </w:rPr>
        <w:t>2.Дым увидел - не зевай, нас скорее вызывай. (</w:t>
      </w:r>
      <w:r w:rsidRPr="00BD3C8A">
        <w:rPr>
          <w:rStyle w:val="c1"/>
          <w:b/>
          <w:bCs/>
          <w:i/>
          <w:iCs/>
          <w:color w:val="1A1A1A"/>
          <w:sz w:val="28"/>
          <w:szCs w:val="28"/>
        </w:rPr>
        <w:t>пожарная служба</w:t>
      </w:r>
      <w:r w:rsidRPr="00BD3C8A">
        <w:rPr>
          <w:rStyle w:val="c1"/>
          <w:color w:val="1A1A1A"/>
          <w:sz w:val="28"/>
          <w:szCs w:val="28"/>
        </w:rPr>
        <w:t>); </w:t>
      </w:r>
    </w:p>
    <w:p w:rsidR="00835DE8" w:rsidRPr="00BD3C8A" w:rsidRDefault="00835DE8" w:rsidP="003948D7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BD3C8A">
        <w:rPr>
          <w:rStyle w:val="c1"/>
          <w:color w:val="1A1A1A"/>
          <w:sz w:val="28"/>
          <w:szCs w:val="28"/>
        </w:rPr>
        <w:t>3.Где с огнём беспечны люди, обязательно он будет. (</w:t>
      </w:r>
      <w:r w:rsidRPr="00BD3C8A">
        <w:rPr>
          <w:rStyle w:val="c1"/>
          <w:b/>
          <w:bCs/>
          <w:i/>
          <w:iCs/>
          <w:color w:val="1A1A1A"/>
          <w:sz w:val="28"/>
          <w:szCs w:val="28"/>
        </w:rPr>
        <w:t>пожар</w:t>
      </w:r>
      <w:r w:rsidRPr="00BD3C8A">
        <w:rPr>
          <w:rStyle w:val="c1"/>
          <w:color w:val="1A1A1A"/>
          <w:sz w:val="28"/>
          <w:szCs w:val="28"/>
        </w:rPr>
        <w:t>);  </w:t>
      </w:r>
    </w:p>
    <w:p w:rsidR="00835DE8" w:rsidRPr="00BD3C8A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BD3C8A">
        <w:rPr>
          <w:rStyle w:val="c1"/>
          <w:color w:val="1A1A1A"/>
          <w:sz w:val="28"/>
          <w:szCs w:val="28"/>
        </w:rPr>
        <w:t>5. Кто меня не бережётся, тот так скоро обожжется. (</w:t>
      </w:r>
      <w:r w:rsidRPr="00BD3C8A">
        <w:rPr>
          <w:rStyle w:val="c1"/>
          <w:b/>
          <w:bCs/>
          <w:i/>
          <w:iCs/>
          <w:color w:val="1A1A1A"/>
          <w:sz w:val="28"/>
          <w:szCs w:val="28"/>
        </w:rPr>
        <w:t>огонь</w:t>
      </w:r>
      <w:r w:rsidRPr="00BD3C8A">
        <w:rPr>
          <w:rStyle w:val="c1"/>
          <w:color w:val="1A1A1A"/>
          <w:sz w:val="28"/>
          <w:szCs w:val="28"/>
        </w:rPr>
        <w:t>); </w:t>
      </w:r>
    </w:p>
    <w:p w:rsidR="00835DE8" w:rsidRPr="00BD3C8A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BD3C8A">
        <w:rPr>
          <w:rStyle w:val="c1"/>
          <w:color w:val="1A1A1A"/>
          <w:sz w:val="28"/>
          <w:szCs w:val="28"/>
        </w:rPr>
        <w:t>6. На столе, в колпаке, да в стеклянном пузырьке поселился дружок - развесёлый огонёк. (</w:t>
      </w:r>
      <w:r w:rsidRPr="00BD3C8A">
        <w:rPr>
          <w:rStyle w:val="c1"/>
          <w:b/>
          <w:bCs/>
          <w:i/>
          <w:iCs/>
          <w:color w:val="1A1A1A"/>
          <w:sz w:val="28"/>
          <w:szCs w:val="28"/>
        </w:rPr>
        <w:t>лампочка</w:t>
      </w:r>
      <w:r w:rsidRPr="00BD3C8A">
        <w:rPr>
          <w:rStyle w:val="c1"/>
          <w:i/>
          <w:iCs/>
          <w:color w:val="1A1A1A"/>
          <w:sz w:val="28"/>
          <w:szCs w:val="28"/>
        </w:rPr>
        <w:t>)</w:t>
      </w:r>
      <w:r w:rsidRPr="00BD3C8A">
        <w:rPr>
          <w:rStyle w:val="c1"/>
          <w:color w:val="1A1A1A"/>
          <w:sz w:val="28"/>
          <w:szCs w:val="28"/>
        </w:rPr>
        <w:t>;</w:t>
      </w:r>
      <w:r w:rsidRPr="00BD3C8A">
        <w:rPr>
          <w:rStyle w:val="c1"/>
          <w:b/>
          <w:bCs/>
          <w:color w:val="1A1A1A"/>
          <w:sz w:val="28"/>
          <w:szCs w:val="28"/>
        </w:rPr>
        <w:t> </w:t>
      </w:r>
    </w:p>
    <w:p w:rsidR="00835DE8" w:rsidRPr="00BD3C8A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BD3C8A">
        <w:rPr>
          <w:rStyle w:val="c1"/>
          <w:color w:val="1A1A1A"/>
          <w:sz w:val="28"/>
          <w:szCs w:val="28"/>
        </w:rPr>
        <w:t>8. Шипит и злится, воды боится, с языком, а не лает, без зубов, а кусает. (</w:t>
      </w:r>
      <w:r w:rsidRPr="00BD3C8A">
        <w:rPr>
          <w:rStyle w:val="c1"/>
          <w:b/>
          <w:bCs/>
          <w:i/>
          <w:iCs/>
          <w:color w:val="1A1A1A"/>
          <w:sz w:val="28"/>
          <w:szCs w:val="28"/>
        </w:rPr>
        <w:t>огонь</w:t>
      </w:r>
      <w:r w:rsidRPr="00BD3C8A">
        <w:rPr>
          <w:rStyle w:val="c1"/>
          <w:color w:val="1A1A1A"/>
          <w:sz w:val="28"/>
          <w:szCs w:val="28"/>
        </w:rPr>
        <w:t>); </w:t>
      </w:r>
    </w:p>
    <w:p w:rsidR="00835DE8" w:rsidRPr="00BD3C8A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BD3C8A">
        <w:rPr>
          <w:rStyle w:val="c1"/>
          <w:color w:val="1A1A1A"/>
          <w:sz w:val="28"/>
          <w:szCs w:val="28"/>
        </w:rPr>
        <w:t>9. При пожаре не сидим, набираем... (</w:t>
      </w:r>
      <w:r w:rsidRPr="00BD3C8A">
        <w:rPr>
          <w:rStyle w:val="c1"/>
          <w:b/>
          <w:bCs/>
          <w:i/>
          <w:iCs/>
          <w:color w:val="1A1A1A"/>
          <w:sz w:val="28"/>
          <w:szCs w:val="28"/>
        </w:rPr>
        <w:t>01</w:t>
      </w:r>
      <w:r w:rsidRPr="00BD3C8A">
        <w:rPr>
          <w:rStyle w:val="c1"/>
          <w:color w:val="1A1A1A"/>
          <w:sz w:val="28"/>
          <w:szCs w:val="28"/>
        </w:rPr>
        <w:t>); 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BD3C8A">
        <w:rPr>
          <w:rStyle w:val="c1"/>
          <w:color w:val="1A1A1A"/>
          <w:sz w:val="28"/>
          <w:szCs w:val="28"/>
        </w:rPr>
        <w:t>10. Что, дотронувшись едва, превращает дом в дрова? (</w:t>
      </w:r>
      <w:r w:rsidRPr="00BD3C8A">
        <w:rPr>
          <w:rStyle w:val="c1"/>
          <w:b/>
          <w:bCs/>
          <w:i/>
          <w:iCs/>
          <w:color w:val="1A1A1A"/>
          <w:sz w:val="28"/>
          <w:szCs w:val="28"/>
        </w:rPr>
        <w:t>огонь</w:t>
      </w:r>
      <w:r w:rsidRPr="00BD3C8A">
        <w:rPr>
          <w:rStyle w:val="c1"/>
          <w:color w:val="1A1A1A"/>
          <w:sz w:val="28"/>
          <w:szCs w:val="28"/>
        </w:rPr>
        <w:t>); 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Молодцы, все загадки разгадали. А теперь послушайте меня внимательно: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Если вьется пламя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Дым валит столбом,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«Ноль - один» мы набираем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И кого мы позовем?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Правильно, пожарную помощь. Вот и первая эстафета называется: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«Вызов пожарных». </w:t>
      </w:r>
    </w:p>
    <w:p w:rsidR="00835DE8" w:rsidRPr="008D3900" w:rsidRDefault="00835DE8" w:rsidP="00C9667D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Прыжки через островки (три обруча).</w:t>
      </w:r>
    </w:p>
    <w:p w:rsidR="00835DE8" w:rsidRPr="008D3900" w:rsidRDefault="00835DE8" w:rsidP="00C9667D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Подбежать к телефону, поднять трубку, вызвать (крикнуть) “</w:t>
      </w:r>
      <w:smartTag w:uri="urn:schemas-microsoft-com:office:smarttags" w:element="metricconverter">
        <w:smartTagPr>
          <w:attr w:name="ProductID" w:val="01”"/>
        </w:smartTagPr>
        <w:r w:rsidRPr="00D76D08">
          <w:rPr>
            <w:rStyle w:val="c1"/>
            <w:color w:val="1A1A1A"/>
            <w:sz w:val="28"/>
            <w:szCs w:val="28"/>
          </w:rPr>
          <w:t>01”</w:t>
        </w:r>
      </w:smartTag>
      <w:r w:rsidRPr="00D76D08">
        <w:rPr>
          <w:rStyle w:val="c1"/>
          <w:color w:val="1A1A1A"/>
          <w:sz w:val="28"/>
          <w:szCs w:val="28"/>
        </w:rPr>
        <w:t>.</w:t>
      </w:r>
    </w:p>
    <w:p w:rsidR="00835DE8" w:rsidRPr="008D3900" w:rsidRDefault="00835DE8" w:rsidP="00C9667D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Обратно – бег по прямой, передать эстафету по плечу.</w:t>
      </w:r>
    </w:p>
    <w:p w:rsidR="00835DE8" w:rsidRPr="00D76D08" w:rsidRDefault="00835DE8" w:rsidP="00F05519">
      <w:pPr>
        <w:pStyle w:val="c5"/>
        <w:shd w:val="clear" w:color="auto" w:fill="FFFFFF"/>
        <w:spacing w:after="0"/>
        <w:rPr>
          <w:rStyle w:val="c1"/>
          <w:b/>
          <w:bCs/>
          <w:color w:val="1A1A1A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«Кто быстрее оденется».</w:t>
      </w:r>
    </w:p>
    <w:p w:rsidR="00835DE8" w:rsidRPr="00D76D08" w:rsidRDefault="00835DE8" w:rsidP="00F05519">
      <w:pPr>
        <w:pStyle w:val="c5"/>
        <w:shd w:val="clear" w:color="auto" w:fill="FFFFFF"/>
        <w:spacing w:before="0" w:beforeAutospacing="0" w:after="0" w:afterAutospacing="0"/>
        <w:rPr>
          <w:rStyle w:val="c1"/>
          <w:bCs/>
          <w:color w:val="1A1A1A"/>
          <w:sz w:val="28"/>
          <w:szCs w:val="28"/>
        </w:rPr>
      </w:pPr>
      <w:r w:rsidRPr="00D76D08">
        <w:rPr>
          <w:rStyle w:val="c1"/>
          <w:bCs/>
          <w:color w:val="1A1A1A"/>
          <w:sz w:val="28"/>
          <w:szCs w:val="28"/>
        </w:rPr>
        <w:t>Ведущий: Пожарные должны очень быстро уметь одеваться, если вдруг где-то произойдет пожар. Быстро выехать на место бедствия и потушить огонь. Нужно быстро добежать до ориентира и надеть форму (кофту и шлем) и вернуться на место.</w:t>
      </w:r>
    </w:p>
    <w:p w:rsidR="00835DE8" w:rsidRPr="00D76D08" w:rsidRDefault="00835DE8" w:rsidP="00C9667D">
      <w:pPr>
        <w:pStyle w:val="c5"/>
        <w:shd w:val="clear" w:color="auto" w:fill="FFFFFF"/>
        <w:spacing w:before="0" w:beforeAutospacing="0" w:after="0" w:afterAutospacing="0"/>
        <w:rPr>
          <w:rStyle w:val="c1"/>
          <w:bCs/>
          <w:color w:val="1A1A1A"/>
          <w:sz w:val="28"/>
          <w:szCs w:val="28"/>
        </w:rPr>
      </w:pPr>
    </w:p>
    <w:p w:rsidR="00835DE8" w:rsidRPr="00D76D08" w:rsidRDefault="00835DE8" w:rsidP="00C9667D">
      <w:pPr>
        <w:pStyle w:val="c5"/>
        <w:shd w:val="clear" w:color="auto" w:fill="FFFFFF"/>
        <w:spacing w:before="0" w:beforeAutospacing="0" w:after="0" w:afterAutospacing="0"/>
        <w:rPr>
          <w:b/>
          <w:bCs/>
          <w:color w:val="1A1A1A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Эстафета  «Чья команда быстрее спасет из огня игрушку».</w:t>
      </w:r>
    </w:p>
    <w:p w:rsidR="00835DE8" w:rsidRPr="00D76D08" w:rsidRDefault="00835DE8" w:rsidP="00C9667D">
      <w:pPr>
        <w:pStyle w:val="c5"/>
        <w:shd w:val="clear" w:color="auto" w:fill="FFFFFF"/>
        <w:spacing w:before="0" w:beforeAutospacing="0" w:after="0" w:afterAutospacing="0"/>
        <w:rPr>
          <w:rStyle w:val="c1"/>
          <w:color w:val="1A1A1A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Ведущий: Очень часто, когда пожарные приезжают на пожар, прежде чем тушить огонь они ведут спасательные работы. Выносят из огня людей, животных.</w:t>
      </w:r>
    </w:p>
    <w:p w:rsidR="00835DE8" w:rsidRPr="00D76D08" w:rsidRDefault="00835DE8" w:rsidP="00C9667D">
      <w:pPr>
        <w:pStyle w:val="c5"/>
        <w:shd w:val="clear" w:color="auto" w:fill="FFFFFF"/>
        <w:spacing w:before="0" w:beforeAutospacing="0" w:after="0" w:afterAutospacing="0"/>
        <w:rPr>
          <w:rStyle w:val="c1"/>
          <w:color w:val="1A1A1A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Надо преодолевая препятствия ( проползти через туннель) добраться до «места пожара», взять в руки игрушку и вынести из огня. Добежать до своей команды и встать в конец колонны</w:t>
      </w:r>
    </w:p>
    <w:p w:rsidR="00835DE8" w:rsidRPr="00D76D08" w:rsidRDefault="00835DE8" w:rsidP="00C9667D">
      <w:pPr>
        <w:pStyle w:val="c5"/>
        <w:shd w:val="clear" w:color="auto" w:fill="FFFFFF"/>
        <w:spacing w:before="0" w:beforeAutospacing="0" w:after="0" w:afterAutospacing="0"/>
        <w:rPr>
          <w:rStyle w:val="c1"/>
          <w:color w:val="1A1A1A"/>
          <w:sz w:val="28"/>
          <w:szCs w:val="28"/>
        </w:rPr>
      </w:pP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Машины приехали, люди эвакуированы, нужно тушить огонь. Представьте, что вы насосы и по вам течёт вода.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Физминутка: «Насос».</w:t>
      </w:r>
    </w:p>
    <w:p w:rsidR="00835DE8" w:rsidRPr="008D3900" w:rsidRDefault="00835DE8" w:rsidP="00C9667D">
      <w:pPr>
        <w:pStyle w:val="c1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А теперь насос включаем,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Воду из реки качаем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i/>
          <w:iCs/>
          <w:color w:val="1A1A1A"/>
          <w:sz w:val="28"/>
          <w:szCs w:val="28"/>
        </w:rPr>
        <w:t>(</w:t>
      </w: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делается легкий поклон, руки тянутся к полу, но не касаются его, затем слегка выпрямляться)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Влево – раз, вправо – два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Потекла ручьем вода.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(наклон вправо, левая рука скользит вверх вдоль туловища (до подмышечной впадины); наклон влево, движение вверх правой рукой.)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Раз, два, три, четыре (2-3 раза)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Хорошо мы потрудились.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(делается легкий поклон, руки тянутся к полу, но не касаются его, затем слегка выпрямляться)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Все мы силы приложили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И пожар мы потушили.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Было трудно, тяжело,</w:t>
      </w:r>
    </w:p>
    <w:p w:rsidR="00835DE8" w:rsidRPr="008D3900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Но умение и ловкость</w:t>
      </w:r>
    </w:p>
    <w:p w:rsidR="00835DE8" w:rsidRPr="00D76D08" w:rsidRDefault="00835DE8" w:rsidP="00C9667D">
      <w:pPr>
        <w:pStyle w:val="c0"/>
        <w:shd w:val="clear" w:color="auto" w:fill="FFFFFF"/>
        <w:spacing w:before="0" w:beforeAutospacing="0" w:after="0" w:afterAutospacing="0"/>
        <w:ind w:firstLine="708"/>
        <w:rPr>
          <w:rStyle w:val="c1"/>
          <w:color w:val="1A1A1A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Нас от бедствия спасло.</w:t>
      </w:r>
    </w:p>
    <w:p w:rsidR="00835DE8" w:rsidRPr="00D76D08" w:rsidRDefault="00835DE8" w:rsidP="007921D3">
      <w:pPr>
        <w:pStyle w:val="c0"/>
        <w:shd w:val="clear" w:color="auto" w:fill="FFFFFF"/>
        <w:spacing w:after="0"/>
        <w:rPr>
          <w:rStyle w:val="c1"/>
          <w:b/>
          <w:color w:val="1A1A1A"/>
          <w:sz w:val="28"/>
          <w:szCs w:val="28"/>
        </w:rPr>
      </w:pPr>
      <w:r w:rsidRPr="00D76D08">
        <w:rPr>
          <w:rStyle w:val="c1"/>
          <w:b/>
          <w:color w:val="1A1A1A"/>
          <w:sz w:val="28"/>
          <w:szCs w:val="28"/>
        </w:rPr>
        <w:t>Эстафета «Затуши костер»</w:t>
      </w:r>
    </w:p>
    <w:p w:rsidR="00835DE8" w:rsidRPr="00D76D08" w:rsidRDefault="00835DE8" w:rsidP="007921D3">
      <w:pPr>
        <w:pStyle w:val="c0"/>
        <w:shd w:val="clear" w:color="auto" w:fill="FFFFFF"/>
        <w:spacing w:after="0"/>
        <w:rPr>
          <w:color w:val="1A1A1A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Дети встают в ряд и передают ведерко с водой друг другу, с одной стороны из таза набирают воду, а в конце колонны выливают в другой таз.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А теперь следующий конкурс </w:t>
      </w:r>
      <w:r w:rsidRPr="00D76D08">
        <w:rPr>
          <w:rStyle w:val="c1"/>
          <w:b/>
          <w:bCs/>
          <w:color w:val="1A1A1A"/>
          <w:sz w:val="28"/>
          <w:szCs w:val="28"/>
        </w:rPr>
        <w:t>«Найди ответ».</w:t>
      </w:r>
    </w:p>
    <w:p w:rsidR="00835DE8" w:rsidRPr="008D3900" w:rsidRDefault="00835DE8" w:rsidP="00C9667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 xml:space="preserve">Ведущий  начинает фразу, обращаясь к  команде «Огоньки», дети хором заканчивают её. Затем обращается к команде «Искорки». 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Где с огнем беспечны люди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Там взовьется в небе шар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Там всегда грозить нам будет. Злой…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Дети</w:t>
      </w:r>
      <w:r w:rsidRPr="00D76D08">
        <w:rPr>
          <w:rStyle w:val="c1"/>
          <w:color w:val="1A1A1A"/>
          <w:sz w:val="28"/>
          <w:szCs w:val="28"/>
        </w:rPr>
        <w:t> (хором): – </w:t>
      </w: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пожар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 </w:t>
      </w:r>
      <w:r w:rsidRPr="00D76D08">
        <w:rPr>
          <w:rStyle w:val="c1"/>
          <w:color w:val="1A1A1A"/>
          <w:sz w:val="28"/>
          <w:szCs w:val="28"/>
        </w:rPr>
        <w:t>- Раз, два, три, четыре. У кого пожар в…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Дети  </w:t>
      </w:r>
      <w:r w:rsidRPr="00D76D08">
        <w:rPr>
          <w:rStyle w:val="c1"/>
          <w:color w:val="1A1A1A"/>
          <w:sz w:val="28"/>
          <w:szCs w:val="28"/>
        </w:rPr>
        <w:t>(хором) - </w:t>
      </w: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квартире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 </w:t>
      </w:r>
      <w:r w:rsidRPr="00D76D08">
        <w:rPr>
          <w:rStyle w:val="c1"/>
          <w:color w:val="1A1A1A"/>
          <w:sz w:val="28"/>
          <w:szCs w:val="28"/>
        </w:rPr>
        <w:t>- Дым столбом поднялся вдруг. Кто не выключил…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Дети: </w:t>
      </w: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- утюг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 </w:t>
      </w:r>
      <w:r w:rsidRPr="00D76D08">
        <w:rPr>
          <w:rStyle w:val="c1"/>
          <w:color w:val="1A1A1A"/>
          <w:sz w:val="28"/>
          <w:szCs w:val="28"/>
        </w:rPr>
        <w:t>- Красный отблеск пробежал. Кто со спичками…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Дети:</w:t>
      </w:r>
      <w:r w:rsidRPr="00D76D08">
        <w:rPr>
          <w:rStyle w:val="c1"/>
          <w:color w:val="1A1A1A"/>
          <w:sz w:val="28"/>
          <w:szCs w:val="28"/>
        </w:rPr>
        <w:t> (хором): </w:t>
      </w: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- играл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 </w:t>
      </w:r>
      <w:r w:rsidRPr="00D76D08">
        <w:rPr>
          <w:rStyle w:val="c1"/>
          <w:color w:val="1A1A1A"/>
          <w:sz w:val="28"/>
          <w:szCs w:val="28"/>
        </w:rPr>
        <w:t>- Стол и шкаф сгорели разом. Кто сушил белье над …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Дети: </w:t>
      </w:r>
      <w:r w:rsidRPr="00D76D08">
        <w:rPr>
          <w:rStyle w:val="c1"/>
          <w:color w:val="1A1A1A"/>
          <w:sz w:val="28"/>
          <w:szCs w:val="28"/>
        </w:rPr>
        <w:t>- </w:t>
      </w: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газом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 </w:t>
      </w:r>
      <w:r w:rsidRPr="00D76D08">
        <w:rPr>
          <w:rStyle w:val="c1"/>
          <w:color w:val="1A1A1A"/>
          <w:sz w:val="28"/>
          <w:szCs w:val="28"/>
        </w:rPr>
        <w:t>- Пламя прыгнуло в листву. Кто у дома жег…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Дети:</w:t>
      </w:r>
      <w:r w:rsidRPr="00D76D08">
        <w:rPr>
          <w:rStyle w:val="c1"/>
          <w:color w:val="1A1A1A"/>
          <w:sz w:val="28"/>
          <w:szCs w:val="28"/>
        </w:rPr>
        <w:t> </w:t>
      </w: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- траву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 </w:t>
      </w:r>
      <w:r w:rsidRPr="00D76D08">
        <w:rPr>
          <w:rStyle w:val="c1"/>
          <w:color w:val="1A1A1A"/>
          <w:sz w:val="28"/>
          <w:szCs w:val="28"/>
        </w:rPr>
        <w:t>- Кто в огонь бросал при этом. Незнакомые…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Дети:</w:t>
      </w:r>
      <w:r w:rsidRPr="00D76D08">
        <w:rPr>
          <w:rStyle w:val="c1"/>
          <w:color w:val="1A1A1A"/>
          <w:sz w:val="28"/>
          <w:szCs w:val="28"/>
        </w:rPr>
        <w:t> - </w:t>
      </w: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предметы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 </w:t>
      </w:r>
      <w:r w:rsidRPr="00D76D08">
        <w:rPr>
          <w:rStyle w:val="c1"/>
          <w:color w:val="1A1A1A"/>
          <w:sz w:val="28"/>
          <w:szCs w:val="28"/>
        </w:rPr>
        <w:t>- Помнит каждый гражданин. Пожарный номер…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Дети:</w:t>
      </w:r>
      <w:r w:rsidRPr="00D76D08">
        <w:rPr>
          <w:rStyle w:val="c1"/>
          <w:color w:val="1A1A1A"/>
          <w:sz w:val="28"/>
          <w:szCs w:val="28"/>
        </w:rPr>
        <w:t> </w:t>
      </w: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- 01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</w:t>
      </w:r>
      <w:r w:rsidRPr="00D76D08">
        <w:rPr>
          <w:rStyle w:val="c1"/>
          <w:color w:val="1A1A1A"/>
          <w:sz w:val="28"/>
          <w:szCs w:val="28"/>
        </w:rPr>
        <w:t> - Дым увидел - не зевай. И пожарных…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Дети:</w:t>
      </w:r>
      <w:r w:rsidRPr="00D76D08">
        <w:rPr>
          <w:rStyle w:val="c1"/>
          <w:color w:val="1A1A1A"/>
          <w:sz w:val="28"/>
          <w:szCs w:val="28"/>
        </w:rPr>
        <w:t> – </w:t>
      </w:r>
      <w:r w:rsidRPr="00D76D08">
        <w:rPr>
          <w:rStyle w:val="c1"/>
          <w:b/>
          <w:bCs/>
          <w:i/>
          <w:iCs/>
          <w:color w:val="1A1A1A"/>
          <w:sz w:val="28"/>
          <w:szCs w:val="28"/>
        </w:rPr>
        <w:t>вызывай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Молодцы, команды!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Вы всё поняли друзья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Что с огнем играть нельзя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Все теперь умнее будьте</w:t>
      </w:r>
    </w:p>
    <w:p w:rsidR="00835DE8" w:rsidRPr="008D3900" w:rsidRDefault="00835DE8" w:rsidP="00C9667D">
      <w:pPr>
        <w:pStyle w:val="c2"/>
        <w:shd w:val="clear" w:color="auto" w:fill="FFFFFF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Правил этих не забудьте!</w:t>
      </w:r>
    </w:p>
    <w:p w:rsidR="00835DE8" w:rsidRPr="00D76D08" w:rsidRDefault="00835DE8" w:rsidP="00C9667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1A1A1A"/>
          <w:sz w:val="28"/>
          <w:szCs w:val="28"/>
        </w:rPr>
      </w:pPr>
    </w:p>
    <w:p w:rsidR="00835DE8" w:rsidRPr="00DB3345" w:rsidRDefault="00835DE8" w:rsidP="00C9667D">
      <w:pPr>
        <w:pStyle w:val="c5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D76D08">
        <w:rPr>
          <w:rStyle w:val="c1"/>
          <w:b/>
          <w:bCs/>
          <w:color w:val="1A1A1A"/>
          <w:sz w:val="28"/>
          <w:szCs w:val="28"/>
        </w:rPr>
        <w:t>Ведущий:</w:t>
      </w:r>
    </w:p>
    <w:p w:rsidR="00835DE8" w:rsidRPr="00D76D08" w:rsidRDefault="00835DE8" w:rsidP="00707496">
      <w:pPr>
        <w:pStyle w:val="c5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</w:rPr>
      </w:pPr>
      <w:r w:rsidRPr="00D76D08">
        <w:rPr>
          <w:rStyle w:val="c1"/>
          <w:color w:val="1A1A1A"/>
          <w:sz w:val="28"/>
          <w:szCs w:val="28"/>
        </w:rPr>
        <w:t>Вот и закончились наши учения, все ребята были ловкими, сильными и быстрыми. Я думаю, что наша встреча многому нас научила, заставила о многом задуматься. Хотя, пожарные день и ночь охраняют нас от пожаров, но и вы, ребята, должны не создавать опасных ситуаций дома и на улице. Будьте осторожны! А сейчас мы слово предоставляем нашим гостям.</w:t>
      </w:r>
    </w:p>
    <w:p w:rsidR="00835DE8" w:rsidRPr="008D3900" w:rsidRDefault="00835DE8" w:rsidP="0070749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D3900">
        <w:rPr>
          <w:rFonts w:ascii="Times New Roman" w:hAnsi="Times New Roman"/>
          <w:sz w:val="28"/>
          <w:szCs w:val="28"/>
          <w:lang w:val="ru-RU"/>
        </w:rPr>
        <w:t>Команды проявили мужество и находчивость. За отвагу им присваивается звание «Юный пожарный» и вручаются медали.</w:t>
      </w:r>
    </w:p>
    <w:sectPr w:rsidR="00835DE8" w:rsidRPr="008D3900" w:rsidSect="00367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667D"/>
    <w:rsid w:val="00005681"/>
    <w:rsid w:val="00005AF7"/>
    <w:rsid w:val="0001411B"/>
    <w:rsid w:val="00026731"/>
    <w:rsid w:val="00045089"/>
    <w:rsid w:val="000679F4"/>
    <w:rsid w:val="000743CD"/>
    <w:rsid w:val="00082388"/>
    <w:rsid w:val="00091BC2"/>
    <w:rsid w:val="000926D1"/>
    <w:rsid w:val="000D7789"/>
    <w:rsid w:val="000E15C5"/>
    <w:rsid w:val="0010002D"/>
    <w:rsid w:val="001124AE"/>
    <w:rsid w:val="00135520"/>
    <w:rsid w:val="001370DB"/>
    <w:rsid w:val="00150C02"/>
    <w:rsid w:val="00164511"/>
    <w:rsid w:val="0018186D"/>
    <w:rsid w:val="00196B38"/>
    <w:rsid w:val="001D2171"/>
    <w:rsid w:val="001E5254"/>
    <w:rsid w:val="001F20F8"/>
    <w:rsid w:val="00203A8A"/>
    <w:rsid w:val="002057E6"/>
    <w:rsid w:val="00221B9F"/>
    <w:rsid w:val="002269D7"/>
    <w:rsid w:val="002453BC"/>
    <w:rsid w:val="00255283"/>
    <w:rsid w:val="00277C4C"/>
    <w:rsid w:val="00290DBF"/>
    <w:rsid w:val="0029778E"/>
    <w:rsid w:val="002A7700"/>
    <w:rsid w:val="002E71B8"/>
    <w:rsid w:val="003000BC"/>
    <w:rsid w:val="003049AF"/>
    <w:rsid w:val="003073D9"/>
    <w:rsid w:val="00336D0D"/>
    <w:rsid w:val="00367D6F"/>
    <w:rsid w:val="00372EFA"/>
    <w:rsid w:val="003758C7"/>
    <w:rsid w:val="003948D7"/>
    <w:rsid w:val="0039783C"/>
    <w:rsid w:val="003E7D77"/>
    <w:rsid w:val="004150F5"/>
    <w:rsid w:val="00426651"/>
    <w:rsid w:val="00430128"/>
    <w:rsid w:val="0045756E"/>
    <w:rsid w:val="0046346F"/>
    <w:rsid w:val="00467345"/>
    <w:rsid w:val="004704F3"/>
    <w:rsid w:val="00480E9E"/>
    <w:rsid w:val="004816A2"/>
    <w:rsid w:val="004A3B12"/>
    <w:rsid w:val="004B3A67"/>
    <w:rsid w:val="004B669B"/>
    <w:rsid w:val="004B7AF2"/>
    <w:rsid w:val="004D67E1"/>
    <w:rsid w:val="004D7ED3"/>
    <w:rsid w:val="00543BAD"/>
    <w:rsid w:val="0055486B"/>
    <w:rsid w:val="005548DE"/>
    <w:rsid w:val="00566E71"/>
    <w:rsid w:val="0058168B"/>
    <w:rsid w:val="00590A4F"/>
    <w:rsid w:val="005D39A4"/>
    <w:rsid w:val="005E5FF2"/>
    <w:rsid w:val="005F527B"/>
    <w:rsid w:val="005F678E"/>
    <w:rsid w:val="005F76F7"/>
    <w:rsid w:val="0060142C"/>
    <w:rsid w:val="00613609"/>
    <w:rsid w:val="00613907"/>
    <w:rsid w:val="006415EA"/>
    <w:rsid w:val="006540A5"/>
    <w:rsid w:val="00675D87"/>
    <w:rsid w:val="00690975"/>
    <w:rsid w:val="00696661"/>
    <w:rsid w:val="006A387C"/>
    <w:rsid w:val="006D48C8"/>
    <w:rsid w:val="006D5C29"/>
    <w:rsid w:val="006E7259"/>
    <w:rsid w:val="00702201"/>
    <w:rsid w:val="00707496"/>
    <w:rsid w:val="007159E7"/>
    <w:rsid w:val="0072353E"/>
    <w:rsid w:val="00726A8A"/>
    <w:rsid w:val="007323E2"/>
    <w:rsid w:val="0073658C"/>
    <w:rsid w:val="00744BD7"/>
    <w:rsid w:val="00772891"/>
    <w:rsid w:val="0078512A"/>
    <w:rsid w:val="00791BC9"/>
    <w:rsid w:val="007921D3"/>
    <w:rsid w:val="00794E7C"/>
    <w:rsid w:val="007D369E"/>
    <w:rsid w:val="007E11DA"/>
    <w:rsid w:val="007E16DF"/>
    <w:rsid w:val="007E5859"/>
    <w:rsid w:val="007E785B"/>
    <w:rsid w:val="00810D1E"/>
    <w:rsid w:val="00814B70"/>
    <w:rsid w:val="00835DE8"/>
    <w:rsid w:val="00837749"/>
    <w:rsid w:val="00841A0A"/>
    <w:rsid w:val="00845A56"/>
    <w:rsid w:val="00857817"/>
    <w:rsid w:val="00880BC3"/>
    <w:rsid w:val="0089252D"/>
    <w:rsid w:val="008970C8"/>
    <w:rsid w:val="008C76A4"/>
    <w:rsid w:val="008D302D"/>
    <w:rsid w:val="008D3900"/>
    <w:rsid w:val="008F69CA"/>
    <w:rsid w:val="009025E3"/>
    <w:rsid w:val="00907C9D"/>
    <w:rsid w:val="0093389E"/>
    <w:rsid w:val="00944CC6"/>
    <w:rsid w:val="0094717E"/>
    <w:rsid w:val="009542B7"/>
    <w:rsid w:val="00972F93"/>
    <w:rsid w:val="009738D5"/>
    <w:rsid w:val="00976CF8"/>
    <w:rsid w:val="00977146"/>
    <w:rsid w:val="0099011E"/>
    <w:rsid w:val="00997FD0"/>
    <w:rsid w:val="009A0B04"/>
    <w:rsid w:val="009A0F66"/>
    <w:rsid w:val="009A144A"/>
    <w:rsid w:val="009B18EF"/>
    <w:rsid w:val="009C6814"/>
    <w:rsid w:val="009D04D6"/>
    <w:rsid w:val="009F0FE3"/>
    <w:rsid w:val="00A149CD"/>
    <w:rsid w:val="00A236DF"/>
    <w:rsid w:val="00A52868"/>
    <w:rsid w:val="00A6300E"/>
    <w:rsid w:val="00A63768"/>
    <w:rsid w:val="00A843A7"/>
    <w:rsid w:val="00A8557B"/>
    <w:rsid w:val="00AA1635"/>
    <w:rsid w:val="00AB784D"/>
    <w:rsid w:val="00AD3DFD"/>
    <w:rsid w:val="00AE413E"/>
    <w:rsid w:val="00AE42F1"/>
    <w:rsid w:val="00B02DB2"/>
    <w:rsid w:val="00B54A00"/>
    <w:rsid w:val="00B634D9"/>
    <w:rsid w:val="00B643CF"/>
    <w:rsid w:val="00B64981"/>
    <w:rsid w:val="00BC0D4F"/>
    <w:rsid w:val="00BD3C8A"/>
    <w:rsid w:val="00BE5FFA"/>
    <w:rsid w:val="00C2207B"/>
    <w:rsid w:val="00C2297A"/>
    <w:rsid w:val="00C27A9F"/>
    <w:rsid w:val="00C30F9A"/>
    <w:rsid w:val="00C347F7"/>
    <w:rsid w:val="00C45C7B"/>
    <w:rsid w:val="00C52681"/>
    <w:rsid w:val="00C61AC5"/>
    <w:rsid w:val="00C6241D"/>
    <w:rsid w:val="00C6492B"/>
    <w:rsid w:val="00C65AF0"/>
    <w:rsid w:val="00C66D2A"/>
    <w:rsid w:val="00C6791D"/>
    <w:rsid w:val="00C7195F"/>
    <w:rsid w:val="00C9667D"/>
    <w:rsid w:val="00CA444B"/>
    <w:rsid w:val="00CB05CE"/>
    <w:rsid w:val="00CC45D1"/>
    <w:rsid w:val="00CE7DBA"/>
    <w:rsid w:val="00D02A98"/>
    <w:rsid w:val="00D04FDE"/>
    <w:rsid w:val="00D060FE"/>
    <w:rsid w:val="00D1528E"/>
    <w:rsid w:val="00D17208"/>
    <w:rsid w:val="00D35785"/>
    <w:rsid w:val="00D645AE"/>
    <w:rsid w:val="00D664F5"/>
    <w:rsid w:val="00D741FF"/>
    <w:rsid w:val="00D76D08"/>
    <w:rsid w:val="00DA55A4"/>
    <w:rsid w:val="00DA6074"/>
    <w:rsid w:val="00DA63E9"/>
    <w:rsid w:val="00DB3345"/>
    <w:rsid w:val="00DB7C58"/>
    <w:rsid w:val="00DC7E22"/>
    <w:rsid w:val="00DF4C5F"/>
    <w:rsid w:val="00E13504"/>
    <w:rsid w:val="00E34142"/>
    <w:rsid w:val="00E51736"/>
    <w:rsid w:val="00E529D2"/>
    <w:rsid w:val="00E72D05"/>
    <w:rsid w:val="00E9543F"/>
    <w:rsid w:val="00EA1273"/>
    <w:rsid w:val="00EB0B11"/>
    <w:rsid w:val="00EC75B7"/>
    <w:rsid w:val="00ED3328"/>
    <w:rsid w:val="00EE65E6"/>
    <w:rsid w:val="00F00907"/>
    <w:rsid w:val="00F01F42"/>
    <w:rsid w:val="00F05519"/>
    <w:rsid w:val="00F12F62"/>
    <w:rsid w:val="00F16606"/>
    <w:rsid w:val="00F470BA"/>
    <w:rsid w:val="00F80425"/>
    <w:rsid w:val="00F94125"/>
    <w:rsid w:val="00F9518C"/>
    <w:rsid w:val="00FB76BE"/>
    <w:rsid w:val="00FB7E88"/>
    <w:rsid w:val="00FC2833"/>
    <w:rsid w:val="00FC5E50"/>
    <w:rsid w:val="00FC5E5E"/>
    <w:rsid w:val="00FE0BE6"/>
    <w:rsid w:val="00FE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467345"/>
    <w:pPr>
      <w:spacing w:after="200" w:line="288" w:lineRule="auto"/>
    </w:pPr>
    <w:rPr>
      <w:i/>
      <w:iCs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67345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color w:val="622423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67345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7345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67345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67345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67345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/>
      <w:color w:val="943634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67345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/>
      <w:color w:val="943634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67345"/>
    <w:pPr>
      <w:spacing w:before="200" w:after="100" w:line="240" w:lineRule="auto"/>
      <w:contextualSpacing/>
      <w:outlineLvl w:val="7"/>
    </w:pPr>
    <w:rPr>
      <w:rFonts w:ascii="Cambria" w:eastAsia="Times New Roman" w:hAnsi="Cambria"/>
      <w:color w:val="C0504D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67345"/>
    <w:pPr>
      <w:spacing w:before="200" w:after="100" w:line="240" w:lineRule="auto"/>
      <w:contextualSpacing/>
      <w:outlineLvl w:val="8"/>
    </w:pPr>
    <w:rPr>
      <w:rFonts w:ascii="Cambria" w:eastAsia="Times New Roman" w:hAnsi="Cambria"/>
      <w:color w:val="C0504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67345"/>
    <w:rPr>
      <w:rFonts w:ascii="Cambria" w:hAnsi="Cambria"/>
      <w:b/>
      <w:i/>
      <w:color w:val="622423"/>
      <w:shd w:val="clear" w:color="auto" w:fill="F2DBD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67345"/>
    <w:rPr>
      <w:rFonts w:ascii="Cambria" w:hAnsi="Cambria"/>
      <w:b/>
      <w:i/>
      <w:color w:val="94363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67345"/>
    <w:rPr>
      <w:rFonts w:ascii="Cambria" w:hAnsi="Cambria"/>
      <w:b/>
      <w:i/>
      <w:color w:val="94363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67345"/>
    <w:rPr>
      <w:rFonts w:ascii="Cambria" w:hAnsi="Cambria"/>
      <w:b/>
      <w:i/>
      <w:color w:val="94363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67345"/>
    <w:rPr>
      <w:rFonts w:ascii="Cambria" w:hAnsi="Cambria"/>
      <w:b/>
      <w:i/>
      <w:color w:val="94363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67345"/>
    <w:rPr>
      <w:rFonts w:ascii="Cambria" w:hAnsi="Cambria"/>
      <w:i/>
      <w:color w:val="94363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67345"/>
    <w:rPr>
      <w:rFonts w:ascii="Cambria" w:hAnsi="Cambria"/>
      <w:i/>
      <w:color w:val="94363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67345"/>
    <w:rPr>
      <w:rFonts w:ascii="Cambria" w:hAnsi="Cambria"/>
      <w:i/>
      <w:color w:val="C0504D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67345"/>
    <w:rPr>
      <w:rFonts w:ascii="Cambria" w:hAnsi="Cambria"/>
      <w:i/>
      <w:color w:val="C0504D"/>
      <w:sz w:val="20"/>
    </w:rPr>
  </w:style>
  <w:style w:type="paragraph" w:styleId="Caption">
    <w:name w:val="caption"/>
    <w:basedOn w:val="Normal"/>
    <w:next w:val="Normal"/>
    <w:uiPriority w:val="99"/>
    <w:qFormat/>
    <w:rsid w:val="00467345"/>
    <w:rPr>
      <w:b/>
      <w:bCs/>
      <w:color w:val="943634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467345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/>
      <w:color w:val="FFFFFF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99"/>
    <w:locked/>
    <w:rsid w:val="00467345"/>
    <w:rPr>
      <w:rFonts w:ascii="Cambria" w:hAnsi="Cambria"/>
      <w:i/>
      <w:color w:val="FFFFFF"/>
      <w:spacing w:val="10"/>
      <w:sz w:val="48"/>
      <w:shd w:val="clear" w:color="auto" w:fill="C0504D"/>
    </w:rPr>
  </w:style>
  <w:style w:type="paragraph" w:styleId="Subtitle">
    <w:name w:val="Subtitle"/>
    <w:basedOn w:val="Normal"/>
    <w:next w:val="Normal"/>
    <w:link w:val="SubtitleChar"/>
    <w:uiPriority w:val="99"/>
    <w:qFormat/>
    <w:rsid w:val="00467345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/>
      <w:color w:val="62242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67345"/>
    <w:rPr>
      <w:rFonts w:ascii="Cambria" w:hAnsi="Cambria"/>
      <w:i/>
      <w:color w:val="622423"/>
      <w:sz w:val="24"/>
    </w:rPr>
  </w:style>
  <w:style w:type="character" w:styleId="Strong">
    <w:name w:val="Strong"/>
    <w:basedOn w:val="DefaultParagraphFont"/>
    <w:uiPriority w:val="99"/>
    <w:qFormat/>
    <w:rsid w:val="00467345"/>
    <w:rPr>
      <w:rFonts w:cs="Times New Roman"/>
      <w:b/>
      <w:spacing w:val="0"/>
    </w:rPr>
  </w:style>
  <w:style w:type="character" w:styleId="Emphasis">
    <w:name w:val="Emphasis"/>
    <w:basedOn w:val="DefaultParagraphFont"/>
    <w:uiPriority w:val="99"/>
    <w:qFormat/>
    <w:rsid w:val="00467345"/>
    <w:rPr>
      <w:rFonts w:ascii="Cambria" w:hAnsi="Cambria" w:cs="Times New Roman"/>
      <w:b/>
      <w:i/>
      <w:color w:val="C0504D"/>
      <w:bdr w:val="single" w:sz="18" w:space="0" w:color="F2DBDB"/>
      <w:shd w:val="clear" w:color="auto" w:fill="F2DBDB"/>
    </w:rPr>
  </w:style>
  <w:style w:type="paragraph" w:styleId="NoSpacing">
    <w:name w:val="No Spacing"/>
    <w:basedOn w:val="Normal"/>
    <w:uiPriority w:val="99"/>
    <w:qFormat/>
    <w:rsid w:val="00467345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46734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467345"/>
    <w:rPr>
      <w:i w:val="0"/>
      <w:iCs w:val="0"/>
      <w:color w:val="943634"/>
    </w:rPr>
  </w:style>
  <w:style w:type="character" w:customStyle="1" w:styleId="QuoteChar">
    <w:name w:val="Quote Char"/>
    <w:basedOn w:val="DefaultParagraphFont"/>
    <w:link w:val="Quote"/>
    <w:uiPriority w:val="99"/>
    <w:locked/>
    <w:rsid w:val="00467345"/>
    <w:rPr>
      <w:color w:val="943634"/>
      <w:sz w:val="2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67345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/>
      <w:b/>
      <w:bCs/>
      <w:color w:val="C0504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467345"/>
    <w:rPr>
      <w:rFonts w:ascii="Cambria" w:hAnsi="Cambria"/>
      <w:b/>
      <w:i/>
      <w:color w:val="C0504D"/>
      <w:sz w:val="20"/>
    </w:rPr>
  </w:style>
  <w:style w:type="character" w:styleId="SubtleEmphasis">
    <w:name w:val="Subtle Emphasis"/>
    <w:basedOn w:val="DefaultParagraphFont"/>
    <w:uiPriority w:val="99"/>
    <w:qFormat/>
    <w:rsid w:val="00467345"/>
    <w:rPr>
      <w:rFonts w:ascii="Cambria" w:hAnsi="Cambria"/>
      <w:i/>
      <w:color w:val="C0504D"/>
    </w:rPr>
  </w:style>
  <w:style w:type="character" w:styleId="IntenseEmphasis">
    <w:name w:val="Intense Emphasis"/>
    <w:basedOn w:val="DefaultParagraphFont"/>
    <w:uiPriority w:val="99"/>
    <w:qFormat/>
    <w:rsid w:val="00467345"/>
    <w:rPr>
      <w:rFonts w:ascii="Cambria" w:hAnsi="Cambria"/>
      <w:b/>
      <w:i/>
      <w:color w:val="FFFFFF"/>
      <w:bdr w:val="single" w:sz="18" w:space="0" w:color="C0504D"/>
      <w:shd w:val="clear" w:color="auto" w:fill="C0504D"/>
      <w:vertAlign w:val="baseline"/>
    </w:rPr>
  </w:style>
  <w:style w:type="character" w:styleId="SubtleReference">
    <w:name w:val="Subtle Reference"/>
    <w:basedOn w:val="DefaultParagraphFont"/>
    <w:uiPriority w:val="99"/>
    <w:qFormat/>
    <w:rsid w:val="00467345"/>
    <w:rPr>
      <w:i/>
      <w:smallCaps/>
      <w:color w:val="C0504D"/>
      <w:u w:color="C0504D"/>
    </w:rPr>
  </w:style>
  <w:style w:type="character" w:styleId="IntenseReference">
    <w:name w:val="Intense Reference"/>
    <w:basedOn w:val="DefaultParagraphFont"/>
    <w:uiPriority w:val="99"/>
    <w:qFormat/>
    <w:rsid w:val="00467345"/>
    <w:rPr>
      <w:b/>
      <w:i/>
      <w:smallCaps/>
      <w:color w:val="C0504D"/>
      <w:u w:color="C0504D"/>
    </w:rPr>
  </w:style>
  <w:style w:type="character" w:styleId="BookTitle">
    <w:name w:val="Book Title"/>
    <w:basedOn w:val="DefaultParagraphFont"/>
    <w:uiPriority w:val="99"/>
    <w:qFormat/>
    <w:rsid w:val="00467345"/>
    <w:rPr>
      <w:rFonts w:ascii="Cambria" w:hAnsi="Cambria"/>
      <w:b/>
      <w:i/>
      <w:smallCaps/>
      <w:color w:val="943634"/>
      <w:u w:val="single"/>
    </w:rPr>
  </w:style>
  <w:style w:type="paragraph" w:styleId="TOCHeading">
    <w:name w:val="TOC Heading"/>
    <w:basedOn w:val="Heading1"/>
    <w:next w:val="Normal"/>
    <w:uiPriority w:val="99"/>
    <w:qFormat/>
    <w:rsid w:val="00467345"/>
    <w:pPr>
      <w:outlineLvl w:val="9"/>
    </w:pPr>
  </w:style>
  <w:style w:type="paragraph" w:customStyle="1" w:styleId="c5">
    <w:name w:val="c5"/>
    <w:basedOn w:val="Normal"/>
    <w:uiPriority w:val="99"/>
    <w:rsid w:val="00C9667D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val="ru-RU" w:eastAsia="ru-RU"/>
    </w:rPr>
  </w:style>
  <w:style w:type="character" w:customStyle="1" w:styleId="c1">
    <w:name w:val="c1"/>
    <w:basedOn w:val="DefaultParagraphFont"/>
    <w:uiPriority w:val="99"/>
    <w:rsid w:val="00C9667D"/>
    <w:rPr>
      <w:rFonts w:cs="Times New Roman"/>
    </w:rPr>
  </w:style>
  <w:style w:type="paragraph" w:customStyle="1" w:styleId="c2">
    <w:name w:val="c2"/>
    <w:basedOn w:val="Normal"/>
    <w:uiPriority w:val="99"/>
    <w:rsid w:val="00C9667D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val="ru-RU" w:eastAsia="ru-RU"/>
    </w:rPr>
  </w:style>
  <w:style w:type="paragraph" w:customStyle="1" w:styleId="c14">
    <w:name w:val="c14"/>
    <w:basedOn w:val="Normal"/>
    <w:uiPriority w:val="99"/>
    <w:rsid w:val="00C9667D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val="ru-RU" w:eastAsia="ru-RU"/>
    </w:rPr>
  </w:style>
  <w:style w:type="paragraph" w:customStyle="1" w:styleId="c8">
    <w:name w:val="c8"/>
    <w:basedOn w:val="Normal"/>
    <w:uiPriority w:val="99"/>
    <w:rsid w:val="00C9667D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val="ru-RU" w:eastAsia="ru-RU"/>
    </w:rPr>
  </w:style>
  <w:style w:type="paragraph" w:customStyle="1" w:styleId="c19">
    <w:name w:val="c19"/>
    <w:basedOn w:val="Normal"/>
    <w:uiPriority w:val="99"/>
    <w:rsid w:val="00C9667D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val="ru-RU" w:eastAsia="ru-RU"/>
    </w:rPr>
  </w:style>
  <w:style w:type="paragraph" w:customStyle="1" w:styleId="c10">
    <w:name w:val="c10"/>
    <w:basedOn w:val="Normal"/>
    <w:uiPriority w:val="99"/>
    <w:rsid w:val="00C9667D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val="ru-RU" w:eastAsia="ru-RU"/>
    </w:rPr>
  </w:style>
  <w:style w:type="paragraph" w:customStyle="1" w:styleId="c0">
    <w:name w:val="c0"/>
    <w:basedOn w:val="Normal"/>
    <w:uiPriority w:val="99"/>
    <w:rsid w:val="00C9667D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val="ru-RU" w:eastAsia="ru-RU"/>
    </w:rPr>
  </w:style>
  <w:style w:type="paragraph" w:customStyle="1" w:styleId="c6">
    <w:name w:val="c6"/>
    <w:basedOn w:val="Normal"/>
    <w:uiPriority w:val="99"/>
    <w:rsid w:val="00F00907"/>
    <w:pPr>
      <w:spacing w:before="100" w:beforeAutospacing="1" w:after="100" w:afterAutospacing="1" w:line="240" w:lineRule="auto"/>
    </w:pPr>
    <w:rPr>
      <w:rFonts w:ascii="Times New Roman" w:hAnsi="Times New Roman"/>
      <w:i w:val="0"/>
      <w:iCs w:val="0"/>
      <w:sz w:val="24"/>
      <w:szCs w:val="24"/>
      <w:lang w:val="ru-RU" w:eastAsia="ru-RU"/>
    </w:rPr>
  </w:style>
  <w:style w:type="character" w:customStyle="1" w:styleId="c4">
    <w:name w:val="c4"/>
    <w:basedOn w:val="DefaultParagraphFont"/>
    <w:uiPriority w:val="99"/>
    <w:rsid w:val="00F0090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4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6</Pages>
  <Words>939</Words>
  <Characters>5354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Лера</cp:lastModifiedBy>
  <cp:revision>30</cp:revision>
  <dcterms:created xsi:type="dcterms:W3CDTF">2023-07-26T04:32:00Z</dcterms:created>
  <dcterms:modified xsi:type="dcterms:W3CDTF">2026-05-25T19:33:00Z</dcterms:modified>
</cp:coreProperties>
</file>