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B68" w:rsidRPr="00EC61B5" w:rsidRDefault="00BD7B68" w:rsidP="009134FD">
      <w:pPr>
        <w:rPr>
          <w:sz w:val="28"/>
          <w:szCs w:val="28"/>
        </w:rPr>
      </w:pPr>
    </w:p>
    <w:p w:rsidR="00BD7B68" w:rsidRDefault="00BD7B68" w:rsidP="00051A43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Конспект родительского собрания</w:t>
      </w:r>
    </w:p>
    <w:p w:rsidR="00BD7B68" w:rsidRDefault="00BD7B68" w:rsidP="00051A43">
      <w:pPr>
        <w:jc w:val="center"/>
        <w:rPr>
          <w:b/>
          <w:sz w:val="36"/>
          <w:szCs w:val="36"/>
        </w:rPr>
      </w:pPr>
      <w:r w:rsidRPr="00051A43">
        <w:rPr>
          <w:b/>
          <w:sz w:val="36"/>
          <w:szCs w:val="36"/>
        </w:rPr>
        <w:t xml:space="preserve">Тема: </w:t>
      </w:r>
      <w:r>
        <w:rPr>
          <w:b/>
          <w:sz w:val="36"/>
          <w:szCs w:val="36"/>
        </w:rPr>
        <w:t>«</w:t>
      </w:r>
      <w:r w:rsidRPr="00051A43">
        <w:rPr>
          <w:b/>
          <w:sz w:val="36"/>
          <w:szCs w:val="36"/>
        </w:rPr>
        <w:t>Здоровье в порядке – спасибо зарядке</w:t>
      </w:r>
      <w:r>
        <w:rPr>
          <w:b/>
          <w:sz w:val="36"/>
          <w:szCs w:val="36"/>
        </w:rPr>
        <w:t>»</w:t>
      </w:r>
      <w:r w:rsidRPr="00051A43">
        <w:rPr>
          <w:b/>
          <w:sz w:val="36"/>
          <w:szCs w:val="36"/>
        </w:rPr>
        <w:t>.</w:t>
      </w:r>
    </w:p>
    <w:p w:rsidR="00BD7B68" w:rsidRDefault="00BD7B68" w:rsidP="00051A43">
      <w:pPr>
        <w:jc w:val="center"/>
        <w:rPr>
          <w:b/>
          <w:sz w:val="36"/>
          <w:szCs w:val="36"/>
        </w:rPr>
      </w:pPr>
    </w:p>
    <w:p w:rsidR="00BD7B68" w:rsidRPr="00051A43" w:rsidRDefault="00BD7B68" w:rsidP="00662F48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Подготовила и провела: </w:t>
      </w:r>
      <w:r>
        <w:rPr>
          <w:sz w:val="36"/>
          <w:szCs w:val="36"/>
        </w:rPr>
        <w:t>Сагитова М.И.,</w:t>
      </w:r>
      <w:r w:rsidRPr="00662F48">
        <w:rPr>
          <w:sz w:val="36"/>
          <w:szCs w:val="36"/>
        </w:rPr>
        <w:t xml:space="preserve"> воспитатель МБ</w:t>
      </w:r>
      <w:r>
        <w:rPr>
          <w:sz w:val="36"/>
          <w:szCs w:val="36"/>
        </w:rPr>
        <w:t>Д</w:t>
      </w:r>
      <w:r w:rsidRPr="00662F48">
        <w:rPr>
          <w:sz w:val="36"/>
          <w:szCs w:val="36"/>
        </w:rPr>
        <w:t>ОУ «</w:t>
      </w:r>
      <w:r>
        <w:rPr>
          <w:sz w:val="36"/>
          <w:szCs w:val="36"/>
        </w:rPr>
        <w:t xml:space="preserve">Детский сад </w:t>
      </w:r>
      <w:r w:rsidRPr="00662F48">
        <w:rPr>
          <w:sz w:val="36"/>
          <w:szCs w:val="36"/>
        </w:rPr>
        <w:t xml:space="preserve"> № </w:t>
      </w:r>
      <w:r>
        <w:rPr>
          <w:sz w:val="36"/>
          <w:szCs w:val="36"/>
        </w:rPr>
        <w:t>110</w:t>
      </w:r>
      <w:r w:rsidRPr="00662F48">
        <w:rPr>
          <w:sz w:val="36"/>
          <w:szCs w:val="36"/>
        </w:rPr>
        <w:t>»</w:t>
      </w:r>
    </w:p>
    <w:p w:rsidR="00BD7B68" w:rsidRDefault="00BD7B68" w:rsidP="00051A43">
      <w:pPr>
        <w:jc w:val="center"/>
        <w:rPr>
          <w:sz w:val="36"/>
          <w:szCs w:val="36"/>
        </w:rPr>
      </w:pPr>
    </w:p>
    <w:p w:rsidR="00BD7B68" w:rsidRPr="006C1DB5" w:rsidRDefault="00BD7B68" w:rsidP="00E0403F">
      <w:pPr>
        <w:pStyle w:val="NoSpacing"/>
        <w:jc w:val="both"/>
        <w:rPr>
          <w:sz w:val="28"/>
          <w:szCs w:val="28"/>
        </w:rPr>
      </w:pPr>
      <w:r w:rsidRPr="006C1DB5">
        <w:rPr>
          <w:b/>
          <w:sz w:val="28"/>
          <w:szCs w:val="28"/>
        </w:rPr>
        <w:t>Цель:</w:t>
      </w:r>
      <w:r w:rsidRPr="006C1DB5">
        <w:rPr>
          <w:sz w:val="28"/>
          <w:szCs w:val="28"/>
        </w:rPr>
        <w:t xml:space="preserve"> создать условия для формирования у детей и родителей привычки к здоровому образу жизни. Создать условия для обмена семейным опытом по физическому воспитанию дошкольников.</w:t>
      </w:r>
    </w:p>
    <w:p w:rsidR="00BD7B68" w:rsidRPr="006C1DB5" w:rsidRDefault="00BD7B68" w:rsidP="00E0403F">
      <w:pPr>
        <w:pStyle w:val="NoSpacing"/>
        <w:jc w:val="both"/>
        <w:rPr>
          <w:b/>
          <w:sz w:val="28"/>
          <w:szCs w:val="28"/>
        </w:rPr>
      </w:pPr>
      <w:r w:rsidRPr="006C1DB5">
        <w:rPr>
          <w:b/>
          <w:sz w:val="28"/>
          <w:szCs w:val="28"/>
        </w:rPr>
        <w:t>Задачи:</w:t>
      </w:r>
    </w:p>
    <w:p w:rsidR="00BD7B68" w:rsidRPr="006C1DB5" w:rsidRDefault="00BD7B68" w:rsidP="00E0403F">
      <w:pPr>
        <w:pStyle w:val="NoSpacing"/>
        <w:jc w:val="both"/>
        <w:rPr>
          <w:sz w:val="28"/>
          <w:szCs w:val="28"/>
        </w:rPr>
      </w:pPr>
      <w:r w:rsidRPr="006C1DB5">
        <w:rPr>
          <w:b/>
          <w:sz w:val="28"/>
          <w:szCs w:val="28"/>
        </w:rPr>
        <w:t>Образовательная:</w:t>
      </w:r>
      <w:r w:rsidRPr="006C1DB5">
        <w:rPr>
          <w:sz w:val="28"/>
          <w:szCs w:val="28"/>
        </w:rPr>
        <w:t xml:space="preserve"> познакомить родителей с разными видами гимнастики; способствовать получению</w:t>
      </w:r>
      <w:bookmarkStart w:id="0" w:name="_GoBack"/>
      <w:bookmarkEnd w:id="0"/>
      <w:r w:rsidRPr="006C1DB5">
        <w:rPr>
          <w:sz w:val="28"/>
          <w:szCs w:val="28"/>
        </w:rPr>
        <w:t xml:space="preserve"> практических навыков по их проведению в домашних условиях; </w:t>
      </w:r>
    </w:p>
    <w:p w:rsidR="00BD7B68" w:rsidRPr="006C1DB5" w:rsidRDefault="00BD7B68" w:rsidP="00E0403F">
      <w:pPr>
        <w:pStyle w:val="NoSpacing"/>
        <w:jc w:val="both"/>
        <w:rPr>
          <w:sz w:val="28"/>
          <w:szCs w:val="28"/>
        </w:rPr>
      </w:pPr>
    </w:p>
    <w:p w:rsidR="00BD7B68" w:rsidRPr="006C1DB5" w:rsidRDefault="00BD7B68" w:rsidP="00E0403F">
      <w:pPr>
        <w:pStyle w:val="NoSpacing"/>
        <w:jc w:val="both"/>
        <w:rPr>
          <w:sz w:val="28"/>
          <w:szCs w:val="28"/>
        </w:rPr>
      </w:pPr>
      <w:r w:rsidRPr="006C1DB5">
        <w:rPr>
          <w:b/>
          <w:sz w:val="28"/>
          <w:szCs w:val="28"/>
        </w:rPr>
        <w:t>Развивающая:</w:t>
      </w:r>
      <w:r w:rsidRPr="006C1DB5">
        <w:rPr>
          <w:sz w:val="28"/>
          <w:szCs w:val="28"/>
        </w:rPr>
        <w:t xml:space="preserve"> развивать умение самостоятельно выполнять комплекс утренней гимнастики  детьми и родителями.</w:t>
      </w:r>
    </w:p>
    <w:p w:rsidR="00BD7B68" w:rsidRPr="006C1DB5" w:rsidRDefault="00BD7B68" w:rsidP="00E0403F">
      <w:pPr>
        <w:pStyle w:val="NoSpacing"/>
        <w:jc w:val="both"/>
        <w:rPr>
          <w:sz w:val="28"/>
          <w:szCs w:val="28"/>
        </w:rPr>
      </w:pPr>
    </w:p>
    <w:p w:rsidR="00BD7B68" w:rsidRPr="006C1DB5" w:rsidRDefault="00BD7B68" w:rsidP="00E0403F">
      <w:pPr>
        <w:pStyle w:val="NoSpacing"/>
        <w:jc w:val="both"/>
        <w:rPr>
          <w:sz w:val="28"/>
          <w:szCs w:val="28"/>
        </w:rPr>
      </w:pPr>
      <w:r w:rsidRPr="006C1DB5">
        <w:rPr>
          <w:b/>
          <w:sz w:val="28"/>
          <w:szCs w:val="28"/>
        </w:rPr>
        <w:t>Воспитательная:</w:t>
      </w:r>
      <w:r w:rsidRPr="006C1DB5">
        <w:rPr>
          <w:sz w:val="28"/>
          <w:szCs w:val="28"/>
        </w:rPr>
        <w:t xml:space="preserve"> воспитывать  желание выполнять утреннею  гимнастику ежедневно проводить её в домашних условиях.</w:t>
      </w:r>
    </w:p>
    <w:p w:rsidR="00BD7B68" w:rsidRPr="006C1DB5" w:rsidRDefault="00BD7B68" w:rsidP="00E0403F">
      <w:pPr>
        <w:pStyle w:val="NoSpacing"/>
        <w:jc w:val="both"/>
        <w:rPr>
          <w:sz w:val="28"/>
          <w:szCs w:val="28"/>
        </w:rPr>
      </w:pPr>
    </w:p>
    <w:p w:rsidR="00BD7B68" w:rsidRPr="006C1DB5" w:rsidRDefault="00BD7B68" w:rsidP="00E0403F">
      <w:pPr>
        <w:pStyle w:val="NoSpacing"/>
        <w:jc w:val="both"/>
        <w:rPr>
          <w:sz w:val="28"/>
          <w:szCs w:val="28"/>
        </w:rPr>
      </w:pPr>
      <w:r w:rsidRPr="006C1DB5">
        <w:rPr>
          <w:b/>
          <w:sz w:val="28"/>
          <w:szCs w:val="28"/>
        </w:rPr>
        <w:t>Материалы и оборудование:</w:t>
      </w:r>
      <w:r w:rsidRPr="006C1DB5">
        <w:rPr>
          <w:sz w:val="28"/>
          <w:szCs w:val="28"/>
        </w:rPr>
        <w:t xml:space="preserve"> приглашение родителям; фотовыставка; плакаты; картотеки комплексов гимнастики: утренней, артикуляционной, пальчиковой, гимнастики после сна, дыхательной. Коврики, элементы </w:t>
      </w:r>
      <w:r w:rsidRPr="006C1DB5">
        <w:rPr>
          <w:sz w:val="28"/>
          <w:szCs w:val="28"/>
          <w:lang w:val="en-US"/>
        </w:rPr>
        <w:t>lego</w:t>
      </w:r>
      <w:r w:rsidRPr="006C1DB5">
        <w:rPr>
          <w:sz w:val="28"/>
          <w:szCs w:val="28"/>
        </w:rPr>
        <w:t>, миски, карандаши, листы бумаги,  сердечки четырех цветов (красного, синего, зеленого и черного).</w:t>
      </w:r>
    </w:p>
    <w:p w:rsidR="00BD7B68" w:rsidRPr="006C1DB5" w:rsidRDefault="00BD7B68" w:rsidP="00847F7A">
      <w:pPr>
        <w:pStyle w:val="NoSpacing"/>
        <w:rPr>
          <w:b/>
          <w:sz w:val="28"/>
          <w:szCs w:val="28"/>
        </w:rPr>
      </w:pPr>
    </w:p>
    <w:p w:rsidR="00BD7B68" w:rsidRPr="006C1DB5" w:rsidRDefault="00BD7B68" w:rsidP="00847F7A">
      <w:pPr>
        <w:pStyle w:val="NoSpacing"/>
        <w:jc w:val="both"/>
        <w:rPr>
          <w:b/>
          <w:sz w:val="28"/>
          <w:szCs w:val="28"/>
        </w:rPr>
      </w:pPr>
      <w:r w:rsidRPr="006C1DB5">
        <w:rPr>
          <w:b/>
          <w:sz w:val="28"/>
          <w:szCs w:val="28"/>
        </w:rPr>
        <w:t xml:space="preserve">Предварительная работа: </w:t>
      </w:r>
    </w:p>
    <w:p w:rsidR="00BD7B68" w:rsidRPr="006C1DB5" w:rsidRDefault="00BD7B68" w:rsidP="00847F7A">
      <w:pPr>
        <w:pStyle w:val="NoSpacing"/>
        <w:jc w:val="both"/>
        <w:rPr>
          <w:sz w:val="28"/>
          <w:szCs w:val="28"/>
        </w:rPr>
      </w:pPr>
      <w:r w:rsidRPr="006C1DB5">
        <w:rPr>
          <w:sz w:val="28"/>
          <w:szCs w:val="28"/>
        </w:rPr>
        <w:t>1.Подготовка детей к показу комплексов разных видов гим</w:t>
      </w:r>
      <w:r w:rsidRPr="006C1DB5">
        <w:rPr>
          <w:sz w:val="28"/>
          <w:szCs w:val="28"/>
        </w:rPr>
        <w:softHyphen/>
        <w:t>настики; подбор музыкального сопровождения; подготовка в по</w:t>
      </w:r>
      <w:r w:rsidRPr="006C1DB5">
        <w:rPr>
          <w:sz w:val="28"/>
          <w:szCs w:val="28"/>
        </w:rPr>
        <w:softHyphen/>
        <w:t>мощь родителям картотеки с комплексами разных видов гим</w:t>
      </w:r>
      <w:r w:rsidRPr="006C1DB5">
        <w:rPr>
          <w:sz w:val="28"/>
          <w:szCs w:val="28"/>
        </w:rPr>
        <w:softHyphen/>
        <w:t>настики.</w:t>
      </w:r>
    </w:p>
    <w:p w:rsidR="00BD7B68" w:rsidRPr="006C1DB5" w:rsidRDefault="00BD7B68" w:rsidP="00847F7A">
      <w:pPr>
        <w:pStyle w:val="NoSpacing"/>
        <w:jc w:val="both"/>
        <w:rPr>
          <w:sz w:val="28"/>
          <w:szCs w:val="28"/>
        </w:rPr>
      </w:pPr>
      <w:r w:rsidRPr="006C1DB5">
        <w:rPr>
          <w:sz w:val="28"/>
          <w:szCs w:val="28"/>
        </w:rPr>
        <w:t>2.Оформление фотовыставки «Мы самые здоровые...» (инте</w:t>
      </w:r>
      <w:r w:rsidRPr="006C1DB5">
        <w:rPr>
          <w:sz w:val="28"/>
          <w:szCs w:val="28"/>
        </w:rPr>
        <w:softHyphen/>
        <w:t>ресные семейные фотографии по теме собрания, сопровождаю</w:t>
      </w:r>
      <w:r w:rsidRPr="006C1DB5">
        <w:rPr>
          <w:sz w:val="28"/>
          <w:szCs w:val="28"/>
        </w:rPr>
        <w:softHyphen/>
        <w:t>щиеся оригинальными подписями). Родители приносят семейные фотографии по теме собрания с оригинальными подписями.</w:t>
      </w:r>
    </w:p>
    <w:p w:rsidR="00BD7B68" w:rsidRPr="006C1DB5" w:rsidRDefault="00BD7B68" w:rsidP="00896D3D">
      <w:pPr>
        <w:pStyle w:val="NoSpacing"/>
        <w:jc w:val="both"/>
        <w:rPr>
          <w:sz w:val="28"/>
          <w:szCs w:val="28"/>
        </w:rPr>
      </w:pPr>
      <w:r w:rsidRPr="006C1DB5">
        <w:rPr>
          <w:sz w:val="28"/>
          <w:szCs w:val="28"/>
        </w:rPr>
        <w:t>3.Оформление плаката «Я не боюсь еще и еще раз повторить: забота о здоровье — это важнейший труд. От жизнерадостности, бодрости детей зависят их духовная жизнь, мировоззрение, умст</w:t>
      </w:r>
      <w:r w:rsidRPr="006C1DB5">
        <w:rPr>
          <w:sz w:val="28"/>
          <w:szCs w:val="28"/>
        </w:rPr>
        <w:softHyphen/>
        <w:t>венное развитие, прочность знаний, вера в свои силы» (</w:t>
      </w:r>
      <w:r w:rsidRPr="006C1DB5">
        <w:rPr>
          <w:i/>
          <w:iCs/>
          <w:sz w:val="28"/>
          <w:szCs w:val="28"/>
        </w:rPr>
        <w:t>В.А</w:t>
      </w:r>
      <w:r w:rsidRPr="006C1DB5">
        <w:rPr>
          <w:sz w:val="28"/>
          <w:szCs w:val="28"/>
        </w:rPr>
        <w:t>.</w:t>
      </w:r>
      <w:r w:rsidRPr="006C1DB5">
        <w:rPr>
          <w:i/>
          <w:iCs/>
          <w:sz w:val="28"/>
          <w:szCs w:val="28"/>
        </w:rPr>
        <w:t xml:space="preserve"> Сухомлинский).</w:t>
      </w:r>
    </w:p>
    <w:p w:rsidR="00BD7B68" w:rsidRPr="006C1DB5" w:rsidRDefault="00BD7B68" w:rsidP="00847F7A">
      <w:pPr>
        <w:pStyle w:val="NoSpacing"/>
        <w:jc w:val="both"/>
        <w:rPr>
          <w:sz w:val="28"/>
          <w:szCs w:val="28"/>
        </w:rPr>
      </w:pPr>
      <w:r w:rsidRPr="006C1DB5">
        <w:rPr>
          <w:sz w:val="28"/>
          <w:szCs w:val="28"/>
        </w:rPr>
        <w:t>4.Проведение конкурса среди родителей «Физкультурное оборудование своими руками» Родители в домашних условиях изготавливают</w:t>
      </w:r>
      <w:r w:rsidRPr="006C1DB5">
        <w:rPr>
          <w:i/>
          <w:iCs/>
          <w:sz w:val="28"/>
          <w:szCs w:val="28"/>
        </w:rPr>
        <w:t xml:space="preserve"> </w:t>
      </w:r>
      <w:r w:rsidRPr="006C1DB5">
        <w:rPr>
          <w:sz w:val="28"/>
          <w:szCs w:val="28"/>
        </w:rPr>
        <w:t>нестандартное физкультурное оборудование и приносят в детский сад.</w:t>
      </w:r>
    </w:p>
    <w:p w:rsidR="00BD7B68" w:rsidRPr="006C1DB5" w:rsidRDefault="00BD7B68" w:rsidP="00847F7A">
      <w:pPr>
        <w:pStyle w:val="NoSpacing"/>
        <w:jc w:val="both"/>
        <w:rPr>
          <w:sz w:val="28"/>
          <w:szCs w:val="28"/>
        </w:rPr>
      </w:pPr>
      <w:r w:rsidRPr="006C1DB5">
        <w:rPr>
          <w:sz w:val="28"/>
          <w:szCs w:val="28"/>
        </w:rPr>
        <w:t>5.Оформление приглашения родителям. Приглашение оформлено в форме вредных советов Г.Б. Остера.</w:t>
      </w:r>
    </w:p>
    <w:p w:rsidR="00BD7B68" w:rsidRPr="006C1DB5" w:rsidRDefault="00BD7B68" w:rsidP="00051A43">
      <w:pPr>
        <w:jc w:val="center"/>
        <w:rPr>
          <w:sz w:val="28"/>
          <w:szCs w:val="28"/>
        </w:rPr>
      </w:pPr>
    </w:p>
    <w:tbl>
      <w:tblPr>
        <w:tblpPr w:leftFromText="180" w:rightFromText="180" w:vertAnchor="text" w:tblpX="534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392"/>
        <w:gridCol w:w="6922"/>
        <w:gridCol w:w="3969"/>
      </w:tblGrid>
      <w:tr w:rsidR="00BD7B68" w:rsidRPr="006C1DB5" w:rsidTr="00C95498">
        <w:tc>
          <w:tcPr>
            <w:tcW w:w="3392" w:type="dxa"/>
          </w:tcPr>
          <w:p w:rsidR="00BD7B68" w:rsidRPr="006C1DB5" w:rsidRDefault="00BD7B68" w:rsidP="00C95498">
            <w:pPr>
              <w:jc w:val="center"/>
              <w:rPr>
                <w:b/>
                <w:sz w:val="28"/>
                <w:szCs w:val="28"/>
              </w:rPr>
            </w:pPr>
            <w:r w:rsidRPr="006C1DB5">
              <w:rPr>
                <w:b/>
                <w:sz w:val="28"/>
                <w:szCs w:val="28"/>
              </w:rPr>
              <w:t>Этапы работы</w:t>
            </w:r>
          </w:p>
        </w:tc>
        <w:tc>
          <w:tcPr>
            <w:tcW w:w="6922" w:type="dxa"/>
          </w:tcPr>
          <w:p w:rsidR="00BD7B68" w:rsidRPr="006C1DB5" w:rsidRDefault="00BD7B68" w:rsidP="00C95498">
            <w:pPr>
              <w:jc w:val="center"/>
              <w:rPr>
                <w:b/>
                <w:sz w:val="28"/>
                <w:szCs w:val="28"/>
              </w:rPr>
            </w:pPr>
            <w:r w:rsidRPr="006C1DB5">
              <w:rPr>
                <w:b/>
                <w:sz w:val="28"/>
                <w:szCs w:val="28"/>
              </w:rPr>
              <w:t>Деятельность педагога</w:t>
            </w:r>
          </w:p>
        </w:tc>
        <w:tc>
          <w:tcPr>
            <w:tcW w:w="3969" w:type="dxa"/>
          </w:tcPr>
          <w:p w:rsidR="00BD7B68" w:rsidRPr="006C1DB5" w:rsidRDefault="00BD7B68" w:rsidP="00C95498">
            <w:pPr>
              <w:jc w:val="center"/>
              <w:rPr>
                <w:b/>
                <w:sz w:val="28"/>
                <w:szCs w:val="28"/>
              </w:rPr>
            </w:pPr>
            <w:r w:rsidRPr="006C1DB5">
              <w:rPr>
                <w:b/>
                <w:sz w:val="28"/>
                <w:szCs w:val="28"/>
              </w:rPr>
              <w:t>Деятельность детей,</w:t>
            </w:r>
          </w:p>
          <w:p w:rsidR="00BD7B68" w:rsidRPr="006C1DB5" w:rsidRDefault="00BD7B68" w:rsidP="00C95498">
            <w:pPr>
              <w:jc w:val="center"/>
              <w:rPr>
                <w:b/>
                <w:sz w:val="28"/>
                <w:szCs w:val="28"/>
              </w:rPr>
            </w:pPr>
            <w:r w:rsidRPr="006C1DB5">
              <w:rPr>
                <w:b/>
                <w:sz w:val="28"/>
                <w:szCs w:val="28"/>
              </w:rPr>
              <w:t>родителей</w:t>
            </w:r>
          </w:p>
        </w:tc>
      </w:tr>
      <w:tr w:rsidR="00BD7B68" w:rsidRPr="006C1DB5" w:rsidTr="00C95498">
        <w:tc>
          <w:tcPr>
            <w:tcW w:w="3392" w:type="dxa"/>
          </w:tcPr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Организационный момент.</w:t>
            </w: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(Родители и дети приходят в спортивной форме и обуви).</w:t>
            </w: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b/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 xml:space="preserve"> </w:t>
            </w:r>
          </w:p>
          <w:p w:rsidR="00BD7B68" w:rsidRPr="006C1DB5" w:rsidRDefault="00BD7B68" w:rsidP="00C95498">
            <w:pPr>
              <w:pStyle w:val="NoSpacing"/>
              <w:rPr>
                <w:b/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b/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b/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b/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b/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b/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b/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1.Комплекс утренней гимнастики с детьми и родителями.</w:t>
            </w: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Звучит музыкальная заставка «На зарядку становись!».</w:t>
            </w: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Вводная часть</w:t>
            </w: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 xml:space="preserve">  </w:t>
            </w: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Основная часть</w:t>
            </w: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(Общеразвивающие упражнения)</w:t>
            </w: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b/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2.Логоритмика.</w:t>
            </w:r>
          </w:p>
          <w:p w:rsidR="00BD7B68" w:rsidRPr="006C1DB5" w:rsidRDefault="00BD7B68" w:rsidP="00C95498">
            <w:pPr>
              <w:shd w:val="clear" w:color="auto" w:fill="FFFFFF"/>
              <w:spacing w:line="336" w:lineRule="auto"/>
              <w:rPr>
                <w:sz w:val="28"/>
                <w:szCs w:val="28"/>
              </w:rPr>
            </w:pPr>
            <w:r w:rsidRPr="006C1DB5">
              <w:rPr>
                <w:bCs/>
                <w:sz w:val="28"/>
                <w:szCs w:val="28"/>
              </w:rPr>
              <w:t>«Мы на луг ходили»</w:t>
            </w:r>
            <w:r w:rsidRPr="006C1DB5">
              <w:rPr>
                <w:b/>
                <w:bCs/>
                <w:sz w:val="28"/>
                <w:szCs w:val="28"/>
                <w:u w:val="single"/>
              </w:rPr>
              <w:t xml:space="preserve"> </w:t>
            </w:r>
            <w:r w:rsidRPr="006C1DB5">
              <w:rPr>
                <w:b/>
                <w:bCs/>
                <w:sz w:val="28"/>
                <w:szCs w:val="28"/>
              </w:rPr>
              <w:t xml:space="preserve"> </w:t>
            </w:r>
            <w:r w:rsidRPr="006C1DB5">
              <w:rPr>
                <w:sz w:val="28"/>
                <w:szCs w:val="28"/>
              </w:rPr>
              <w:t>Слова Т.Волгиной, музыка А.Филиппенко</w:t>
            </w: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shd w:val="clear" w:color="auto" w:fill="FFFFFF"/>
              <w:spacing w:line="336" w:lineRule="auto"/>
              <w:jc w:val="both"/>
              <w:rPr>
                <w:b/>
                <w:bCs/>
                <w:sz w:val="28"/>
                <w:szCs w:val="28"/>
                <w:u w:val="single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3.Артикуляционная гимнастика.</w:t>
            </w: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«Маляр» цель: выработать движения языка вверх, его подвижность, умение управлять им.</w:t>
            </w: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4.Пальчиковая гимнастика.</w:t>
            </w: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5.Дыхательная гимнастика.</w:t>
            </w: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«Насос»</w:t>
            </w: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«Ёжик»</w:t>
            </w: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6.Гимнастика после сна.</w:t>
            </w: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Упражнения, рекомендуемые детям с плоскостопием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7.Психогимнастика.</w:t>
            </w: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«Чуня - задавака»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8.Подведение итогов.</w:t>
            </w: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 xml:space="preserve">Звучит релаксационная музыка. </w:t>
            </w: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9.Рефлексия  «Моё мнение».</w:t>
            </w:r>
          </w:p>
        </w:tc>
        <w:tc>
          <w:tcPr>
            <w:tcW w:w="6922" w:type="dxa"/>
          </w:tcPr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Кто не знает, что движение полезно для здо</w:t>
            </w:r>
            <w:r w:rsidRPr="006C1DB5">
              <w:rPr>
                <w:sz w:val="28"/>
                <w:szCs w:val="28"/>
              </w:rPr>
              <w:softHyphen/>
              <w:t>ровья?! И о важности здорового питания все мы тоже наслышаны. Ну а то, что расслабление — это бальзам для души и тела, каждый наверняка испытал на себе. Лишь тот, кто занимается спортом и много двигается, действительно заботится о своем здоровье. Сегодня мы представим вашему вниманию разные виды гим</w:t>
            </w:r>
            <w:r w:rsidRPr="006C1DB5">
              <w:rPr>
                <w:sz w:val="28"/>
                <w:szCs w:val="28"/>
              </w:rPr>
              <w:softHyphen/>
              <w:t>настик, которые мы используем в работе с нашими воспитанни</w:t>
            </w:r>
            <w:r w:rsidRPr="006C1DB5">
              <w:rPr>
                <w:sz w:val="28"/>
                <w:szCs w:val="28"/>
              </w:rPr>
              <w:softHyphen/>
              <w:t>ками. Мы очень надеемся, что все то, чему вы сегодня научитесь, будете применять в своей семье.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 xml:space="preserve"> Мы проводим утреннюю гимнастику еже</w:t>
            </w:r>
            <w:r w:rsidRPr="006C1DB5">
              <w:rPr>
                <w:sz w:val="28"/>
                <w:szCs w:val="28"/>
              </w:rPr>
              <w:softHyphen/>
              <w:t>дневно. Длительность зарядки 8—12 минут. Для детей каждой воз</w:t>
            </w:r>
            <w:r w:rsidRPr="006C1DB5">
              <w:rPr>
                <w:sz w:val="28"/>
                <w:szCs w:val="28"/>
              </w:rPr>
              <w:softHyphen/>
              <w:t>растной группы разработаны комплексы утренней гимнастики, которые вы можете использовать дома.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- Расскажите, как сформировать у дошкольников привычку к здоровому образу жизни.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 xml:space="preserve">-Как сделать утреннюю гимнастику и занятия физкультурой более интересными для детей? 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Сейчас мы предлагаем вам поучаствовать в утренней гимнастике. Комплекс называется «Прогулка в зоопарк»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 xml:space="preserve"> 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Рано утром спозаранку</w:t>
            </w:r>
          </w:p>
          <w:p w:rsidR="00BD7B68" w:rsidRPr="006C1DB5" w:rsidRDefault="00BD7B68" w:rsidP="00C95498">
            <w:pPr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Собрались мы на зарядку.</w:t>
            </w:r>
          </w:p>
          <w:p w:rsidR="00BD7B68" w:rsidRPr="006C1DB5" w:rsidRDefault="00BD7B68" w:rsidP="00C95498">
            <w:pPr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Вдруг из подворотни -</w:t>
            </w:r>
          </w:p>
          <w:p w:rsidR="00BD7B68" w:rsidRPr="006C1DB5" w:rsidRDefault="00BD7B68" w:rsidP="00C95498">
            <w:pPr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Рыжий таракан,</w:t>
            </w:r>
          </w:p>
          <w:p w:rsidR="00BD7B68" w:rsidRPr="006C1DB5" w:rsidRDefault="00BD7B68" w:rsidP="00C95498">
            <w:pPr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Он бежит и усами шевелит.</w:t>
            </w:r>
          </w:p>
          <w:p w:rsidR="00BD7B68" w:rsidRPr="006C1DB5" w:rsidRDefault="00BD7B68" w:rsidP="00C95498">
            <w:pPr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Тут медведь пришёл,</w:t>
            </w:r>
          </w:p>
          <w:p w:rsidR="00BD7B68" w:rsidRPr="006C1DB5" w:rsidRDefault="00BD7B68" w:rsidP="00C95498">
            <w:pPr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Походил, посмотрел</w:t>
            </w:r>
          </w:p>
          <w:p w:rsidR="00BD7B68" w:rsidRPr="006C1DB5" w:rsidRDefault="00BD7B68" w:rsidP="00C95498">
            <w:pPr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И ушёл.</w:t>
            </w:r>
          </w:p>
          <w:p w:rsidR="00BD7B68" w:rsidRPr="006C1DB5" w:rsidRDefault="00BD7B68" w:rsidP="00C95498">
            <w:pPr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ab/>
            </w:r>
          </w:p>
          <w:p w:rsidR="00BD7B68" w:rsidRPr="006C1DB5" w:rsidRDefault="00BD7B68" w:rsidP="00C95498">
            <w:pPr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Только встали дети в круг,</w:t>
            </w:r>
          </w:p>
          <w:p w:rsidR="00BD7B68" w:rsidRPr="006C1DB5" w:rsidRDefault="00BD7B68" w:rsidP="00C95498">
            <w:pPr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Сразу птички прилетели,</w:t>
            </w:r>
          </w:p>
          <w:p w:rsidR="00BD7B68" w:rsidRPr="006C1DB5" w:rsidRDefault="00BD7B68" w:rsidP="00C95498">
            <w:pPr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Крылышками махали,</w:t>
            </w:r>
          </w:p>
          <w:p w:rsidR="00BD7B68" w:rsidRPr="006C1DB5" w:rsidRDefault="00BD7B68" w:rsidP="00C95498">
            <w:pPr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Нас всех удивляли.</w:t>
            </w:r>
          </w:p>
          <w:p w:rsidR="00BD7B68" w:rsidRPr="006C1DB5" w:rsidRDefault="00BD7B68" w:rsidP="00C95498">
            <w:pPr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А потом пришёл гусь:</w:t>
            </w:r>
          </w:p>
          <w:p w:rsidR="00BD7B68" w:rsidRPr="006C1DB5" w:rsidRDefault="00BD7B68" w:rsidP="00C95498">
            <w:pPr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«Никого я не боюсь,</w:t>
            </w:r>
          </w:p>
          <w:p w:rsidR="00BD7B68" w:rsidRPr="006C1DB5" w:rsidRDefault="00BD7B68" w:rsidP="00C95498">
            <w:pPr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Дайте мне водички,</w:t>
            </w:r>
          </w:p>
          <w:p w:rsidR="00BD7B68" w:rsidRPr="006C1DB5" w:rsidRDefault="00BD7B68" w:rsidP="00C95498">
            <w:pPr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Буду я плескаться,</w:t>
            </w:r>
          </w:p>
          <w:p w:rsidR="00BD7B68" w:rsidRPr="006C1DB5" w:rsidRDefault="00BD7B68" w:rsidP="00C95498">
            <w:pPr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Буду забавляться».</w:t>
            </w:r>
          </w:p>
          <w:p w:rsidR="00BD7B68" w:rsidRPr="006C1DB5" w:rsidRDefault="00BD7B68" w:rsidP="00C95498">
            <w:pPr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Увидали это бегемотики,</w:t>
            </w:r>
          </w:p>
          <w:p w:rsidR="00BD7B68" w:rsidRPr="006C1DB5" w:rsidRDefault="00BD7B68" w:rsidP="00C95498">
            <w:pPr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Ухватились за животики</w:t>
            </w:r>
          </w:p>
          <w:p w:rsidR="00BD7B68" w:rsidRPr="006C1DB5" w:rsidRDefault="00BD7B68" w:rsidP="00C95498">
            <w:pPr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И хохочут, и хохочут,</w:t>
            </w:r>
          </w:p>
          <w:p w:rsidR="00BD7B68" w:rsidRPr="006C1DB5" w:rsidRDefault="00BD7B68" w:rsidP="00C95498">
            <w:pPr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Будто кто-то их щекочет.</w:t>
            </w:r>
          </w:p>
          <w:p w:rsidR="00BD7B68" w:rsidRPr="006C1DB5" w:rsidRDefault="00BD7B68" w:rsidP="00C95498">
            <w:pPr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А жуки-то, а жуки,</w:t>
            </w:r>
          </w:p>
          <w:p w:rsidR="00BD7B68" w:rsidRPr="006C1DB5" w:rsidRDefault="00BD7B68" w:rsidP="00C95498">
            <w:pPr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До чего же хороши:</w:t>
            </w:r>
          </w:p>
          <w:p w:rsidR="00BD7B68" w:rsidRPr="006C1DB5" w:rsidRDefault="00BD7B68" w:rsidP="00C95498">
            <w:pPr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Лапки мохнатенькие,</w:t>
            </w:r>
          </w:p>
          <w:p w:rsidR="00BD7B68" w:rsidRPr="006C1DB5" w:rsidRDefault="00BD7B68" w:rsidP="00C95498">
            <w:pPr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Спинки полосатенькие.</w:t>
            </w:r>
          </w:p>
          <w:p w:rsidR="00BD7B68" w:rsidRPr="006C1DB5" w:rsidRDefault="00BD7B68" w:rsidP="00C95498">
            <w:pPr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К обезьянам подошли,</w:t>
            </w:r>
          </w:p>
          <w:p w:rsidR="00BD7B68" w:rsidRPr="006C1DB5" w:rsidRDefault="00BD7B68" w:rsidP="00C95498">
            <w:pPr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Посмеялись от души.</w:t>
            </w:r>
          </w:p>
          <w:p w:rsidR="00BD7B68" w:rsidRPr="006C1DB5" w:rsidRDefault="00BD7B68" w:rsidP="00C95498">
            <w:pPr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Греют спинки на лужайке</w:t>
            </w:r>
          </w:p>
          <w:p w:rsidR="00BD7B68" w:rsidRPr="006C1DB5" w:rsidRDefault="00BD7B68" w:rsidP="00C95498">
            <w:pPr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Черепашки с львятами,</w:t>
            </w:r>
          </w:p>
          <w:p w:rsidR="00BD7B68" w:rsidRPr="006C1DB5" w:rsidRDefault="00BD7B68" w:rsidP="00C95498">
            <w:pPr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Светит солнце яркое,</w:t>
            </w:r>
          </w:p>
          <w:p w:rsidR="00BD7B68" w:rsidRPr="006C1DB5" w:rsidRDefault="00BD7B68" w:rsidP="00C95498">
            <w:pPr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Весело с ребятами.</w:t>
            </w:r>
          </w:p>
          <w:p w:rsidR="00BD7B68" w:rsidRPr="006C1DB5" w:rsidRDefault="00BD7B68" w:rsidP="00C95498">
            <w:pPr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Подошли к слону огромному,</w:t>
            </w:r>
          </w:p>
          <w:p w:rsidR="00BD7B68" w:rsidRPr="006C1DB5" w:rsidRDefault="00BD7B68" w:rsidP="00C95498">
            <w:pPr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Грозно топал он ногами,</w:t>
            </w:r>
          </w:p>
          <w:p w:rsidR="00BD7B68" w:rsidRPr="006C1DB5" w:rsidRDefault="00BD7B68" w:rsidP="00C95498">
            <w:pPr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Ну а мы не испугались,</w:t>
            </w:r>
          </w:p>
          <w:p w:rsidR="00BD7B68" w:rsidRPr="006C1DB5" w:rsidRDefault="00BD7B68" w:rsidP="00C95498">
            <w:pPr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 xml:space="preserve">Только весело смеялись. </w:t>
            </w:r>
            <w:r w:rsidRPr="006C1DB5">
              <w:rPr>
                <w:sz w:val="28"/>
                <w:szCs w:val="28"/>
              </w:rPr>
              <w:tab/>
            </w:r>
          </w:p>
          <w:p w:rsidR="00BD7B68" w:rsidRPr="006C1DB5" w:rsidRDefault="00BD7B68" w:rsidP="00C95498">
            <w:pPr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"Эй, не стойте</w:t>
            </w:r>
          </w:p>
          <w:p w:rsidR="00BD7B68" w:rsidRPr="006C1DB5" w:rsidRDefault="00BD7B68" w:rsidP="00C95498">
            <w:pPr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Слишком близко,</w:t>
            </w:r>
          </w:p>
          <w:p w:rsidR="00BD7B68" w:rsidRPr="006C1DB5" w:rsidRDefault="00BD7B68" w:rsidP="00C95498">
            <w:pPr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Я тигрёнок,</w:t>
            </w:r>
          </w:p>
          <w:p w:rsidR="00BD7B68" w:rsidRPr="006C1DB5" w:rsidRDefault="00BD7B68" w:rsidP="00C95498">
            <w:pPr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А не киска!" -</w:t>
            </w:r>
          </w:p>
          <w:p w:rsidR="00BD7B68" w:rsidRPr="006C1DB5" w:rsidRDefault="00BD7B68" w:rsidP="00C95498">
            <w:pPr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Зарычал</w:t>
            </w:r>
          </w:p>
          <w:p w:rsidR="00BD7B68" w:rsidRPr="006C1DB5" w:rsidRDefault="00BD7B68" w:rsidP="00C95498">
            <w:pPr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Нам грозно тигр</w:t>
            </w:r>
          </w:p>
          <w:p w:rsidR="00BD7B68" w:rsidRPr="006C1DB5" w:rsidRDefault="00BD7B68" w:rsidP="00C95498">
            <w:pPr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После всех</w:t>
            </w:r>
          </w:p>
          <w:p w:rsidR="00BD7B68" w:rsidRPr="006C1DB5" w:rsidRDefault="00BD7B68" w:rsidP="00C95498">
            <w:pPr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Весёлых игр.</w:t>
            </w:r>
          </w:p>
          <w:p w:rsidR="00BD7B68" w:rsidRPr="006C1DB5" w:rsidRDefault="00BD7B68" w:rsidP="00C95498">
            <w:pPr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 xml:space="preserve">Мы немного </w:t>
            </w:r>
          </w:p>
          <w:p w:rsidR="00BD7B68" w:rsidRPr="006C1DB5" w:rsidRDefault="00BD7B68" w:rsidP="00C95498">
            <w:pPr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Испугались</w:t>
            </w:r>
          </w:p>
          <w:p w:rsidR="00BD7B68" w:rsidRPr="006C1DB5" w:rsidRDefault="00BD7B68" w:rsidP="00C95498">
            <w:pPr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И все дружно</w:t>
            </w:r>
          </w:p>
          <w:p w:rsidR="00BD7B68" w:rsidRPr="006C1DB5" w:rsidRDefault="00BD7B68" w:rsidP="00C95498">
            <w:pPr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Разбежались.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Существуют различные виды утренней гимнастики. Очень полезна гимнастика с элементами логоритмики, привлекает ре</w:t>
            </w:r>
            <w:r w:rsidRPr="006C1DB5">
              <w:rPr>
                <w:sz w:val="28"/>
                <w:szCs w:val="28"/>
              </w:rPr>
              <w:softHyphen/>
              <w:t>бят и ритмическая гимнастика. Из</w:t>
            </w:r>
            <w:r w:rsidRPr="006C1DB5">
              <w:rPr>
                <w:sz w:val="28"/>
                <w:szCs w:val="28"/>
              </w:rPr>
              <w:softHyphen/>
              <w:t>вестно, что чем выше двигательная активность ребенка, тем ин</w:t>
            </w:r>
            <w:r w:rsidRPr="006C1DB5">
              <w:rPr>
                <w:sz w:val="28"/>
                <w:szCs w:val="28"/>
              </w:rPr>
              <w:softHyphen/>
              <w:t>тенсивней развивается его речь; формирование движений проис</w:t>
            </w:r>
            <w:r w:rsidRPr="006C1DB5">
              <w:rPr>
                <w:sz w:val="28"/>
                <w:szCs w:val="28"/>
              </w:rPr>
              <w:softHyphen/>
              <w:t>ходит при участии речи.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Ритм речи, прежде всего стихов, потешек, способствует со</w:t>
            </w:r>
            <w:r w:rsidRPr="006C1DB5">
              <w:rPr>
                <w:sz w:val="28"/>
                <w:szCs w:val="28"/>
              </w:rPr>
              <w:softHyphen/>
              <w:t>вершенствованию динамической координации, общей и мелкой моторики, облегчает процесс запоминания.</w:t>
            </w:r>
            <w:r w:rsidRPr="006C1DB5">
              <w:rPr>
                <w:b/>
                <w:bCs/>
                <w:sz w:val="28"/>
                <w:szCs w:val="28"/>
              </w:rPr>
              <w:t xml:space="preserve"> </w:t>
            </w:r>
            <w:r w:rsidRPr="006C1DB5">
              <w:rPr>
                <w:bCs/>
                <w:sz w:val="28"/>
                <w:szCs w:val="28"/>
              </w:rPr>
              <w:t>С</w:t>
            </w:r>
            <w:r w:rsidRPr="006C1DB5">
              <w:rPr>
                <w:sz w:val="28"/>
                <w:szCs w:val="28"/>
              </w:rPr>
              <w:t xml:space="preserve"> помощью стихо</w:t>
            </w:r>
            <w:r w:rsidRPr="006C1DB5">
              <w:rPr>
                <w:sz w:val="28"/>
                <w:szCs w:val="28"/>
              </w:rPr>
              <w:softHyphen/>
              <w:t>творной ритмической речи вырабатываются правильный темп речи, ритм дыхания, развиваются речевой слух, речевая и двига</w:t>
            </w:r>
            <w:r w:rsidRPr="006C1DB5">
              <w:rPr>
                <w:sz w:val="28"/>
                <w:szCs w:val="28"/>
              </w:rPr>
              <w:softHyphen/>
              <w:t>тельная память.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Логоритмику мы проводим ежедневно в течение дня в удобное время - и как отдельный комплекс, и как игровые упражнения, ко</w:t>
            </w:r>
            <w:r w:rsidRPr="006C1DB5">
              <w:rPr>
                <w:sz w:val="28"/>
                <w:szCs w:val="28"/>
              </w:rPr>
              <w:softHyphen/>
              <w:t>торые мы включаем в занятия по развитию речи и грамоте, а также в другие виды НОД в качестве физкультминутки.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Наши ребята очень любят логоритмику и сейчас готовы вам ее показать.</w:t>
            </w:r>
          </w:p>
          <w:p w:rsidR="00BD7B68" w:rsidRPr="006C1DB5" w:rsidRDefault="00BD7B68" w:rsidP="00C95498">
            <w:pPr>
              <w:shd w:val="clear" w:color="auto" w:fill="FFFFFF"/>
              <w:tabs>
                <w:tab w:val="left" w:pos="2712"/>
              </w:tabs>
              <w:spacing w:line="336" w:lineRule="auto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shd w:val="clear" w:color="auto" w:fill="FFFFFF"/>
              <w:tabs>
                <w:tab w:val="left" w:pos="2712"/>
              </w:tabs>
              <w:spacing w:line="336" w:lineRule="auto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 xml:space="preserve">«Мы на луг ходили, хоровод водили, Вот так, на лугу хоровод водили» (2 раза) </w:t>
            </w:r>
          </w:p>
          <w:p w:rsidR="00BD7B68" w:rsidRPr="006C1DB5" w:rsidRDefault="00BD7B68" w:rsidP="00C95498">
            <w:pPr>
              <w:shd w:val="clear" w:color="auto" w:fill="FFFFFF"/>
              <w:tabs>
                <w:tab w:val="left" w:pos="302"/>
              </w:tabs>
              <w:spacing w:line="336" w:lineRule="auto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«Мы ромашки рвали, мяту собирали, Вот так, на лугу мяту собирали» (2 раза)</w:t>
            </w:r>
          </w:p>
          <w:p w:rsidR="00BD7B68" w:rsidRPr="006C1DB5" w:rsidRDefault="00BD7B68" w:rsidP="00C95498">
            <w:pPr>
              <w:shd w:val="clear" w:color="auto" w:fill="FFFFFF"/>
              <w:tabs>
                <w:tab w:val="left" w:pos="427"/>
              </w:tabs>
              <w:spacing w:line="336" w:lineRule="auto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 xml:space="preserve"> «Задремал на кочке зайка в холодочке, Вот так, задремал зайка в холодочке»    (2 раза)  </w:t>
            </w:r>
          </w:p>
          <w:p w:rsidR="00BD7B68" w:rsidRPr="006C1DB5" w:rsidRDefault="00BD7B68" w:rsidP="00C95498">
            <w:pPr>
              <w:shd w:val="clear" w:color="auto" w:fill="FFFFFF"/>
              <w:tabs>
                <w:tab w:val="left" w:pos="2611"/>
              </w:tabs>
              <w:spacing w:line="336" w:lineRule="auto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 xml:space="preserve">«Разбудить хотели, в дудочки дудели. Ту-ту, ру-ту-ту! В дудочки дудели» (2 раза) </w:t>
            </w:r>
          </w:p>
          <w:p w:rsidR="00BD7B68" w:rsidRPr="006C1DB5" w:rsidRDefault="00BD7B68" w:rsidP="00C95498">
            <w:pPr>
              <w:shd w:val="clear" w:color="auto" w:fill="FFFFFF"/>
              <w:tabs>
                <w:tab w:val="left" w:pos="2611"/>
              </w:tabs>
              <w:spacing w:line="336" w:lineRule="auto"/>
              <w:ind w:firstLine="709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shd w:val="clear" w:color="auto" w:fill="FFFFFF"/>
              <w:tabs>
                <w:tab w:val="left" w:pos="360"/>
              </w:tabs>
              <w:spacing w:line="336" w:lineRule="auto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 xml:space="preserve">«Зайку мы будили, в барабаны били: Бум-бум, тра-та-та! В барабаны били» (2 раза)  </w:t>
            </w:r>
          </w:p>
          <w:p w:rsidR="00BD7B68" w:rsidRPr="006C1DB5" w:rsidRDefault="00BD7B68" w:rsidP="00C95498">
            <w:pPr>
              <w:shd w:val="clear" w:color="auto" w:fill="FFFFFF"/>
              <w:tabs>
                <w:tab w:val="left" w:pos="466"/>
              </w:tabs>
              <w:spacing w:line="336" w:lineRule="auto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 xml:space="preserve">«Зайка просыпайся, ну-ка, поднимайся, Вот так, не ленись, ну-ка, поднимайся!» (2 раза) </w:t>
            </w:r>
          </w:p>
          <w:p w:rsidR="00BD7B68" w:rsidRPr="006C1DB5" w:rsidRDefault="00BD7B68" w:rsidP="00C95498">
            <w:pPr>
              <w:shd w:val="clear" w:color="auto" w:fill="FFFFFF"/>
              <w:tabs>
                <w:tab w:val="left" w:pos="2674"/>
              </w:tabs>
              <w:spacing w:line="336" w:lineRule="auto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 xml:space="preserve">«Мы с тобой попляшем в хороводе нашем. Вот так, мы с тобой весело попляшем» (2 раза) - 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b/>
                <w:bCs/>
                <w:sz w:val="28"/>
                <w:szCs w:val="28"/>
                <w:u w:val="single"/>
              </w:rPr>
              <w:br w:type="page"/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Движения необходимы не только телу ре</w:t>
            </w:r>
            <w:r w:rsidRPr="006C1DB5">
              <w:rPr>
                <w:sz w:val="28"/>
                <w:szCs w:val="28"/>
              </w:rPr>
              <w:softHyphen/>
              <w:t>бенка. Правильно произносить различные звуки нам помогает хорошая подвижность органов артикуляции.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Итак, знакомьтесь: артикуляционная гим</w:t>
            </w:r>
            <w:r w:rsidRPr="006C1DB5">
              <w:rPr>
                <w:sz w:val="28"/>
                <w:szCs w:val="28"/>
              </w:rPr>
              <w:softHyphen/>
              <w:t>настика. Ее цель — выработать полноценные движения и опреде</w:t>
            </w:r>
            <w:r w:rsidRPr="006C1DB5">
              <w:rPr>
                <w:sz w:val="28"/>
                <w:szCs w:val="28"/>
              </w:rPr>
              <w:softHyphen/>
              <w:t>ленные положения органов артикуляционного аппарата, необхо</w:t>
            </w:r>
            <w:r w:rsidRPr="006C1DB5">
              <w:rPr>
                <w:sz w:val="28"/>
                <w:szCs w:val="28"/>
              </w:rPr>
              <w:softHyphen/>
              <w:t>димые для правильного произношения звуков. В детском саду артикуляционная гимнастика проводится еже</w:t>
            </w:r>
            <w:r w:rsidRPr="006C1DB5">
              <w:rPr>
                <w:sz w:val="28"/>
                <w:szCs w:val="28"/>
              </w:rPr>
              <w:softHyphen/>
              <w:t>дневно.  А как мы это делаем, вам покажут наши ребята.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 xml:space="preserve">Рот открыт. Губы в улыбке. Широким кончиком языка погладить нёбо, делая движения языка назад, вперед (от зубов к горлу и обратно). 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pacing w:val="40"/>
                <w:sz w:val="28"/>
                <w:szCs w:val="28"/>
              </w:rPr>
              <w:t xml:space="preserve"> А </w:t>
            </w:r>
            <w:r w:rsidRPr="006C1DB5">
              <w:rPr>
                <w:sz w:val="28"/>
                <w:szCs w:val="28"/>
              </w:rPr>
              <w:t>научить наши пальчики двигаться и пи</w:t>
            </w:r>
            <w:r w:rsidRPr="006C1DB5">
              <w:rPr>
                <w:sz w:val="28"/>
                <w:szCs w:val="28"/>
              </w:rPr>
              <w:softHyphen/>
              <w:t>сать закорючки, крючочки, точки и конечно же слова поможет пальчиковая гимнастика.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 xml:space="preserve">В гости к пальчику большому. 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 xml:space="preserve">Приходили прямо к дому. 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 xml:space="preserve"> Указательный и средний,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Безымянный, и последний.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Сам мизинчик-малышок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 xml:space="preserve">Постучался о порог. 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 xml:space="preserve">Вместе пальчики — друзья, 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Друг без друга им нельзя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Дыхательная гимнастика играет огромную роль в закаливании и оздоровлении детей. Мы проводим дыхатель</w:t>
            </w:r>
            <w:r w:rsidRPr="006C1DB5">
              <w:rPr>
                <w:sz w:val="28"/>
                <w:szCs w:val="28"/>
              </w:rPr>
              <w:softHyphen/>
              <w:t>ную гимнастику на занятиях физической культурой, в процессе утренней гимнастики, во время НОД по развитию речи. Для того чтобы ребенок научился правильно и красиво говорить, не</w:t>
            </w:r>
            <w:r w:rsidRPr="006C1DB5">
              <w:rPr>
                <w:sz w:val="28"/>
                <w:szCs w:val="28"/>
              </w:rPr>
              <w:softHyphen/>
              <w:t>обходимо научить его речевому дыханию.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 xml:space="preserve">Под речевым дыханием понимают способность человека в процессе высказывания производить короткий, достаточно глубокий вдох и рационально расходовать выдох, добирая воздух на определенных речевых отрезках. Речевое дыхание — основа звучащей речи, источник образования звуков, голоса. 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Накачаем мы воды,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Чтобы поливать цветы.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(повтор 10 раз)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Ёжик добрый, не колючий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Посмотри вокруг получше.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(повтор 7 раз)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Кровать вцепилась мне в плечо: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 xml:space="preserve">Не отпущу!.. Поспи еще! Я вырвался. 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Тут простыня Схватила за ногу меня: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 xml:space="preserve">Постой, дружок, не убежишь! 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Еще немножко полежишь!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 xml:space="preserve">Вставанье — дело неприятное, — 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Шепнуло одеяло ватное.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 xml:space="preserve"> Подушки слышен голосок: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 xml:space="preserve"> - Не торопись, поспи часок!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 xml:space="preserve"> Хоть полчаса, хоть полминутки...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 xml:space="preserve"> Но я вскочил и крикнул: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 xml:space="preserve"> - Дудки!!!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i/>
                <w:iCs/>
                <w:sz w:val="28"/>
                <w:szCs w:val="28"/>
              </w:rPr>
              <w:t>В. Данько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Все педагоги и родители знают, что подъем детей после сна — целая наука. Гимнастика после дневного сна проводится ежеднев</w:t>
            </w:r>
            <w:r w:rsidRPr="006C1DB5">
              <w:rPr>
                <w:sz w:val="28"/>
                <w:szCs w:val="28"/>
              </w:rPr>
              <w:softHyphen/>
              <w:t>но в хорошо проветренном помещении сначала в спальне, а затем в игровой комнате. Ее цель: поднять настроение и мышечный то</w:t>
            </w:r>
            <w:r w:rsidRPr="006C1DB5">
              <w:rPr>
                <w:sz w:val="28"/>
                <w:szCs w:val="28"/>
              </w:rPr>
              <w:softHyphen/>
              <w:t xml:space="preserve">нус детей. 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Начинается гимнастика с упражнений в постели, затем проводятся коррекционные упражнения, заканчивается гимна</w:t>
            </w:r>
            <w:r w:rsidRPr="006C1DB5">
              <w:rPr>
                <w:sz w:val="28"/>
                <w:szCs w:val="28"/>
              </w:rPr>
              <w:softHyphen/>
              <w:t>стика игрой.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Сейчас наши ребята покажут, как они ее проводят.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 xml:space="preserve"> Собирать пальцами босых ног с пола или ковра небольшие предметы и шарики. (Можно устроить семейные соревно</w:t>
            </w:r>
            <w:r w:rsidRPr="006C1DB5">
              <w:rPr>
                <w:sz w:val="28"/>
                <w:szCs w:val="28"/>
              </w:rPr>
              <w:softHyphen/>
              <w:t>вания: кто больше перенесет пальцами ног элементов</w:t>
            </w:r>
            <w:r w:rsidRPr="006C1DB5">
              <w:rPr>
                <w:i/>
                <w:iCs/>
                <w:spacing w:val="-20"/>
                <w:sz w:val="28"/>
                <w:szCs w:val="28"/>
              </w:rPr>
              <w:t xml:space="preserve"> 1е</w:t>
            </w:r>
            <w:r w:rsidRPr="006C1DB5">
              <w:rPr>
                <w:i/>
                <w:iCs/>
                <w:spacing w:val="-20"/>
                <w:sz w:val="28"/>
                <w:szCs w:val="28"/>
                <w:lang w:val="en-US"/>
              </w:rPr>
              <w:t>g</w:t>
            </w:r>
            <w:r w:rsidRPr="006C1DB5">
              <w:rPr>
                <w:i/>
                <w:iCs/>
                <w:spacing w:val="-20"/>
                <w:sz w:val="28"/>
                <w:szCs w:val="28"/>
              </w:rPr>
              <w:t xml:space="preserve">о </w:t>
            </w:r>
            <w:r w:rsidRPr="006C1DB5">
              <w:rPr>
                <w:sz w:val="28"/>
                <w:szCs w:val="28"/>
              </w:rPr>
              <w:t>на свой коврик или кто больше соберет шариков в миску и т. д.) Из положения сидя на полу (на стуле) придвигать пальцами ног под пятки разложенное на полу полотенце (салфетку), на котором лежит какой-нибудь груз (например, книга).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Ходить на пятках, не касаясь пола пальцами и подошвой.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Ходить по гимнастической палке, лежащей на полу, боком приставным шагом.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Ходить на внешней стороне стопы.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«Мельница»: сидя на коврике (ноги вытянуты вперед), про</w:t>
            </w:r>
            <w:r w:rsidRPr="006C1DB5">
              <w:rPr>
                <w:sz w:val="28"/>
                <w:szCs w:val="28"/>
              </w:rPr>
              <w:softHyphen/>
              <w:t>изводить круговые движения ступнями в разных направ</w:t>
            </w:r>
            <w:r w:rsidRPr="006C1DB5">
              <w:rPr>
                <w:sz w:val="28"/>
                <w:szCs w:val="28"/>
              </w:rPr>
              <w:softHyphen/>
              <w:t>лениях.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«Художник»: рисовать карандашом, зажатым пальцами ле</w:t>
            </w:r>
            <w:r w:rsidRPr="006C1DB5">
              <w:rPr>
                <w:sz w:val="28"/>
                <w:szCs w:val="28"/>
              </w:rPr>
              <w:softHyphen/>
              <w:t>вой (правой) ноги, на листе бумаги, который придержива</w:t>
            </w:r>
            <w:r w:rsidRPr="006C1DB5">
              <w:rPr>
                <w:sz w:val="28"/>
                <w:szCs w:val="28"/>
              </w:rPr>
              <w:softHyphen/>
              <w:t>ется другой ногой.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 xml:space="preserve">«Утюжки»: сидя на полу, потирать стопой правой ноги стопу левой ноги и наоборот. 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В каждой группе детского сада имеются дети, у которых наблюдаются излишняя утомляемость, истощаемость, непоседливость, вспыльчивость, раздражительность, замкнутость. Именно этим детям и педагогам на помощь приходит психогим</w:t>
            </w:r>
            <w:r w:rsidRPr="006C1DB5">
              <w:rPr>
                <w:sz w:val="28"/>
                <w:szCs w:val="28"/>
              </w:rPr>
              <w:softHyphen/>
              <w:t>настика М.И. Чистяковой. Психогимнастика — это специальные этюды, упражнения, игры, направленные на развитие и коррек</w:t>
            </w:r>
            <w:r w:rsidRPr="006C1DB5">
              <w:rPr>
                <w:sz w:val="28"/>
                <w:szCs w:val="28"/>
              </w:rPr>
              <w:softHyphen/>
              <w:t>цию различных сторон психики ребенка.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 xml:space="preserve"> 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Поросенок Чуня хвастается перед Белочкой и Ежиком, что не боится Волка: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Я стукну Волка в нос,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Ему по уху дам.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Я срежу Волку хвост!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Пусть Волк боится сам.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(В. Соколов, Т.Дмитриева)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Существует множество других видов гим</w:t>
            </w:r>
            <w:r w:rsidRPr="006C1DB5">
              <w:rPr>
                <w:sz w:val="28"/>
                <w:szCs w:val="28"/>
              </w:rPr>
              <w:softHyphen/>
              <w:t>настики, которые мы совместно со специалистами применяем в работе с нашими воспитанниками. Это и</w:t>
            </w:r>
            <w:r w:rsidRPr="006C1DB5">
              <w:rPr>
                <w:i/>
                <w:iCs/>
                <w:sz w:val="28"/>
                <w:szCs w:val="28"/>
              </w:rPr>
              <w:t xml:space="preserve"> кинезиологйческая гим</w:t>
            </w:r>
            <w:r w:rsidRPr="006C1DB5">
              <w:rPr>
                <w:i/>
                <w:iCs/>
                <w:sz w:val="28"/>
                <w:szCs w:val="28"/>
              </w:rPr>
              <w:softHyphen/>
              <w:t>настика</w:t>
            </w:r>
            <w:r w:rsidRPr="006C1DB5">
              <w:rPr>
                <w:sz w:val="28"/>
                <w:szCs w:val="28"/>
              </w:rPr>
              <w:t>, которая включает в себя упражнения: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для развития межполушарного взаимодействия;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развития творческого (наглядно-образного) мышления (правое полушарие);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развития абстрактно-логического мышления (левое полу</w:t>
            </w:r>
            <w:r w:rsidRPr="006C1DB5">
              <w:rPr>
                <w:sz w:val="28"/>
                <w:szCs w:val="28"/>
              </w:rPr>
              <w:softHyphen/>
              <w:t>шарие);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профилактики нарушений зрения и активизации работы мышц глаз.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Это и</w:t>
            </w:r>
            <w:r w:rsidRPr="006C1DB5">
              <w:rPr>
                <w:i/>
                <w:iCs/>
                <w:sz w:val="28"/>
                <w:szCs w:val="28"/>
              </w:rPr>
              <w:t xml:space="preserve"> суставная гимнастика: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самомассаж ушей;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потирание ладоней;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поколачивание пальчиками и другое.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pacing w:val="40"/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rPr>
                <w:sz w:val="28"/>
                <w:szCs w:val="28"/>
              </w:rPr>
            </w:pPr>
            <w:r w:rsidRPr="006C1DB5">
              <w:rPr>
                <w:spacing w:val="40"/>
                <w:sz w:val="28"/>
                <w:szCs w:val="28"/>
              </w:rPr>
              <w:t xml:space="preserve">Хочу обратить ваше внимание на </w:t>
            </w:r>
            <w:r w:rsidRPr="006C1DB5">
              <w:rPr>
                <w:iCs/>
                <w:sz w:val="28"/>
                <w:szCs w:val="28"/>
              </w:rPr>
              <w:t xml:space="preserve"> плакат: «Три кита здоро</w:t>
            </w:r>
            <w:r w:rsidRPr="006C1DB5">
              <w:rPr>
                <w:iCs/>
                <w:sz w:val="28"/>
                <w:szCs w:val="28"/>
              </w:rPr>
              <w:softHyphen/>
              <w:t>вья: движение, питание, расслаблени</w:t>
            </w:r>
            <w:r>
              <w:rPr>
                <w:iCs/>
                <w:sz w:val="28"/>
                <w:szCs w:val="28"/>
              </w:rPr>
              <w:t>я</w:t>
            </w:r>
            <w:r w:rsidRPr="006C1DB5">
              <w:rPr>
                <w:iCs/>
                <w:sz w:val="28"/>
                <w:szCs w:val="28"/>
              </w:rPr>
              <w:t>).</w:t>
            </w:r>
            <w:r w:rsidRPr="006C1DB5">
              <w:rPr>
                <w:sz w:val="28"/>
                <w:szCs w:val="28"/>
              </w:rPr>
              <w:t xml:space="preserve"> Все знают, что валеология (наука о здоровье) строится на трех китах: движении, питании, расслаблении.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Двигательная активность детей в нашем детском саду соот</w:t>
            </w:r>
            <w:r w:rsidRPr="006C1DB5">
              <w:rPr>
                <w:sz w:val="28"/>
                <w:szCs w:val="28"/>
              </w:rPr>
              <w:softHyphen/>
              <w:t>ветствует нормам. Быть здоровым означает не только находиться в хорошей физической форме, но и уметь отключаться, чутко реагировать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на собственные потребности и черпать из приятных моментов расслабления новые силы для надежной защиты от стресса.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Расслабляются все по-разному. Кто-то предпочитает друже</w:t>
            </w:r>
            <w:r w:rsidRPr="006C1DB5">
              <w:rPr>
                <w:sz w:val="28"/>
                <w:szCs w:val="28"/>
              </w:rPr>
              <w:softHyphen/>
              <w:t>ское общение; кто-то ищет уединения и покоя на лоне природы; для кого-то нет ничего лучше расслабляющей ванны или интерес</w:t>
            </w:r>
            <w:r w:rsidRPr="006C1DB5">
              <w:rPr>
                <w:sz w:val="28"/>
                <w:szCs w:val="28"/>
              </w:rPr>
              <w:softHyphen/>
              <w:t>ной книги, а кто-то достигает внутренней гармонии через движе</w:t>
            </w:r>
            <w:r w:rsidRPr="006C1DB5">
              <w:rPr>
                <w:sz w:val="28"/>
                <w:szCs w:val="28"/>
              </w:rPr>
              <w:softHyphen/>
              <w:t>ние, например танец.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Пусть минуты расслабления станут для вас островками покоя в бурном течении дня, позвольте себе короткие моменты отдыха, необходимые для здоровья и хорошего самочувствия.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Подводя итоги хочется чтоб каждый высказал свое мнение о проведенном собрании, приклеив сердечки четырех цветов (красного, синего, зеленого и черного) на информационный лист. Черный – нам не понравилось, красный  - понравилось, зеленый – будем выполнять, синий – возьмем на заметку.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Благодарим  всех за активное участие и в память о собрании дарим каждому памятку «Заряд</w:t>
            </w:r>
            <w:r w:rsidRPr="006C1DB5">
              <w:rPr>
                <w:sz w:val="28"/>
                <w:szCs w:val="28"/>
              </w:rPr>
              <w:softHyphen/>
              <w:t>ка позитивного мышления» (</w:t>
            </w:r>
            <w:r w:rsidRPr="006C1DB5">
              <w:rPr>
                <w:i/>
                <w:iCs/>
                <w:sz w:val="28"/>
                <w:szCs w:val="28"/>
              </w:rPr>
              <w:t>приложение).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Ответы родителей.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i/>
                <w:sz w:val="28"/>
                <w:szCs w:val="28"/>
              </w:rPr>
            </w:pPr>
            <w:r w:rsidRPr="006C1DB5">
              <w:rPr>
                <w:i/>
                <w:sz w:val="28"/>
                <w:szCs w:val="28"/>
              </w:rPr>
              <w:t>В спортивный зал заходят воспитанники группы.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i/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i/>
                <w:sz w:val="28"/>
                <w:szCs w:val="28"/>
              </w:rPr>
            </w:pPr>
            <w:r w:rsidRPr="006C1DB5">
              <w:rPr>
                <w:i/>
                <w:sz w:val="28"/>
                <w:szCs w:val="28"/>
              </w:rPr>
              <w:t>.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pacing w:val="40"/>
                <w:sz w:val="28"/>
                <w:szCs w:val="28"/>
              </w:rPr>
            </w:pPr>
            <w:r w:rsidRPr="006C1DB5">
              <w:rPr>
                <w:spacing w:val="40"/>
                <w:sz w:val="28"/>
                <w:szCs w:val="28"/>
              </w:rPr>
              <w:t>Ребенок.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 xml:space="preserve"> Мы приучены к распорядку.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Чтобы бодрым быть весь день, По утрам на физзарядку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Становиться нам не лень.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i/>
                <w:iCs/>
                <w:sz w:val="28"/>
                <w:szCs w:val="28"/>
              </w:rPr>
              <w:t>А. Локтев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Дети и родители стоят друг за другом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Ходьба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Легкий бег</w:t>
            </w:r>
          </w:p>
          <w:p w:rsidR="00BD7B68" w:rsidRPr="006C1DB5" w:rsidRDefault="00BD7B68" w:rsidP="00C95498">
            <w:pPr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Идут как медведи,</w:t>
            </w:r>
          </w:p>
          <w:p w:rsidR="00BD7B68" w:rsidRPr="006C1DB5" w:rsidRDefault="00BD7B68" w:rsidP="00C95498">
            <w:pPr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на внешних сторонах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ступней, руки опущены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Встают в круг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Махи руками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Ходьба на месте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Наклоны вперед, назад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Руки на пояс, наклоны вправо, влево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Лёжа на спине барахтаются "в траве", машут ногами, руками и жужжат:</w:t>
            </w:r>
          </w:p>
          <w:p w:rsidR="00BD7B68" w:rsidRPr="006C1DB5" w:rsidRDefault="00BD7B68" w:rsidP="00C95498">
            <w:pPr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"Ж-ж-ж".</w:t>
            </w:r>
          </w:p>
          <w:p w:rsidR="00BD7B68" w:rsidRPr="006C1DB5" w:rsidRDefault="00BD7B68" w:rsidP="00C95498">
            <w:pPr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 xml:space="preserve">Ноги вместе, ладошки перед лицом. Прыжки на двух ногах. </w:t>
            </w:r>
          </w:p>
          <w:p w:rsidR="00BD7B68" w:rsidRPr="006C1DB5" w:rsidRDefault="00BD7B68" w:rsidP="00C95498">
            <w:pPr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Лёжа на животе,</w:t>
            </w:r>
          </w:p>
          <w:p w:rsidR="00BD7B68" w:rsidRPr="006C1DB5" w:rsidRDefault="00BD7B68" w:rsidP="00C95498">
            <w:pPr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руки за голову.</w:t>
            </w:r>
          </w:p>
          <w:p w:rsidR="00BD7B68" w:rsidRPr="006C1DB5" w:rsidRDefault="00BD7B68" w:rsidP="00C95498">
            <w:pPr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Головкой покачивают,</w:t>
            </w:r>
          </w:p>
          <w:p w:rsidR="00BD7B68" w:rsidRPr="006C1DB5" w:rsidRDefault="00BD7B68" w:rsidP="00C95498">
            <w:pPr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 xml:space="preserve">ножками машут. 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Руки на поясе, ноги вместе.</w:t>
            </w:r>
          </w:p>
          <w:p w:rsidR="00BD7B68" w:rsidRPr="006C1DB5" w:rsidRDefault="00BD7B68" w:rsidP="00C95498">
            <w:pPr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 xml:space="preserve">Топают ногами. </w:t>
            </w:r>
          </w:p>
          <w:p w:rsidR="00BD7B68" w:rsidRPr="006C1DB5" w:rsidRDefault="00BD7B68" w:rsidP="00C95498">
            <w:pPr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Стоя, руки перед лицом.</w:t>
            </w:r>
          </w:p>
          <w:p w:rsidR="00BD7B68" w:rsidRPr="006C1DB5" w:rsidRDefault="00BD7B68" w:rsidP="00C95498">
            <w:pPr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 xml:space="preserve">Делают страшную рожицу </w:t>
            </w:r>
          </w:p>
          <w:p w:rsidR="00BD7B68" w:rsidRPr="006C1DB5" w:rsidRDefault="00BD7B68" w:rsidP="00C95498">
            <w:pPr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и рычат: "Р-р-р".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Бег в разных направлениях.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 xml:space="preserve">Дети выполняют 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логоритмическую гимнастику.</w:t>
            </w:r>
          </w:p>
          <w:p w:rsidR="00BD7B68" w:rsidRPr="006C1DB5" w:rsidRDefault="00BD7B68" w:rsidP="00C95498">
            <w:pPr>
              <w:shd w:val="clear" w:color="auto" w:fill="FFFFFF"/>
              <w:spacing w:line="336" w:lineRule="auto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Дети стоят в кругу. Поодаль - зайчик.</w:t>
            </w:r>
          </w:p>
          <w:p w:rsidR="00BD7B68" w:rsidRPr="006C1DB5" w:rsidRDefault="00BD7B68" w:rsidP="00C95498">
            <w:pPr>
              <w:shd w:val="clear" w:color="auto" w:fill="FFFFFF"/>
              <w:tabs>
                <w:tab w:val="left" w:pos="2712"/>
              </w:tabs>
              <w:spacing w:line="336" w:lineRule="auto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Взявшись за руки, ходят вправо по кругу.</w:t>
            </w:r>
          </w:p>
          <w:p w:rsidR="00BD7B68" w:rsidRPr="006C1DB5" w:rsidRDefault="00BD7B68" w:rsidP="00C95498">
            <w:pPr>
              <w:shd w:val="clear" w:color="auto" w:fill="FFFFFF"/>
              <w:tabs>
                <w:tab w:val="left" w:pos="302"/>
              </w:tabs>
              <w:spacing w:line="336" w:lineRule="auto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shd w:val="clear" w:color="auto" w:fill="FFFFFF"/>
              <w:tabs>
                <w:tab w:val="left" w:pos="302"/>
              </w:tabs>
              <w:spacing w:line="336" w:lineRule="auto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Наклоны детей.</w:t>
            </w:r>
          </w:p>
          <w:p w:rsidR="00BD7B68" w:rsidRPr="006C1DB5" w:rsidRDefault="00BD7B68" w:rsidP="00C95498">
            <w:pPr>
              <w:shd w:val="clear" w:color="auto" w:fill="FFFFFF"/>
              <w:tabs>
                <w:tab w:val="left" w:pos="302"/>
              </w:tabs>
              <w:spacing w:line="336" w:lineRule="auto"/>
              <w:ind w:firstLine="709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shd w:val="clear" w:color="auto" w:fill="FFFFFF"/>
              <w:tabs>
                <w:tab w:val="left" w:pos="427"/>
              </w:tabs>
              <w:spacing w:line="336" w:lineRule="auto"/>
              <w:ind w:firstLine="709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shd w:val="clear" w:color="auto" w:fill="FFFFFF"/>
              <w:tabs>
                <w:tab w:val="left" w:pos="427"/>
              </w:tabs>
              <w:spacing w:line="336" w:lineRule="auto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Остановившись, дети указывают на зайчика. Положив руки под щеки, показывают, как он спит.</w:t>
            </w:r>
          </w:p>
          <w:p w:rsidR="00BD7B68" w:rsidRPr="006C1DB5" w:rsidRDefault="00BD7B68" w:rsidP="00C95498">
            <w:pPr>
              <w:shd w:val="clear" w:color="auto" w:fill="FFFFFF"/>
              <w:tabs>
                <w:tab w:val="left" w:pos="2611"/>
              </w:tabs>
              <w:spacing w:line="336" w:lineRule="auto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Имитируют игру на дудочках. Зайчик спит.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shd w:val="clear" w:color="auto" w:fill="FFFFFF"/>
              <w:tabs>
                <w:tab w:val="left" w:pos="360"/>
              </w:tabs>
              <w:spacing w:line="336" w:lineRule="auto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Дети идут  по кругу, имитируя игру на барабане.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Зовут к себе зайчика.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Зайчик пляшет в середине круга. Все хлопают и пляшут вместе с ним.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Дети выполняют артикуляционную гимнастику. Родители наблюдают, по желанию повторяют движения вместе с детьми.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i/>
                <w:iCs/>
                <w:spacing w:val="30"/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iCs/>
                <w:sz w:val="28"/>
                <w:szCs w:val="28"/>
              </w:rPr>
            </w:pPr>
            <w:r w:rsidRPr="006C1DB5">
              <w:rPr>
                <w:iCs/>
                <w:spacing w:val="30"/>
                <w:sz w:val="28"/>
                <w:szCs w:val="28"/>
              </w:rPr>
              <w:t>Ребенок (читает</w:t>
            </w:r>
            <w:r w:rsidRPr="006C1DB5">
              <w:rPr>
                <w:iCs/>
                <w:sz w:val="28"/>
                <w:szCs w:val="28"/>
              </w:rPr>
              <w:t xml:space="preserve"> стихотворение «Я учусь писать слова»).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i/>
                <w:iCs/>
                <w:sz w:val="28"/>
                <w:szCs w:val="28"/>
              </w:rPr>
              <w:t xml:space="preserve"> </w:t>
            </w:r>
            <w:r w:rsidRPr="006C1DB5">
              <w:rPr>
                <w:sz w:val="28"/>
                <w:szCs w:val="28"/>
              </w:rPr>
              <w:t xml:space="preserve">Бумажный кораблик по речке плывет, 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 xml:space="preserve">Над речкой бумажный летит самолет. 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Я маску могу смастерить из бумаги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 xml:space="preserve">И сделать на праздник бумажные флаги... 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Но лучше всего на бумажном листочке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 xml:space="preserve"> Писать закорючки, крючочки и точки, 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 xml:space="preserve">Чтоб эти крючочки росли, как трава, 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И сами собой выходили СЛОВА!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i/>
                <w:iCs/>
                <w:sz w:val="28"/>
                <w:szCs w:val="28"/>
              </w:rPr>
            </w:pPr>
            <w:r w:rsidRPr="006C1DB5">
              <w:rPr>
                <w:i/>
                <w:iCs/>
                <w:sz w:val="28"/>
                <w:szCs w:val="28"/>
              </w:rPr>
              <w:t>М. Яснов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Большой палец спрятан в кулачке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Показывают пальцы по очереди.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Стучат кулачок о кулачок.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Обхватывают пальцами ладошки, поглаживают руку об руку.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 xml:space="preserve">Наклон туловища в сторону (вдох) руки скользят, при этом громко произносить звук «с-с -с» (выдох) 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Поворот головы вправо – короткий шумный вдох носом. Поворот головы влево – выдох через полуоткрытый рот.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 xml:space="preserve">Дети выполняют инструкцию воспитателя. 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Выразительные движения. Голова повернута и откинута назад, брови приподняты, плечи развернуты, ноги слегка расставлены, правая рука лежит на бедре, левая рука делает размашистые угрожающие движения.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Родители,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 xml:space="preserve">высказывают свое мнение о проведенном родительском собрании, 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  <w:r w:rsidRPr="006C1DB5">
              <w:rPr>
                <w:sz w:val="28"/>
                <w:szCs w:val="28"/>
              </w:rPr>
              <w:t>приклеивают заранее розданные сердечки четырех цветов на информационный лист.</w:t>
            </w: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  <w:p w:rsidR="00BD7B68" w:rsidRPr="006C1DB5" w:rsidRDefault="00BD7B68" w:rsidP="00C95498">
            <w:pPr>
              <w:pStyle w:val="NoSpacing"/>
              <w:jc w:val="both"/>
              <w:rPr>
                <w:sz w:val="28"/>
                <w:szCs w:val="28"/>
              </w:rPr>
            </w:pPr>
          </w:p>
        </w:tc>
      </w:tr>
    </w:tbl>
    <w:p w:rsidR="00BD7B68" w:rsidRPr="006C1DB5" w:rsidRDefault="00BD7B68" w:rsidP="00911F3A">
      <w:pPr>
        <w:pStyle w:val="NoSpacing"/>
        <w:rPr>
          <w:sz w:val="28"/>
          <w:szCs w:val="28"/>
        </w:rPr>
      </w:pPr>
      <w:r w:rsidRPr="006C1DB5">
        <w:rPr>
          <w:sz w:val="28"/>
          <w:szCs w:val="28"/>
        </w:rPr>
        <w:br w:type="textWrapping" w:clear="all"/>
      </w:r>
    </w:p>
    <w:p w:rsidR="00BD7B68" w:rsidRPr="006C1DB5" w:rsidRDefault="00BD7B68" w:rsidP="00911F3A">
      <w:pPr>
        <w:pStyle w:val="NoSpacing"/>
        <w:rPr>
          <w:sz w:val="28"/>
          <w:szCs w:val="28"/>
        </w:rPr>
      </w:pPr>
    </w:p>
    <w:p w:rsidR="00BD7B68" w:rsidRPr="006C1DB5" w:rsidRDefault="00BD7B68" w:rsidP="00911F3A">
      <w:pPr>
        <w:pStyle w:val="NoSpacing"/>
        <w:rPr>
          <w:sz w:val="28"/>
          <w:szCs w:val="28"/>
        </w:rPr>
      </w:pPr>
    </w:p>
    <w:p w:rsidR="00BD7B68" w:rsidRPr="006C1DB5" w:rsidRDefault="00BD7B68">
      <w:pPr>
        <w:rPr>
          <w:sz w:val="28"/>
          <w:szCs w:val="28"/>
        </w:rPr>
      </w:pPr>
    </w:p>
    <w:p w:rsidR="00BD7B68" w:rsidRPr="006C1DB5" w:rsidRDefault="00BD7B68">
      <w:pPr>
        <w:rPr>
          <w:sz w:val="28"/>
          <w:szCs w:val="28"/>
        </w:rPr>
      </w:pPr>
    </w:p>
    <w:p w:rsidR="00BD7B68" w:rsidRPr="006C1DB5" w:rsidRDefault="00BD7B68">
      <w:pPr>
        <w:rPr>
          <w:sz w:val="28"/>
          <w:szCs w:val="28"/>
        </w:rPr>
      </w:pPr>
    </w:p>
    <w:p w:rsidR="00BD7B68" w:rsidRPr="006C1DB5" w:rsidRDefault="00BD7B68">
      <w:pPr>
        <w:rPr>
          <w:sz w:val="28"/>
          <w:szCs w:val="28"/>
        </w:rPr>
      </w:pPr>
    </w:p>
    <w:p w:rsidR="00BD7B68" w:rsidRPr="006C1DB5" w:rsidRDefault="00BD7B68" w:rsidP="007312CA">
      <w:pPr>
        <w:pStyle w:val="NoSpacing"/>
        <w:jc w:val="both"/>
        <w:rPr>
          <w:sz w:val="28"/>
          <w:szCs w:val="28"/>
        </w:rPr>
      </w:pPr>
    </w:p>
    <w:p w:rsidR="00BD7B68" w:rsidRPr="006C1DB5" w:rsidRDefault="00BD7B68" w:rsidP="007312CA">
      <w:pPr>
        <w:pStyle w:val="NoSpacing"/>
        <w:jc w:val="both"/>
        <w:rPr>
          <w:sz w:val="28"/>
          <w:szCs w:val="28"/>
        </w:rPr>
      </w:pPr>
    </w:p>
    <w:p w:rsidR="00BD7B68" w:rsidRPr="006C1DB5" w:rsidRDefault="00BD7B68" w:rsidP="007312CA">
      <w:pPr>
        <w:pStyle w:val="NoSpacing"/>
        <w:jc w:val="both"/>
        <w:rPr>
          <w:sz w:val="28"/>
          <w:szCs w:val="28"/>
        </w:rPr>
      </w:pPr>
    </w:p>
    <w:p w:rsidR="00BD7B68" w:rsidRPr="006C1DB5" w:rsidRDefault="00BD7B68" w:rsidP="007312CA">
      <w:pPr>
        <w:pStyle w:val="NoSpacing"/>
        <w:jc w:val="both"/>
        <w:rPr>
          <w:b/>
          <w:sz w:val="28"/>
          <w:szCs w:val="28"/>
        </w:rPr>
      </w:pPr>
      <w:r w:rsidRPr="006C1DB5">
        <w:rPr>
          <w:b/>
          <w:sz w:val="28"/>
          <w:szCs w:val="28"/>
        </w:rPr>
        <w:t>Список литературы</w:t>
      </w:r>
    </w:p>
    <w:p w:rsidR="00BD7B68" w:rsidRPr="006C1DB5" w:rsidRDefault="00BD7B68" w:rsidP="007312CA">
      <w:pPr>
        <w:pStyle w:val="NoSpacing"/>
        <w:jc w:val="both"/>
        <w:rPr>
          <w:b/>
          <w:sz w:val="28"/>
          <w:szCs w:val="28"/>
        </w:rPr>
      </w:pPr>
    </w:p>
    <w:p w:rsidR="00BD7B68" w:rsidRPr="006C1DB5" w:rsidRDefault="00BD7B68" w:rsidP="00EA0A4F">
      <w:pPr>
        <w:pStyle w:val="NoSpacing"/>
        <w:numPr>
          <w:ilvl w:val="0"/>
          <w:numId w:val="12"/>
        </w:numPr>
        <w:jc w:val="both"/>
        <w:rPr>
          <w:sz w:val="28"/>
          <w:szCs w:val="28"/>
        </w:rPr>
      </w:pPr>
      <w:r w:rsidRPr="006C1DB5">
        <w:rPr>
          <w:sz w:val="28"/>
          <w:szCs w:val="28"/>
        </w:rPr>
        <w:t>Родительские собрания в детском саду: Средняя группа / Авт. сост. С.В. Чиркова. – М.: ВАКО, 2010. – 256 с.</w:t>
      </w:r>
    </w:p>
    <w:p w:rsidR="00BD7B68" w:rsidRPr="006C1DB5" w:rsidRDefault="00BD7B68" w:rsidP="00EA0A4F">
      <w:pPr>
        <w:pStyle w:val="ListParagraph"/>
        <w:numPr>
          <w:ilvl w:val="0"/>
          <w:numId w:val="12"/>
        </w:numPr>
        <w:ind w:right="20"/>
        <w:jc w:val="both"/>
        <w:rPr>
          <w:sz w:val="28"/>
          <w:szCs w:val="28"/>
        </w:rPr>
      </w:pPr>
      <w:r w:rsidRPr="006C1DB5">
        <w:rPr>
          <w:sz w:val="28"/>
          <w:szCs w:val="28"/>
        </w:rPr>
        <w:t xml:space="preserve">Чистякова М. И.    Психогимнастика  /Под ред. М. И. Буянова.—2-е изд.- М.: Просвещение: ВЛАДОС, 1995. - 160 с: </w:t>
      </w:r>
    </w:p>
    <w:p w:rsidR="00BD7B68" w:rsidRPr="006C1DB5" w:rsidRDefault="00BD7B68" w:rsidP="00EA0A4F">
      <w:pPr>
        <w:pStyle w:val="ListParagraph"/>
        <w:numPr>
          <w:ilvl w:val="0"/>
          <w:numId w:val="12"/>
        </w:numPr>
        <w:ind w:right="20"/>
        <w:jc w:val="both"/>
        <w:rPr>
          <w:sz w:val="28"/>
          <w:szCs w:val="28"/>
        </w:rPr>
      </w:pPr>
      <w:r w:rsidRPr="006C1DB5">
        <w:rPr>
          <w:sz w:val="28"/>
          <w:szCs w:val="28"/>
        </w:rPr>
        <w:t>Физкультминутки. Вып. 2 /авт. сост. С.А. Левина, С.И. Тукачева. – Волгоград: Учитель, 2006. – 76 с.</w:t>
      </w:r>
    </w:p>
    <w:p w:rsidR="00BD7B68" w:rsidRPr="006C1DB5" w:rsidRDefault="00BD7B68" w:rsidP="00EA0A4F">
      <w:pPr>
        <w:pStyle w:val="ListParagraph"/>
        <w:numPr>
          <w:ilvl w:val="0"/>
          <w:numId w:val="12"/>
        </w:numPr>
        <w:ind w:right="20"/>
        <w:jc w:val="both"/>
        <w:rPr>
          <w:sz w:val="28"/>
          <w:szCs w:val="28"/>
        </w:rPr>
      </w:pPr>
      <w:r w:rsidRPr="006C1DB5">
        <w:rPr>
          <w:sz w:val="28"/>
          <w:szCs w:val="28"/>
        </w:rPr>
        <w:t>Глазырина Л.Д., Овсянкин В.А. Методика физического воспитания детей дошкольного возраста: Пособие для педагогов дошк. Учреждений. – М.: Владос, 1999. – 176 с.</w:t>
      </w:r>
    </w:p>
    <w:p w:rsidR="00BD7B68" w:rsidRPr="006C1DB5" w:rsidRDefault="00BD7B68" w:rsidP="00125B24">
      <w:pPr>
        <w:rPr>
          <w:sz w:val="28"/>
          <w:szCs w:val="28"/>
        </w:rPr>
      </w:pPr>
    </w:p>
    <w:p w:rsidR="00BD7B68" w:rsidRPr="006C1DB5" w:rsidRDefault="00BD7B68" w:rsidP="00125B24">
      <w:pPr>
        <w:rPr>
          <w:sz w:val="28"/>
          <w:szCs w:val="28"/>
        </w:rPr>
      </w:pPr>
    </w:p>
    <w:p w:rsidR="00BD7B68" w:rsidRPr="006C1DB5" w:rsidRDefault="00BD7B68" w:rsidP="00125B24">
      <w:pPr>
        <w:rPr>
          <w:sz w:val="28"/>
          <w:szCs w:val="28"/>
        </w:rPr>
      </w:pPr>
    </w:p>
    <w:p w:rsidR="00BD7B68" w:rsidRPr="006C1DB5" w:rsidRDefault="00BD7B68" w:rsidP="00125B24">
      <w:pPr>
        <w:rPr>
          <w:sz w:val="28"/>
          <w:szCs w:val="28"/>
        </w:rPr>
      </w:pPr>
    </w:p>
    <w:p w:rsidR="00BD7B68" w:rsidRPr="006C1DB5" w:rsidRDefault="00BD7B68" w:rsidP="00125B24">
      <w:pPr>
        <w:rPr>
          <w:sz w:val="28"/>
          <w:szCs w:val="28"/>
        </w:rPr>
      </w:pPr>
    </w:p>
    <w:p w:rsidR="00BD7B68" w:rsidRPr="006C1DB5" w:rsidRDefault="00BD7B68" w:rsidP="00125B24">
      <w:pPr>
        <w:rPr>
          <w:sz w:val="28"/>
          <w:szCs w:val="28"/>
        </w:rPr>
      </w:pPr>
    </w:p>
    <w:p w:rsidR="00BD7B68" w:rsidRPr="006C1DB5" w:rsidRDefault="00BD7B68" w:rsidP="00125B24">
      <w:pPr>
        <w:rPr>
          <w:sz w:val="28"/>
          <w:szCs w:val="28"/>
        </w:rPr>
      </w:pPr>
    </w:p>
    <w:p w:rsidR="00BD7B68" w:rsidRPr="006C1DB5" w:rsidRDefault="00BD7B68" w:rsidP="00125B24">
      <w:pPr>
        <w:rPr>
          <w:sz w:val="28"/>
          <w:szCs w:val="28"/>
        </w:rPr>
      </w:pPr>
    </w:p>
    <w:p w:rsidR="00BD7B68" w:rsidRPr="006C1DB5" w:rsidRDefault="00BD7B68" w:rsidP="00125B24">
      <w:pPr>
        <w:rPr>
          <w:sz w:val="28"/>
          <w:szCs w:val="28"/>
        </w:rPr>
      </w:pPr>
    </w:p>
    <w:p w:rsidR="00BD7B68" w:rsidRPr="006C1DB5" w:rsidRDefault="00BD7B68" w:rsidP="00125B24">
      <w:pPr>
        <w:rPr>
          <w:sz w:val="28"/>
          <w:szCs w:val="28"/>
        </w:rPr>
      </w:pPr>
    </w:p>
    <w:p w:rsidR="00BD7B68" w:rsidRPr="006C1DB5" w:rsidRDefault="00BD7B68" w:rsidP="00125B24">
      <w:pPr>
        <w:rPr>
          <w:sz w:val="28"/>
          <w:szCs w:val="28"/>
        </w:rPr>
      </w:pPr>
    </w:p>
    <w:p w:rsidR="00BD7B68" w:rsidRPr="006C1DB5" w:rsidRDefault="00BD7B68" w:rsidP="00125B24">
      <w:pPr>
        <w:rPr>
          <w:sz w:val="28"/>
          <w:szCs w:val="28"/>
        </w:rPr>
      </w:pPr>
    </w:p>
    <w:p w:rsidR="00BD7B68" w:rsidRPr="006C1DB5" w:rsidRDefault="00BD7B68" w:rsidP="00125B24">
      <w:pPr>
        <w:rPr>
          <w:sz w:val="28"/>
          <w:szCs w:val="28"/>
        </w:rPr>
      </w:pPr>
    </w:p>
    <w:p w:rsidR="00BD7B68" w:rsidRPr="006C1DB5" w:rsidRDefault="00BD7B68" w:rsidP="00125B24">
      <w:pPr>
        <w:rPr>
          <w:sz w:val="28"/>
          <w:szCs w:val="28"/>
        </w:rPr>
      </w:pPr>
    </w:p>
    <w:p w:rsidR="00BD7B68" w:rsidRPr="006C1DB5" w:rsidRDefault="00BD7B68" w:rsidP="00125B24">
      <w:pPr>
        <w:rPr>
          <w:sz w:val="28"/>
          <w:szCs w:val="28"/>
        </w:rPr>
      </w:pPr>
    </w:p>
    <w:p w:rsidR="00BD7B68" w:rsidRPr="006C1DB5" w:rsidRDefault="00BD7B68" w:rsidP="00125B24">
      <w:pPr>
        <w:rPr>
          <w:sz w:val="28"/>
          <w:szCs w:val="28"/>
        </w:rPr>
      </w:pPr>
    </w:p>
    <w:p w:rsidR="00BD7B68" w:rsidRPr="006C1DB5" w:rsidRDefault="00BD7B68" w:rsidP="00125B24">
      <w:pPr>
        <w:rPr>
          <w:sz w:val="28"/>
          <w:szCs w:val="28"/>
        </w:rPr>
      </w:pPr>
    </w:p>
    <w:p w:rsidR="00BD7B68" w:rsidRPr="006C1DB5" w:rsidRDefault="00BD7B68" w:rsidP="00125B24">
      <w:pPr>
        <w:rPr>
          <w:sz w:val="28"/>
          <w:szCs w:val="28"/>
        </w:rPr>
      </w:pPr>
    </w:p>
    <w:p w:rsidR="00BD7B68" w:rsidRPr="006C1DB5" w:rsidRDefault="00BD7B68" w:rsidP="00E0403F">
      <w:pPr>
        <w:tabs>
          <w:tab w:val="left" w:pos="4980"/>
        </w:tabs>
        <w:rPr>
          <w:sz w:val="28"/>
          <w:szCs w:val="28"/>
        </w:rPr>
      </w:pPr>
    </w:p>
    <w:sectPr w:rsidR="00BD7B68" w:rsidRPr="006C1DB5" w:rsidSect="00445EE3">
      <w:headerReference w:type="default" r:id="rId7"/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7B68" w:rsidRDefault="00BD7B68" w:rsidP="00656563">
      <w:r>
        <w:separator/>
      </w:r>
    </w:p>
  </w:endnote>
  <w:endnote w:type="continuationSeparator" w:id="0">
    <w:p w:rsidR="00BD7B68" w:rsidRDefault="00BD7B68" w:rsidP="006565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7B68" w:rsidRDefault="00BD7B68" w:rsidP="00656563">
      <w:r>
        <w:separator/>
      </w:r>
    </w:p>
  </w:footnote>
  <w:footnote w:type="continuationSeparator" w:id="0">
    <w:p w:rsidR="00BD7B68" w:rsidRDefault="00BD7B68" w:rsidP="006565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B68" w:rsidRDefault="00BD7B6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4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4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4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4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4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4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4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4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4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1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2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3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4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5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6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7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8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</w:abstractNum>
  <w:abstractNum w:abstractNumId="2">
    <w:nsid w:val="014D1D44"/>
    <w:multiLevelType w:val="hybridMultilevel"/>
    <w:tmpl w:val="4EAA4B2E"/>
    <w:lvl w:ilvl="0" w:tplc="440AABE8">
      <w:start w:val="5"/>
      <w:numFmt w:val="upperRoman"/>
      <w:lvlText w:val="%1."/>
      <w:lvlJc w:val="left"/>
      <w:pPr>
        <w:tabs>
          <w:tab w:val="num" w:pos="360"/>
        </w:tabs>
        <w:ind w:left="360" w:hanging="1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9">
      <w:start w:val="1"/>
      <w:numFmt w:val="bullet"/>
      <w:lvlText w:val="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9">
      <w:start w:val="1"/>
      <w:numFmt w:val="bullet"/>
      <w:lvlText w:val="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5757DF0"/>
    <w:multiLevelType w:val="multilevel"/>
    <w:tmpl w:val="81004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389108F"/>
    <w:multiLevelType w:val="hybridMultilevel"/>
    <w:tmpl w:val="37EC9FA8"/>
    <w:lvl w:ilvl="0" w:tplc="04190013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90D3CCF"/>
    <w:multiLevelType w:val="hybridMultilevel"/>
    <w:tmpl w:val="21AAFFF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14389C"/>
    <w:multiLevelType w:val="multilevel"/>
    <w:tmpl w:val="E7765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395A6060"/>
    <w:multiLevelType w:val="hybridMultilevel"/>
    <w:tmpl w:val="F6863872"/>
    <w:lvl w:ilvl="0" w:tplc="431603A2">
      <w:start w:val="2"/>
      <w:numFmt w:val="upperRoman"/>
      <w:lvlText w:val="%1."/>
      <w:lvlJc w:val="left"/>
      <w:pPr>
        <w:tabs>
          <w:tab w:val="num" w:pos="180"/>
        </w:tabs>
        <w:ind w:left="180" w:hanging="180"/>
      </w:pPr>
      <w:rPr>
        <w:rFonts w:cs="Times New Roman" w:hint="default"/>
      </w:rPr>
    </w:lvl>
    <w:lvl w:ilvl="1" w:tplc="1C009BC8">
      <w:start w:val="4"/>
      <w:numFmt w:val="upperRoman"/>
      <w:lvlText w:val="%2."/>
      <w:lvlJc w:val="left"/>
      <w:pPr>
        <w:tabs>
          <w:tab w:val="num" w:pos="1080"/>
        </w:tabs>
        <w:ind w:left="1080" w:hanging="18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8">
    <w:nsid w:val="3E87709F"/>
    <w:multiLevelType w:val="hybridMultilevel"/>
    <w:tmpl w:val="C86A47A6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cs="Times New Roman"/>
      </w:rPr>
    </w:lvl>
  </w:abstractNum>
  <w:abstractNum w:abstractNumId="9">
    <w:nsid w:val="3F7826BD"/>
    <w:multiLevelType w:val="multilevel"/>
    <w:tmpl w:val="00000000"/>
    <w:lvl w:ilvl="0">
      <w:start w:val="4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4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4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4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4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4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4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4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4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0">
    <w:nsid w:val="466C61D7"/>
    <w:multiLevelType w:val="hybridMultilevel"/>
    <w:tmpl w:val="B4DC0C38"/>
    <w:lvl w:ilvl="0" w:tplc="F2D8075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11">
    <w:nsid w:val="763D4550"/>
    <w:multiLevelType w:val="hybridMultilevel"/>
    <w:tmpl w:val="9A16DF0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2"/>
  </w:num>
  <w:num w:numId="5">
    <w:abstractNumId w:val="10"/>
  </w:num>
  <w:num w:numId="6">
    <w:abstractNumId w:val="0"/>
  </w:num>
  <w:num w:numId="7">
    <w:abstractNumId w:val="1"/>
  </w:num>
  <w:num w:numId="8">
    <w:abstractNumId w:val="9"/>
  </w:num>
  <w:num w:numId="9">
    <w:abstractNumId w:val="5"/>
  </w:num>
  <w:num w:numId="10">
    <w:abstractNumId w:val="6"/>
  </w:num>
  <w:num w:numId="11">
    <w:abstractNumId w:val="3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34FD"/>
    <w:rsid w:val="000339F1"/>
    <w:rsid w:val="00046CB4"/>
    <w:rsid w:val="00051A43"/>
    <w:rsid w:val="000B456C"/>
    <w:rsid w:val="000F4044"/>
    <w:rsid w:val="0010399E"/>
    <w:rsid w:val="00125369"/>
    <w:rsid w:val="00125B24"/>
    <w:rsid w:val="00164CEA"/>
    <w:rsid w:val="001C39DC"/>
    <w:rsid w:val="001F4118"/>
    <w:rsid w:val="00273A04"/>
    <w:rsid w:val="002936CE"/>
    <w:rsid w:val="002D0C8E"/>
    <w:rsid w:val="0036652B"/>
    <w:rsid w:val="003823EC"/>
    <w:rsid w:val="00393447"/>
    <w:rsid w:val="003978D4"/>
    <w:rsid w:val="003A7ABF"/>
    <w:rsid w:val="004364F1"/>
    <w:rsid w:val="00445EE3"/>
    <w:rsid w:val="0044624F"/>
    <w:rsid w:val="004507C2"/>
    <w:rsid w:val="004E6949"/>
    <w:rsid w:val="0052730D"/>
    <w:rsid w:val="00566772"/>
    <w:rsid w:val="005B4471"/>
    <w:rsid w:val="00614AB5"/>
    <w:rsid w:val="006538D2"/>
    <w:rsid w:val="00656563"/>
    <w:rsid w:val="00662F48"/>
    <w:rsid w:val="0069264A"/>
    <w:rsid w:val="006A58F4"/>
    <w:rsid w:val="006C1DB5"/>
    <w:rsid w:val="00723F04"/>
    <w:rsid w:val="007312CA"/>
    <w:rsid w:val="007C42E2"/>
    <w:rsid w:val="00820739"/>
    <w:rsid w:val="008426F4"/>
    <w:rsid w:val="00847F7A"/>
    <w:rsid w:val="00850D1D"/>
    <w:rsid w:val="00851D16"/>
    <w:rsid w:val="008648D3"/>
    <w:rsid w:val="008814F6"/>
    <w:rsid w:val="00896D3D"/>
    <w:rsid w:val="008974B2"/>
    <w:rsid w:val="0089764F"/>
    <w:rsid w:val="00911F3A"/>
    <w:rsid w:val="009134FD"/>
    <w:rsid w:val="009350FC"/>
    <w:rsid w:val="0094307D"/>
    <w:rsid w:val="00947859"/>
    <w:rsid w:val="00963A63"/>
    <w:rsid w:val="00973E81"/>
    <w:rsid w:val="009946B0"/>
    <w:rsid w:val="009C4E71"/>
    <w:rsid w:val="009D5BF8"/>
    <w:rsid w:val="009E6C29"/>
    <w:rsid w:val="00AF6C4E"/>
    <w:rsid w:val="00B06811"/>
    <w:rsid w:val="00BD7B68"/>
    <w:rsid w:val="00C000E5"/>
    <w:rsid w:val="00C77B40"/>
    <w:rsid w:val="00C95498"/>
    <w:rsid w:val="00CE6734"/>
    <w:rsid w:val="00D21494"/>
    <w:rsid w:val="00D349B5"/>
    <w:rsid w:val="00D743C5"/>
    <w:rsid w:val="00D813A9"/>
    <w:rsid w:val="00DC6FF3"/>
    <w:rsid w:val="00E0403F"/>
    <w:rsid w:val="00E314B7"/>
    <w:rsid w:val="00EA0A4F"/>
    <w:rsid w:val="00EA5EEF"/>
    <w:rsid w:val="00EC61B5"/>
    <w:rsid w:val="00EE198C"/>
    <w:rsid w:val="00FC42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34FD"/>
    <w:rPr>
      <w:rFonts w:ascii="Times New Roman" w:eastAsia="Times New Roman" w:hAnsi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9764F"/>
    <w:pPr>
      <w:keepNext/>
      <w:spacing w:before="240" w:after="60"/>
      <w:outlineLvl w:val="2"/>
    </w:pPr>
    <w:rPr>
      <w:rFonts w:ascii="Cambria" w:hAnsi="Cambria"/>
      <w:b/>
      <w:bCs/>
      <w:color w:val="000000"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4E6949"/>
    <w:pPr>
      <w:keepNext/>
      <w:keepLines/>
      <w:spacing w:before="200"/>
      <w:outlineLvl w:val="4"/>
    </w:pPr>
    <w:rPr>
      <w:rFonts w:ascii="Cambria" w:hAnsi="Cambria"/>
      <w:color w:val="243F6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89764F"/>
    <w:rPr>
      <w:rFonts w:ascii="Cambria" w:hAnsi="Cambria" w:cs="Times New Roman"/>
      <w:b/>
      <w:bCs/>
      <w:color w:val="000000"/>
      <w:sz w:val="26"/>
      <w:szCs w:val="26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4E6949"/>
    <w:rPr>
      <w:rFonts w:ascii="Cambria" w:hAnsi="Cambria" w:cs="Times New Roman"/>
      <w:color w:val="243F60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9134FD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9134F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656563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656563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semiHidden/>
    <w:rsid w:val="00656563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656563"/>
    <w:rPr>
      <w:rFonts w:ascii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99"/>
    <w:qFormat/>
    <w:rsid w:val="008814F6"/>
    <w:rPr>
      <w:rFonts w:ascii="Times New Roman" w:eastAsia="Times New Roman" w:hAnsi="Times New Roman"/>
      <w:sz w:val="24"/>
      <w:szCs w:val="24"/>
    </w:rPr>
  </w:style>
  <w:style w:type="character" w:customStyle="1" w:styleId="BodyTextChar">
    <w:name w:val="Body Text Char"/>
    <w:link w:val="BodyText"/>
    <w:uiPriority w:val="99"/>
    <w:locked/>
    <w:rsid w:val="008814F6"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2">
    <w:name w:val="Заголовок №2_"/>
    <w:basedOn w:val="DefaultParagraphFont"/>
    <w:link w:val="20"/>
    <w:uiPriority w:val="99"/>
    <w:locked/>
    <w:rsid w:val="008814F6"/>
    <w:rPr>
      <w:rFonts w:ascii="Microsoft Sans Serif" w:hAnsi="Microsoft Sans Serif" w:cs="Microsoft Sans Serif"/>
      <w:b/>
      <w:bCs/>
      <w:sz w:val="23"/>
      <w:szCs w:val="23"/>
      <w:shd w:val="clear" w:color="auto" w:fill="FFFFFF"/>
    </w:rPr>
  </w:style>
  <w:style w:type="character" w:customStyle="1" w:styleId="1">
    <w:name w:val="Основной текст + Курсив1"/>
    <w:basedOn w:val="BodyTextChar"/>
    <w:uiPriority w:val="99"/>
    <w:rsid w:val="008814F6"/>
    <w:rPr>
      <w:i/>
      <w:iCs/>
    </w:rPr>
  </w:style>
  <w:style w:type="character" w:customStyle="1" w:styleId="4">
    <w:name w:val="Основной текст (4)_"/>
    <w:basedOn w:val="DefaultParagraphFont"/>
    <w:link w:val="40"/>
    <w:uiPriority w:val="99"/>
    <w:locked/>
    <w:rsid w:val="008814F6"/>
    <w:rPr>
      <w:rFonts w:ascii="Times New Roman" w:hAnsi="Times New Roman" w:cs="Times New Roman"/>
      <w:sz w:val="16"/>
      <w:szCs w:val="16"/>
      <w:shd w:val="clear" w:color="auto" w:fill="FFFFFF"/>
    </w:rPr>
  </w:style>
  <w:style w:type="character" w:customStyle="1" w:styleId="41">
    <w:name w:val="Основной текст (4) + Курсив"/>
    <w:basedOn w:val="4"/>
    <w:uiPriority w:val="99"/>
    <w:rsid w:val="008814F6"/>
    <w:rPr>
      <w:i/>
      <w:iCs/>
    </w:rPr>
  </w:style>
  <w:style w:type="paragraph" w:styleId="BodyText">
    <w:name w:val="Body Text"/>
    <w:basedOn w:val="Normal"/>
    <w:link w:val="BodyTextChar1"/>
    <w:uiPriority w:val="99"/>
    <w:rsid w:val="008814F6"/>
    <w:pPr>
      <w:shd w:val="clear" w:color="auto" w:fill="FFFFFF"/>
      <w:spacing w:line="228" w:lineRule="exact"/>
      <w:jc w:val="both"/>
    </w:pPr>
    <w:rPr>
      <w:rFonts w:eastAsia="Calibri"/>
      <w:sz w:val="21"/>
      <w:szCs w:val="21"/>
      <w:lang w:eastAsia="en-US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customStyle="1" w:styleId="a">
    <w:name w:val="Основной текст Знак"/>
    <w:basedOn w:val="DefaultParagraphFont"/>
    <w:uiPriority w:val="99"/>
    <w:semiHidden/>
    <w:rsid w:val="008814F6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20">
    <w:name w:val="Заголовок №2"/>
    <w:basedOn w:val="Normal"/>
    <w:link w:val="2"/>
    <w:uiPriority w:val="99"/>
    <w:rsid w:val="008814F6"/>
    <w:pPr>
      <w:shd w:val="clear" w:color="auto" w:fill="FFFFFF"/>
      <w:spacing w:line="293" w:lineRule="exact"/>
      <w:jc w:val="center"/>
      <w:outlineLvl w:val="1"/>
    </w:pPr>
    <w:rPr>
      <w:rFonts w:ascii="Microsoft Sans Serif" w:eastAsia="Calibri" w:hAnsi="Microsoft Sans Serif" w:cs="Microsoft Sans Serif"/>
      <w:b/>
      <w:bCs/>
      <w:sz w:val="23"/>
      <w:szCs w:val="23"/>
      <w:lang w:eastAsia="en-US"/>
    </w:rPr>
  </w:style>
  <w:style w:type="paragraph" w:customStyle="1" w:styleId="40">
    <w:name w:val="Основной текст (4)"/>
    <w:basedOn w:val="Normal"/>
    <w:link w:val="4"/>
    <w:uiPriority w:val="99"/>
    <w:rsid w:val="008814F6"/>
    <w:pPr>
      <w:shd w:val="clear" w:color="auto" w:fill="FFFFFF"/>
      <w:spacing w:before="120" w:line="180" w:lineRule="exact"/>
    </w:pPr>
    <w:rPr>
      <w:rFonts w:eastAsia="Calibri"/>
      <w:sz w:val="16"/>
      <w:szCs w:val="1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FC42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C42EA"/>
    <w:rPr>
      <w:rFonts w:ascii="Tahoma" w:hAnsi="Tahoma" w:cs="Tahoma"/>
      <w:sz w:val="16"/>
      <w:szCs w:val="16"/>
      <w:lang w:eastAsia="ru-RU"/>
    </w:rPr>
  </w:style>
  <w:style w:type="character" w:customStyle="1" w:styleId="a0">
    <w:name w:val="Основной текст + Курсив"/>
    <w:basedOn w:val="DefaultParagraphFont"/>
    <w:uiPriority w:val="99"/>
    <w:rsid w:val="006A58F4"/>
    <w:rPr>
      <w:rFonts w:ascii="Times New Roman" w:hAnsi="Times New Roman" w:cs="Times New Roman"/>
      <w:i/>
      <w:iCs/>
      <w:spacing w:val="0"/>
      <w:sz w:val="21"/>
      <w:szCs w:val="21"/>
    </w:rPr>
  </w:style>
  <w:style w:type="paragraph" w:styleId="NormalWeb">
    <w:name w:val="Normal (Web)"/>
    <w:basedOn w:val="Normal"/>
    <w:uiPriority w:val="99"/>
    <w:semiHidden/>
    <w:rsid w:val="004E6949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99"/>
    <w:qFormat/>
    <w:rsid w:val="004E6949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4910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10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10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13</Pages>
  <Words>2273</Words>
  <Characters>12959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Лера</cp:lastModifiedBy>
  <cp:revision>5</cp:revision>
  <cp:lastPrinted>2012-01-29T19:22:00Z</cp:lastPrinted>
  <dcterms:created xsi:type="dcterms:W3CDTF">2022-10-05T12:25:00Z</dcterms:created>
  <dcterms:modified xsi:type="dcterms:W3CDTF">2025-02-27T16:42:00Z</dcterms:modified>
</cp:coreProperties>
</file>