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 вида № 3 «Звёздочка»</w:t>
      </w: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администрации</w:t>
      </w: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Гурьевского муниципального округа</w:t>
      </w: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966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B53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000D3D" w:rsidRDefault="00A30638" w:rsidP="00000D3D">
      <w:pPr>
        <w:rPr>
          <w:rFonts w:ascii="Times New Roman" w:hAnsi="Times New Roman" w:cs="Times New Roman"/>
          <w:sz w:val="28"/>
          <w:szCs w:val="28"/>
        </w:rPr>
      </w:pPr>
    </w:p>
    <w:p w:rsidR="00A30638" w:rsidRPr="00000D3D" w:rsidRDefault="00A30638" w:rsidP="00000D3D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00D3D">
      <w:pPr>
        <w:rPr>
          <w:rFonts w:ascii="Times New Roman" w:hAnsi="Times New Roman" w:cs="Times New Roman"/>
          <w:sz w:val="28"/>
          <w:szCs w:val="28"/>
        </w:rPr>
      </w:pPr>
    </w:p>
    <w:p w:rsidR="00A30638" w:rsidRPr="00084CC3" w:rsidRDefault="00A30638" w:rsidP="00000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4CC3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Земля родная: </w:t>
      </w:r>
      <w:r w:rsidRPr="00084CC3">
        <w:rPr>
          <w:rFonts w:ascii="Times New Roman" w:hAnsi="Times New Roman" w:cs="Times New Roman"/>
          <w:b/>
          <w:bCs/>
          <w:sz w:val="28"/>
          <w:szCs w:val="28"/>
        </w:rPr>
        <w:t>Кузбасс 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 w:rsidRPr="00084CC3">
        <w:rPr>
          <w:rFonts w:ascii="Times New Roman" w:hAnsi="Times New Roman" w:cs="Times New Roman"/>
          <w:b/>
          <w:bCs/>
          <w:sz w:val="28"/>
          <w:szCs w:val="28"/>
        </w:rPr>
        <w:t>оя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Гордость, Моя Сила</w:t>
      </w:r>
      <w:r w:rsidRPr="00084CC3">
        <w:rPr>
          <w:rFonts w:ascii="Times New Roman" w:hAnsi="Times New Roman" w:cs="Times New Roman"/>
          <w:b/>
          <w:bCs/>
          <w:sz w:val="28"/>
          <w:szCs w:val="28"/>
        </w:rPr>
        <w:t>!»</w:t>
      </w:r>
    </w:p>
    <w:p w:rsidR="00A30638" w:rsidRPr="00084CC3" w:rsidRDefault="00A30638" w:rsidP="00000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Дополнительная общеразвивающая п</w:t>
      </w:r>
      <w:r w:rsidRPr="00084CC3">
        <w:rPr>
          <w:rFonts w:ascii="Times New Roman" w:hAnsi="Times New Roman" w:cs="Times New Roman"/>
          <w:b/>
          <w:bCs/>
          <w:sz w:val="28"/>
          <w:szCs w:val="28"/>
        </w:rPr>
        <w:t>рограмма нравственно-патриотического воспитания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 старшего дошкольного возраста</w:t>
      </w: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2 года</w:t>
      </w: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5-7 лет</w:t>
      </w: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00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Pr="00091139" w:rsidRDefault="00A30638" w:rsidP="00091139">
      <w:pPr>
        <w:rPr>
          <w:rFonts w:ascii="Times New Roman" w:hAnsi="Times New Roman" w:cs="Times New Roman"/>
          <w:sz w:val="28"/>
          <w:szCs w:val="28"/>
        </w:rPr>
      </w:pPr>
    </w:p>
    <w:p w:rsidR="00A30638" w:rsidRPr="00091139" w:rsidRDefault="00A30638" w:rsidP="00091139">
      <w:pPr>
        <w:rPr>
          <w:rFonts w:ascii="Times New Roman" w:hAnsi="Times New Roman" w:cs="Times New Roman"/>
          <w:sz w:val="28"/>
          <w:szCs w:val="28"/>
        </w:rPr>
      </w:pPr>
    </w:p>
    <w:p w:rsidR="00A30638" w:rsidRPr="00091139" w:rsidRDefault="00A30638" w:rsidP="00091139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732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Гурьевск 2023</w:t>
      </w:r>
    </w:p>
    <w:p w:rsidR="00A30638" w:rsidRDefault="00A30638" w:rsidP="004C0C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Составители: Гордиенко Н.Н., Кайль Т.А., Колбина И.Е., воспитатели, Митюряева И.В., учитель-логопед, МБДОУ «Детский сад № 3 «Звёздочка»</w:t>
      </w:r>
    </w:p>
    <w:p w:rsidR="00A30638" w:rsidRDefault="00A30638" w:rsidP="004C0C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4C0C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4C0C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084CC3" w:rsidRDefault="00A30638" w:rsidP="00084C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Гордиенко Н.Н., Кайль Т.А., Колбина И.Е., Митюряева И.В. </w:t>
      </w:r>
      <w:r w:rsidRPr="00084CC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Земля родная: </w:t>
      </w:r>
      <w:r w:rsidRPr="00084CC3">
        <w:rPr>
          <w:rFonts w:ascii="Times New Roman" w:hAnsi="Times New Roman" w:cs="Times New Roman"/>
          <w:sz w:val="28"/>
          <w:szCs w:val="28"/>
        </w:rPr>
        <w:t>Кузбасс –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084CC3">
        <w:rPr>
          <w:rFonts w:ascii="Times New Roman" w:hAnsi="Times New Roman" w:cs="Times New Roman"/>
          <w:sz w:val="28"/>
          <w:szCs w:val="28"/>
        </w:rPr>
        <w:t>оя</w:t>
      </w:r>
      <w:r>
        <w:rPr>
          <w:rFonts w:ascii="Times New Roman" w:hAnsi="Times New Roman" w:cs="Times New Roman"/>
          <w:sz w:val="28"/>
          <w:szCs w:val="28"/>
        </w:rPr>
        <w:t xml:space="preserve"> Гордость, Моя Сила</w:t>
      </w:r>
      <w:r w:rsidRPr="00084CC3">
        <w:rPr>
          <w:rFonts w:ascii="Times New Roman" w:hAnsi="Times New Roman" w:cs="Times New Roman"/>
          <w:sz w:val="28"/>
          <w:szCs w:val="28"/>
        </w:rPr>
        <w:t>!»</w:t>
      </w:r>
    </w:p>
    <w:p w:rsidR="00A30638" w:rsidRDefault="00A30638" w:rsidP="00C709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общеразвивающая п</w:t>
      </w:r>
      <w:r w:rsidRPr="00084CC3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для детей старшего дошкольного возраста </w:t>
      </w:r>
      <w:r w:rsidRPr="00D8071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D8071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84CC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Земля родная: </w:t>
      </w:r>
      <w:r w:rsidRPr="00084CC3">
        <w:rPr>
          <w:rFonts w:ascii="Times New Roman" w:hAnsi="Times New Roman" w:cs="Times New Roman"/>
          <w:sz w:val="28"/>
          <w:szCs w:val="28"/>
        </w:rPr>
        <w:t>Кузбасс –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084CC3">
        <w:rPr>
          <w:rFonts w:ascii="Times New Roman" w:hAnsi="Times New Roman" w:cs="Times New Roman"/>
          <w:sz w:val="28"/>
          <w:szCs w:val="28"/>
        </w:rPr>
        <w:t>оя</w:t>
      </w:r>
      <w:r>
        <w:rPr>
          <w:rFonts w:ascii="Times New Roman" w:hAnsi="Times New Roman" w:cs="Times New Roman"/>
          <w:sz w:val="28"/>
          <w:szCs w:val="28"/>
        </w:rPr>
        <w:t xml:space="preserve"> Гордость, Моя Сила</w:t>
      </w:r>
      <w:r w:rsidRPr="00084CC3"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Дополнительная общеразвивающая п</w:t>
      </w:r>
      <w:r w:rsidRPr="00084CC3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>для детей дошкольного возраста. Н.Н. Гордиенко, Кайль Т.А., И.Е. Колбина, Митюряева И.В. - Гурьевск: МБДОУ «Детский сад № 3 «Звёздочка», 2023г.</w:t>
      </w:r>
    </w:p>
    <w:p w:rsidR="00A30638" w:rsidRDefault="00A30638" w:rsidP="00C709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084CC3" w:rsidRDefault="00A30638" w:rsidP="00D807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D62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D62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03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общеразвивающая п</w:t>
      </w:r>
      <w:r w:rsidRPr="00084CC3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для детей дошкольного возраста предназначена для занятий с детьми старшего возраста. Имеет </w:t>
      </w:r>
      <w:r w:rsidRPr="009D4D92">
        <w:rPr>
          <w:rFonts w:ascii="Times New Roman" w:hAnsi="Times New Roman" w:cs="Times New Roman"/>
          <w:sz w:val="28"/>
          <w:szCs w:val="28"/>
        </w:rPr>
        <w:t>нравственно-патриотическо</w:t>
      </w:r>
      <w:r>
        <w:rPr>
          <w:rFonts w:ascii="Times New Roman" w:hAnsi="Times New Roman" w:cs="Times New Roman"/>
          <w:sz w:val="28"/>
          <w:szCs w:val="28"/>
        </w:rPr>
        <w:t>е направление, которое предусматривает изучение материала о родном городе и родном крае.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данной программы формирование духовности, нравственно-патриотических чувств у детей дошкольного возраста.</w:t>
      </w:r>
    </w:p>
    <w:p w:rsidR="00A30638" w:rsidRDefault="00A30638" w:rsidP="006703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рассчитана на 2 года, для детей дошкольного возраста старшей и подготовительной групп, предназначена для педагогов дошкольных образовательных учреждений, педагогов дополнительного образования и родителей.</w:t>
      </w:r>
    </w:p>
    <w:p w:rsidR="00A30638" w:rsidRDefault="00A30638" w:rsidP="006703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03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D7D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……………………………………………………… 4</w:t>
      </w:r>
    </w:p>
    <w:p w:rsidR="00A30638" w:rsidRPr="00232AC5" w:rsidRDefault="00A30638" w:rsidP="00232A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AC5">
        <w:rPr>
          <w:rFonts w:ascii="Times New Roman" w:hAnsi="Times New Roman" w:cs="Times New Roman"/>
          <w:sz w:val="28"/>
          <w:szCs w:val="28"/>
        </w:rPr>
        <w:t>Принципы построения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…………………………………………8</w:t>
      </w:r>
    </w:p>
    <w:p w:rsidR="00A30638" w:rsidRPr="0011407B" w:rsidRDefault="00A30638" w:rsidP="001140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407B">
        <w:rPr>
          <w:rFonts w:ascii="Times New Roman" w:hAnsi="Times New Roman" w:cs="Times New Roman"/>
          <w:sz w:val="28"/>
          <w:szCs w:val="28"/>
        </w:rPr>
        <w:t>Планируемые результаты освоения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…………………………..  9</w:t>
      </w:r>
    </w:p>
    <w:p w:rsidR="00A30638" w:rsidRPr="00FE416F" w:rsidRDefault="00A30638" w:rsidP="00FE4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16F">
        <w:rPr>
          <w:rFonts w:ascii="Times New Roman" w:hAnsi="Times New Roman" w:cs="Times New Roman"/>
          <w:sz w:val="28"/>
          <w:szCs w:val="28"/>
        </w:rPr>
        <w:t>Расписание занятий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…………………………………………………………9</w:t>
      </w:r>
    </w:p>
    <w:p w:rsidR="00A30638" w:rsidRDefault="00A30638" w:rsidP="00894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138">
        <w:rPr>
          <w:rFonts w:ascii="Times New Roman" w:hAnsi="Times New Roman" w:cs="Times New Roman"/>
          <w:sz w:val="28"/>
          <w:szCs w:val="28"/>
        </w:rPr>
        <w:t>Формы, способы, методы и средства реализации Программы с учётом возрастных и индивидуальных особенностей воспитанников</w:t>
      </w:r>
      <w:r>
        <w:rPr>
          <w:rFonts w:ascii="Times New Roman" w:hAnsi="Times New Roman" w:cs="Times New Roman"/>
          <w:sz w:val="28"/>
          <w:szCs w:val="28"/>
        </w:rPr>
        <w:t>…………….. 10</w:t>
      </w:r>
    </w:p>
    <w:p w:rsidR="00A30638" w:rsidRDefault="00A30638" w:rsidP="005327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27FD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………………………………………………. 12</w:t>
      </w:r>
    </w:p>
    <w:p w:rsidR="00A30638" w:rsidRDefault="00A30638" w:rsidP="00A228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8BA">
        <w:rPr>
          <w:rFonts w:ascii="Times New Roman" w:hAnsi="Times New Roman" w:cs="Times New Roman"/>
          <w:sz w:val="28"/>
          <w:szCs w:val="28"/>
        </w:rPr>
        <w:t>Учебный план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 13</w:t>
      </w:r>
    </w:p>
    <w:p w:rsidR="00A30638" w:rsidRPr="00342431" w:rsidRDefault="00A30638" w:rsidP="003424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2431">
        <w:rPr>
          <w:rFonts w:ascii="Times New Roman" w:hAnsi="Times New Roman" w:cs="Times New Roman"/>
          <w:sz w:val="28"/>
          <w:szCs w:val="28"/>
        </w:rPr>
        <w:t>Методические рекомендации к организации работы по блокам нравственно-патриотического воспитания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………..……... 13</w:t>
      </w:r>
    </w:p>
    <w:p w:rsidR="00A30638" w:rsidRDefault="00A30638" w:rsidP="00E010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10F3">
        <w:rPr>
          <w:rFonts w:ascii="Times New Roman" w:hAnsi="Times New Roman" w:cs="Times New Roman"/>
          <w:sz w:val="28"/>
          <w:szCs w:val="28"/>
        </w:rPr>
        <w:t>Перспективное планирование непосредственно-образовательной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…………………………………………………………………... 17</w:t>
      </w:r>
    </w:p>
    <w:p w:rsidR="00A30638" w:rsidRDefault="00A30638" w:rsidP="00E424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в старшей группе ………………………………………………. 18</w:t>
      </w:r>
    </w:p>
    <w:p w:rsidR="00A30638" w:rsidRDefault="00A30638" w:rsidP="00BC3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B4">
        <w:rPr>
          <w:rFonts w:ascii="Times New Roman" w:hAnsi="Times New Roman" w:cs="Times New Roman"/>
          <w:sz w:val="28"/>
          <w:szCs w:val="28"/>
        </w:rPr>
        <w:t>План работы в подготовительной группе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 24</w:t>
      </w:r>
    </w:p>
    <w:p w:rsidR="00A30638" w:rsidRDefault="00A30638" w:rsidP="008632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6327D">
        <w:rPr>
          <w:rFonts w:ascii="Times New Roman" w:hAnsi="Times New Roman" w:cs="Times New Roman"/>
          <w:sz w:val="28"/>
          <w:szCs w:val="28"/>
        </w:rPr>
        <w:t xml:space="preserve">Итог программы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 28</w:t>
      </w:r>
    </w:p>
    <w:p w:rsidR="00A30638" w:rsidRDefault="00A30638" w:rsidP="00A37B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7B5E">
        <w:rPr>
          <w:rFonts w:ascii="Times New Roman" w:hAnsi="Times New Roman" w:cs="Times New Roman"/>
          <w:sz w:val="28"/>
          <w:szCs w:val="28"/>
        </w:rPr>
        <w:t>Мониторинг результатов нравственно-патриотического и духовно-нравственного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……………………………………………………. 28</w:t>
      </w:r>
    </w:p>
    <w:p w:rsidR="00A30638" w:rsidRDefault="00A30638" w:rsidP="00BC4B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 ……………………………………………………………. 32</w:t>
      </w:r>
    </w:p>
    <w:p w:rsidR="00A30638" w:rsidRDefault="00A30638" w:rsidP="00BC4B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……………………………………………………………………. 33</w:t>
      </w:r>
    </w:p>
    <w:p w:rsidR="00A30638" w:rsidRDefault="00A30638" w:rsidP="00A37B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A37B5E" w:rsidRDefault="00A30638" w:rsidP="00A37B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8632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86327D" w:rsidRDefault="00A30638" w:rsidP="008632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C3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BC3BB4" w:rsidRDefault="00A30638" w:rsidP="00BC3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424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Pr="0033189B" w:rsidRDefault="00A30638" w:rsidP="0033189B">
      <w:pPr>
        <w:pStyle w:val="Heading1"/>
        <w:jc w:val="center"/>
        <w:rPr>
          <w:rFonts w:ascii="Times New Roman" w:hAnsi="Times New Roman" w:cs="Times New Roman"/>
          <w:color w:val="auto"/>
        </w:rPr>
      </w:pPr>
      <w:r w:rsidRPr="0033189B">
        <w:rPr>
          <w:rFonts w:ascii="Times New Roman" w:hAnsi="Times New Roman" w:cs="Times New Roman"/>
          <w:color w:val="auto"/>
        </w:rPr>
        <w:t>Пояснительная записка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Программа «Земля родная: Кузбасс – Моя Гордость, Моя Сила!» является программой духовно-патриотической направленности и ориентирована на детей старшего дошкольного возраста 5-7 лет.</w:t>
      </w:r>
    </w:p>
    <w:p w:rsidR="00A30638" w:rsidRDefault="00A30638" w:rsidP="00370A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Нравственно-патриотическое воспитание ребёнка – сложный педагогический процесс. В основе его лежит развитие нравственных чувств.</w:t>
      </w:r>
    </w:p>
    <w:p w:rsidR="00A30638" w:rsidRDefault="00A30638" w:rsidP="00370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Чувство родины начинает формироваться у ребёнка с отношения в семье, к самым близким людям – к матери, отцу, бабушке, дедушке; с  восхищения тем, что видит перед собой малыш, чему он изумляется и что вызывает отклик в его душе.</w:t>
      </w:r>
    </w:p>
    <w:p w:rsidR="00A30638" w:rsidRDefault="00A30638" w:rsidP="00370A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 Интерес и любовь к родному краю начинается с ближайшего окружения – со знакомства с детским садом, своей улицей, городом, родным краем, со страной, её столицей и символами.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Снизился воспитательный потенциал российской культуры, искусства, как важнейших факторов патриотизма.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периоды смены общественных формаций нарушается преемственность поколений в воспитании детей, и прежде всего в сфере передачи нравственного опыта, главных жизненных ценностей и установок.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Сформированность нравственных ценностей является важнейшим показателем целостной личности, подлинно самостоятельной и ответственной.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Программа составлена с учетом основных принципов требований к организации и содержанию различных видов деятельности  в ДОУ, с введением в действие ФГОС ДО, возрастных, индивидуальных и психических особенностей детей на основе следующих программ по образованию дошкольников:</w:t>
      </w:r>
    </w:p>
    <w:p w:rsidR="00A30638" w:rsidRDefault="00A30638" w:rsidP="00E5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Примерной общеобразовательной программы дошкольного образования: «От рождения до школы» Н.Е. Вераксы, М.А. Васильевой, Т.С. Комаровой;</w:t>
      </w:r>
    </w:p>
    <w:p w:rsidR="00A30638" w:rsidRDefault="00A30638" w:rsidP="00E5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Основной общеобразовательной программы ДОУ;</w:t>
      </w:r>
    </w:p>
    <w:p w:rsidR="00A30638" w:rsidRDefault="00A30638" w:rsidP="00E5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Программа О.Л. Князевой, М.Д. Маханёвой «Приобщение детей к истокам русской народной культуры».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Настоящая программа разработана в соответствии со следующими нормативными документами: 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Конституции РФ, ст. 43, 72;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Конвенции о правах ребёнка (1989г.);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Закона РФ от 29.12.2012г. № 273-ФЗ «Об образовании в Российской Федерации»;</w:t>
      </w:r>
    </w:p>
    <w:p w:rsidR="00A30638" w:rsidRDefault="00A30638" w:rsidP="00E56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Федеральные законы Российской Федерации: «О ветеранах», «О днях воинской славы (победных днях) России»;</w:t>
      </w:r>
    </w:p>
    <w:p w:rsidR="00A30638" w:rsidRDefault="00A30638" w:rsidP="00E5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Указ Президента Российской Федерации от 10.01.2000 г. № 24 «О концепции национальной безопасности Российской Федерации»;</w:t>
      </w:r>
    </w:p>
    <w:p w:rsidR="00A30638" w:rsidRDefault="00A30638" w:rsidP="00E5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Государственная программа «Патриотическое воспитание граждан Российской Федерации на 2001-2005 годы».</w:t>
      </w:r>
    </w:p>
    <w:p w:rsidR="00A30638" w:rsidRDefault="00A30638" w:rsidP="00ED72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2732C6">
        <w:rPr>
          <w:rFonts w:ascii="Times New Roman" w:hAnsi="Times New Roman" w:cs="Times New Roman"/>
          <w:color w:val="000000"/>
          <w:sz w:val="28"/>
          <w:szCs w:val="28"/>
        </w:rPr>
        <w:t>«Санитарно-эпидемиологические требования к организации воспитания и обучения, отдыха и оздоровления детей и молодёжи». СП 2.4.3648-20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30638" w:rsidRDefault="00A30638" w:rsidP="004D5B9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4D5B9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4D5B9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2732C6" w:rsidRDefault="00A30638" w:rsidP="002732C6">
      <w:pPr>
        <w:rPr>
          <w:rFonts w:ascii="Times New Roman" w:hAnsi="Times New Roman" w:cs="Times New Roman"/>
          <w:sz w:val="28"/>
          <w:szCs w:val="28"/>
        </w:rPr>
      </w:pPr>
      <w:r w:rsidRPr="002732C6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A30638" w:rsidRPr="004D5B97" w:rsidRDefault="00A30638" w:rsidP="004D5B9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9A03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Знакомство детей с родным краем: с историко-культурными, национальными, географическими, природными особенностями, формирует у них такие черты характера, которые помогут им стать патриотом и гражданином своей малой Родины. Яркие впечатления о родной природе, об истории родного края, полученные в детстве, нередко остаются в памяти человека на всю жизнь. Идея патриотического гражданского воспитания особенно остается актуальной в настоящее время, когда зачастую освещаются лишь отдельные стороны нравственно-патриотического воспитания детей в конкретных видах деятельности. </w:t>
      </w:r>
    </w:p>
    <w:p w:rsidR="00A30638" w:rsidRDefault="00A30638" w:rsidP="009A03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4D5B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работа актуальна и особенно трудна, она требует большого такта и терпения от воспитателя, так как в молодых семьях вопросы патриотизма, гражданственности не считаются важными и зачастую вызывают лишь недоумение.</w:t>
      </w:r>
    </w:p>
    <w:p w:rsidR="00A30638" w:rsidRDefault="00A30638" w:rsidP="007F32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преумножать богатства своей страны.</w:t>
      </w:r>
    </w:p>
    <w:p w:rsidR="00A30638" w:rsidRDefault="00A30638" w:rsidP="00BE35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стать патриотом своей малой Родины, надо знать свою природу, традиции и быт своего края, жить </w:t>
      </w:r>
      <w:r w:rsidRPr="0014193A">
        <w:rPr>
          <w:rFonts w:ascii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интересами и заботами. Гордится той землей, на которой живёшь.</w:t>
      </w:r>
    </w:p>
    <w:p w:rsidR="00A30638" w:rsidRDefault="00A30638" w:rsidP="004D5B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условием нравственно-патриотического воспитания является тесная взаимосвязь по данному вопросу с родителями. Большое значение имеют семейные экскурсии по городу, посещение с родителями отдельных предприятий и учреждений. Итоги таких экскурсий могут быть выражены в фотовыставке, совместном с ребёнком выступлении или снятом фильме.</w:t>
      </w:r>
    </w:p>
    <w:p w:rsidR="00A30638" w:rsidRDefault="00A30638" w:rsidP="004D5B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времена люди высоко ценили нравственно-духовные ценности человека.</w:t>
      </w:r>
    </w:p>
    <w:p w:rsidR="00A30638" w:rsidRDefault="00A30638" w:rsidP="00FC3F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нравственно-патриотического воспитания актуальна и сейчас. Поэтому разработка научно обоснованных концептуальных подходов к организации нравственно-патриотического воспитания детей, его теоретических основ является актуальной задачей нашего дошкольного образовательного учреждения.</w:t>
      </w:r>
    </w:p>
    <w:p w:rsidR="00A30638" w:rsidRDefault="00A30638" w:rsidP="004D5B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596777" w:rsidRDefault="00A30638" w:rsidP="00FC3F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FC3F9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9237A">
        <w:rPr>
          <w:rFonts w:ascii="Times New Roman" w:hAnsi="Times New Roman" w:cs="Times New Roman"/>
          <w:sz w:val="28"/>
          <w:szCs w:val="28"/>
        </w:rPr>
        <w:t>Формирование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нравственно-патриотического отношения и чувства у детей дошкольного возраста через знакомство со своей малой Родиной.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30638" w:rsidRDefault="00A30638" w:rsidP="00AD10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AD102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1029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b/>
          <w:bCs/>
          <w:sz w:val="28"/>
          <w:szCs w:val="28"/>
        </w:rPr>
        <w:t>направлена на решение следующих з</w:t>
      </w:r>
      <w:r w:rsidRPr="00AD1029">
        <w:rPr>
          <w:rFonts w:ascii="Times New Roman" w:hAnsi="Times New Roman" w:cs="Times New Roman"/>
          <w:b/>
          <w:bCs/>
          <w:sz w:val="28"/>
          <w:szCs w:val="28"/>
        </w:rPr>
        <w:t>адач</w:t>
      </w:r>
    </w:p>
    <w:p w:rsidR="00A30638" w:rsidRPr="00AD1029" w:rsidRDefault="00A30638" w:rsidP="00AD102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1852E6" w:rsidRDefault="00A30638" w:rsidP="001852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чувство уважения </w:t>
      </w:r>
      <w:r w:rsidRPr="001852E6">
        <w:rPr>
          <w:rFonts w:ascii="Times New Roman" w:hAnsi="Times New Roman" w:cs="Times New Roman"/>
          <w:sz w:val="28"/>
          <w:szCs w:val="28"/>
        </w:rPr>
        <w:t>к своей семье, дому, детскому саду, улице, городу, малой Родине.</w:t>
      </w:r>
    </w:p>
    <w:p w:rsidR="00A30638" w:rsidRPr="001852E6" w:rsidRDefault="00A30638" w:rsidP="001852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2E6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852E6">
        <w:rPr>
          <w:rFonts w:ascii="Times New Roman" w:hAnsi="Times New Roman" w:cs="Times New Roman"/>
          <w:sz w:val="28"/>
          <w:szCs w:val="28"/>
        </w:rPr>
        <w:t xml:space="preserve"> бережно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52E6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52E6">
        <w:rPr>
          <w:rFonts w:ascii="Times New Roman" w:hAnsi="Times New Roman" w:cs="Times New Roman"/>
          <w:sz w:val="28"/>
          <w:szCs w:val="28"/>
        </w:rPr>
        <w:t xml:space="preserve"> к природе и всему живому.</w:t>
      </w:r>
    </w:p>
    <w:p w:rsidR="00A30638" w:rsidRPr="001852E6" w:rsidRDefault="00A30638" w:rsidP="001852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2E6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1852E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852E6">
        <w:rPr>
          <w:rFonts w:ascii="Times New Roman" w:hAnsi="Times New Roman" w:cs="Times New Roman"/>
          <w:sz w:val="28"/>
          <w:szCs w:val="28"/>
        </w:rPr>
        <w:t xml:space="preserve"> интерес к русским традициям и промыслам.</w:t>
      </w:r>
    </w:p>
    <w:p w:rsidR="00A30638" w:rsidRDefault="00A30638" w:rsidP="001852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2E6">
        <w:rPr>
          <w:rFonts w:ascii="Times New Roman" w:hAnsi="Times New Roman" w:cs="Times New Roman"/>
          <w:sz w:val="28"/>
          <w:szCs w:val="28"/>
        </w:rPr>
        <w:t>Знаком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852E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852E6">
        <w:rPr>
          <w:rFonts w:ascii="Times New Roman" w:hAnsi="Times New Roman" w:cs="Times New Roman"/>
          <w:sz w:val="28"/>
          <w:szCs w:val="28"/>
        </w:rPr>
        <w:t xml:space="preserve"> детей с символами </w:t>
      </w:r>
      <w:r>
        <w:rPr>
          <w:rFonts w:ascii="Times New Roman" w:hAnsi="Times New Roman" w:cs="Times New Roman"/>
          <w:sz w:val="28"/>
          <w:szCs w:val="28"/>
        </w:rPr>
        <w:t xml:space="preserve">малой Родины – Кузбасса </w:t>
      </w:r>
      <w:r w:rsidRPr="001852E6">
        <w:rPr>
          <w:rFonts w:ascii="Times New Roman" w:hAnsi="Times New Roman" w:cs="Times New Roman"/>
          <w:sz w:val="28"/>
          <w:szCs w:val="28"/>
        </w:rPr>
        <w:t>(герб, флаг, гимн).</w:t>
      </w:r>
    </w:p>
    <w:p w:rsidR="00A30638" w:rsidRDefault="00A30638" w:rsidP="001852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ознакомление родителей в формировании ценностной сферы личности ребёнка на основе приобщения к праздникам и традициям своей семьи, детского сада и своей малой Родины.</w:t>
      </w:r>
    </w:p>
    <w:p w:rsidR="00A30638" w:rsidRDefault="00A30638" w:rsidP="001A3C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1A3C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1A3C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1A3C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1852E6" w:rsidRDefault="00A30638" w:rsidP="001A3C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Принципы построения программы: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0F1F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представленных блоков распределены темы содержания работы нравственно-патриотического воспитания с учётом нижеприведенных  принципов: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>Системно организованного подхода, который предполагает скоординированную, целенаправленную работу.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>Адресного подхода, который предполагает учёт индивидуальных особенностей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Pr="00607913">
        <w:rPr>
          <w:rFonts w:ascii="Times New Roman" w:hAnsi="Times New Roman" w:cs="Times New Roman"/>
          <w:sz w:val="28"/>
          <w:szCs w:val="28"/>
        </w:rPr>
        <w:t>.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>Универсальности основных направлений нравственно-патриотического воспитания, предполагающего использование социально-ценного опыта прошлых поколений, культивирующего чувство гордости за культурные традиции и достижения Кузбасса.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>Реализация программы по нравственно-патриотическому воспитанию включает интегрированный подход – включение содержания программы во все виды детской деятельности: познавательную, продуктивную, игровую.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 xml:space="preserve">Использование принципа комплексности и интегрированности позволяет решать задачи умственного, нравственного и эстетического воспитания в разнообразных видах детской деятельности. </w:t>
      </w:r>
    </w:p>
    <w:p w:rsidR="00A30638" w:rsidRPr="00607913" w:rsidRDefault="00A30638" w:rsidP="0060791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913">
        <w:rPr>
          <w:rFonts w:ascii="Times New Roman" w:hAnsi="Times New Roman" w:cs="Times New Roman"/>
          <w:sz w:val="28"/>
          <w:szCs w:val="28"/>
        </w:rPr>
        <w:t>Принцип индивидуального и дифференцированного подхода предполагает учёт возрастных, личностных особенностей детей, уровень их психического и физического развития.</w:t>
      </w:r>
    </w:p>
    <w:p w:rsidR="00A30638" w:rsidRPr="00657CFE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F52">
        <w:rPr>
          <w:rFonts w:ascii="Times New Roman" w:hAnsi="Times New Roman" w:cs="Times New Roman"/>
          <w:sz w:val="28"/>
          <w:szCs w:val="28"/>
        </w:rPr>
        <w:t>Эти принципы взаимосвязаны и реализуются в единстве.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Программы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5C638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и систематизирование знаний детей и родителей об истории и достопримечательностях, общественных событиях города и Кузбасса.</w:t>
      </w:r>
    </w:p>
    <w:p w:rsidR="00A30638" w:rsidRPr="00D67FB9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r w:rsidRPr="00D67FB9">
        <w:rPr>
          <w:rFonts w:ascii="Times New Roman" w:hAnsi="Times New Roman" w:cs="Times New Roman"/>
          <w:sz w:val="28"/>
          <w:szCs w:val="28"/>
        </w:rPr>
        <w:t>Развитие у детей любознательности, творческих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B9">
        <w:rPr>
          <w:rFonts w:ascii="Times New Roman" w:hAnsi="Times New Roman" w:cs="Times New Roman"/>
          <w:sz w:val="28"/>
          <w:szCs w:val="28"/>
        </w:rPr>
        <w:t>способностей</w:t>
      </w:r>
      <w:r>
        <w:rPr>
          <w:rFonts w:ascii="Times New Roman" w:hAnsi="Times New Roman" w:cs="Times New Roman"/>
          <w:sz w:val="28"/>
          <w:szCs w:val="28"/>
        </w:rPr>
        <w:t>, познавательной активности, коммуникативных навыков через знакомство с природой родного края.</w:t>
      </w:r>
    </w:p>
    <w:p w:rsidR="00A30638" w:rsidRPr="00D67FB9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7FB9">
        <w:rPr>
          <w:rFonts w:ascii="Times New Roman" w:hAnsi="Times New Roman" w:cs="Times New Roman"/>
          <w:sz w:val="28"/>
          <w:szCs w:val="28"/>
        </w:rPr>
        <w:t xml:space="preserve">- Заинтересованность </w:t>
      </w:r>
      <w:r>
        <w:rPr>
          <w:rFonts w:ascii="Times New Roman" w:hAnsi="Times New Roman" w:cs="Times New Roman"/>
          <w:sz w:val="28"/>
          <w:szCs w:val="28"/>
        </w:rPr>
        <w:t>и активное участие детей совместно с родителями в сохранении традиций культуры родного края, ответственности и гордости за свою малую Родину.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Усвоение материала в полном объёме доступно детям в подготовительной группе. Это обусловлено тем, что работа с дошкольниками по формированию основ нравственно-патриотического воспитания начинается с 5 лет и систематически ведётся на протяжении 2-х лет (старшая и подготовительная группы).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Расписание занятий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3543"/>
        <w:gridCol w:w="2336"/>
        <w:gridCol w:w="2337"/>
      </w:tblGrid>
      <w:tr w:rsidR="00A30638" w:rsidRPr="00FD6FF1">
        <w:tc>
          <w:tcPr>
            <w:tcW w:w="112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43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2337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</w:tr>
      <w:tr w:rsidR="00A30638" w:rsidRPr="00FD6FF1">
        <w:tc>
          <w:tcPr>
            <w:tcW w:w="1129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233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337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15.10-15.35</w:t>
            </w:r>
          </w:p>
        </w:tc>
      </w:tr>
      <w:tr w:rsidR="00A30638" w:rsidRPr="00FD6FF1">
        <w:tc>
          <w:tcPr>
            <w:tcW w:w="1129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233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337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15.10-15.40</w:t>
            </w:r>
          </w:p>
        </w:tc>
      </w:tr>
    </w:tbl>
    <w:p w:rsidR="00A30638" w:rsidRPr="00615475" w:rsidRDefault="00A30638" w:rsidP="006154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тематические направления программы: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Быт, обряды, обычаи, традиции русского народа.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Русские народные и фольклорные праздники России.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Искусство в народном быту: домашняя утварь – деревянная, глиняная, из природных материалов.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5A">
        <w:rPr>
          <w:rFonts w:ascii="Times New Roman" w:hAnsi="Times New Roman" w:cs="Times New Roman"/>
          <w:sz w:val="28"/>
          <w:szCs w:val="28"/>
        </w:rPr>
        <w:t>- На</w:t>
      </w:r>
      <w:r>
        <w:rPr>
          <w:rFonts w:ascii="Times New Roman" w:hAnsi="Times New Roman" w:cs="Times New Roman"/>
          <w:sz w:val="28"/>
          <w:szCs w:val="28"/>
        </w:rPr>
        <w:t>родная игрушка.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Фольклор (сказки, песни, частушки, пословицы и т.д.).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Народные игры.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Промыслы родного края, его природа и культура.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Формы, способы, методы и средства реализации Программы с учётом возрастных и индивидуальных особенностей воспитанников.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760CA5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Непрерывная непосредственно-образовательная деятельность (ННОД);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игры;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Игры-беседы;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Игры-инсценировки;</w:t>
      </w:r>
    </w:p>
    <w:p w:rsidR="00A30638" w:rsidRPr="00ED34F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-Игры-развлечения по каждой теме;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Наблюдения, прогулки экскурсии (семейные экскурсии, видео-экскурсии);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Совместные с ребёнком выступления;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Снятый фильм;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Фотовыставки;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Выставки детских работ, рисунков;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Опросы - анкетирования;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Заучивание стихов;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Развлечения, праздники;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Просветительская работа среди родителей, воспитателей;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 фильмов, презентаций;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полки «Моё увлечение»;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Календарные праздники;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Театральные представления;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:rsidR="00A30638" w:rsidRDefault="00A30638" w:rsidP="00ED34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Методы: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воспитывающих ситуаций;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поисково-исследовательский;</w:t>
      </w:r>
    </w:p>
    <w:p w:rsidR="00A30638" w:rsidRPr="00760CA5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игровой 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Способы: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Побуждение познавательной активности детей;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творческих игровых ситуаций;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Постепенное усложнение речевых и речемыслительных задач;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Повторение усвоенного материала;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Введение в игры более сложных правил;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Артикуляционная и пальчиковая гимнастика.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Средства: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Комплексно-тематический подход;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ИКТ технологий (мультимедийных презентаций);</w:t>
      </w:r>
    </w:p>
    <w:p w:rsidR="00A30638" w:rsidRPr="00F42237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соответствующей развивающей предметно-пространственной среды.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Взаимодействие с родителями: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принципами дошкольного образования по ФГОС являются содействие и сотрудничество детей и взрослых, сотрудничество организации с семьёй и приобщение детей к социокультурным нормам, традициям семьи, общества и Государства.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Направления работы педагогов и родителей: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собраний.</w:t>
      </w: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по проблеме духовно-нравственного воспитания.</w:t>
      </w: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различных видов выставок, конкурсов презентаций.</w:t>
      </w: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различных мероприятий с участием родителей.</w:t>
      </w: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в «Родительских уголках».</w:t>
      </w:r>
    </w:p>
    <w:p w:rsidR="00A30638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за круглым столом, совет родителей в нетрадиционной форме (деловые игры, КВН и т.д.).</w:t>
      </w:r>
    </w:p>
    <w:p w:rsidR="00A30638" w:rsidRPr="00B37F7A" w:rsidRDefault="00A30638" w:rsidP="00B37F7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 газет, плакатов, папок передвижек.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277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Учебный план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7"/>
        <w:gridCol w:w="1260"/>
        <w:gridCol w:w="1261"/>
        <w:gridCol w:w="1261"/>
        <w:gridCol w:w="2642"/>
      </w:tblGrid>
      <w:tr w:rsidR="00A30638" w:rsidRPr="00FD6FF1">
        <w:tc>
          <w:tcPr>
            <w:tcW w:w="3147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№ п/п Возрастная группа</w:t>
            </w:r>
          </w:p>
        </w:tc>
        <w:tc>
          <w:tcPr>
            <w:tcW w:w="1260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Кол-во занятий неделя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Кол-во занятий месяц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Кол-во занятий год</w:t>
            </w:r>
          </w:p>
        </w:tc>
        <w:tc>
          <w:tcPr>
            <w:tcW w:w="2642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Продолжительность занятий</w:t>
            </w:r>
          </w:p>
        </w:tc>
      </w:tr>
      <w:tr w:rsidR="00A30638" w:rsidRPr="00FD6FF1">
        <w:tc>
          <w:tcPr>
            <w:tcW w:w="3147" w:type="dxa"/>
          </w:tcPr>
          <w:p w:rsidR="00A30638" w:rsidRPr="00FD6FF1" w:rsidRDefault="00A30638" w:rsidP="00FD6FF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hanging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1260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642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20-25 минут</w:t>
            </w:r>
          </w:p>
        </w:tc>
      </w:tr>
      <w:tr w:rsidR="00A30638" w:rsidRPr="00FD6FF1">
        <w:tc>
          <w:tcPr>
            <w:tcW w:w="3147" w:type="dxa"/>
          </w:tcPr>
          <w:p w:rsidR="00A30638" w:rsidRPr="00FD6FF1" w:rsidRDefault="00A30638" w:rsidP="00FD6FF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260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1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642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25-30 минут</w:t>
            </w:r>
          </w:p>
        </w:tc>
      </w:tr>
    </w:tbl>
    <w:p w:rsidR="00A30638" w:rsidRPr="00ED6F2C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F23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к организации работы по блокам нравственно-патриотического воспитания детей дошкольного возраста</w:t>
      </w:r>
    </w:p>
    <w:p w:rsidR="00A30638" w:rsidRPr="00BF233B" w:rsidRDefault="00A30638" w:rsidP="00BF23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BF233B" w:rsidRDefault="00A30638" w:rsidP="00BF23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233B">
        <w:rPr>
          <w:rFonts w:ascii="Times New Roman" w:hAnsi="Times New Roman" w:cs="Times New Roman"/>
          <w:b/>
          <w:bCs/>
          <w:sz w:val="28"/>
          <w:szCs w:val="28"/>
        </w:rPr>
        <w:t>Блок «Моя семья»</w:t>
      </w:r>
    </w:p>
    <w:p w:rsidR="00A30638" w:rsidRDefault="00A30638" w:rsidP="00BF23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F23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менее важным условием нравственно-патриотического воспитания детей является тесная взаимосвязь с родителями. </w:t>
      </w:r>
    </w:p>
    <w:p w:rsidR="00A30638" w:rsidRDefault="00A30638" w:rsidP="00BF23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Прикосновение к истории своей семьи вызывает у ребёнка сильные эмоции, заставляет сопереживать, внимательно относиться к памяти прошлого, к своим историческим корням.</w:t>
      </w:r>
    </w:p>
    <w:p w:rsidR="00A30638" w:rsidRDefault="00A30638" w:rsidP="00BF23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Взаимодействие с родителями по данному вопросу способствует бережному отношению к традициям, сохранению вертикальных семейных связей.</w:t>
      </w:r>
    </w:p>
    <w:p w:rsidR="00A30638" w:rsidRPr="0059323B" w:rsidRDefault="00A30638" w:rsidP="00BF23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F233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Блок «Мой детский сад»</w:t>
      </w:r>
    </w:p>
    <w:p w:rsidR="00A30638" w:rsidRDefault="00A30638" w:rsidP="00BF233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BF23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проводят в дошкольном учреждении много времени, поэтому важно показать им, что как в семье, так и в детском саду есть взрослые, которые любят их и заботятся о них. Вместе с детьми необходимо осмотреть группу и её помещения, познакомить с помещениями детского сада и их назначением. Детей необходимо учить называть работников детского сада по имени и отчеству. Знакомить с трудом взрослых. В дни праздников вместе с детьми рассматривать красочное оформление детского сада, формировать у них чувство сопричастности к жизни дошкольного учреждения. Целесообразно подключать детей к оформлению своей группы и других помещений детского сада. </w:t>
      </w:r>
    </w:p>
    <w:p w:rsidR="00A30638" w:rsidRDefault="00A30638" w:rsidP="00BF23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F23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0E6650" w:rsidRDefault="00A30638" w:rsidP="000E665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650">
        <w:rPr>
          <w:rFonts w:ascii="Times New Roman" w:hAnsi="Times New Roman" w:cs="Times New Roman"/>
          <w:b/>
          <w:bCs/>
          <w:sz w:val="28"/>
          <w:szCs w:val="28"/>
        </w:rPr>
        <w:t>Блок «Мой город»</w:t>
      </w:r>
    </w:p>
    <w:p w:rsidR="00A30638" w:rsidRDefault="00A30638" w:rsidP="000E66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Показать ребёнку, что родной город славен своей историей, традициями, достопримечательностями, памятниками, лучшими людьми. 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Внимание детей старшего дошкольного возраста нужно привлечь к объектам, которые расположены на ближайших улицах: школа, почта, аптека, сбербанк, магазины, рассказать об их назначении.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Далее, диапазон объектов расширяется – город в целом, его достопримечательности, исторические места и памятники. Детям объясняют, в честь кого они воздвигнуты.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Воспитывая у детей любовь к своему городу, необходимо подвести их к пониманию, что их город – частица Родины, поскольку во всех населённых пунктах, больших и маленьких, есть много общего: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повсюду люди трудятся для всех;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везде соблюдаются традиции;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повсюду живут люди разных национальностей, совместно трудятся и помогают друг другу;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люди берегут и сохраняют природу и животный мир;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есть общие профессиональные и общественные праздники</w:t>
      </w:r>
    </w:p>
    <w:p w:rsidR="00A30638" w:rsidRPr="004B209E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0E6650" w:rsidRDefault="00A30638" w:rsidP="00D95E0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650">
        <w:rPr>
          <w:rFonts w:ascii="Times New Roman" w:hAnsi="Times New Roman" w:cs="Times New Roman"/>
          <w:b/>
          <w:bCs/>
          <w:sz w:val="28"/>
          <w:szCs w:val="28"/>
        </w:rPr>
        <w:t>Блок «Моя малая Родина»</w:t>
      </w:r>
    </w:p>
    <w:p w:rsidR="00A30638" w:rsidRDefault="00A30638" w:rsidP="000E66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Формировать представления детей о родном крае, о малой Родине.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Знакомить с названиями близлежащих городов, рассказывать о самых красивых местах края, его достопримечательностях.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 время прогулок, экскурсий, учить детей видеть красоту окружающей природы, бережно к ней относиться.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Подбирать познавательный материал, содержание которого в наибольшей мере будет способствовать воспитанию нравственно-патриотических чувств. 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Давать представление детям о некоторых особенностях культуры народов (игры, музыка). 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Знакомить с обычаями национальных праздников.</w:t>
      </w:r>
    </w:p>
    <w:p w:rsidR="00A30638" w:rsidRDefault="00A30638" w:rsidP="000E66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FD4639" w:rsidRDefault="00A30638" w:rsidP="00FD46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4639">
        <w:rPr>
          <w:rFonts w:ascii="Times New Roman" w:hAnsi="Times New Roman" w:cs="Times New Roman"/>
          <w:b/>
          <w:bCs/>
          <w:sz w:val="28"/>
          <w:szCs w:val="28"/>
        </w:rPr>
        <w:t>Блок «Кузбасс, его главный город, символика»</w:t>
      </w:r>
    </w:p>
    <w:p w:rsidR="00A30638" w:rsidRDefault="00A30638" w:rsidP="00FD46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D46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Знакомить детей с малой Родиной, столицей Кузбасса, с гимном, флагом, гербом.</w:t>
      </w:r>
    </w:p>
    <w:p w:rsidR="00A30638" w:rsidRDefault="00A30638" w:rsidP="00FD46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Гуманное отношение к людям разных национальностей, важно в детском саду поддержать и направить интерес ребёнка к людям других национальностей, рассказать о своеобразии природы и климатических условиях, от которых зависит их быт, характер труда.</w:t>
      </w:r>
    </w:p>
    <w:p w:rsidR="00A30638" w:rsidRPr="004625A6" w:rsidRDefault="00A30638" w:rsidP="00FD46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Pr="00C4603E" w:rsidRDefault="00A30638" w:rsidP="00C4603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03E">
        <w:rPr>
          <w:rFonts w:ascii="Times New Roman" w:hAnsi="Times New Roman" w:cs="Times New Roman"/>
          <w:b/>
          <w:bCs/>
          <w:sz w:val="28"/>
          <w:szCs w:val="28"/>
        </w:rPr>
        <w:t>Блок «Будем Родине служить»</w:t>
      </w:r>
    </w:p>
    <w:p w:rsidR="00A30638" w:rsidRDefault="00A30638" w:rsidP="00C460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60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Рассказать о российской армии, о воинах, которые охраняют (знакомство с некоторыми родами войск). </w:t>
      </w:r>
    </w:p>
    <w:p w:rsidR="00A30638" w:rsidRDefault="00A30638" w:rsidP="00C460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Рассказать о трудной, но почётной обязанности защищать Родину, охранять её спокойствие и безопасность.</w:t>
      </w:r>
    </w:p>
    <w:p w:rsidR="00A30638" w:rsidRDefault="00A30638" w:rsidP="00C460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Дать представление о Великой Отечественной войне, празднике День Победы, опираясь на конкретные факты из жизни старших членов семьи (прадедушек и прабабушек, участников войны, их фронтовых и трудовых подвигах).</w:t>
      </w:r>
    </w:p>
    <w:p w:rsidR="00A30638" w:rsidRPr="001C4791" w:rsidRDefault="00A30638" w:rsidP="00C460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Прививать детям такие важные понятия, как долг перед Родиной, любовь к Отечеству, ненависть к врагу, трудовой подвиг.</w:t>
      </w:r>
    </w:p>
    <w:p w:rsidR="00A30638" w:rsidRDefault="00A30638" w:rsidP="000E66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Pr="00C4603E" w:rsidRDefault="00A30638" w:rsidP="00BF368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03E">
        <w:rPr>
          <w:rFonts w:ascii="Times New Roman" w:hAnsi="Times New Roman" w:cs="Times New Roman"/>
          <w:b/>
          <w:bCs/>
          <w:sz w:val="28"/>
          <w:szCs w:val="28"/>
        </w:rPr>
        <w:t>Блок «Культура и традиции»</w:t>
      </w:r>
    </w:p>
    <w:p w:rsidR="00A30638" w:rsidRDefault="00A30638" w:rsidP="00C460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60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Знакомить детей с бытом и традициями Кузбасса. </w:t>
      </w:r>
    </w:p>
    <w:p w:rsidR="00A30638" w:rsidRDefault="00A30638" w:rsidP="00C460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Вызвать интерес к русским традициям: гостеприимство, почитание родителей. </w:t>
      </w:r>
    </w:p>
    <w:p w:rsidR="00A30638" w:rsidRDefault="00A30638" w:rsidP="00C460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с историей возникновения народных игрушек.</w:t>
      </w:r>
    </w:p>
    <w:p w:rsidR="00A30638" w:rsidRDefault="00A30638" w:rsidP="00C460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в работе с детьми накопленный опыт работы по краеведенью и ознакомлению с народным искусством.</w:t>
      </w:r>
    </w:p>
    <w:p w:rsidR="00A30638" w:rsidRDefault="00A30638" w:rsidP="00C460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60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Pr="008B32BC" w:rsidRDefault="00A30638" w:rsidP="008B32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32BC">
        <w:rPr>
          <w:rFonts w:ascii="Times New Roman" w:hAnsi="Times New Roman" w:cs="Times New Roman"/>
          <w:b/>
          <w:bCs/>
          <w:sz w:val="28"/>
          <w:szCs w:val="28"/>
        </w:rPr>
        <w:tab/>
        <w:t>Блок «Правила, по которым мы живём»</w:t>
      </w:r>
    </w:p>
    <w:p w:rsidR="00A30638" w:rsidRDefault="00A30638" w:rsidP="008B32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8B32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Учить детей действовать в соответствии с определёнными правилами и требованиями. Объяснять им, почему в одних случаях «так нужно», а в других – «нельзя».</w:t>
      </w:r>
    </w:p>
    <w:p w:rsidR="00A30638" w:rsidRDefault="00A30638" w:rsidP="008B32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Формировать навыки самообслуживания, усвоение социальных ценностей. Воспитывать доброжелательность, формировать навыки вежливого отношения к окружающим. Способствовать накоплению представлений о добрых поступках, используя беседы о реальных случаях из жизни группы и художественные произведения. Вызывать желание подражать добрым поступкам. Учить замечать добрые дела. Формировать личное отношение ребёнка к соблюдению моральных норм, чувство дома.</w:t>
      </w: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8B32BC" w:rsidRDefault="00A30638" w:rsidP="008B32B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Планирование воспитательно-образовательной работы по нравственно-патриотическому воспитанию детей дошкольного возраста.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Календарно-тематический план работы составлен с учётом регионального компонента. Содержание данного плана включает цель, формы, сопутствующие формы, творческие проекты.</w:t>
      </w:r>
    </w:p>
    <w:p w:rsidR="00A30638" w:rsidRDefault="00A30638" w:rsidP="009A215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Перспективное планирование непосредственно-образовательной деятельности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в старшей группе</w:t>
      </w: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89"/>
        <w:gridCol w:w="960"/>
        <w:gridCol w:w="3396"/>
      </w:tblGrid>
      <w:tr w:rsidR="00A30638" w:rsidRPr="00FD6FF1"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Тема, цель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Творческие проекты (продуктивная деятельность детей и т.д.)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30638" w:rsidRPr="00FD6FF1">
        <w:trPr>
          <w:trHeight w:val="2637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Игры-путешествия «Широка моя малая Родина»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Закреплять и расширять знания о родном городе, округе: символы, государственный язык, достопримечательности, познакомить детей с понятием главный город Кузбасса. Воспитывать чувство патриотизма и любовь к малой Родине.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Конкурс рисунков «Наш город глазами детей»</w:t>
            </w:r>
          </w:p>
        </w:tc>
      </w:tr>
      <w:tr w:rsidR="00A30638" w:rsidRPr="00FD6FF1">
        <w:trPr>
          <w:trHeight w:val="3533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Экскурсия «Путешествие по городу» (видео-экскурсия).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Познакомить дошкольников со своей малой Родиной, улицами, жилыми домами и общественными зданиями, их назначением, уточнить знания детей о правилах поведения на улице, Правилах дорожного движения.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Воспитывать чувство ответственности за свой город.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мастер-класса по изготовлению макета достопримечательностей города Гурьевска. Совместное изготовление детьми и родителями макета улицы города.</w:t>
            </w:r>
          </w:p>
        </w:tc>
      </w:tr>
      <w:tr w:rsidR="00A30638" w:rsidRPr="00FD6FF1">
        <w:trPr>
          <w:trHeight w:val="82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Поисковая деятельность совместно детей и родителей «Чудо-природа». Изучение растительного мира Кузбасса.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Фотовыставка «Чудо-природа».</w:t>
            </w:r>
          </w:p>
        </w:tc>
      </w:tr>
      <w:tr w:rsidR="00A30638" w:rsidRPr="00FD6FF1">
        <w:trPr>
          <w:trHeight w:val="82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Проект совместный детей и родителей «Мир вокруг нас». Изучение животного мира Кузбасса.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Защита проекта. 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A30638" w:rsidRPr="00FD6FF1">
        <w:trPr>
          <w:trHeight w:val="72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«Пожилые люди». Чтение рассказа Л. Толстого «Старый дед и внучек».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Стенд фотографий бабушек и дедушек.</w:t>
            </w:r>
          </w:p>
        </w:tc>
      </w:tr>
      <w:tr w:rsidR="00A30638" w:rsidRPr="00FD6FF1">
        <w:trPr>
          <w:trHeight w:val="3716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«Русские матрёшки».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Знакомить детей с историей создания кукол (в России);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Формировать интерес к русскому прикладному искусству – деревянной игрушке;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Дать возможность детям ощутить радость, любовь, доброту, которые они приносят людям.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Организация уголка мини-музея «Сувениры русские матрешки».</w:t>
            </w:r>
          </w:p>
        </w:tc>
      </w:tr>
      <w:tr w:rsidR="00A30638" w:rsidRPr="00FD6FF1">
        <w:trPr>
          <w:trHeight w:val="283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Рассказ «Мой детский сад».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Экскурсия по саду.</w:t>
            </w:r>
          </w:p>
        </w:tc>
      </w:tr>
      <w:tr w:rsidR="00A30638" w:rsidRPr="00FD6FF1">
        <w:trPr>
          <w:trHeight w:val="283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Уголок леса. 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Экскурсия по территории детского сада.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638" w:rsidRPr="00FD6FF1">
        <w:trPr>
          <w:trHeight w:val="489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Игра-путешествие «</w:t>
            </w:r>
            <w:r w:rsidRPr="004D29B6">
              <w:rPr>
                <w:rFonts w:ascii="Times New Roman" w:hAnsi="Times New Roman" w:cs="Times New Roman"/>
                <w:sz w:val="28"/>
                <w:szCs w:val="28"/>
              </w:rPr>
              <w:t>Выставка урало-сибирской росписи» (есть альбом).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работ.</w:t>
            </w:r>
          </w:p>
        </w:tc>
      </w:tr>
      <w:tr w:rsidR="00A30638" w:rsidRPr="00FD6FF1">
        <w:trPr>
          <w:trHeight w:val="489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1545">
              <w:rPr>
                <w:rFonts w:ascii="Times New Roman" w:hAnsi="Times New Roman" w:cs="Times New Roman"/>
                <w:sz w:val="28"/>
                <w:szCs w:val="28"/>
              </w:rPr>
              <w:t>Игра-инсценировка «Ушки не слушки».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Чтение рассказа Г. Браиловской «Ушки не слушки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. Создание декораций комнаты.</w:t>
            </w:r>
          </w:p>
        </w:tc>
      </w:tr>
      <w:tr w:rsidR="00A30638" w:rsidRPr="00FD6FF1">
        <w:trPr>
          <w:trHeight w:val="489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«Семья и родной дом».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Рассматривание семейных фотоальбомов. Чтение стихов о маме.</w:t>
            </w:r>
          </w:p>
        </w:tc>
      </w:tr>
      <w:tr w:rsidR="00A30638" w:rsidRPr="00FD6FF1">
        <w:trPr>
          <w:trHeight w:val="567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«Моя родня».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к стихотворению Я. Акима «Мой брат Миша», к рассказу В. Драгунского «Сестра моя Ксения».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</w:tr>
      <w:tr w:rsidR="00A30638" w:rsidRPr="00FD6FF1"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«Магазин».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Конструирование «Витрины и продукция».</w:t>
            </w:r>
          </w:p>
        </w:tc>
      </w:tr>
      <w:tr w:rsidR="00A30638" w:rsidRPr="00FD6FF1"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Тематическое развлечение «Русский национальный костюм».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элементов народного костюма: кокошник, косоворотка и т.д.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русских народных потешек«Солнышко – вёдрышко», Гуси, вы гуси»</w:t>
            </w:r>
          </w:p>
        </w:tc>
      </w:tr>
      <w:tr w:rsidR="00A30638" w:rsidRPr="00FD6FF1"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«Я люблю тебя, Кузбасс!»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Презентация «Природа Кузбасс в зимнее время».</w:t>
            </w:r>
          </w:p>
        </w:tc>
      </w:tr>
      <w:tr w:rsidR="00A30638" w:rsidRPr="00FD6FF1"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«Новый год у ворот». Традиции празднования Нового года.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сувениров.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30638" w:rsidRPr="00FD6FF1">
        <w:trPr>
          <w:trHeight w:val="453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Праздник «Рождество Христово».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 сценарию рождественского праздника</w:t>
            </w:r>
          </w:p>
        </w:tc>
      </w:tr>
      <w:tr w:rsidR="00A30638" w:rsidRPr="00FD6FF1">
        <w:trPr>
          <w:trHeight w:val="453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Игра-завлечение «Путешествие по разноцветной земле».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Тема «В хвойном лесу».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«Прятки в хвойном лесу».</w:t>
            </w:r>
          </w:p>
        </w:tc>
      </w:tr>
      <w:tr w:rsidR="00A30638" w:rsidRPr="00FD6FF1">
        <w:trPr>
          <w:trHeight w:val="404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Создание клуба «Любителей чтения» (воспитание культуры чтения).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библиотеку. Знакомство с уличной библиотекой и уголком Я люблю читать».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30638" w:rsidRPr="00FD6FF1">
        <w:trPr>
          <w:trHeight w:val="54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КВН «Мой папа и я».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Совместное мероприятие пап и детей.</w:t>
            </w:r>
          </w:p>
        </w:tc>
      </w:tr>
      <w:tr w:rsidR="00A30638" w:rsidRPr="00FD6FF1">
        <w:trPr>
          <w:trHeight w:val="64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Игра-соревнование «Будем Родине служить».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«Сильные и ловкие» игра-соревнование.</w:t>
            </w:r>
          </w:p>
        </w:tc>
      </w:tr>
      <w:tr w:rsidR="00A30638" w:rsidRPr="00FD6FF1">
        <w:trPr>
          <w:trHeight w:val="79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«Моя малая Родина».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Оформление карты Кузбасса.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rPr>
          <w:trHeight w:val="699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на тему «Чем богата земля Кузбасса»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Создание коллекции полезных ископаемых.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30638" w:rsidRPr="00FD6FF1">
        <w:trPr>
          <w:trHeight w:val="66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Игра-путешествие «Масленица».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Мастер-класс детей. Изготовление детьми подарков своими руками (из соломки, чеканка на алюминиевой фольге от тюбиков зубной пасты и т.д.).</w:t>
            </w:r>
          </w:p>
        </w:tc>
      </w:tr>
      <w:tr w:rsidR="00A30638" w:rsidRPr="00FD6FF1">
        <w:trPr>
          <w:trHeight w:val="66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«Бабушка и дедушка в семье».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Рассказ детей о бабушке и дедушке (награды, поощрения и т.д.).</w:t>
            </w:r>
          </w:p>
        </w:tc>
      </w:tr>
      <w:tr w:rsidR="00A30638" w:rsidRPr="00FD6FF1">
        <w:trPr>
          <w:trHeight w:val="76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Игра-беседа «Правила, по которым мы живём».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Составление альбома в картинках.</w:t>
            </w:r>
          </w:p>
        </w:tc>
      </w:tr>
      <w:tr w:rsidR="00A30638" w:rsidRPr="00FD6FF1">
        <w:trPr>
          <w:trHeight w:val="58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«Символы малой Родины».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Прослушивание гимна Кузбасса (просмотр энциклопедии «Символика»).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30638" w:rsidRPr="00FD6FF1">
        <w:trPr>
          <w:trHeight w:val="61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Игра-развлечение «Вестники весны скворцы».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Развешивание скворечников, изготовленных с родителями.</w:t>
            </w:r>
          </w:p>
        </w:tc>
      </w:tr>
      <w:tr w:rsidR="00A30638" w:rsidRPr="00FD6FF1">
        <w:trPr>
          <w:trHeight w:val="64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«Знаменитые космонавты Кузбасса».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Презентация «Знаменитые космонавты Кузбасса».</w:t>
            </w:r>
          </w:p>
        </w:tc>
      </w:tr>
      <w:tr w:rsidR="00A30638" w:rsidRPr="00FD6FF1">
        <w:trPr>
          <w:trHeight w:val="63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Творческая игра «Страна вежливости».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Сочинение стихотворений для сборника.</w:t>
            </w:r>
          </w:p>
        </w:tc>
      </w:tr>
      <w:tr w:rsidR="00A30638" w:rsidRPr="00FD6FF1">
        <w:trPr>
          <w:trHeight w:val="48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Великий праздник Пасха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Лепка кулича из соленого теста (коллективная работа).</w:t>
            </w:r>
          </w:p>
        </w:tc>
      </w:tr>
      <w:tr w:rsidR="00A30638" w:rsidRPr="00FD6FF1"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30638" w:rsidRPr="00FD6FF1">
        <w:trPr>
          <w:trHeight w:val="54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«9 мая – День Победы».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Посещение городского праздничного мероприятия 9 мая совместно с родителями.</w:t>
            </w:r>
          </w:p>
        </w:tc>
      </w:tr>
      <w:tr w:rsidR="00A30638" w:rsidRPr="00FD6FF1">
        <w:trPr>
          <w:trHeight w:val="540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 «День Победы».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Чтение рассказа о войне, просмотр фрагментов фильма о войне.</w:t>
            </w:r>
          </w:p>
        </w:tc>
      </w:tr>
      <w:tr w:rsidR="00A30638" w:rsidRPr="00FD6FF1">
        <w:trPr>
          <w:trHeight w:val="411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Игра-развлечение «Весна красна»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Народные игры, потешки, прибаутки о весне.</w:t>
            </w:r>
          </w:p>
        </w:tc>
      </w:tr>
      <w:tr w:rsidR="00A30638" w:rsidRPr="00FD6FF1">
        <w:trPr>
          <w:trHeight w:val="94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Игра-путешествие «Кемерово-главный город Кузбасса»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Макеты достопримечательностей города Кемерово.</w:t>
            </w:r>
          </w:p>
        </w:tc>
      </w:tr>
      <w:tr w:rsidR="00A30638" w:rsidRPr="00FD6FF1">
        <w:trPr>
          <w:trHeight w:val="945"/>
        </w:trPr>
        <w:tc>
          <w:tcPr>
            <w:tcW w:w="5949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 конце года открыта рубрика «Это интересно!», где дети и родители совместно занимаются поисковой деятельностью по поиску общественных событий родного края.</w:t>
            </w:r>
          </w:p>
        </w:tc>
        <w:tc>
          <w:tcPr>
            <w:tcW w:w="3396" w:type="dxa"/>
          </w:tcPr>
          <w:p w:rsidR="00A30638" w:rsidRPr="00FD6FF1" w:rsidRDefault="00A30638" w:rsidP="00FD6FF1">
            <w:pPr>
              <w:spacing w:after="0" w:line="360" w:lineRule="auto"/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</w:pPr>
            <w:r w:rsidRPr="00FD6FF1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Совместное выступление детей и родителей с презентацией.</w:t>
            </w:r>
          </w:p>
          <w:p w:rsidR="00A30638" w:rsidRPr="00FD6FF1" w:rsidRDefault="00A30638" w:rsidP="00FD6FF1">
            <w:pPr>
              <w:shd w:val="clear" w:color="auto" w:fill="FFFFFF"/>
              <w:spacing w:after="0" w:line="360" w:lineRule="auto"/>
              <w:ind w:firstLine="709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rPr>
          <w:trHeight w:val="1125"/>
        </w:trPr>
        <w:tc>
          <w:tcPr>
            <w:tcW w:w="9345" w:type="dxa"/>
            <w:gridSpan w:val="3"/>
          </w:tcPr>
          <w:p w:rsidR="00A30638" w:rsidRPr="00FD6FF1" w:rsidRDefault="00A30638" w:rsidP="00FD6FF1">
            <w:pPr>
              <w:spacing w:after="0" w:line="360" w:lineRule="auto"/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30638" w:rsidRPr="00FD6FF1" w:rsidRDefault="00A30638" w:rsidP="00FD6FF1">
            <w:pPr>
              <w:spacing w:after="0" w:line="360" w:lineRule="auto"/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Итоговое мероприятие:</w:t>
            </w:r>
          </w:p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rPr>
          <w:trHeight w:val="1125"/>
        </w:trPr>
        <w:tc>
          <w:tcPr>
            <w:tcW w:w="4989" w:type="dxa"/>
          </w:tcPr>
          <w:p w:rsidR="00A30638" w:rsidRPr="00C73B62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Досуг «Я горжусь своей малой Родиной». 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Сборник стихотворений «О моей малой Родине».</w:t>
            </w:r>
          </w:p>
        </w:tc>
      </w:tr>
    </w:tbl>
    <w:p w:rsidR="00A30638" w:rsidRDefault="00A30638" w:rsidP="00C73B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E6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Pr="00FE430B" w:rsidRDefault="00A30638" w:rsidP="0068586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430B">
        <w:rPr>
          <w:rFonts w:ascii="Times New Roman" w:hAnsi="Times New Roman" w:cs="Times New Roman"/>
          <w:b/>
          <w:bCs/>
          <w:sz w:val="28"/>
          <w:szCs w:val="28"/>
        </w:rPr>
        <w:t>План работы в подготовительной группе</w:t>
      </w:r>
    </w:p>
    <w:p w:rsidR="00A30638" w:rsidRDefault="00A30638" w:rsidP="006858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89"/>
        <w:gridCol w:w="4356"/>
      </w:tblGrid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Творческие проекты (продуктивная деятельность детей и т.д.)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30638" w:rsidRPr="00FD6FF1">
        <w:trPr>
          <w:trHeight w:val="51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тайге Сибири».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3B62">
              <w:rPr>
                <w:rFonts w:ascii="Times New Roman" w:hAnsi="Times New Roman" w:cs="Times New Roman"/>
                <w:sz w:val="28"/>
                <w:szCs w:val="28"/>
              </w:rPr>
              <w:t>Создание лэпбука  «По тайге Сибири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30638" w:rsidRPr="00FD6FF1">
        <w:trPr>
          <w:trHeight w:val="441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Виртуальная экскурсия «Общественные события»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Просмотр-беседа.</w:t>
            </w:r>
          </w:p>
        </w:tc>
      </w:tr>
      <w:tr w:rsidR="00A30638" w:rsidRPr="00FD6FF1">
        <w:trPr>
          <w:trHeight w:val="34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с элементами конструирования «Наша дружная семья».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Оформление рамки для большого семейного фото.</w:t>
            </w:r>
          </w:p>
        </w:tc>
      </w:tr>
      <w:tr w:rsidR="00A30638" w:rsidRPr="00FD6FF1">
        <w:trPr>
          <w:trHeight w:val="43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Игра-беседа «Наши отношения».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</w:t>
            </w:r>
            <w:r w:rsidRPr="00C73B62">
              <w:rPr>
                <w:rFonts w:ascii="Times New Roman" w:hAnsi="Times New Roman" w:cs="Times New Roman"/>
                <w:sz w:val="28"/>
                <w:szCs w:val="28"/>
              </w:rPr>
              <w:t xml:space="preserve">проблемных 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ситуаций. 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A30638" w:rsidRPr="00FD6FF1">
        <w:trPr>
          <w:trHeight w:val="39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73B6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рассказа «Мой детский сад». 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Рисунки детей. </w:t>
            </w:r>
          </w:p>
        </w:tc>
      </w:tr>
      <w:tr w:rsidR="00A30638" w:rsidRPr="00FD6FF1">
        <w:trPr>
          <w:trHeight w:val="42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A36B00">
              <w:rPr>
                <w:rFonts w:ascii="Times New Roman" w:hAnsi="Times New Roman" w:cs="Times New Roman"/>
                <w:sz w:val="28"/>
                <w:szCs w:val="28"/>
              </w:rPr>
              <w:t>ННОД «Страницы истории города Гурьевска».</w:t>
            </w:r>
          </w:p>
        </w:tc>
        <w:tc>
          <w:tcPr>
            <w:tcW w:w="4356" w:type="dxa"/>
          </w:tcPr>
          <w:p w:rsidR="00A30638" w:rsidRPr="00FD6FF1" w:rsidRDefault="00A30638" w:rsidP="00A36B0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Рассматривание книги «Гурьевск: страницы истории».</w:t>
            </w:r>
          </w:p>
          <w:p w:rsidR="00A30638" w:rsidRPr="00FD6FF1" w:rsidRDefault="00A30638" w:rsidP="00A36B0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художников и поэтов Кузбасса.</w:t>
            </w:r>
          </w:p>
        </w:tc>
      </w:tr>
      <w:tr w:rsidR="00A30638" w:rsidRPr="00FD6FF1">
        <w:trPr>
          <w:trHeight w:val="66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«Кузбасс – моя малая Родина».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Рассматривание фотоальбома «Города Кузбасса».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638" w:rsidRPr="00FD6FF1">
        <w:trPr>
          <w:trHeight w:val="54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«Пожилые люди».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Рисование: «Портрет моей бабушки, моего дедушки».</w:t>
            </w:r>
          </w:p>
        </w:tc>
      </w:tr>
      <w:tr w:rsidR="00A30638" w:rsidRPr="00FD6FF1">
        <w:trPr>
          <w:trHeight w:val="54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«7 -я».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Рисование на тему «Моя семья».</w:t>
            </w:r>
          </w:p>
        </w:tc>
      </w:tr>
      <w:tr w:rsidR="00A30638" w:rsidRPr="00FD6FF1">
        <w:trPr>
          <w:trHeight w:val="1056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Беседа-досуг «Моя мама – лучше всех».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о маме.</w:t>
            </w:r>
          </w:p>
        </w:tc>
      </w:tr>
      <w:tr w:rsidR="00A30638" w:rsidRPr="00FD6FF1">
        <w:trPr>
          <w:trHeight w:val="102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Игра-путешествие «Берёза – символ леса».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Прослушивание аудиозаписи русской народной песни «Во поле берёза стояла». Аппликация «Русская берёзка» (использование нетрадиционных методов).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мастер-класса родителями «Возрождение ремесел». Изготовление сувениров из бересты (розы в вазе и брошь).</w:t>
            </w:r>
          </w:p>
        </w:tc>
      </w:tr>
      <w:tr w:rsidR="00A30638" w:rsidRPr="00FD6FF1">
        <w:trPr>
          <w:trHeight w:val="429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«Юные герои войны».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 «Юные герои войны».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</w:tr>
      <w:tr w:rsidR="00A30638" w:rsidRPr="00FD6FF1">
        <w:trPr>
          <w:trHeight w:val="63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rPr>
          <w:trHeight w:val="105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«Мы – патриоты».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Ток-шоу игра между группами «Мы – патриоты малой Родины».</w:t>
            </w:r>
          </w:p>
        </w:tc>
      </w:tr>
      <w:tr w:rsidR="00A30638" w:rsidRPr="00FD6FF1">
        <w:trPr>
          <w:trHeight w:val="127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29B6">
              <w:rPr>
                <w:rFonts w:ascii="Times New Roman" w:hAnsi="Times New Roman" w:cs="Times New Roman"/>
                <w:sz w:val="28"/>
                <w:szCs w:val="28"/>
              </w:rPr>
              <w:t>Дидактическое упражнение «Мы все разные, но мы все равны».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кукол в народных костюмах (народов, проживающих в Кузбассе).</w:t>
            </w:r>
          </w:p>
        </w:tc>
      </w:tr>
      <w:tr w:rsidR="00A30638" w:rsidRPr="00FD6FF1">
        <w:trPr>
          <w:trHeight w:val="443"/>
        </w:trPr>
        <w:tc>
          <w:tcPr>
            <w:tcW w:w="4989" w:type="dxa"/>
          </w:tcPr>
          <w:p w:rsidR="00A30638" w:rsidRPr="004D29B6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Игра-б</w:t>
            </w:r>
            <w:r w:rsidRPr="004D29B6">
              <w:rPr>
                <w:rFonts w:ascii="Times New Roman" w:hAnsi="Times New Roman" w:cs="Times New Roman"/>
                <w:sz w:val="28"/>
                <w:szCs w:val="28"/>
              </w:rPr>
              <w:t>еседа: «Поможем птицам зимой».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кормушки для пернатых 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30638" w:rsidRPr="00FD6FF1">
        <w:trPr>
          <w:trHeight w:val="120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Игра-беседа «Детский сад – моя вторая семья».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Рисунки детей с изображениями эмоций.</w:t>
            </w:r>
          </w:p>
        </w:tc>
      </w:tr>
      <w:tr w:rsidR="00A30638" w:rsidRPr="00FD6FF1">
        <w:trPr>
          <w:trHeight w:val="557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Рождественские посиделки».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талисмана-оберега.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30638" w:rsidRPr="00FD6FF1">
        <w:trPr>
          <w:trHeight w:val="111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«Маленькие помощники».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Разыгрывание мини-сценок.</w:t>
            </w:r>
          </w:p>
        </w:tc>
      </w:tr>
      <w:tr w:rsidR="00A30638" w:rsidRPr="00FD6FF1">
        <w:trPr>
          <w:trHeight w:val="111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Беседа «Мой папа».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совместных творческих работ (папа и ребёнок).</w:t>
            </w:r>
          </w:p>
        </w:tc>
      </w:tr>
      <w:tr w:rsidR="00A30638" w:rsidRPr="00FD6FF1">
        <w:trPr>
          <w:trHeight w:val="111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Военно-спортивная игра «Будущие защитники».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игровой атрибутики.</w:t>
            </w:r>
          </w:p>
        </w:tc>
      </w:tr>
      <w:tr w:rsidR="00A30638" w:rsidRPr="00FD6FF1">
        <w:trPr>
          <w:trHeight w:val="130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Знакомство с шахтёрской профессией «Чем славен шахтёрский труд».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атрибутики к игре.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30638" w:rsidRPr="00FD6FF1">
        <w:trPr>
          <w:trHeight w:val="75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«Русская масленица».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Русские народные игры. Создание мини-музея «Русская изба».</w:t>
            </w:r>
          </w:p>
        </w:tc>
      </w:tr>
      <w:tr w:rsidR="00A30638" w:rsidRPr="00FD6FF1">
        <w:trPr>
          <w:trHeight w:val="75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Экскурсия в лесную аптеку.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альбома «Лесная аптека» (позже – гербария).</w:t>
            </w:r>
          </w:p>
        </w:tc>
      </w:tr>
      <w:tr w:rsidR="00A30638" w:rsidRPr="00FD6FF1">
        <w:trPr>
          <w:trHeight w:val="115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Игра- развлечение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Копилка добрых дел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зготовление жетонов – символов.</w:t>
            </w:r>
          </w:p>
        </w:tc>
      </w:tr>
      <w:tr w:rsidR="00A30638" w:rsidRPr="00FD6FF1">
        <w:trPr>
          <w:trHeight w:val="709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«Городская ярмарка».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экспонатов «Старинное рукоделие» (выставка предметов, которым 100 лет).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Семейные поделки. Возрождаем семейное рукоделие: вышивка, шитьё, вязание, резьбы по дереву, чеканка и т.д.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30638" w:rsidRPr="00FD6FF1">
        <w:trPr>
          <w:trHeight w:val="63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День юмора и смеха в Кузбассе.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Оформление сборника анекдотов.</w:t>
            </w:r>
          </w:p>
        </w:tc>
      </w:tr>
      <w:tr w:rsidR="00A30638" w:rsidRPr="00FD6FF1">
        <w:trPr>
          <w:trHeight w:val="63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Мини КВН «Родная сторона»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атрибутики к КВН по теме.</w:t>
            </w:r>
          </w:p>
        </w:tc>
      </w:tr>
      <w:tr w:rsidR="00A30638" w:rsidRPr="00FD6FF1">
        <w:trPr>
          <w:trHeight w:val="63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Тематическое развлечение «Христово Воскресенье».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Продуктивная деятельность: раскрашивание яиц, изготовление и оформление подставок для яиц.</w:t>
            </w:r>
          </w:p>
        </w:tc>
      </w:tr>
      <w:tr w:rsidR="00A30638" w:rsidRPr="00FD6FF1">
        <w:trPr>
          <w:trHeight w:val="102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«Кедр – царь тайги»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Посадка кедра совместно с лесничим из лесхоза.</w:t>
            </w:r>
          </w:p>
        </w:tc>
      </w:tr>
      <w:tr w:rsidR="00A30638" w:rsidRPr="00FD6FF1"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30638" w:rsidRPr="00FD6FF1">
        <w:trPr>
          <w:trHeight w:val="86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Игра - путешествие «Путешествие по родному краю».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Занимательное дело «Сочиняем сказку про малую Родину».</w:t>
            </w:r>
          </w:p>
        </w:tc>
      </w:tr>
      <w:tr w:rsidR="00A30638" w:rsidRPr="00FD6FF1">
        <w:trPr>
          <w:trHeight w:val="75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«Ветераны Великой Отечественной войны. Герои Кузбассовцы»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Акции «Посади дерево», «Помоги ветерану Великой Отечественной войны».</w:t>
            </w:r>
          </w:p>
        </w:tc>
      </w:tr>
      <w:tr w:rsidR="00A30638" w:rsidRPr="00FD6FF1">
        <w:trPr>
          <w:trHeight w:val="750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«Дни боевой славы».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Выставка альбомов: «Военная форма в годы Великой Отечественной войны и в наше время». Просмотр видео и иллюстраций о войне.</w:t>
            </w:r>
          </w:p>
        </w:tc>
      </w:tr>
      <w:tr w:rsidR="00A30638" w:rsidRPr="00FD6FF1">
        <w:trPr>
          <w:trHeight w:val="112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Поход в лес «Сбережём растения».</w:t>
            </w: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Оформление красной книги «Растения Кузбасса».</w:t>
            </w:r>
          </w:p>
        </w:tc>
      </w:tr>
      <w:tr w:rsidR="00A30638" w:rsidRPr="00FD6FF1">
        <w:trPr>
          <w:trHeight w:val="1125"/>
        </w:trPr>
        <w:tc>
          <w:tcPr>
            <w:tcW w:w="9345" w:type="dxa"/>
            <w:gridSpan w:val="2"/>
          </w:tcPr>
          <w:p w:rsidR="00A30638" w:rsidRPr="00FD6FF1" w:rsidRDefault="00A30638" w:rsidP="00FD6FF1">
            <w:pPr>
              <w:spacing w:after="0" w:line="360" w:lineRule="auto"/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30638" w:rsidRPr="00FD6FF1" w:rsidRDefault="00A30638" w:rsidP="00FD6FF1">
            <w:pPr>
              <w:spacing w:after="0" w:line="360" w:lineRule="auto"/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Итоговое мероприятие:</w:t>
            </w:r>
          </w:p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rPr>
          <w:trHeight w:val="1125"/>
        </w:trPr>
        <w:tc>
          <w:tcPr>
            <w:tcW w:w="4989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Досуг «Я горжусь своей малой Родиной». </w:t>
            </w:r>
          </w:p>
          <w:p w:rsidR="00A30638" w:rsidRPr="00FD6FF1" w:rsidRDefault="00A30638" w:rsidP="00FD6F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Чтение стихов, песни о родном крае, танцы и т.д.</w:t>
            </w:r>
          </w:p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Показ снятого фильма совместно детей и родителей.</w:t>
            </w:r>
          </w:p>
        </w:tc>
      </w:tr>
    </w:tbl>
    <w:p w:rsidR="00A30638" w:rsidRPr="00AE2778" w:rsidRDefault="00A30638" w:rsidP="006858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2E6D7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2E6D7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2E6D7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 программы </w:t>
      </w:r>
    </w:p>
    <w:p w:rsidR="00A30638" w:rsidRDefault="00A30638" w:rsidP="002E6D7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2E6D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познавательного фильма для использования в МБДОУ «Земля родная: Кузбасс – Моя Гордость, Моя Сила!».</w:t>
      </w: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ED72D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6F0E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Мониторинг результатов нравственно-патриотического и духовно-нравственного воспитания</w:t>
      </w:r>
    </w:p>
    <w:p w:rsidR="00A30638" w:rsidRDefault="00A30638" w:rsidP="006F0E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Мониторинг проводится один раз в конце учебного года.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8D34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результатов диагностики формируются образовательные и социокультурные запросы семей, корректируется содержание работы с детьми дошкольного возраста и их родителями.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9E2E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старшей группе 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Недостаточный уровень:</w:t>
      </w:r>
      <w:r>
        <w:rPr>
          <w:rFonts w:ascii="Times New Roman" w:hAnsi="Times New Roman" w:cs="Times New Roman"/>
          <w:sz w:val="28"/>
          <w:szCs w:val="28"/>
        </w:rPr>
        <w:tab/>
        <w:t>Низкий уровень: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30%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10%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3" o:spid="_x0000_s1026" style="position:absolute;left:0;text-align:left;margin-left:1.2pt;margin-top:3pt;width:56.25pt;height:141.75pt;z-index:251658240;visibility:visible;v-text-anchor:middle" fillcolor="red" strokecolor="#1f3763" strokeweight="1pt"/>
        </w:pic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4" o:spid="_x0000_s1027" style="position:absolute;left:0;text-align:left;margin-left:166.2pt;margin-top:17pt;width:56.25pt;height:77.25pt;z-index:251659264;visibility:visible;v-text-anchor:middle" fillcolor="yellow" strokecolor="#1f3763" strokeweight="1pt"/>
        </w:pic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5" o:spid="_x0000_s1028" style="position:absolute;left:0;text-align:left;margin-left:347.7pt;margin-top:20.45pt;width:56.25pt;height:28.5pt;z-index:251660288;visibility:visible;v-text-anchor:middle" fillcolor="#92d050" strokecolor="#1f3763" strokeweight="1pt"/>
        </w:pict>
      </w:r>
    </w:p>
    <w:p w:rsidR="00A30638" w:rsidRDefault="00A30638" w:rsidP="000E1CE8">
      <w:pPr>
        <w:tabs>
          <w:tab w:val="left" w:pos="13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280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подготовительной группе </w:t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Недостаточный уровень:</w:t>
      </w:r>
      <w:r>
        <w:rPr>
          <w:rFonts w:ascii="Times New Roman" w:hAnsi="Times New Roman" w:cs="Times New Roman"/>
          <w:sz w:val="28"/>
          <w:szCs w:val="28"/>
        </w:rPr>
        <w:tab/>
        <w:t>Низкий уровень:</w:t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15%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5%</w:t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6" o:spid="_x0000_s1029" style="position:absolute;left:0;text-align:left;margin-left:1.2pt;margin-top:3pt;width:56.25pt;height:141.75pt;z-index:251661312;visibility:visible;v-text-anchor:middle" fillcolor="red" strokecolor="#1f3763" strokeweight="1pt"/>
        </w:pict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7" o:spid="_x0000_s1030" style="position:absolute;left:0;text-align:left;margin-left:166.2pt;margin-top:17pt;width:56.25pt;height:77.25pt;z-index:251662336;visibility:visible;v-text-anchor:middle" fillcolor="yellow" strokecolor="#1f3763" strokeweight="1pt"/>
        </w:pict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8" o:spid="_x0000_s1031" style="position:absolute;left:0;text-align:left;margin-left:347.7pt;margin-top:20.45pt;width:56.25pt;height:28.5pt;z-index:251663360;visibility:visible;v-text-anchor:middle" fillcolor="#92d050" strokecolor="#1f3763" strokeweight="1pt"/>
        </w:pict>
      </w:r>
    </w:p>
    <w:p w:rsidR="00A30638" w:rsidRDefault="00A30638" w:rsidP="00280A5F">
      <w:pPr>
        <w:tabs>
          <w:tab w:val="left" w:pos="13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280A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проверки знаний в старшей и подготовительной группах используется обобщенный протокол экспресс - диагностики.</w:t>
      </w:r>
    </w:p>
    <w:p w:rsidR="00A30638" w:rsidRDefault="00A30638" w:rsidP="00673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66"/>
        <w:gridCol w:w="1979"/>
      </w:tblGrid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 имя ребёнка</w:t>
            </w:r>
          </w:p>
        </w:tc>
        <w:tc>
          <w:tcPr>
            <w:tcW w:w="1979" w:type="dxa"/>
            <w:vMerge w:val="restart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Сумма баллов за ответ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1979" w:type="dxa"/>
            <w:vMerge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1-е задание: устный опрос на тему: «За что люди благодарны защитникам Родины?». Игра «Мы защитники».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2-е задание: беседа о том, что такое Родина (малая Родина, её символика), и тематическое рисование.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3-е задание: индивидуальная беседа на тему: «Мой город» (достопримечательности, национальности, традиции и т.д.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4-е задание: беседа на тему «Моя семья» (назвать имена, отчества, фамилии родителей, бабушек, дедушек братьев и сестёр).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5-е задание: описание картинок с изображением людей разных профессий (игра «Уз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най профессию и расскажи о ней»).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6-е задание: беседа об отношении к родной природе (игра «Узнай растение и назови»).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7-е задание: беседа об отношении к животному миру и правилах поведения в лесной  зоне (использование энциклопедии «Узнай животного и расскажи о нём»).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8-е задание: классификация рисунков, на которых изображены добрые дела и поступки людей (игра «Хорошо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плохо»).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9-е задание: анализ и обсуждение иллюстраций к народным сказкам, определение их духовного смысла. Сказка о мудром царе, который задумал найти благочестивую невесту для сына-царевича (см. приложение).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10- задание: соотношение смысла и содержания народных и общественных праздников, их атрибутики (иллюстрации).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11-е задание: беседа об отношении людей к отдыху и труду.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12-е задание: сюжетные картинки «Правила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 xml:space="preserve"> по которым мы живём» (игра «Почему в одних случаях так нужно, а в других нельзя»).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От 1 до 6</w:t>
            </w:r>
          </w:p>
        </w:tc>
      </w:tr>
      <w:tr w:rsidR="00A30638" w:rsidRPr="00FD6FF1">
        <w:tc>
          <w:tcPr>
            <w:tcW w:w="7366" w:type="dxa"/>
          </w:tcPr>
          <w:p w:rsidR="00A30638" w:rsidRPr="00FD6FF1" w:rsidRDefault="00A30638" w:rsidP="00FD6FF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FF1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979" w:type="dxa"/>
          </w:tcPr>
          <w:p w:rsidR="00A30638" w:rsidRPr="00FD6FF1" w:rsidRDefault="00A30638" w:rsidP="00FD6F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0638" w:rsidRDefault="00A30638" w:rsidP="006F0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0638" w:rsidRDefault="00A30638" w:rsidP="006F0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Адаменко А.М. Баев О.В. Гурьевск: «Страницы истории».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Альбом «Кузбасс. Рубеж тысячелетий». – Кемерово – Новокузнецк – Томск, 1999. – 495с.</w:t>
      </w:r>
    </w:p>
    <w:p w:rsidR="00A30638" w:rsidRDefault="00A30638" w:rsidP="006F0E1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56A">
        <w:rPr>
          <w:rFonts w:ascii="Times New Roman" w:hAnsi="Times New Roman" w:cs="Times New Roman"/>
          <w:sz w:val="28"/>
          <w:szCs w:val="28"/>
        </w:rPr>
        <w:t>Ветохина А.Я., Дмитриенко З.С., Жигналь Е.Н., Краснощекова Г.В., Подопригора С.П., Полынова В.К., Савельева О.В. «Нравственно-патриотическое воспитание детей дошкольного возраста».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География Кемеровской области. Природа: учебное пособие/ Л.И. Соловьева, - Кемерово: ОАО «ИПП» Кузбасс»; ООО «СКИФ», 2006, - 384с.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Крылов Г.В. Зелёная аптека Кузбасс </w:t>
      </w:r>
      <w:r w:rsidRPr="009860E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9860E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/Г.В. Крылов, Э.В. Степанов – Кемеровское книжное издательство, 1979. – 232с.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Маханова М.Д. </w:t>
      </w:r>
      <w:r w:rsidRPr="006B477B">
        <w:rPr>
          <w:rFonts w:ascii="Times New Roman" w:hAnsi="Times New Roman" w:cs="Times New Roman"/>
          <w:sz w:val="28"/>
          <w:szCs w:val="28"/>
        </w:rPr>
        <w:t>«Нравственно-патриотическое воспитание дошкольников»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77B">
        <w:rPr>
          <w:rFonts w:ascii="Times New Roman" w:hAnsi="Times New Roman" w:cs="Times New Roman"/>
          <w:sz w:val="28"/>
          <w:szCs w:val="28"/>
        </w:rPr>
        <w:t xml:space="preserve">«Нравственно-патриотическое и духовное воспитание дошкольников», </w:t>
      </w:r>
      <w:r>
        <w:rPr>
          <w:rFonts w:ascii="Times New Roman" w:hAnsi="Times New Roman" w:cs="Times New Roman"/>
          <w:sz w:val="28"/>
          <w:szCs w:val="28"/>
        </w:rPr>
        <w:t>под редакцией Н.В. Михляевой.</w:t>
      </w:r>
    </w:p>
    <w:p w:rsidR="00A30638" w:rsidRDefault="00A30638" w:rsidP="0078156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Ривина, Е.Л. Герб и флаг России. Знакомим дошкольников и младших школьников с государственными символами. </w:t>
      </w:r>
      <w:r w:rsidRPr="009860E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9860E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/Е.Л. Ривина – М.: АРКТИ, 2002, - 180с.</w:t>
      </w:r>
    </w:p>
    <w:p w:rsidR="00A30638" w:rsidRDefault="00A30638" w:rsidP="006F0E1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«Социально-нравственное воспитание дошкольников», под редакцией Н.В. Михляевой.</w:t>
      </w:r>
    </w:p>
    <w:p w:rsidR="00A30638" w:rsidRPr="006B477B" w:rsidRDefault="00A30638" w:rsidP="006B477B">
      <w:pPr>
        <w:pStyle w:val="ListParagraph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A30638" w:rsidRDefault="00A30638" w:rsidP="00C44B6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Анкета для родителей </w:t>
      </w:r>
      <w:r w:rsidRPr="0016281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«Наш город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наш Кузбасс</w:t>
      </w:r>
      <w:r w:rsidRPr="0016281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A30638" w:rsidRPr="00162815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Проявляет ли Ваш ребенок интерес к нашему городу?</w:t>
      </w:r>
    </w:p>
    <w:p w:rsidR="00A30638" w:rsidRPr="00162815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проявляется этот интерес?</w:t>
      </w:r>
    </w:p>
    <w:p w:rsidR="00A30638" w:rsidRPr="00162815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именно больше всего интересует Вашего ребенка </w:t>
      </w:r>
      <w:r w:rsidRPr="00162815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(улицы и площади, памятники, исторические места, парки и т.д.)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30638" w:rsidRPr="00162815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Интересуется ли Ваш ребенок историей нашего города? В связи с чем?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часто Вы совершаете экскурсии с детьми по нашему городу?</w:t>
      </w:r>
    </w:p>
    <w:p w:rsidR="00A30638" w:rsidRPr="00162815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каких местах и городах Кузбасса Вы бывали? В каких из этих поездках участвовали Ваши дети?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Кто основал наш город?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нашему 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городу лет?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Сколько лет нашей Кемеровской области?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Какие п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амятники наш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город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 Вы 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30638" w:rsidRPr="008F1C4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Каких знамениты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людей, прославивших наш город, Вы знаете? </w:t>
      </w:r>
    </w:p>
    <w:p w:rsidR="00A30638" w:rsidRDefault="00A30638" w:rsidP="00C44B63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8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Какую помощь Вы хотели бы получить от детского сада по вопросу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нравственно-патриотического воспитания?</w:t>
      </w:r>
    </w:p>
    <w:p w:rsidR="00A30638" w:rsidRPr="00162815" w:rsidRDefault="00A30638" w:rsidP="00C44B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к мониторингу 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мудром царе»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(разработана по мотивам сказки Е.А. Рутенина «Мудрый царь»)</w:t>
      </w:r>
    </w:p>
    <w:p w:rsidR="00A30638" w:rsidRDefault="00A30638" w:rsidP="00ED7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Ребёнку рассказывается сказка о мудром царе, который задумал найти благочестивую невесту для своего сына царевича.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Педагог: Объявил царь, что через месяц, на праздник светлой Пасхи, назначена свадьба его сына. А невесту ему пока еще не нашли. Тогда отправились царские советники и слуги по всему царству – государству искать самых хороших и пригожих девушек. Нашли наконец-то, трёх самых красивых, умных и добрых девиц, но дальше у них дело не заладилось: все девушки были одинаково хороши. Даже царевич, царский сын, растерялся. Между тем, приближался праздник Пасхи, а невесту всё ещё не выбрали. 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Тогда придумал царь хитрость. Вызывает он девиц и говорит им: «Хочу я посмотреть, какие вы рукодельницы. Сделайте мне подарок к празднику, вышейте мне что-нибудь своим руками».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Целых две ночи не спали две первые девицы: старались, вышивали для царя одежду мудреными узорами, золотыми нитками. Вышивают и думают: «Умрёт царь – тогда царевич будет эту рубашку носить. Для своего будущего мужа можно и постараться!».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 третья вышила красивыми узорами рушник, полотенце на икону, принесла царю и говорит: «Живи, царь, долго! О себе и о народе богу молись и меня вспоминай!». 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Затем педагог спрашивает, какой подарок и ответ, по мнению ребёнка, больше всего понравился царю. Если ребёнок односложно отвечает, что ответ первых двух девушек, то получает 0 баллов, если третьей – 0,5 балла. За мотивированный и обоснованный ответ он может получить 1 балл. Тогда воспитатель продолжает сказку.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Остался один день до Пасхи. Вызывает царь снова девушек и молвит им: «Испеките мне к Пасхе что-нибудь вкусное. Посмотрим мы, что вы принесёте, попробуем, тогда и выберем невесту для царевича». 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Всю ночь трудились первые две девушки, так им хотелось царевнами стать. А третья что сделала?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Затем сказка прерывается, и ребёнка просят придумать её продолжение, в котором рассказывается о том, как прошли испытание все девушки.</w:t>
      </w:r>
      <w:r>
        <w:rPr>
          <w:rFonts w:ascii="Times New Roman" w:hAnsi="Times New Roman" w:cs="Times New Roman"/>
          <w:sz w:val="28"/>
          <w:szCs w:val="28"/>
        </w:rPr>
        <w:tab/>
        <w:t>Сказка продолжается.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Сказал тогда царь: «Вы все потрудились на славу! А теперь покажите, как вы умеете отдыхать. Станцуйте для меня и царевича!»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 вопросов взрослого дети придумывают, как девушки прошли последнее испытание, что сказал им царь, чем закончилась сказка.</w:t>
      </w: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44B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Оценка за данную часть задания производится следующим образом: </w:t>
      </w:r>
    </w:p>
    <w:p w:rsidR="00A30638" w:rsidRDefault="00A30638" w:rsidP="00253D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Придумывание продолжения сказки в полном соответствии с его логикой: первые две девушки приготовили достойные подарки, но мысли и дела их в это время были противоположными, «недостойными», третья приготовила подарок с православной традицией (это может быть пасхальный кулич или раскрашенное яйцо и т.д.), объяснила его духовно-нравственный смысл; танцевали все хорошо, но последняя девушка, в соответствии с логикой сказки, должна была или отказаться от танца, или проявить своё благоразумие как-либо другим способом – от 4 до 5 баллов;</w:t>
      </w:r>
    </w:p>
    <w:p w:rsidR="00A30638" w:rsidRDefault="00A30638" w:rsidP="00253D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Продолжение авторской сказки по аналогии с сюжетной линией народных сказок: две девицы проигрывают, несмотря на все старания, а третья девушка побеждает в необычном состязании, но этим она обязана красоте подарка, его вкусу, кроме того, подарок не связывается с православной традицией, не имеет смыслового подтекста; испытание с танцем выигрывает третья девушка, потому что танцевала лучше всех (например, как в сказке Василиса Прекрасная) – от 2 до 3 баллов;</w:t>
      </w:r>
    </w:p>
    <w:p w:rsidR="00A30638" w:rsidRDefault="00A30638" w:rsidP="00253D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Поведение всех трёх девушек практически не отличается друг от друга (все они хотят стать царевнами и «стараются из всех сил»), тогда царь или царевич придумывает самое сложное испытание и всё-таки выбирают самую умную, красивую и добрую из них – от 0 до 1 балла.</w:t>
      </w:r>
    </w:p>
    <w:p w:rsidR="00A30638" w:rsidRDefault="00A30638" w:rsidP="003674D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баллы за первую и вторую части задания суммируются. Итого ребёнок может получить до 6 баллов.</w:t>
      </w: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674D7">
      <w:pPr>
        <w:pStyle w:val="ListParagraph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E3227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860396">
      <w:pPr>
        <w:pStyle w:val="ListParagraph"/>
        <w:spacing w:after="0" w:line="360" w:lineRule="auto"/>
        <w:ind w:firstLine="69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A30638" w:rsidRDefault="00A30638" w:rsidP="00860396">
      <w:pPr>
        <w:pStyle w:val="ListParagraph"/>
        <w:spacing w:after="0" w:line="360" w:lineRule="auto"/>
        <w:ind w:firstLine="696"/>
        <w:jc w:val="right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77F">
      <w:pPr>
        <w:pStyle w:val="a"/>
        <w:spacing w:line="360" w:lineRule="auto"/>
        <w:jc w:val="center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>ННОД «Сосна»</w:t>
      </w:r>
    </w:p>
    <w:p w:rsidR="00A30638" w:rsidRDefault="00A30638" w:rsidP="0028077F">
      <w:pPr>
        <w:pStyle w:val="a"/>
        <w:spacing w:line="360" w:lineRule="auto"/>
        <w:ind w:firstLine="708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Цель: Формирование основных представлений о хвойном дереве - сосна. </w:t>
      </w:r>
    </w:p>
    <w:p w:rsidR="00A30638" w:rsidRPr="002925F8" w:rsidRDefault="00A30638" w:rsidP="0028077F">
      <w:pPr>
        <w:pStyle w:val="a"/>
        <w:spacing w:line="360" w:lineRule="auto"/>
        <w:ind w:firstLine="708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Задачи: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1. Познакомить детей с хвойным деревом родного города - сосной.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2. Рассказать о ресурсах и пользе сосны.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3. Закрепить знания детей о диких животных и их среде обитания, а так же некоторых грибах и ягодах.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4. Воспитывать доброжелательное, бережное отношение к природе родного города.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</w:p>
    <w:p w:rsidR="00A30638" w:rsidRPr="002925F8" w:rsidRDefault="00A30638" w:rsidP="0028077F">
      <w:pPr>
        <w:pStyle w:val="a"/>
        <w:spacing w:line="360" w:lineRule="auto"/>
        <w:ind w:firstLine="708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Методы и приёмы: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>Речетворчество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Игровой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Наглядный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Мотивационный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Практический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Музыкотерапия Рефлексия </w:t>
      </w:r>
    </w:p>
    <w:p w:rsidR="00A30638" w:rsidRPr="002925F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</w:p>
    <w:p w:rsidR="00A30638" w:rsidRPr="002925F8" w:rsidRDefault="00A30638" w:rsidP="0028077F">
      <w:pPr>
        <w:pStyle w:val="a"/>
        <w:spacing w:line="360" w:lineRule="auto"/>
        <w:ind w:firstLine="708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2925F8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25F8">
        <w:rPr>
          <w:rFonts w:ascii="Times New Roman" w:hAnsi="Times New Roman" w:cs="Times New Roman"/>
          <w:w w:val="92"/>
          <w:sz w:val="28"/>
          <w:szCs w:val="28"/>
        </w:rPr>
        <w:t xml:space="preserve">магнитофон, сосновые ветви, сосновые шишки, украшения из янтаря, иллюстрации: деревянной посуды, деревянных срубов, пластмассовой детской посуды, банок с красками, </w:t>
      </w:r>
    </w:p>
    <w:p w:rsidR="00A30638" w:rsidRDefault="00A30638" w:rsidP="0028077F">
      <w:pPr>
        <w:spacing w:after="0" w:line="360" w:lineRule="auto"/>
        <w:jc w:val="both"/>
        <w:rPr>
          <w:sz w:val="28"/>
          <w:szCs w:val="28"/>
        </w:rPr>
      </w:pPr>
    </w:p>
    <w:p w:rsidR="00A30638" w:rsidRDefault="00A30638" w:rsidP="0028077F">
      <w:pPr>
        <w:spacing w:after="0" w:line="360" w:lineRule="auto"/>
        <w:jc w:val="both"/>
        <w:rPr>
          <w:sz w:val="28"/>
          <w:szCs w:val="28"/>
        </w:rPr>
      </w:pPr>
    </w:p>
    <w:p w:rsidR="00A30638" w:rsidRDefault="00A30638" w:rsidP="0028077F">
      <w:pPr>
        <w:spacing w:after="0" w:line="360" w:lineRule="auto"/>
        <w:jc w:val="both"/>
        <w:rPr>
          <w:sz w:val="28"/>
          <w:szCs w:val="28"/>
        </w:rPr>
      </w:pPr>
    </w:p>
    <w:p w:rsidR="00A30638" w:rsidRPr="001A3162" w:rsidRDefault="00A30638" w:rsidP="0028077F">
      <w:pPr>
        <w:pStyle w:val="a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162">
        <w:rPr>
          <w:rFonts w:ascii="Times New Roman" w:hAnsi="Times New Roman" w:cs="Times New Roman"/>
          <w:b/>
          <w:bCs/>
          <w:sz w:val="28"/>
          <w:szCs w:val="28"/>
        </w:rPr>
        <w:t>1 Вводная часть</w:t>
      </w:r>
    </w:p>
    <w:p w:rsidR="00A30638" w:rsidRPr="001A3162" w:rsidRDefault="00A30638" w:rsidP="0028077F">
      <w:pPr>
        <w:pStyle w:val="a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162">
        <w:rPr>
          <w:rFonts w:ascii="Times New Roman" w:hAnsi="Times New Roman" w:cs="Times New Roman"/>
          <w:b/>
          <w:bCs/>
          <w:sz w:val="28"/>
          <w:szCs w:val="28"/>
        </w:rPr>
        <w:t>(мотивационный этап)</w:t>
      </w:r>
    </w:p>
    <w:p w:rsidR="00A30638" w:rsidRPr="000A4EDC" w:rsidRDefault="00A30638" w:rsidP="0028077F">
      <w:pPr>
        <w:pStyle w:val="a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w w:val="92"/>
          <w:sz w:val="28"/>
          <w:szCs w:val="28"/>
        </w:rPr>
      </w:pPr>
      <w:r w:rsidRPr="000A4EDC">
        <w:rPr>
          <w:rFonts w:ascii="Times New Roman" w:hAnsi="Times New Roman" w:cs="Times New Roman"/>
          <w:i/>
          <w:iCs/>
          <w:w w:val="92"/>
          <w:sz w:val="28"/>
          <w:szCs w:val="28"/>
        </w:rPr>
        <w:t>(под музыку</w:t>
      </w:r>
      <w:r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 Геннадия Гладкова </w:t>
      </w:r>
      <w:r w:rsidRPr="000A4EDC">
        <w:rPr>
          <w:rFonts w:ascii="Times New Roman" w:hAnsi="Times New Roman" w:cs="Times New Roman"/>
          <w:i/>
          <w:iCs/>
          <w:w w:val="92"/>
          <w:sz w:val="28"/>
          <w:szCs w:val="28"/>
        </w:rPr>
        <w:t>кинофиль</w:t>
      </w:r>
      <w:r>
        <w:rPr>
          <w:rFonts w:ascii="Times New Roman" w:hAnsi="Times New Roman" w:cs="Times New Roman"/>
          <w:i/>
          <w:iCs/>
          <w:w w:val="92"/>
          <w:sz w:val="28"/>
          <w:szCs w:val="28"/>
        </w:rPr>
        <w:t>ма «Обыкновенное чудо» ведущий за</w:t>
      </w:r>
      <w:r w:rsidRPr="000A4EDC"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водит детей в группу предлагает осмотреться, поприветствовать гостей)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16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Удивляется народ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Что за дерево растёт?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В нашем Гурьевске чудесном,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Вам узнать не интересно?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Чудо, чудо, чудо, чудо,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Расчудесное!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Ни листочки на нём,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ни цветочки на нём.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Всё иголочки, да всё шишечки!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107"/>
          <w:sz w:val="28"/>
          <w:szCs w:val="28"/>
        </w:rPr>
      </w:pPr>
      <w:r w:rsidRPr="000A4EDC">
        <w:rPr>
          <w:rFonts w:ascii="Times New Roman" w:hAnsi="Times New Roman" w:cs="Times New Roman"/>
          <w:w w:val="107"/>
          <w:sz w:val="28"/>
          <w:szCs w:val="28"/>
        </w:rPr>
        <w:t xml:space="preserve">с вами в бор гулять пойдём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Это дерево найдём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Запашистое, да ветвистое,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Чтобы в бор идти гулять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Нужно загадку отгадать </w:t>
      </w:r>
    </w:p>
    <w:p w:rsidR="00A30638" w:rsidRPr="000A4EDC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EDC">
        <w:rPr>
          <w:rFonts w:ascii="Times New Roman" w:hAnsi="Times New Roman" w:cs="Times New Roman"/>
          <w:sz w:val="28"/>
          <w:szCs w:val="28"/>
        </w:rPr>
        <w:t xml:space="preserve">А то ветерок лесной не пропустит нас с тобой. </w:t>
      </w:r>
    </w:p>
    <w:p w:rsidR="00A30638" w:rsidRPr="00A53C81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53C8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 меня длинней иголки, </w:t>
      </w:r>
    </w:p>
    <w:p w:rsidR="00A30638" w:rsidRPr="00A53C81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53C8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Чем у самой рослой ёлки. </w:t>
      </w:r>
    </w:p>
    <w:p w:rsidR="00A30638" w:rsidRPr="008F06E0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06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Очень прямо я росту </w:t>
      </w:r>
    </w:p>
    <w:p w:rsidR="00A30638" w:rsidRPr="008F06E0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w w:val="110"/>
          <w:sz w:val="28"/>
          <w:szCs w:val="28"/>
        </w:rPr>
      </w:pPr>
      <w:r w:rsidRPr="008F06E0">
        <w:rPr>
          <w:rFonts w:ascii="Times New Roman" w:hAnsi="Times New Roman" w:cs="Times New Roman"/>
          <w:b/>
          <w:bCs/>
          <w:i/>
          <w:iCs/>
          <w:w w:val="110"/>
          <w:sz w:val="28"/>
          <w:szCs w:val="28"/>
        </w:rPr>
        <w:t xml:space="preserve">в высоту. </w:t>
      </w:r>
    </w:p>
    <w:p w:rsidR="00A30638" w:rsidRPr="008F06E0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06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 кора тонка, красна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w w:val="109"/>
          <w:sz w:val="28"/>
          <w:szCs w:val="28"/>
        </w:rPr>
      </w:pPr>
      <w:r w:rsidRPr="008F06E0">
        <w:rPr>
          <w:rFonts w:ascii="Times New Roman" w:hAnsi="Times New Roman" w:cs="Times New Roman"/>
          <w:b/>
          <w:bCs/>
          <w:i/>
          <w:iCs/>
          <w:w w:val="109"/>
          <w:sz w:val="28"/>
          <w:szCs w:val="28"/>
        </w:rPr>
        <w:t xml:space="preserve">я красавица ... (сосна)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w w:val="92"/>
          <w:sz w:val="28"/>
          <w:szCs w:val="28"/>
        </w:rPr>
      </w:pPr>
      <w:r>
        <w:rPr>
          <w:rFonts w:ascii="Times New Roman" w:hAnsi="Times New Roman" w:cs="Times New Roman"/>
          <w:i/>
          <w:iCs/>
          <w:w w:val="92"/>
          <w:sz w:val="28"/>
          <w:szCs w:val="28"/>
        </w:rPr>
        <w:t>(</w:t>
      </w:r>
      <w:r w:rsidRPr="00365705"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входит герой в костюме сосны)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5705">
        <w:rPr>
          <w:rFonts w:ascii="Times New Roman" w:hAnsi="Times New Roman" w:cs="Times New Roman"/>
          <w:b/>
          <w:bCs/>
          <w:sz w:val="28"/>
          <w:szCs w:val="28"/>
        </w:rPr>
        <w:t xml:space="preserve">Сосна: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Ароматна, как весна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111"/>
          <w:sz w:val="28"/>
          <w:szCs w:val="28"/>
        </w:rPr>
        <w:t xml:space="preserve">я - 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сибирская сосна!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Золотистые стволы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Полны пахнущей смолы!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Здравствуйте дети,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Вы друзья меня узнали?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Хорошо, что отгадали.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705">
        <w:rPr>
          <w:rFonts w:ascii="Times New Roman" w:hAnsi="Times New Roman" w:cs="Times New Roman"/>
          <w:sz w:val="28"/>
          <w:szCs w:val="28"/>
        </w:rPr>
        <w:t xml:space="preserve">я 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принесла с собой свои ветви и шишки. Посмотрите, понюхайте, потрогайте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657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(дети рассматривают, обследуют </w:t>
      </w:r>
      <w:r w:rsidRPr="001924B5">
        <w:rPr>
          <w:rFonts w:ascii="Times New Roman" w:hAnsi="Times New Roman" w:cs="Times New Roman"/>
          <w:i/>
          <w:iCs/>
          <w:w w:val="92"/>
          <w:sz w:val="28"/>
          <w:szCs w:val="28"/>
        </w:rPr>
        <w:t>живые</w:t>
      </w:r>
      <w:r w:rsidRPr="001924B5">
        <w:rPr>
          <w:rFonts w:ascii="Times New Roman" w:hAnsi="Times New Roman" w:cs="Times New Roman"/>
          <w:w w:val="92"/>
          <w:sz w:val="28"/>
          <w:szCs w:val="28"/>
        </w:rPr>
        <w:t xml:space="preserve"> </w:t>
      </w:r>
      <w:r w:rsidRPr="00365705"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ветви сосны, делятся впечатлениями)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5705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i/>
          <w:iCs/>
          <w:w w:val="92"/>
          <w:sz w:val="28"/>
          <w:szCs w:val="28"/>
        </w:rPr>
        <w:t>(держит в одной руке иллюстрацию утки, в другой руке иллюстрацию дятла и от их лица читает ди</w:t>
      </w:r>
      <w:r>
        <w:rPr>
          <w:rFonts w:ascii="Times New Roman" w:hAnsi="Times New Roman" w:cs="Times New Roman"/>
          <w:i/>
          <w:iCs/>
          <w:w w:val="92"/>
          <w:sz w:val="28"/>
          <w:szCs w:val="28"/>
        </w:rPr>
        <w:t>ало</w:t>
      </w:r>
      <w:r w:rsidRPr="00365705">
        <w:rPr>
          <w:rFonts w:ascii="Times New Roman" w:hAnsi="Times New Roman" w:cs="Times New Roman"/>
          <w:i/>
          <w:iCs/>
          <w:w w:val="92"/>
          <w:sz w:val="28"/>
          <w:szCs w:val="28"/>
        </w:rPr>
        <w:t xml:space="preserve">г стихотворение В. Лукша)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Утка крякнула с порога: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- Простудилась я немного.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sz w:val="28"/>
          <w:szCs w:val="28"/>
        </w:rPr>
        <w:t xml:space="preserve">я 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минуту каждую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Кашляю и кашляю ...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Дятел книгу полистал,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Дятел книгу почитал,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Подчеркнул две строчки: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>«Сосновые почк</w:t>
      </w:r>
      <w:r>
        <w:rPr>
          <w:rFonts w:ascii="Times New Roman" w:hAnsi="Times New Roman" w:cs="Times New Roman"/>
          <w:w w:val="92"/>
          <w:sz w:val="28"/>
          <w:szCs w:val="28"/>
        </w:rPr>
        <w:t>и»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 </w:t>
      </w:r>
    </w:p>
    <w:p w:rsidR="00A30638" w:rsidRPr="0036570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Не лекарство </w:t>
      </w:r>
      <w:r>
        <w:rPr>
          <w:rFonts w:ascii="Times New Roman" w:hAnsi="Times New Roman" w:cs="Times New Roman"/>
          <w:w w:val="92"/>
          <w:sz w:val="28"/>
          <w:szCs w:val="28"/>
        </w:rPr>
        <w:t>–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2"/>
          <w:sz w:val="28"/>
          <w:szCs w:val="28"/>
        </w:rPr>
        <w:t xml:space="preserve">просто </w:t>
      </w:r>
      <w:r w:rsidRPr="00365705">
        <w:rPr>
          <w:rFonts w:ascii="Times New Roman" w:hAnsi="Times New Roman" w:cs="Times New Roman"/>
          <w:w w:val="92"/>
          <w:sz w:val="28"/>
          <w:szCs w:val="28"/>
        </w:rPr>
        <w:t xml:space="preserve">чудо,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365705">
        <w:rPr>
          <w:rFonts w:ascii="Times New Roman" w:hAnsi="Times New Roman" w:cs="Times New Roman"/>
          <w:w w:val="92"/>
          <w:sz w:val="28"/>
          <w:szCs w:val="28"/>
        </w:rPr>
        <w:t>Вмиг пройдёт твоя простуда.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>
        <w:rPr>
          <w:rFonts w:ascii="Times New Roman" w:hAnsi="Times New Roman" w:cs="Times New Roman"/>
          <w:w w:val="115"/>
          <w:sz w:val="28"/>
          <w:szCs w:val="28"/>
        </w:rPr>
        <w:t>И</w:t>
      </w:r>
      <w:r w:rsidRPr="00DD412D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не век и не год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Лечит сосенка народ,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Свойств лекарственных не счесть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129"/>
          <w:sz w:val="28"/>
          <w:szCs w:val="28"/>
        </w:rPr>
        <w:t xml:space="preserve">у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сосны обычной есть!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Ты найдёшь под сосной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412D">
        <w:rPr>
          <w:rFonts w:ascii="Times New Roman" w:hAnsi="Times New Roman" w:cs="Times New Roman"/>
          <w:w w:val="121"/>
          <w:sz w:val="28"/>
          <w:szCs w:val="28"/>
        </w:rPr>
        <w:t xml:space="preserve">и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здоровье, и покой. </w:t>
      </w:r>
      <w:r w:rsidRPr="00DD412D">
        <w:rPr>
          <w:rFonts w:ascii="Times New Roman" w:hAnsi="Times New Roman" w:cs="Times New Roman"/>
          <w:i/>
          <w:iCs/>
          <w:sz w:val="28"/>
          <w:szCs w:val="28"/>
        </w:rPr>
        <w:t xml:space="preserve">(Взрослый убирает иллюстрации)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412D">
        <w:rPr>
          <w:rFonts w:ascii="Times New Roman" w:hAnsi="Times New Roman" w:cs="Times New Roman"/>
          <w:b/>
          <w:bCs/>
          <w:sz w:val="28"/>
          <w:szCs w:val="28"/>
        </w:rPr>
        <w:t xml:space="preserve">Сосна: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Эти сосны у реки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Словно мачты, высоки!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Лес сосновый - не лесок,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Лес сосновый так высок!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121"/>
          <w:sz w:val="28"/>
          <w:szCs w:val="28"/>
        </w:rPr>
        <w:t xml:space="preserve">и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мороза не боится,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115"/>
          <w:sz w:val="28"/>
          <w:szCs w:val="28"/>
        </w:rPr>
        <w:t>и</w:t>
      </w:r>
      <w:r>
        <w:rPr>
          <w:rFonts w:ascii="Times New Roman" w:hAnsi="Times New Roman" w:cs="Times New Roman"/>
          <w:w w:val="115"/>
          <w:sz w:val="28"/>
          <w:szCs w:val="28"/>
        </w:rPr>
        <w:t xml:space="preserve"> в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сухих краях ветвиться!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А сосновые хвоинки,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Будто длинные щетинки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Лес топорщит на ветвях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sz w:val="28"/>
          <w:szCs w:val="28"/>
        </w:rPr>
        <w:t xml:space="preserve">в </w:t>
      </w: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наших северных краях.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Под сосною круглый год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Живность всякая живёт </w:t>
      </w:r>
    </w:p>
    <w:p w:rsidR="00A30638" w:rsidRPr="001924B5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412D">
        <w:rPr>
          <w:rFonts w:ascii="Times New Roman" w:hAnsi="Times New Roman" w:cs="Times New Roman"/>
          <w:b/>
          <w:bCs/>
          <w:sz w:val="28"/>
          <w:szCs w:val="28"/>
        </w:rPr>
        <w:t xml:space="preserve">Сосна: </w:t>
      </w:r>
      <w:r>
        <w:rPr>
          <w:rFonts w:ascii="Times New Roman" w:hAnsi="Times New Roman" w:cs="Times New Roman"/>
          <w:i/>
          <w:iCs/>
          <w:sz w:val="28"/>
          <w:szCs w:val="28"/>
        </w:rPr>
        <w:t>(показывает картинку)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Посмотрите и назовите, кто спрятался в моём лесу? </w:t>
      </w:r>
    </w:p>
    <w:p w:rsidR="00A30638" w:rsidRPr="000A7063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i/>
          <w:iCs/>
          <w:sz w:val="28"/>
          <w:szCs w:val="28"/>
        </w:rPr>
        <w:t xml:space="preserve">(дети рассматривают иллюстрацию и называют «спрятавшихся» животных)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DD412D">
        <w:rPr>
          <w:rFonts w:ascii="Times New Roman" w:hAnsi="Times New Roman" w:cs="Times New Roman"/>
          <w:w w:val="92"/>
          <w:sz w:val="28"/>
          <w:szCs w:val="28"/>
        </w:rPr>
        <w:t xml:space="preserve">А в группе тоже спрятались звери. Я раздам вам их хвосты, а вы найдите животных и присоедините им их хвосты. </w:t>
      </w:r>
    </w:p>
    <w:p w:rsidR="00A30638" w:rsidRPr="00DD412D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109"/>
          <w:sz w:val="28"/>
          <w:szCs w:val="28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E1156">
        <w:rPr>
          <w:rFonts w:ascii="Times New Roman" w:hAnsi="Times New Roman" w:cs="Times New Roman"/>
          <w:i/>
          <w:iCs/>
          <w:sz w:val="28"/>
          <w:szCs w:val="28"/>
        </w:rPr>
        <w:t>(на предметах мебели наклеены картинки лисы, волка, зайца, белки в количестве 8 шт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>, такое же количество хвостов герой раздаёт детям, когда задание выполнено, герой с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>детьми анализирует правильность выполненной работы, если есть ошибки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 другие дети их исправляют) </w:t>
      </w:r>
    </w:p>
    <w:p w:rsidR="00A30638" w:rsidRPr="004A742E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b/>
          <w:bCs/>
          <w:w w:val="91"/>
          <w:sz w:val="28"/>
          <w:szCs w:val="28"/>
        </w:rPr>
        <w:t xml:space="preserve">Ведущий: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И грибы и ягоды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Под сосною спрятаны. </w:t>
      </w:r>
    </w:p>
    <w:p w:rsidR="00A30638" w:rsidRPr="004A742E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16"/>
          <w:szCs w:val="16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b/>
          <w:bCs/>
          <w:w w:val="91"/>
          <w:sz w:val="28"/>
          <w:szCs w:val="28"/>
        </w:rPr>
        <w:t xml:space="preserve">Сосна: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Дети, а вы знаете грибы и ягоды? Сейчас проверим. Я разложу на столе картинки ягод и грибов. А вы найдите ягоды и грибы, которые знаете и назовите их. </w:t>
      </w:r>
    </w:p>
    <w:p w:rsidR="00A30638" w:rsidRPr="004A742E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(проводится дидактическая игра «Найди и назови») </w:t>
      </w:r>
    </w:p>
    <w:p w:rsidR="00A30638" w:rsidRPr="004A742E" w:rsidRDefault="00A30638" w:rsidP="0028077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w w:val="92"/>
          <w:sz w:val="28"/>
          <w:szCs w:val="28"/>
        </w:rPr>
      </w:pPr>
      <w:r w:rsidRPr="007E1156">
        <w:rPr>
          <w:rFonts w:ascii="Times New Roman" w:hAnsi="Times New Roman" w:cs="Times New Roman"/>
          <w:b/>
          <w:bCs/>
          <w:w w:val="92"/>
          <w:sz w:val="28"/>
          <w:szCs w:val="28"/>
        </w:rPr>
        <w:t xml:space="preserve">Ведущий: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  <w:r w:rsidRPr="007E1156">
        <w:rPr>
          <w:rFonts w:ascii="Times New Roman" w:hAnsi="Times New Roman" w:cs="Times New Roman"/>
          <w:w w:val="92"/>
          <w:sz w:val="28"/>
          <w:szCs w:val="28"/>
        </w:rPr>
        <w:t>И</w:t>
      </w:r>
      <w:r>
        <w:rPr>
          <w:rFonts w:ascii="Times New Roman" w:hAnsi="Times New Roman" w:cs="Times New Roman"/>
          <w:w w:val="92"/>
          <w:sz w:val="28"/>
          <w:szCs w:val="28"/>
        </w:rPr>
        <w:t xml:space="preserve"> </w:t>
      </w:r>
      <w:r w:rsidRPr="007E1156">
        <w:rPr>
          <w:rFonts w:ascii="Times New Roman" w:hAnsi="Times New Roman" w:cs="Times New Roman"/>
          <w:w w:val="92"/>
          <w:sz w:val="28"/>
          <w:szCs w:val="28"/>
        </w:rPr>
        <w:t xml:space="preserve">сейчас, как и встарь,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Ищут камешек - янтарь.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И поверьте мне на слово: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Был янтарь смолой сосновой!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И сосна, живя в природе,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Почитаема в народе.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1156">
        <w:rPr>
          <w:rFonts w:ascii="Times New Roman" w:hAnsi="Times New Roman" w:cs="Times New Roman"/>
          <w:b/>
          <w:bCs/>
          <w:sz w:val="28"/>
          <w:szCs w:val="28"/>
        </w:rPr>
        <w:t xml:space="preserve">Сосна: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Да я сегодня пришла в украшениях из моего янтаря. А ещё из янтаря делают посуду, картины ...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(дети рассматривают, трогают натуральные украшения из янтаря, если таковых нет, показ слайдов </w:t>
      </w:r>
      <w:r w:rsidRPr="007E1156">
        <w:rPr>
          <w:rFonts w:ascii="Times New Roman" w:hAnsi="Times New Roman" w:cs="Times New Roman"/>
          <w:sz w:val="28"/>
          <w:szCs w:val="28"/>
        </w:rPr>
        <w:t xml:space="preserve">с 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изделиями из янтаря)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1156">
        <w:rPr>
          <w:rFonts w:ascii="Times New Roman" w:hAnsi="Times New Roman" w:cs="Times New Roman"/>
          <w:b/>
          <w:bCs/>
          <w:sz w:val="28"/>
          <w:szCs w:val="28"/>
        </w:rPr>
        <w:t xml:space="preserve">Сосна: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А ещё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Из сосновых брёвен дом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Вам тепло уютно в нём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(показ иллюстрации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>срубы из брёвен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7E1156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</w:p>
    <w:p w:rsidR="00A30638" w:rsidRPr="00C94BC3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b/>
          <w:bCs/>
          <w:w w:val="91"/>
          <w:sz w:val="28"/>
          <w:szCs w:val="28"/>
        </w:rPr>
      </w:pPr>
      <w:r w:rsidRPr="00C94BC3">
        <w:rPr>
          <w:rFonts w:ascii="Times New Roman" w:hAnsi="Times New Roman" w:cs="Times New Roman"/>
          <w:b/>
          <w:bCs/>
          <w:w w:val="91"/>
          <w:sz w:val="28"/>
          <w:szCs w:val="28"/>
        </w:rPr>
        <w:t xml:space="preserve">Ведущий: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 w:rsidRPr="007E1156">
        <w:rPr>
          <w:rFonts w:ascii="Times New Roman" w:hAnsi="Times New Roman" w:cs="Times New Roman"/>
          <w:w w:val="91"/>
          <w:sz w:val="28"/>
          <w:szCs w:val="28"/>
        </w:rPr>
        <w:t xml:space="preserve">Лаки, камфара, пластмассы,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>
        <w:rPr>
          <w:rFonts w:ascii="Times New Roman" w:hAnsi="Times New Roman" w:cs="Times New Roman"/>
          <w:w w:val="91"/>
          <w:sz w:val="28"/>
          <w:szCs w:val="28"/>
        </w:rPr>
        <w:t xml:space="preserve">Фотоплёнка, красок масса, </w:t>
      </w:r>
    </w:p>
    <w:p w:rsidR="00A30638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>
        <w:rPr>
          <w:rFonts w:ascii="Times New Roman" w:hAnsi="Times New Roman" w:cs="Times New Roman"/>
          <w:w w:val="91"/>
          <w:sz w:val="28"/>
          <w:szCs w:val="28"/>
        </w:rPr>
        <w:t>Мазь, бумага… Всё когда-то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1"/>
          <w:sz w:val="28"/>
          <w:szCs w:val="28"/>
        </w:rPr>
      </w:pPr>
      <w:r>
        <w:rPr>
          <w:rFonts w:ascii="Times New Roman" w:hAnsi="Times New Roman" w:cs="Times New Roman"/>
          <w:w w:val="91"/>
          <w:sz w:val="28"/>
          <w:szCs w:val="28"/>
        </w:rPr>
        <w:t xml:space="preserve">Нам сосна дала ребята! </w:t>
      </w:r>
    </w:p>
    <w:p w:rsidR="00A30638" w:rsidRPr="007E1156" w:rsidRDefault="00A30638" w:rsidP="0028077F">
      <w:pPr>
        <w:pStyle w:val="a"/>
        <w:spacing w:line="360" w:lineRule="auto"/>
        <w:jc w:val="both"/>
        <w:rPr>
          <w:rFonts w:ascii="Times New Roman" w:hAnsi="Times New Roman" w:cs="Times New Roman"/>
          <w:w w:val="92"/>
          <w:sz w:val="28"/>
          <w:szCs w:val="28"/>
        </w:rPr>
      </w:pPr>
    </w:p>
    <w:p w:rsidR="00A30638" w:rsidRDefault="00A30638" w:rsidP="00BB78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рефлексию деятельности на занятии, создать ситуацию успеха. </w:t>
      </w:r>
    </w:p>
    <w:p w:rsidR="00A30638" w:rsidRDefault="00A30638" w:rsidP="00BB78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057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A30638" w:rsidRDefault="00A30638" w:rsidP="005057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вспомним, с каким хвойным деревом родного города мы познакомились сегодня. 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432">
        <w:rPr>
          <w:rFonts w:ascii="Times New Roman" w:hAnsi="Times New Roman" w:cs="Times New Roman"/>
          <w:sz w:val="28"/>
          <w:szCs w:val="28"/>
        </w:rPr>
        <w:t>Как ра</w:t>
      </w:r>
      <w:r>
        <w:rPr>
          <w:rFonts w:ascii="Times New Roman" w:hAnsi="Times New Roman" w:cs="Times New Roman"/>
          <w:sz w:val="28"/>
          <w:szCs w:val="28"/>
        </w:rPr>
        <w:t>зличить сосну и ель?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рассматривали, какие ветви обследовали?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одаривает сосна человека?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животные живут в сосновом лесу?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какую игру про животных мы играли?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какую игру мы еще играли про грибы и ягоды?</w:t>
      </w:r>
    </w:p>
    <w:p w:rsidR="00A30638" w:rsidRDefault="00A30638" w:rsidP="007B143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делали из сосновой древесины сейчас и в старину?</w:t>
      </w:r>
    </w:p>
    <w:p w:rsidR="00A30638" w:rsidRDefault="00A30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0638" w:rsidRDefault="00A30638" w:rsidP="00572F19">
      <w:pPr>
        <w:pStyle w:val="ListParagraph"/>
        <w:spacing w:after="0" w:line="360" w:lineRule="auto"/>
        <w:ind w:left="106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ННОД «Путешествие в сибирский лес»</w:t>
      </w: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«Путешествие по родному краю».</w:t>
      </w: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«Природа родного края»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Цель: 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детей с природой родного края, с разнообразием флоры и фауны сибирского леса, дать представление детям о разнообразии животного и растительного мира Кузбасса.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 детей осознанное правильное отношение к представителям живой природы, убеждение, что красота природы бесценна, поэтому её надо охранять.</w:t>
      </w:r>
    </w:p>
    <w:p w:rsidR="00A30638" w:rsidRDefault="00A30638" w:rsidP="00F25B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активность, память, умение делать выводы.</w:t>
      </w:r>
    </w:p>
    <w:p w:rsidR="00A30638" w:rsidRDefault="00A30638" w:rsidP="00F25B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Обогатить знания детей дошкольного возраста о растениях и животных родного края, восприятие её красоты и многообразия.</w:t>
      </w:r>
    </w:p>
    <w:p w:rsidR="00A30638" w:rsidRDefault="00A30638" w:rsidP="00F25B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природе родного края.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(воспитатель):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мы совершим интересное путешествие по родному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краю, в сибирский лес на микроавтобусе.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Строительная игра из модулей построить «микроавтобус».  Выбрать водителя, дать в руки руль.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Уважаемые пассажиры, прошу занять свободные места …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Счастливого пути!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Поехали! (под музыкальное сопровождение).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остановка: фотовыставка «Чудо – природа».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Воспитатель: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 нашу фотовыставку (проводит детей на фотовыставку).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прекрасен этот мир, посмотри,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Много интересного в нём разгляди.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проходят, смотрят).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Водитель: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Прошу занять свои места. Поехали! (под музыкальное сопровождение).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остановка: «Природа родного края»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(просмотр слайдов презентации о природе Кузбасса: леса Кузбасса, реки и озёра Кузбасса, репродукции пейзажей и т.д.)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остановка: «Деревья сибирского леса».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вами в лес гулять пойдём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Там деревья мы найдём.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А, отгадав загадки,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Деревья узнают ребятки: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(загадки про деревья: берёза, тополь, рябина, сосна, ель, осина и т.д.).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(на экране на слайд выезжает отгадка – изображение дерева)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Водитель: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занять свои места.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едем далее, друзья.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сейчас мы познакомимся с растениями родного края.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(большие кубы на них приклеить картинки растений)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«Узнай растение»</w:t>
      </w:r>
    </w:p>
    <w:p w:rsidR="00A30638" w:rsidRDefault="00A30638" w:rsidP="00F25B5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куб ты поверни</w:t>
      </w:r>
    </w:p>
    <w:p w:rsidR="00A30638" w:rsidRDefault="00A30638" w:rsidP="00F25B5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растение назови.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остановка: «Животный мир Кузбасса».</w:t>
      </w: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«Пернатые, мохнатые, колючие, ползучие»</w:t>
      </w:r>
    </w:p>
    <w:p w:rsidR="00A30638" w:rsidRDefault="00A30638" w:rsidP="00F25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классификацию (птицы, звери, насекомые).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прекрасен этот мир, посмотри,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интересного в нём найди.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ребята, и найдите, кто спрятался в лесу. Имитируя движения, подходим к картинке с изображением животного.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экране слайд с дидактической игрой «Найди, кто спрятался») 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(картинки)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рассматривают иллюстрации и называют «спрятавшихся» 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животных.) 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немножко отдохнём 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дальше в лес пойдём.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Посмотрим животных, живущих в крае родном 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(смотрят в одну сторону, затем в другую).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край родной и дорогой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(разводят руки в стороны).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 мы его с тобой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(руки к сердцу).</w:t>
      </w:r>
    </w:p>
    <w:p w:rsidR="00A30638" w:rsidRDefault="00A30638" w:rsidP="00F25B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Вот и дальше мы пойдём.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чащу самую зайдём.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какая полянка, а сколько на ней грибов и ягод.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остановимся и соберём их (достаёт 2 корзинки).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а вы знаете грибы и ягоды?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проверим.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их найдём и соберём в корзинки.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«Найди и назови»</w:t>
      </w: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одну корзинку складываем грибы и называем, кто знает, а в другую корзинку складываем ягоды и называем.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остановка: Рефлексия.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наше путешествие и подошло к концу. Чтобы запечатлеть наши воспоминания о том, где мы были, кого и что увидели, поиграем в игру «Мы в лес пошли, там много интересного нашли».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лес пошли, там растения нашли…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(перечисляют все увиденные растения, деревья (берёза, осина, клён, тополь и т.д.))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животных повстречали (перечисляют птиц, зверей, насекомых).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F25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Давайте вспомним правила поведения в природе.</w:t>
      </w:r>
    </w:p>
    <w:p w:rsidR="00A30638" w:rsidRDefault="00A30638" w:rsidP="0039550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9550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D57B06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:rsidR="00A30638" w:rsidRDefault="00A30638" w:rsidP="00D57B06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06186C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мастер-класса родителями «Возрождение ремесел». Изготовление сувениров из бересты (розы в вазе и брошь).</w:t>
      </w:r>
    </w:p>
    <w:p w:rsidR="00A30638" w:rsidRDefault="00A30638" w:rsidP="0006186C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0A7063">
      <w:pPr>
        <w:pStyle w:val="ListParagraph"/>
        <w:spacing w:after="0" w:line="360" w:lineRule="auto"/>
        <w:ind w:left="0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345.75pt;height:259.5pt;visibility:visible">
            <v:imagedata r:id="rId7" o:title=""/>
          </v:shape>
        </w:pict>
      </w:r>
    </w:p>
    <w:p w:rsidR="00A30638" w:rsidRDefault="00A30638" w:rsidP="000A7063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0" o:spid="_x0000_i1026" type="#_x0000_t75" style="width:354pt;height:265.5pt;visibility:visible">
            <v:imagedata r:id="rId8" o:title=""/>
          </v:shape>
        </w:pict>
      </w:r>
    </w:p>
    <w:p w:rsidR="00A30638" w:rsidRDefault="00A30638" w:rsidP="005840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мастер-класса для родителей с детьми «Возрождение ремесел».</w:t>
      </w:r>
    </w:p>
    <w:p w:rsidR="00A30638" w:rsidRDefault="00A30638" w:rsidP="005840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сувениров из глины</w:t>
      </w:r>
    </w:p>
    <w:p w:rsidR="00A30638" w:rsidRDefault="00A30638" w:rsidP="00B76D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1" o:spid="_x0000_i1027" type="#_x0000_t75" style="width:395.25pt;height:296.25pt;visibility:visible">
            <v:imagedata r:id="rId9" o:title=""/>
          </v:shape>
        </w:pict>
      </w:r>
    </w:p>
    <w:p w:rsidR="00A30638" w:rsidRDefault="00A30638" w:rsidP="00B76D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2" o:spid="_x0000_i1028" type="#_x0000_t75" style="width:390pt;height:292.5pt;visibility:visible">
            <v:imagedata r:id="rId10" o:title=""/>
          </v:shape>
        </w:pict>
      </w:r>
    </w:p>
    <w:p w:rsidR="00A30638" w:rsidRDefault="00A30638" w:rsidP="00B76DED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76DED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p w:rsidR="00A30638" w:rsidRDefault="00A30638" w:rsidP="007B0D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праздники. Святой Покров.</w:t>
      </w:r>
    </w:p>
    <w:p w:rsidR="00A30638" w:rsidRDefault="00A30638" w:rsidP="007B0D9C">
      <w:pPr>
        <w:spacing w:after="0" w:line="360" w:lineRule="auto"/>
        <w:jc w:val="center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  <w:r>
        <w:rPr>
          <w:noProof/>
          <w:lang w:eastAsia="ru-RU"/>
        </w:rPr>
        <w:pict>
          <v:shape id="Рисунок 13" o:spid="_x0000_i1029" type="#_x0000_t75" style="width:377.25pt;height:282.75pt;visibility:visible">
            <v:imagedata r:id="rId11" o:title=""/>
          </v:shape>
        </w:pict>
      </w:r>
    </w:p>
    <w:p w:rsidR="00A30638" w:rsidRDefault="00A30638" w:rsidP="007B0D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5" o:spid="_x0000_i1030" type="#_x0000_t75" style="width:387pt;height:4in;visibility:visible">
            <v:imagedata r:id="rId12" o:title=""/>
          </v:shape>
        </w:pict>
      </w:r>
    </w:p>
    <w:p w:rsidR="00A30638" w:rsidRDefault="00A30638" w:rsidP="007B0D9C">
      <w:pPr>
        <w:spacing w:after="0" w:line="360" w:lineRule="auto"/>
        <w:jc w:val="center"/>
        <w:rPr>
          <w:noProof/>
        </w:rPr>
      </w:pPr>
      <w:r>
        <w:rPr>
          <w:noProof/>
          <w:lang w:eastAsia="ru-RU"/>
        </w:rPr>
        <w:pict>
          <v:shape id="Рисунок 14" o:spid="_x0000_i1031" type="#_x0000_t75" style="width:385.5pt;height:283.5pt;visibility:visible">
            <v:imagedata r:id="rId13" o:title=""/>
          </v:shape>
        </w:pict>
      </w:r>
    </w:p>
    <w:p w:rsidR="00A30638" w:rsidRPr="006752A4" w:rsidRDefault="00A30638" w:rsidP="006752A4">
      <w:pPr>
        <w:rPr>
          <w:rFonts w:ascii="Times New Roman" w:hAnsi="Times New Roman" w:cs="Times New Roman"/>
          <w:sz w:val="28"/>
          <w:szCs w:val="28"/>
        </w:rPr>
      </w:pPr>
    </w:p>
    <w:p w:rsidR="00A30638" w:rsidRPr="006752A4" w:rsidRDefault="00A30638" w:rsidP="00DA09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0" o:spid="_x0000_i1032" type="#_x0000_t75" style="width:405.75pt;height:304.5pt;visibility:visible">
            <v:imagedata r:id="rId14" o:title=""/>
          </v:shape>
        </w:pict>
      </w:r>
    </w:p>
    <w:p w:rsidR="00A30638" w:rsidRDefault="00A30638" w:rsidP="006752A4">
      <w:pPr>
        <w:rPr>
          <w:rFonts w:ascii="Times New Roman" w:hAnsi="Times New Roman" w:cs="Times New Roman"/>
          <w:sz w:val="28"/>
          <w:szCs w:val="28"/>
        </w:rPr>
      </w:pPr>
    </w:p>
    <w:p w:rsidR="00A30638" w:rsidRPr="006752A4" w:rsidRDefault="00A30638" w:rsidP="006752A4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56344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</w:p>
    <w:p w:rsidR="00A30638" w:rsidRDefault="00A30638" w:rsidP="00BF24B7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Игра-развлечение «Весна красна»</w:t>
      </w:r>
    </w:p>
    <w:p w:rsidR="00A30638" w:rsidRDefault="00A30638" w:rsidP="00BF24B7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B56344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56344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6" o:spid="_x0000_i1033" type="#_x0000_t75" style="width:417pt;height:252.75pt;visibility:visible">
            <v:imagedata r:id="rId15" o:title="" cropbottom="10843f"/>
          </v:shape>
        </w:pict>
      </w:r>
    </w:p>
    <w:p w:rsidR="00A30638" w:rsidRDefault="00A30638" w:rsidP="006752A4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B56344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7" o:spid="_x0000_i1034" type="#_x0000_t75" style="width:435.75pt;height:280.5pt;visibility:visible">
            <v:imagedata r:id="rId16" o:title="" cropbottom="9734f"/>
          </v:shape>
        </w:pict>
      </w:r>
    </w:p>
    <w:p w:rsidR="00A30638" w:rsidRDefault="00A30638" w:rsidP="00B56344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976A52">
      <w:pPr>
        <w:tabs>
          <w:tab w:val="left" w:pos="2475"/>
          <w:tab w:val="left" w:pos="526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«Русская масленица»</w:t>
      </w:r>
    </w:p>
    <w:p w:rsidR="00A30638" w:rsidRDefault="00A30638" w:rsidP="00B56344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8" o:spid="_x0000_i1035" type="#_x0000_t75" style="width:414.75pt;height:311.25pt;visibility:visible">
            <v:imagedata r:id="rId17" o:title=""/>
          </v:shape>
        </w:pict>
      </w:r>
    </w:p>
    <w:p w:rsidR="00A30638" w:rsidRDefault="00A30638" w:rsidP="00B56344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9" o:spid="_x0000_i1036" type="#_x0000_t75" style="width:418.5pt;height:313.5pt;visibility:visible">
            <v:imagedata r:id="rId18" o:title=""/>
          </v:shape>
        </w:pict>
      </w:r>
    </w:p>
    <w:p w:rsidR="00A30638" w:rsidRDefault="00A30638" w:rsidP="00C547B1">
      <w:pPr>
        <w:tabs>
          <w:tab w:val="left" w:pos="247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</w:t>
      </w:r>
    </w:p>
    <w:p w:rsidR="00A30638" w:rsidRDefault="00A30638" w:rsidP="00045C7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«Мой край родной».</w:t>
      </w:r>
    </w:p>
    <w:p w:rsidR="00A30638" w:rsidRDefault="00A30638" w:rsidP="00045C7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B0240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1" o:spid="_x0000_i1037" type="#_x0000_t75" style="width:316.5pt;height:267.75pt;rotation:90;visibility:visible">
            <v:imagedata r:id="rId19" o:title="" cropleft="6947f"/>
          </v:shape>
        </w:pict>
      </w:r>
    </w:p>
    <w:p w:rsidR="00A30638" w:rsidRDefault="00A30638" w:rsidP="00B0240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2" o:spid="_x0000_i1038" type="#_x0000_t75" style="width:336.75pt;height:255pt;visibility:visible">
            <v:imagedata r:id="rId20" o:title=""/>
          </v:shape>
        </w:pict>
      </w:r>
    </w:p>
    <w:p w:rsidR="00A30638" w:rsidRDefault="00A30638" w:rsidP="00682D63">
      <w:pPr>
        <w:tabs>
          <w:tab w:val="left" w:pos="247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9</w:t>
      </w:r>
    </w:p>
    <w:p w:rsidR="00A30638" w:rsidRDefault="00A30638" w:rsidP="00B0240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«Природа родного края»</w:t>
      </w:r>
    </w:p>
    <w:p w:rsidR="00A30638" w:rsidRDefault="00A30638" w:rsidP="00B02407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976A52">
      <w:pPr>
        <w:tabs>
          <w:tab w:val="left" w:pos="24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3" o:spid="_x0000_i1039" type="#_x0000_t75" style="width:375.75pt;height:282pt;visibility:visible">
            <v:imagedata r:id="rId21" o:title=""/>
          </v:shape>
        </w:pic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pict>
          <v:shape id="Рисунок 24" o:spid="_x0000_i1040" type="#_x0000_t75" style="width:375pt;height:279pt;visibility:visible">
            <v:imagedata r:id="rId22" o:title=""/>
          </v:shape>
        </w:pict>
      </w:r>
    </w:p>
    <w:p w:rsidR="00A30638" w:rsidRDefault="00A30638" w:rsidP="00DB3C99">
      <w:pPr>
        <w:tabs>
          <w:tab w:val="left" w:pos="23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10</w:t>
      </w:r>
    </w:p>
    <w:p w:rsidR="00A30638" w:rsidRDefault="00A30638" w:rsidP="00382966">
      <w:pPr>
        <w:tabs>
          <w:tab w:val="left" w:pos="23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кукол в народных костюмах (народов, проживающих в Кузбассе).</w:t>
      </w:r>
    </w:p>
    <w:p w:rsidR="00A30638" w:rsidRDefault="00A30638" w:rsidP="00382966">
      <w:pPr>
        <w:tabs>
          <w:tab w:val="left" w:pos="23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382966">
      <w:pPr>
        <w:tabs>
          <w:tab w:val="left" w:pos="23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382966">
      <w:pPr>
        <w:tabs>
          <w:tab w:val="left" w:pos="2370"/>
        </w:tabs>
        <w:jc w:val="center"/>
        <w:rPr>
          <w:noProof/>
        </w:rPr>
      </w:pPr>
      <w:r>
        <w:rPr>
          <w:noProof/>
          <w:lang w:eastAsia="ru-RU"/>
        </w:rPr>
        <w:pict>
          <v:shape id="Рисунок 25" o:spid="_x0000_i1041" type="#_x0000_t75" style="width:463.5pt;height:348pt;visibility:visible">
            <v:imagedata r:id="rId23" o:title=""/>
          </v:shape>
        </w:pict>
      </w:r>
    </w:p>
    <w:p w:rsidR="00A30638" w:rsidRPr="005477A2" w:rsidRDefault="00A30638" w:rsidP="005477A2">
      <w:pPr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477A2">
      <w:pPr>
        <w:rPr>
          <w:noProof/>
        </w:rPr>
      </w:pPr>
    </w:p>
    <w:p w:rsidR="00A30638" w:rsidRDefault="00A30638" w:rsidP="005477A2">
      <w:pPr>
        <w:rPr>
          <w:noProof/>
        </w:rPr>
      </w:pP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5477A2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23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11</w:t>
      </w: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«Бабушка и дедушка в семье».</w:t>
      </w: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6" o:spid="_x0000_i1042" type="#_x0000_t75" style="width:463.5pt;height:348pt;visibility:visible">
            <v:imagedata r:id="rId24" o:title=""/>
          </v:shape>
        </w:pict>
      </w: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88631D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30638" w:rsidRDefault="00A30638" w:rsidP="00C812B0">
      <w:pPr>
        <w:tabs>
          <w:tab w:val="left" w:pos="23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12</w:t>
      </w:r>
    </w:p>
    <w:p w:rsidR="00A30638" w:rsidRDefault="00A30638" w:rsidP="00C812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«Ветераны Великой Отечественной войны. Герои Кузбассовцы»</w:t>
      </w:r>
    </w:p>
    <w:p w:rsidR="00A30638" w:rsidRDefault="00A30638" w:rsidP="00C812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(фотоматериал)</w:t>
      </w:r>
    </w:p>
    <w:p w:rsidR="00A30638" w:rsidRDefault="00A30638" w:rsidP="00C812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Георгий Константинович Койнов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ветеран Великой Отечественной войны </w:t>
      </w:r>
    </w:p>
    <w:p w:rsidR="00A30638" w:rsidRDefault="00A30638" w:rsidP="00C812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правнуками.</w:t>
      </w:r>
    </w:p>
    <w:p w:rsidR="00A30638" w:rsidRPr="005477A2" w:rsidRDefault="00A30638" w:rsidP="007D3EAA">
      <w:pPr>
        <w:tabs>
          <w:tab w:val="left" w:pos="51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7" o:spid="_x0000_i1043" type="#_x0000_t75" style="width:468pt;height:311.25pt;visibility:visible">
            <v:imagedata r:id="rId25" o:title=""/>
          </v:shape>
        </w:pict>
      </w:r>
    </w:p>
    <w:sectPr w:rsidR="00A30638" w:rsidRPr="005477A2" w:rsidSect="005926DB">
      <w:footerReference w:type="default" r:id="rId26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638" w:rsidRDefault="00A30638" w:rsidP="00B74FAB">
      <w:pPr>
        <w:spacing w:after="0" w:line="240" w:lineRule="auto"/>
      </w:pPr>
      <w:r>
        <w:separator/>
      </w:r>
    </w:p>
  </w:endnote>
  <w:endnote w:type="continuationSeparator" w:id="0">
    <w:p w:rsidR="00A30638" w:rsidRDefault="00A30638" w:rsidP="00B74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38" w:rsidRDefault="00A30638">
    <w:pPr>
      <w:pStyle w:val="Footer"/>
      <w:jc w:val="center"/>
    </w:pPr>
    <w:fldSimple w:instr="PAGE   \* MERGEFORMAT">
      <w:r>
        <w:rPr>
          <w:noProof/>
        </w:rPr>
        <w:t>2</w:t>
      </w:r>
    </w:fldSimple>
  </w:p>
  <w:p w:rsidR="00A30638" w:rsidRDefault="00A30638" w:rsidP="00DB3C99">
    <w:pPr>
      <w:pStyle w:val="Footer"/>
      <w:tabs>
        <w:tab w:val="clear" w:pos="4677"/>
        <w:tab w:val="clear" w:pos="9355"/>
        <w:tab w:val="left" w:pos="5430"/>
      </w:tabs>
    </w:pPr>
    <w:r>
      <w:tab/>
    </w:r>
  </w:p>
  <w:p w:rsidR="00A30638" w:rsidRDefault="00A30638" w:rsidP="00DB3C99">
    <w:pPr>
      <w:pStyle w:val="Footer"/>
      <w:tabs>
        <w:tab w:val="clear" w:pos="4677"/>
        <w:tab w:val="clear" w:pos="9355"/>
        <w:tab w:val="left" w:pos="5430"/>
      </w:tabs>
    </w:pPr>
  </w:p>
  <w:p w:rsidR="00A30638" w:rsidRDefault="00A30638" w:rsidP="00DB3C99">
    <w:pPr>
      <w:pStyle w:val="Footer"/>
      <w:tabs>
        <w:tab w:val="clear" w:pos="4677"/>
        <w:tab w:val="clear" w:pos="9355"/>
        <w:tab w:val="left" w:pos="5430"/>
      </w:tabs>
    </w:pPr>
  </w:p>
  <w:p w:rsidR="00A30638" w:rsidRDefault="00A30638" w:rsidP="00DB3C99">
    <w:pPr>
      <w:pStyle w:val="Footer"/>
      <w:tabs>
        <w:tab w:val="clear" w:pos="4677"/>
        <w:tab w:val="clear" w:pos="9355"/>
        <w:tab w:val="left" w:pos="5430"/>
      </w:tabs>
    </w:pPr>
  </w:p>
  <w:p w:rsidR="00A30638" w:rsidRDefault="00A30638" w:rsidP="00DB3C99">
    <w:pPr>
      <w:pStyle w:val="Footer"/>
      <w:tabs>
        <w:tab w:val="clear" w:pos="4677"/>
        <w:tab w:val="clear" w:pos="9355"/>
        <w:tab w:val="left" w:pos="543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638" w:rsidRDefault="00A30638" w:rsidP="00B74FAB">
      <w:pPr>
        <w:spacing w:after="0" w:line="240" w:lineRule="auto"/>
      </w:pPr>
      <w:r>
        <w:separator/>
      </w:r>
    </w:p>
  </w:footnote>
  <w:footnote w:type="continuationSeparator" w:id="0">
    <w:p w:rsidR="00A30638" w:rsidRDefault="00A30638" w:rsidP="00B74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B6A5E"/>
    <w:multiLevelType w:val="hybridMultilevel"/>
    <w:tmpl w:val="C1DEF4BA"/>
    <w:lvl w:ilvl="0" w:tplc="F2C4E3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965E64"/>
    <w:multiLevelType w:val="hybridMultilevel"/>
    <w:tmpl w:val="8E32A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61F1E"/>
    <w:multiLevelType w:val="hybridMultilevel"/>
    <w:tmpl w:val="67F4952E"/>
    <w:lvl w:ilvl="0" w:tplc="DABCE0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70476B"/>
    <w:multiLevelType w:val="multilevel"/>
    <w:tmpl w:val="1C601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0D4E63"/>
    <w:multiLevelType w:val="hybridMultilevel"/>
    <w:tmpl w:val="FDB81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628A115F"/>
    <w:multiLevelType w:val="hybridMultilevel"/>
    <w:tmpl w:val="5E627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B7BE9"/>
    <w:multiLevelType w:val="hybridMultilevel"/>
    <w:tmpl w:val="62723738"/>
    <w:lvl w:ilvl="0" w:tplc="78C484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D4010AC"/>
    <w:multiLevelType w:val="hybridMultilevel"/>
    <w:tmpl w:val="9F0C1704"/>
    <w:lvl w:ilvl="0" w:tplc="2F7C2E0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6863E21"/>
    <w:multiLevelType w:val="hybridMultilevel"/>
    <w:tmpl w:val="4D3C83E8"/>
    <w:lvl w:ilvl="0" w:tplc="692AF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470023"/>
    <w:multiLevelType w:val="hybridMultilevel"/>
    <w:tmpl w:val="7ABE3D9E"/>
    <w:lvl w:ilvl="0" w:tplc="5254D1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F8C"/>
    <w:rsid w:val="00000D3D"/>
    <w:rsid w:val="00006F96"/>
    <w:rsid w:val="000178C3"/>
    <w:rsid w:val="00021558"/>
    <w:rsid w:val="00036C18"/>
    <w:rsid w:val="000407EB"/>
    <w:rsid w:val="0004257B"/>
    <w:rsid w:val="00043396"/>
    <w:rsid w:val="00045C77"/>
    <w:rsid w:val="0005180E"/>
    <w:rsid w:val="000542C7"/>
    <w:rsid w:val="0006186C"/>
    <w:rsid w:val="000766B4"/>
    <w:rsid w:val="0008090B"/>
    <w:rsid w:val="00083830"/>
    <w:rsid w:val="00084CC3"/>
    <w:rsid w:val="0008710E"/>
    <w:rsid w:val="0009044B"/>
    <w:rsid w:val="00091139"/>
    <w:rsid w:val="00093905"/>
    <w:rsid w:val="000A02D2"/>
    <w:rsid w:val="000A249F"/>
    <w:rsid w:val="000A2F3A"/>
    <w:rsid w:val="000A4EDC"/>
    <w:rsid w:val="000A68EA"/>
    <w:rsid w:val="000A7063"/>
    <w:rsid w:val="000D091F"/>
    <w:rsid w:val="000E1B16"/>
    <w:rsid w:val="000E1CE8"/>
    <w:rsid w:val="000E6650"/>
    <w:rsid w:val="000F1FA1"/>
    <w:rsid w:val="0010463A"/>
    <w:rsid w:val="00107E12"/>
    <w:rsid w:val="00112C8D"/>
    <w:rsid w:val="0011407B"/>
    <w:rsid w:val="001201CE"/>
    <w:rsid w:val="00131125"/>
    <w:rsid w:val="00140612"/>
    <w:rsid w:val="0014193A"/>
    <w:rsid w:val="001470C9"/>
    <w:rsid w:val="00156228"/>
    <w:rsid w:val="00162815"/>
    <w:rsid w:val="00167A05"/>
    <w:rsid w:val="001760B0"/>
    <w:rsid w:val="001852E6"/>
    <w:rsid w:val="00185814"/>
    <w:rsid w:val="001924B5"/>
    <w:rsid w:val="001A3162"/>
    <w:rsid w:val="001A3C52"/>
    <w:rsid w:val="001B4CDD"/>
    <w:rsid w:val="001C4791"/>
    <w:rsid w:val="001D7E46"/>
    <w:rsid w:val="001E438B"/>
    <w:rsid w:val="001F39AB"/>
    <w:rsid w:val="0020534D"/>
    <w:rsid w:val="00232AC5"/>
    <w:rsid w:val="0023367A"/>
    <w:rsid w:val="00242F46"/>
    <w:rsid w:val="00246542"/>
    <w:rsid w:val="00247215"/>
    <w:rsid w:val="00253D8A"/>
    <w:rsid w:val="00257174"/>
    <w:rsid w:val="00263D79"/>
    <w:rsid w:val="0027006D"/>
    <w:rsid w:val="00270F77"/>
    <w:rsid w:val="00272C00"/>
    <w:rsid w:val="002732C6"/>
    <w:rsid w:val="0028077F"/>
    <w:rsid w:val="00280A30"/>
    <w:rsid w:val="00280A5F"/>
    <w:rsid w:val="00285A09"/>
    <w:rsid w:val="00290B69"/>
    <w:rsid w:val="002925F8"/>
    <w:rsid w:val="002B091C"/>
    <w:rsid w:val="002C7D7E"/>
    <w:rsid w:val="002D0BCD"/>
    <w:rsid w:val="002D54B9"/>
    <w:rsid w:val="002E05FC"/>
    <w:rsid w:val="002E6D7B"/>
    <w:rsid w:val="002E7353"/>
    <w:rsid w:val="002F3F6E"/>
    <w:rsid w:val="002F7455"/>
    <w:rsid w:val="00300D11"/>
    <w:rsid w:val="003111E1"/>
    <w:rsid w:val="00316B98"/>
    <w:rsid w:val="00317298"/>
    <w:rsid w:val="00323E51"/>
    <w:rsid w:val="0032433C"/>
    <w:rsid w:val="0033189B"/>
    <w:rsid w:val="00332C57"/>
    <w:rsid w:val="00342431"/>
    <w:rsid w:val="0034316D"/>
    <w:rsid w:val="00364959"/>
    <w:rsid w:val="00365705"/>
    <w:rsid w:val="003674D7"/>
    <w:rsid w:val="00370AEE"/>
    <w:rsid w:val="00373F63"/>
    <w:rsid w:val="0037640F"/>
    <w:rsid w:val="00376D15"/>
    <w:rsid w:val="00377B61"/>
    <w:rsid w:val="00382966"/>
    <w:rsid w:val="00385F2C"/>
    <w:rsid w:val="0039011A"/>
    <w:rsid w:val="00395088"/>
    <w:rsid w:val="00395502"/>
    <w:rsid w:val="0039680F"/>
    <w:rsid w:val="003A4F41"/>
    <w:rsid w:val="003B0BE5"/>
    <w:rsid w:val="003B167B"/>
    <w:rsid w:val="003B53FF"/>
    <w:rsid w:val="003C072C"/>
    <w:rsid w:val="003C6A4B"/>
    <w:rsid w:val="003D3C15"/>
    <w:rsid w:val="003D7883"/>
    <w:rsid w:val="003D7D69"/>
    <w:rsid w:val="003F3D26"/>
    <w:rsid w:val="00401FDA"/>
    <w:rsid w:val="00407073"/>
    <w:rsid w:val="00412765"/>
    <w:rsid w:val="00421DD2"/>
    <w:rsid w:val="00430059"/>
    <w:rsid w:val="00445678"/>
    <w:rsid w:val="00451E25"/>
    <w:rsid w:val="004625A6"/>
    <w:rsid w:val="00464EEB"/>
    <w:rsid w:val="004726EA"/>
    <w:rsid w:val="0047488B"/>
    <w:rsid w:val="004814A5"/>
    <w:rsid w:val="00485B9E"/>
    <w:rsid w:val="004A1ACE"/>
    <w:rsid w:val="004A71D6"/>
    <w:rsid w:val="004A742E"/>
    <w:rsid w:val="004B209E"/>
    <w:rsid w:val="004B604B"/>
    <w:rsid w:val="004C0C87"/>
    <w:rsid w:val="004C5DA7"/>
    <w:rsid w:val="004D13F0"/>
    <w:rsid w:val="004D29B6"/>
    <w:rsid w:val="004D3E37"/>
    <w:rsid w:val="004D5B97"/>
    <w:rsid w:val="004D6CCD"/>
    <w:rsid w:val="004E18AB"/>
    <w:rsid w:val="004E56B9"/>
    <w:rsid w:val="004F64BA"/>
    <w:rsid w:val="00505756"/>
    <w:rsid w:val="00505E7E"/>
    <w:rsid w:val="00511812"/>
    <w:rsid w:val="00521D79"/>
    <w:rsid w:val="00526B8D"/>
    <w:rsid w:val="005327FD"/>
    <w:rsid w:val="00535D9D"/>
    <w:rsid w:val="00544925"/>
    <w:rsid w:val="005477A2"/>
    <w:rsid w:val="00547F8C"/>
    <w:rsid w:val="00551492"/>
    <w:rsid w:val="00555924"/>
    <w:rsid w:val="00572F19"/>
    <w:rsid w:val="00580945"/>
    <w:rsid w:val="005840F6"/>
    <w:rsid w:val="005926DB"/>
    <w:rsid w:val="0059323B"/>
    <w:rsid w:val="00596777"/>
    <w:rsid w:val="005A50FB"/>
    <w:rsid w:val="005C6388"/>
    <w:rsid w:val="005D286E"/>
    <w:rsid w:val="005D59FA"/>
    <w:rsid w:val="005D64CB"/>
    <w:rsid w:val="005E455C"/>
    <w:rsid w:val="005E70FA"/>
    <w:rsid w:val="005F0ABF"/>
    <w:rsid w:val="00607913"/>
    <w:rsid w:val="00615475"/>
    <w:rsid w:val="00616B94"/>
    <w:rsid w:val="00633DBD"/>
    <w:rsid w:val="00634022"/>
    <w:rsid w:val="00652F1D"/>
    <w:rsid w:val="00657CFE"/>
    <w:rsid w:val="00664BAE"/>
    <w:rsid w:val="00666349"/>
    <w:rsid w:val="006703FA"/>
    <w:rsid w:val="006708FE"/>
    <w:rsid w:val="00671B9D"/>
    <w:rsid w:val="00673768"/>
    <w:rsid w:val="006752A4"/>
    <w:rsid w:val="00680CA2"/>
    <w:rsid w:val="00682D63"/>
    <w:rsid w:val="00685002"/>
    <w:rsid w:val="0068586F"/>
    <w:rsid w:val="00690E9A"/>
    <w:rsid w:val="00692A51"/>
    <w:rsid w:val="006A01EF"/>
    <w:rsid w:val="006B477B"/>
    <w:rsid w:val="006B5FC6"/>
    <w:rsid w:val="006C4EEA"/>
    <w:rsid w:val="006C704E"/>
    <w:rsid w:val="006D4368"/>
    <w:rsid w:val="006D6C33"/>
    <w:rsid w:val="006D7A7C"/>
    <w:rsid w:val="006E5B1A"/>
    <w:rsid w:val="006F0E1A"/>
    <w:rsid w:val="006F5D9A"/>
    <w:rsid w:val="006F68C4"/>
    <w:rsid w:val="007114D3"/>
    <w:rsid w:val="00713E32"/>
    <w:rsid w:val="00717536"/>
    <w:rsid w:val="007256E7"/>
    <w:rsid w:val="00726773"/>
    <w:rsid w:val="007309EC"/>
    <w:rsid w:val="00730E67"/>
    <w:rsid w:val="0073169B"/>
    <w:rsid w:val="00735991"/>
    <w:rsid w:val="00745526"/>
    <w:rsid w:val="007509E3"/>
    <w:rsid w:val="007573A5"/>
    <w:rsid w:val="00760CA5"/>
    <w:rsid w:val="00763E80"/>
    <w:rsid w:val="00764441"/>
    <w:rsid w:val="00765888"/>
    <w:rsid w:val="00774022"/>
    <w:rsid w:val="007773C4"/>
    <w:rsid w:val="0078156A"/>
    <w:rsid w:val="007827F8"/>
    <w:rsid w:val="007945D2"/>
    <w:rsid w:val="007A59F2"/>
    <w:rsid w:val="007B0D9C"/>
    <w:rsid w:val="007B1432"/>
    <w:rsid w:val="007C106E"/>
    <w:rsid w:val="007D1545"/>
    <w:rsid w:val="007D3EAA"/>
    <w:rsid w:val="007E0C17"/>
    <w:rsid w:val="007E1156"/>
    <w:rsid w:val="007E4ECA"/>
    <w:rsid w:val="007E50F3"/>
    <w:rsid w:val="007E5B13"/>
    <w:rsid w:val="007E6AE4"/>
    <w:rsid w:val="007F109F"/>
    <w:rsid w:val="007F3212"/>
    <w:rsid w:val="00803437"/>
    <w:rsid w:val="008059EE"/>
    <w:rsid w:val="00832806"/>
    <w:rsid w:val="008347FA"/>
    <w:rsid w:val="00834E43"/>
    <w:rsid w:val="008575AC"/>
    <w:rsid w:val="00860396"/>
    <w:rsid w:val="0086327D"/>
    <w:rsid w:val="00873765"/>
    <w:rsid w:val="00873A0B"/>
    <w:rsid w:val="00880D87"/>
    <w:rsid w:val="008838FC"/>
    <w:rsid w:val="00884B6E"/>
    <w:rsid w:val="0088631D"/>
    <w:rsid w:val="00887707"/>
    <w:rsid w:val="00892AF3"/>
    <w:rsid w:val="00894138"/>
    <w:rsid w:val="008B2B2C"/>
    <w:rsid w:val="008B32BC"/>
    <w:rsid w:val="008B3CA7"/>
    <w:rsid w:val="008C1462"/>
    <w:rsid w:val="008C31D9"/>
    <w:rsid w:val="008C4BBE"/>
    <w:rsid w:val="008D34CD"/>
    <w:rsid w:val="008D5A19"/>
    <w:rsid w:val="008E1453"/>
    <w:rsid w:val="008E29FD"/>
    <w:rsid w:val="008F06E0"/>
    <w:rsid w:val="008F1A04"/>
    <w:rsid w:val="008F1C48"/>
    <w:rsid w:val="008F5135"/>
    <w:rsid w:val="009026AC"/>
    <w:rsid w:val="009130AD"/>
    <w:rsid w:val="009268C3"/>
    <w:rsid w:val="0092773A"/>
    <w:rsid w:val="009331AB"/>
    <w:rsid w:val="00936188"/>
    <w:rsid w:val="00942D18"/>
    <w:rsid w:val="00947210"/>
    <w:rsid w:val="00955F09"/>
    <w:rsid w:val="00976A52"/>
    <w:rsid w:val="009860E0"/>
    <w:rsid w:val="00994C1F"/>
    <w:rsid w:val="00997A55"/>
    <w:rsid w:val="009A03E1"/>
    <w:rsid w:val="009A2152"/>
    <w:rsid w:val="009A416E"/>
    <w:rsid w:val="009A5220"/>
    <w:rsid w:val="009B0222"/>
    <w:rsid w:val="009B1C18"/>
    <w:rsid w:val="009B436E"/>
    <w:rsid w:val="009B4AFC"/>
    <w:rsid w:val="009D4D92"/>
    <w:rsid w:val="009E0769"/>
    <w:rsid w:val="009E1E67"/>
    <w:rsid w:val="009E2CA8"/>
    <w:rsid w:val="009E2E76"/>
    <w:rsid w:val="009E5194"/>
    <w:rsid w:val="009E55A3"/>
    <w:rsid w:val="009E75A6"/>
    <w:rsid w:val="00A04A10"/>
    <w:rsid w:val="00A04F39"/>
    <w:rsid w:val="00A05334"/>
    <w:rsid w:val="00A13E34"/>
    <w:rsid w:val="00A162C6"/>
    <w:rsid w:val="00A2171F"/>
    <w:rsid w:val="00A228BA"/>
    <w:rsid w:val="00A27697"/>
    <w:rsid w:val="00A30638"/>
    <w:rsid w:val="00A36B00"/>
    <w:rsid w:val="00A37B5E"/>
    <w:rsid w:val="00A43D12"/>
    <w:rsid w:val="00A53C81"/>
    <w:rsid w:val="00A54714"/>
    <w:rsid w:val="00A615B2"/>
    <w:rsid w:val="00A802DF"/>
    <w:rsid w:val="00A82731"/>
    <w:rsid w:val="00A829E8"/>
    <w:rsid w:val="00A84CE6"/>
    <w:rsid w:val="00A86632"/>
    <w:rsid w:val="00A90B5C"/>
    <w:rsid w:val="00A9237A"/>
    <w:rsid w:val="00AA544C"/>
    <w:rsid w:val="00AC1AFC"/>
    <w:rsid w:val="00AC643B"/>
    <w:rsid w:val="00AD1029"/>
    <w:rsid w:val="00AD16A2"/>
    <w:rsid w:val="00AE0837"/>
    <w:rsid w:val="00AE2778"/>
    <w:rsid w:val="00AE3631"/>
    <w:rsid w:val="00AE6753"/>
    <w:rsid w:val="00AF6D5A"/>
    <w:rsid w:val="00B02407"/>
    <w:rsid w:val="00B02B9C"/>
    <w:rsid w:val="00B05FBD"/>
    <w:rsid w:val="00B13B7B"/>
    <w:rsid w:val="00B15AB4"/>
    <w:rsid w:val="00B23D0D"/>
    <w:rsid w:val="00B250C8"/>
    <w:rsid w:val="00B271CF"/>
    <w:rsid w:val="00B31E1D"/>
    <w:rsid w:val="00B364E1"/>
    <w:rsid w:val="00B37F7A"/>
    <w:rsid w:val="00B43863"/>
    <w:rsid w:val="00B46804"/>
    <w:rsid w:val="00B56198"/>
    <w:rsid w:val="00B56344"/>
    <w:rsid w:val="00B74FAB"/>
    <w:rsid w:val="00B7514F"/>
    <w:rsid w:val="00B75E72"/>
    <w:rsid w:val="00B76DED"/>
    <w:rsid w:val="00B81D0F"/>
    <w:rsid w:val="00B836E2"/>
    <w:rsid w:val="00B8793A"/>
    <w:rsid w:val="00B92659"/>
    <w:rsid w:val="00B93CD5"/>
    <w:rsid w:val="00BA5D0E"/>
    <w:rsid w:val="00BA76DB"/>
    <w:rsid w:val="00BB318C"/>
    <w:rsid w:val="00BB4094"/>
    <w:rsid w:val="00BB5B08"/>
    <w:rsid w:val="00BB783B"/>
    <w:rsid w:val="00BC1206"/>
    <w:rsid w:val="00BC3BB4"/>
    <w:rsid w:val="00BC4BAB"/>
    <w:rsid w:val="00BC5CDE"/>
    <w:rsid w:val="00BD158A"/>
    <w:rsid w:val="00BD27CE"/>
    <w:rsid w:val="00BD710E"/>
    <w:rsid w:val="00BE3549"/>
    <w:rsid w:val="00BE4C0A"/>
    <w:rsid w:val="00BE5885"/>
    <w:rsid w:val="00BE5CF4"/>
    <w:rsid w:val="00BF233B"/>
    <w:rsid w:val="00BF24B7"/>
    <w:rsid w:val="00BF3683"/>
    <w:rsid w:val="00C02485"/>
    <w:rsid w:val="00C03F33"/>
    <w:rsid w:val="00C041C6"/>
    <w:rsid w:val="00C12145"/>
    <w:rsid w:val="00C3416C"/>
    <w:rsid w:val="00C44B63"/>
    <w:rsid w:val="00C45A4F"/>
    <w:rsid w:val="00C4603E"/>
    <w:rsid w:val="00C547B1"/>
    <w:rsid w:val="00C709C4"/>
    <w:rsid w:val="00C726A9"/>
    <w:rsid w:val="00C73B62"/>
    <w:rsid w:val="00C812B0"/>
    <w:rsid w:val="00C82F52"/>
    <w:rsid w:val="00C94BC3"/>
    <w:rsid w:val="00C95E41"/>
    <w:rsid w:val="00CB1232"/>
    <w:rsid w:val="00CB283B"/>
    <w:rsid w:val="00CB295D"/>
    <w:rsid w:val="00CC2814"/>
    <w:rsid w:val="00CC5D90"/>
    <w:rsid w:val="00CD0DC9"/>
    <w:rsid w:val="00CD532F"/>
    <w:rsid w:val="00CD5AEF"/>
    <w:rsid w:val="00CD7AAC"/>
    <w:rsid w:val="00CF0AFB"/>
    <w:rsid w:val="00CF63FF"/>
    <w:rsid w:val="00D03695"/>
    <w:rsid w:val="00D05F5A"/>
    <w:rsid w:val="00D14ECA"/>
    <w:rsid w:val="00D53FEA"/>
    <w:rsid w:val="00D54B1C"/>
    <w:rsid w:val="00D57B06"/>
    <w:rsid w:val="00D62246"/>
    <w:rsid w:val="00D67FB9"/>
    <w:rsid w:val="00D756ED"/>
    <w:rsid w:val="00D80714"/>
    <w:rsid w:val="00D810C9"/>
    <w:rsid w:val="00D84C95"/>
    <w:rsid w:val="00D92CAA"/>
    <w:rsid w:val="00D95E09"/>
    <w:rsid w:val="00D96645"/>
    <w:rsid w:val="00D96E5D"/>
    <w:rsid w:val="00DA093F"/>
    <w:rsid w:val="00DA3FFE"/>
    <w:rsid w:val="00DA533F"/>
    <w:rsid w:val="00DB0A92"/>
    <w:rsid w:val="00DB1DDF"/>
    <w:rsid w:val="00DB3C99"/>
    <w:rsid w:val="00DB6207"/>
    <w:rsid w:val="00DC7A5C"/>
    <w:rsid w:val="00DD030D"/>
    <w:rsid w:val="00DD1AFF"/>
    <w:rsid w:val="00DD412D"/>
    <w:rsid w:val="00DD7139"/>
    <w:rsid w:val="00DE2714"/>
    <w:rsid w:val="00E00E62"/>
    <w:rsid w:val="00E010F3"/>
    <w:rsid w:val="00E0533D"/>
    <w:rsid w:val="00E1095E"/>
    <w:rsid w:val="00E14CD7"/>
    <w:rsid w:val="00E15E7B"/>
    <w:rsid w:val="00E22647"/>
    <w:rsid w:val="00E23249"/>
    <w:rsid w:val="00E255AD"/>
    <w:rsid w:val="00E2739C"/>
    <w:rsid w:val="00E27769"/>
    <w:rsid w:val="00E32279"/>
    <w:rsid w:val="00E4231B"/>
    <w:rsid w:val="00E424A0"/>
    <w:rsid w:val="00E457B1"/>
    <w:rsid w:val="00E536E6"/>
    <w:rsid w:val="00E56C5E"/>
    <w:rsid w:val="00E62AD0"/>
    <w:rsid w:val="00E67C8F"/>
    <w:rsid w:val="00E72636"/>
    <w:rsid w:val="00E81E81"/>
    <w:rsid w:val="00E97FCE"/>
    <w:rsid w:val="00EA2E54"/>
    <w:rsid w:val="00EB5372"/>
    <w:rsid w:val="00ED19C8"/>
    <w:rsid w:val="00ED27F4"/>
    <w:rsid w:val="00ED34F8"/>
    <w:rsid w:val="00ED6F2C"/>
    <w:rsid w:val="00ED72D5"/>
    <w:rsid w:val="00EE04BF"/>
    <w:rsid w:val="00EF1019"/>
    <w:rsid w:val="00F03A55"/>
    <w:rsid w:val="00F24C34"/>
    <w:rsid w:val="00F25B54"/>
    <w:rsid w:val="00F42237"/>
    <w:rsid w:val="00F42FFC"/>
    <w:rsid w:val="00F962D7"/>
    <w:rsid w:val="00FA7052"/>
    <w:rsid w:val="00FB0424"/>
    <w:rsid w:val="00FC3166"/>
    <w:rsid w:val="00FC3F95"/>
    <w:rsid w:val="00FD137C"/>
    <w:rsid w:val="00FD4639"/>
    <w:rsid w:val="00FD623E"/>
    <w:rsid w:val="00FD6691"/>
    <w:rsid w:val="00FD6FF1"/>
    <w:rsid w:val="00FE0008"/>
    <w:rsid w:val="00FE0313"/>
    <w:rsid w:val="00FE416F"/>
    <w:rsid w:val="00FE430B"/>
    <w:rsid w:val="00FE6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E43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189B"/>
    <w:pPr>
      <w:keepNext/>
      <w:keepLines/>
      <w:spacing w:before="480" w:after="0"/>
      <w:outlineLvl w:val="0"/>
    </w:pPr>
    <w:rPr>
      <w:rFonts w:ascii="Calibri Light" w:eastAsia="Times New Roman" w:hAnsi="Calibri Light" w:cs="Calibri Light"/>
      <w:b/>
      <w:bCs/>
      <w:color w:val="2F5496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189B"/>
    <w:rPr>
      <w:rFonts w:ascii="Calibri Light" w:hAnsi="Calibri Light" w:cs="Calibri Light"/>
      <w:b/>
      <w:bCs/>
      <w:color w:val="2F5496"/>
      <w:sz w:val="28"/>
      <w:szCs w:val="28"/>
    </w:rPr>
  </w:style>
  <w:style w:type="paragraph" w:styleId="Header">
    <w:name w:val="header"/>
    <w:basedOn w:val="Normal"/>
    <w:link w:val="HeaderChar"/>
    <w:uiPriority w:val="99"/>
    <w:rsid w:val="00B74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74FAB"/>
  </w:style>
  <w:style w:type="paragraph" w:styleId="Footer">
    <w:name w:val="footer"/>
    <w:basedOn w:val="Normal"/>
    <w:link w:val="FooterChar"/>
    <w:uiPriority w:val="99"/>
    <w:rsid w:val="00B74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74FAB"/>
  </w:style>
  <w:style w:type="paragraph" w:styleId="ListParagraph">
    <w:name w:val="List Paragraph"/>
    <w:basedOn w:val="Normal"/>
    <w:uiPriority w:val="99"/>
    <w:qFormat/>
    <w:rsid w:val="001852E6"/>
    <w:pPr>
      <w:ind w:left="720"/>
    </w:pPr>
  </w:style>
  <w:style w:type="table" w:styleId="TableGrid">
    <w:name w:val="Table Grid"/>
    <w:basedOn w:val="TableNormal"/>
    <w:uiPriority w:val="99"/>
    <w:rsid w:val="006154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95088"/>
    <w:rPr>
      <w:b/>
      <w:bCs/>
    </w:rPr>
  </w:style>
  <w:style w:type="paragraph" w:customStyle="1" w:styleId="a">
    <w:name w:val="Стиль"/>
    <w:uiPriority w:val="99"/>
    <w:rsid w:val="0028077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81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2B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732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1045</TotalTime>
  <Pages>57</Pages>
  <Words>6366</Words>
  <Characters>-32766</Characters>
  <Application>Microsoft Office Outlook</Application>
  <DocSecurity>0</DocSecurity>
  <Lines>0</Lines>
  <Paragraphs>0</Paragraphs>
  <ScaleCrop>false</ScaleCrop>
  <Company>CtrlSoft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Золотова</dc:creator>
  <cp:keywords/>
  <dc:description/>
  <cp:lastModifiedBy>Windows User</cp:lastModifiedBy>
  <cp:revision>8</cp:revision>
  <cp:lastPrinted>2021-02-15T03:01:00Z</cp:lastPrinted>
  <dcterms:created xsi:type="dcterms:W3CDTF">2021-01-08T08:36:00Z</dcterms:created>
  <dcterms:modified xsi:type="dcterms:W3CDTF">2026-03-31T11:30:00Z</dcterms:modified>
</cp:coreProperties>
</file>