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cs="Times New Roman" w:hAnsi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cs="Times New Roman" w:hAnsi="Times New Roman"/>
          <w:b/>
          <w:kern w:val="36"/>
          <w:sz w:val="28"/>
          <w:szCs w:val="28"/>
          <w:lang w:eastAsia="ru-RU"/>
        </w:rPr>
        <w:t>Сценарий праздника к 8 марта «Праздничное телешоу»</w:t>
      </w:r>
    </w:p>
    <w:p>
      <w:pPr>
        <w:shd w:val="clear" w:color="auto" w:fill="FFFFFF"/>
        <w:spacing w:after="0" w:line="240" w:lineRule="auto"/>
        <w:outlineLvl w:val="0"/>
        <w:rPr>
          <w:rFonts w:ascii="Times New Roman" w:eastAsia="Times New Roman" w:cs="Times New Roman" w:hAnsi="Times New Roman"/>
          <w:b/>
          <w:kern w:val="36"/>
          <w:sz w:val="28"/>
          <w:szCs w:val="28"/>
          <w:lang w:eastAsia="ru-RU"/>
        </w:rPr>
      </w:pPr>
    </w:p>
    <w:p>
      <w:pPr>
        <w:pStyle w:val="16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воспитание чувства любви и уважения к своим мамам, бабушкам.</w:t>
      </w:r>
    </w:p>
    <w:p>
      <w:pPr>
        <w:pStyle w:val="16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>
      <w:pPr>
        <w:pStyle w:val="1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 Воспитывать у детей доброе, внимательное, отношение к маме, стремление ей помогать, радовать ее.</w:t>
      </w:r>
    </w:p>
    <w:p>
      <w:pPr>
        <w:pStyle w:val="1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Способствовать созданию теплых взаимоотношений в семье.</w:t>
      </w:r>
    </w:p>
    <w:p>
      <w:pPr>
        <w:pStyle w:val="1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Создание положительной эмоциональной атмосферы.</w:t>
      </w:r>
    </w:p>
    <w:p>
      <w:pPr>
        <w:pStyle w:val="16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Образовательные области:</w:t>
      </w:r>
      <w:r>
        <w:rPr>
          <w:sz w:val="28"/>
          <w:szCs w:val="28"/>
        </w:rPr>
        <w:t xml:space="preserve"> Социально- коммуникативное, художественно- эстетическое, Познавательное развитие, Речевое развитие.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Атрибуты: Зонты, телевизор, микрофоны для ведущих, 4 обруча, микрофон для корреспондента, портреты мам, шляпки, сумочки, очки, бусы, зеркало, 2 метлы, фантики, платочки, 2 веревки, прищепки, муляжи продуктов, 2 корзины. Корзина с подарками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Герои дети: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Корреспондент, 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Ведущий 1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Ведущий 2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Герои взрослые: 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Весна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***Дети парами входят в зал и выстраиваются полукругом.</w:t>
      </w:r>
    </w:p>
    <w:p>
      <w:pPr>
        <w:shd w:val="clear" w:color="auto" w:fill="FFFFFF"/>
        <w:spacing w:after="0" w:line="240" w:lineRule="auto"/>
        <w:outlineLvl w:val="0"/>
        <w:rPr>
          <w:rFonts w:ascii="Times New Roman" w:eastAsia="Times New Roman" w:cs="Times New Roman" w:hAnsi="Times New Roman"/>
          <w:b/>
          <w:kern w:val="36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Все было белым - бело до сих пор,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Но вот весна пришла во двор.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С первой капелью, с последней метелью,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С праздником нежной весны.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Вас поздравляем, сердечно желаем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Счастья, здоровья, любви!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Еще стоят морозы, еще лежат снега,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черный дрозд, в скворечнике еще не прилетел пока,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месяц – март собрал всех: сестренок, бабушек и мам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Ну а ребята ваши, подарят праздник вам!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1 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8 марта – день чудесный,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 нем много красоты, добра.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Пусть расцветает мамина улыбка.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 ней столько света и тепла.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2 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Пропело солнышко всем нам,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Что март пришел, проказник,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А вместе с солнечным лучом –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Прекрасный в мире праздник.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3 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Чей это день? Ответьте мне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Ну, догадайтесь сами…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Этот день в календаре… ну конечно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Все дети: Мамин! (дети садятся)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***Выбегают девочки «Танец с зонтами»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1 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8 марта – день чудесный,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 нем много красоты, добра.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Пусть расцветает мамина улыбка.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 ней столько света и тепла.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2 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Пропело солнышко всем нам,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Что март пришел, проказник,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А вместе с солнечным лучом –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Прекрасный в мире праздник.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3 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Чей это день? Ответьте мне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Ну, догадайтесь сами…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Этот день в календаре… ну конечно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Все дети: Мамин!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4 реб.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Звенят капели весело,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Зовут с собой весну,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Выстукивают песенку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Про мамочку мою.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***Дети исполняют песню:         «Наша мама» 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5 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Мамам счастья пожелаем и станцуем и споем,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Мамы, мамы поздравляем с ясным днем, с весенним днем.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А какой подарок маме мы подарим в женский день?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Есть для этого, немало фантастических идей!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6 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Ведь сюрприз готовить маме -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это очень интересно.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Сможем замесить мы тесто в ванне,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Если надо, постираем кресло…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7 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Ну, а я, в подарок маме разрисую шкаф цветами…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Хорошо б и потолок, жаль, что ростом не высок!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8 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Споры наши прекращаем, хватит, хватит нам гадать,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Надо мамочке любимой наш подарок показать!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9 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Сегодня праздник красоты, сегодня женский день,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Пусть уходит скука, лень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Пусть каждый день ваш будет ясным,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Здоровы будьте и прекрасны,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Поздравить рады мы всех мам и эту песню дарим вам!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***Дети исполняют песню:      «Мамочка милая»</w:t>
      </w:r>
    </w:p>
    <w:p>
      <w:pPr>
        <w:shd w:val="clear" w:color="auto" w:fill="FFFFFF"/>
        <w:spacing w:after="0" w:line="240" w:lineRule="auto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(После песни садятся на стульчики)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10 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Дорогие гости!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Сегодня женский праздник,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Мы всех вас поздравляем!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праздничное шоу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Для вас мы начинаем!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11 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Мы очень вас хотели сегодня удивить,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даже телевиденье сумели пригласить!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***(В центре стоит телевизор, в нем выглядывают телеведущие с микрофонами)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1 вед (дети) 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Здравствуйте уважаемые телезрители!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Сегодня в этот праздничный день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Мы все наши передачи посвящаем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Женскому дню – 8 марта!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2 вед: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В эфире передача «Весна пришла – мамин праздник принесла! »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8 –ое марта день весенний,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если за окном пурга,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Вас дорогие наши мамы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Согреют детские сердца!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***Дети исполняют танец «хулахуп»: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1 вед: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Сегодня у нас на связи наш корреспондент с творческой выставки… (ДЕТИ БЕРУТ ПОРТРЕТЫ И ВСТАЮТ ПОЛУКРУГОМ)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Ребенок – корреспондент: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- Ах, вернисаж, ах, вернисаж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С него ведем мы репортаж…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Какой портрет… какой пейзаж!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Дорогие гости, полюбуйтесь! Какие красивые портреты своих мам и бабушек нарисовали наши ребята к празднику. Сколько в них любви и доброты! А как создавались эти шедевры мы послушаем маленьких художников этой творческой галереи.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ДЕВОЧКА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Я подарок разноцветный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Подарить решила маме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Я старалась, рисовала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Четырьмя карандашами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Но сначала я на красный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Очень сильно нажимала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А потом за красным сразу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Фиолетовый сломала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А потом сломала синий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оранжевый сломала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Все равно портрет красивый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(показывает, смотрят)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Потому что это мама!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2 вед: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Уважаемые телезрители, а сейчас в эфире передача : «Как быть красивой» В эти праздничные дни всем девочкам, как и всем женщинам, хочется быть красивыми, они крутятся у зеркала, примеряют мамины наряды и очень хотят быть похожими на любимых теле – звезд!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вот, три девчонки под окном размечтались вечерком…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***(Выходят три девочки в шляпах, с сумочками и разглядывают себя в зеркало)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Молвит первая девица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1девочка: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Вот в актрисы мне б пробиться…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То бы в городе у нас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Я б концерт дала тотчас!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2девочка: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А если б я была певица,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Пела бы я здорово…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Как Лариса Долина!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3 девочка: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(рассматривает себя в зеркало)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Вроде носик симпатичный…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Да и глазки ничего.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Заявляю я вам смело –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Стать моделью я б хотела!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(Выбегает мальчик)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Мальчик: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Девочки, скажу вам прямо,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Все вы очень хороши,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Вы сегодня так прекрасны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Как королевы красоты.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1вед: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Дорогие телезрители! Наша праздничная программа продолжается.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 эфире передача: «В гостях у бабушки»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Милые наши бабушки, просим вас немножко отдохнуть и на внучат своих взглянуть.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(Выбегают дети)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Со мною бабушка моя и значит главный в доме я!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Шкафы мне можно открывать, цветы кефиром поливать,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Играть с подушкою в футбол, и полотенцем чистить пол.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Могу я есть руками плов, нарочно хлопать дверью…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А с мамой это не пройдет… - я уже проверил.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Моя бабушка модель – хочешь, верь или не верь.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Если видят рядом нас, говорят: «Вы просто – класс! »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Мы с ней локоны навьем, сумочки с собой возьмем,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походочкой летящей в детский парк гулять идем!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Здравствуй, праздник наш любимый,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Наш веселый, озорной,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Мы не только мамочкам –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бабушкам споем.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2 вед: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И этот музыкальный подарок для наших бабушек 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***Дети исполняют песню: «Наша бабушка»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                                            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1 Вед.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Какие чудесные стихи и песни звучат в эти дни для наших мам и бабушек. Мы от всей души хотим, чтобы в этот день мамины глаза сияли ярче обычного, чтобы улыбка была нежней и радостней.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2 вед: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Вот и наступило время очень популярной передачи: «Умелые ручки»,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где наши ребята покажут свою ловкость и смекалку.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***Игра: «Легко ли быть мамами» (СОБЕРИ МУСОР, РАЗВЕСЬ ПЛАТОЧКИ, ПЕРЕНЕСИ ПОКУПКИ)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2 вед: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Внимание! Внимание! Уважаемые телезрители. Мы ведем прямой репортаж из детского сада №16, где проходит праздник посвященный дню 8 марта.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Сейчас мы послушаем, что думают его участники о женском празднике.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Сегодня праздник самый лучший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Сегодня праздник наших мам!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Ушли подальше злые тучи,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солнце улыбнулось нам.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Вас поздравляем ласково.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Шлём солнечный привет.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всем вам, наши мамочки,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Желаем долгих лет!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Реб: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Нам на месте не сидится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Будем вместе веселиться.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Все у нас таланты: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Певцы, танцоры, музыканты.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***Дети исполняют танец: «Парный»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Вед: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Сияет солнце, даль видна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Сюда спешит сама весна.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***Выход Весны.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Весна: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Здравствуйте мои друзья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К вам пришла на праздник я!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Ваши песни услыхала…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Но туда ли я попала?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Здесь ли женщин поздравляют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меня, Весну, встречают?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Ведущая взрослая: Ждали мы тебя, Весна!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Ты нам очень всем нужна!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Вместе с нами ты садись,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На ребяток подивись!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Реб.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Лучше друга не найти, обойди весь свет.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Лучше мамочки моей в целом мире нет.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Друг друга с полуслова понимаем мы, друзья,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куплеты спеть готовы, я и мамочка моя.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Вед.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Мы приглашаем мам вместе с детьми исполнить шуточные куплеты,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***Дети исполняют частушки вместе с мамами. (или одни)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Весна: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Сияет солнце ласково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Ручьи бегут звеня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Дарю вам угощение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 честь праздничного дня.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***Угощение раздает Весна.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Все хорошее, когда – нибудь заканчивается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(взрослый) и наше праздничное теле - шоу подошло к своему завершению.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Надеемся, оно вам понравилось.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Пели мы и танцевали,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Как могли вас развлекали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Разрешите на прощанье, вам здоровья пожелать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Улыбайтесь нам почаще!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Все дети: Приходите к нам опять!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1 Вед.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Любимые наши мамы и бабушки!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Милые женщины!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Желаем вам всего, чем жизнь богата: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Здоровья, счастья, долгих лет!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Пусть этот праздник – День 8 Марта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На целый год в душе оставит добрый след.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2 Вед.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Пусть всегда женский день не кончается,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поют в вашу честь ручейки,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Пусть солнышко вам улыбается,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И мужчины вам дарят цветы!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Пусть месяц март, победно наступая,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Встречает вас веселой трелью птиц.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>Сердечно вас с днем женским поздравляем</w:t>
      </w:r>
    </w:p>
    <w:p>
      <w:pPr>
        <w:shd w:val="clear" w:color="auto" w:fill="FFFFFF"/>
        <w:spacing w:after="0" w:line="240" w:lineRule="auto"/>
        <w:jc w:val="both"/>
        <w:rPr>
          <w:rFonts w:ascii="Times New Roman" w:eastAsia="Times New Roman" w:cs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sz w:val="28"/>
          <w:szCs w:val="28"/>
          <w:lang w:eastAsia="ru-RU"/>
        </w:rPr>
        <w:t>Все дети:</w:t>
      </w:r>
      <w:r>
        <w:rPr>
          <w:rFonts w:ascii="Times New Roman" w:eastAsia="Times New Roman" w:cs="Times New Roman" w:hAnsi="Times New Roman"/>
          <w:sz w:val="28"/>
          <w:szCs w:val="28"/>
          <w:lang w:eastAsia="ru-RU"/>
        </w:rPr>
        <w:t xml:space="preserve"> Здоровья вам и счастья без границ!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sectPr>
      <w:pgSz w:w="11906" w:h="16838"/>
      <w:pgMar w:top="426" w:right="850" w:bottom="426" w:left="851" w:header="708" w:footer="708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Luxi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HONOR black body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20"/>
  <w:bordersDoNotSurroundHeader/>
  <w:bordersDoNotSurroundFooter/>
  <w:defaultTabStop w:val="708"/>
  <w:drawingGridHorizontalSpacing w:val="110"/>
  <w:drawingGridVerticalSpacing w:val="156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200" w:line="276" w:lineRule="auto"/>
    </w:pPr>
    <w:rPr>
      <w:rFonts w:ascii="Droid Sans" w:eastAsia="Droid Sans" w:cs="Arial"/>
      <w:sz w:val="22"/>
      <w:szCs w:val="22"/>
      <w:lang w:val="ru-RU" w:eastAsia="en-US" w:bidi="ar-SA"/>
    </w:rPr>
  </w:style>
  <w:style w:type="paragraph" w:styleId="1">
    <w:name w:val="heading 1"/>
    <w:basedOn w:val="0"/>
    <w:pPr>
      <w:spacing w:before="100" w:beforeAutospacing="1" w:after="100" w:afterAutospacing="1" w:line="240" w:lineRule="auto"/>
      <w:outlineLvl w:val="0"/>
    </w:pPr>
    <w:rPr>
      <w:rFonts w:ascii="Times New Roman" w:eastAsia="Times New Roman" w:cs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Luxi Sans" w:eastAsia="HONOR black body" w:hAnsi="Luxi Sans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paragraph" w:styleId="15">
    <w:name w:val="Balloon Text"/>
    <w:basedOn w:val="0"/>
    <w:pPr>
      <w:spacing w:after="0" w:line="240" w:lineRule="auto"/>
    </w:pPr>
    <w:rPr>
      <w:rFonts w:ascii="Tahoma" w:cs="Tahoma" w:hAnsi="Tahoma"/>
      <w:sz w:val="16"/>
      <w:szCs w:val="16"/>
    </w:rPr>
  </w:style>
  <w:style w:type="paragraph" w:styleId="16">
    <w:name w:val="Normal (Web)"/>
    <w:basedOn w:val="0"/>
    <w:pPr>
      <w:spacing w:before="100" w:beforeAutospacing="1" w:after="100" w:afterAutospacing="1" w:line="240" w:lineRule="auto"/>
    </w:pPr>
    <w:rPr>
      <w:rFonts w:ascii="Times New Roman" w:eastAsia="Times New Roman" w:cs="Times New Roman" w:hAnsi="Times New Roman"/>
      <w:sz w:val="24"/>
      <w:szCs w:val="24"/>
      <w:lang w:eastAsia="ru-RU"/>
    </w:rPr>
  </w:style>
  <w:style w:type="character" w:styleId="17">
    <w:name w:val="Strong"/>
    <w:basedOn w:val="10"/>
    <w:rPr>
      <w:b/>
      <w:bCs/>
    </w:rPr>
  </w:style>
  <w:style w:type="character" w:customStyle="1" w:styleId="18">
    <w:name w:val="apple-converted-space"/>
    <w:basedOn w:val="10"/>
  </w:style>
  <w:style w:type="character" w:styleId="19">
    <w:name w:val="Emphasis"/>
    <w:basedOn w:val="10"/>
    <w:rPr>
      <w:i/>
      <w:iCs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43</TotalTime>
  <Application>Honor_Office</Application>
  <Pages>7</Pages>
  <Words>1316</Words>
  <Characters>7041</Characters>
  <Lines>282</Lines>
  <Paragraphs>216</Paragraphs>
  <CharactersWithSpaces>8216</CharactersWithSpace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admin</dc:creator>
  <cp:lastModifiedBy>HONOR Docs</cp:lastModifiedBy>
  <cp:revision>10</cp:revision>
  <cp:lastPrinted>2015-02-08T14:48:00Z</cp:lastPrinted>
  <dcterms:created xsi:type="dcterms:W3CDTF">2023-01-16T06:08:00Z</dcterms:created>
  <dcterms:modified xsi:type="dcterms:W3CDTF">2025-11-12T06:02:56Z</dcterms:modified>
</cp:coreProperties>
</file>