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778" w:rsidRPr="009E193C" w:rsidRDefault="00345778" w:rsidP="001302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Технологическая карта занятия</w:t>
      </w:r>
      <w:r w:rsidRPr="0000046F">
        <w:rPr>
          <w:rFonts w:ascii="Times New Roman" w:hAnsi="Times New Roman"/>
          <w:b/>
          <w:sz w:val="24"/>
          <w:szCs w:val="24"/>
        </w:rPr>
        <w:t xml:space="preserve"> английского языка</w:t>
      </w:r>
      <w:r w:rsidRPr="009E193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№1</w:t>
      </w:r>
    </w:p>
    <w:p w:rsidR="00345778" w:rsidRPr="00130288" w:rsidRDefault="00345778" w:rsidP="006E7CA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Педагог: </w:t>
      </w:r>
      <w:r w:rsidRPr="00130288">
        <w:rPr>
          <w:rFonts w:ascii="Times New Roman" w:hAnsi="Times New Roman"/>
          <w:sz w:val="24"/>
          <w:szCs w:val="24"/>
        </w:rPr>
        <w:t>Ушакова Алена Юрьевна, педагог дополнительного образования</w:t>
      </w:r>
      <w:r>
        <w:rPr>
          <w:rFonts w:ascii="Times New Roman" w:hAnsi="Times New Roman"/>
          <w:sz w:val="24"/>
          <w:szCs w:val="24"/>
        </w:rPr>
        <w:t>, МБУДО «ЦРТДиЮ»</w:t>
      </w:r>
    </w:p>
    <w:p w:rsidR="00345778" w:rsidRDefault="00345778" w:rsidP="006E7CA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Название программы </w:t>
      </w:r>
      <w:r w:rsidRPr="00130288">
        <w:rPr>
          <w:rFonts w:ascii="Times New Roman" w:hAnsi="Times New Roman"/>
          <w:sz w:val="24"/>
          <w:szCs w:val="24"/>
        </w:rPr>
        <w:t>«Занимательный английский»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45778" w:rsidRDefault="00345778" w:rsidP="006E7CA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Название объединения </w:t>
      </w:r>
      <w:r w:rsidRPr="006E7CA2">
        <w:rPr>
          <w:rFonts w:ascii="Times New Roman" w:hAnsi="Times New Roman"/>
          <w:sz w:val="24"/>
          <w:szCs w:val="24"/>
        </w:rPr>
        <w:t>«Занимательный английский»</w:t>
      </w:r>
    </w:p>
    <w:p w:rsidR="00345778" w:rsidRPr="006E7CA2" w:rsidRDefault="00345778" w:rsidP="006E7CA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E7CA2">
        <w:rPr>
          <w:rFonts w:ascii="Times New Roman" w:hAnsi="Times New Roman"/>
          <w:b/>
          <w:sz w:val="24"/>
          <w:szCs w:val="24"/>
        </w:rPr>
        <w:t xml:space="preserve">Возраст детей: </w:t>
      </w:r>
      <w:r w:rsidRPr="006E7CA2">
        <w:rPr>
          <w:rFonts w:ascii="Times New Roman" w:hAnsi="Times New Roman"/>
          <w:sz w:val="24"/>
          <w:szCs w:val="24"/>
        </w:rPr>
        <w:t>7-8 лет</w:t>
      </w:r>
      <w:r>
        <w:rPr>
          <w:rFonts w:ascii="Times New Roman" w:hAnsi="Times New Roman"/>
          <w:sz w:val="24"/>
          <w:szCs w:val="24"/>
        </w:rPr>
        <w:t xml:space="preserve">, 1 год обучения. </w:t>
      </w:r>
    </w:p>
    <w:p w:rsidR="00345778" w:rsidRPr="006E7CA2" w:rsidRDefault="00345778" w:rsidP="006E7CA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 занятия</w:t>
      </w:r>
      <w:r w:rsidRPr="0000046F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«Учим английский алфавит». </w:t>
      </w:r>
    </w:p>
    <w:p w:rsidR="00345778" w:rsidRPr="0000046F" w:rsidRDefault="00345778" w:rsidP="006E7CA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Тип занятия</w:t>
      </w:r>
      <w:r w:rsidRPr="0000046F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Введение нового материала.</w:t>
      </w:r>
    </w:p>
    <w:p w:rsidR="00345778" w:rsidRPr="0000046F" w:rsidRDefault="00345778" w:rsidP="006E7CA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 занятия</w:t>
      </w:r>
      <w:r w:rsidRPr="0000046F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Познакомить учащихся с буквами английского алфавита.  </w:t>
      </w:r>
    </w:p>
    <w:p w:rsidR="00345778" w:rsidRPr="00130288" w:rsidRDefault="00345778" w:rsidP="006E7CA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30288">
        <w:rPr>
          <w:rFonts w:ascii="Times New Roman" w:hAnsi="Times New Roman"/>
          <w:b/>
          <w:sz w:val="24"/>
          <w:szCs w:val="24"/>
        </w:rPr>
        <w:t>Задачи:</w:t>
      </w:r>
    </w:p>
    <w:p w:rsidR="00345778" w:rsidRDefault="00345778" w:rsidP="006E7CA2">
      <w:pPr>
        <w:numPr>
          <w:ilvl w:val="1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0046F">
        <w:rPr>
          <w:rFonts w:ascii="Times New Roman" w:hAnsi="Times New Roman"/>
          <w:b/>
          <w:i/>
          <w:sz w:val="24"/>
          <w:szCs w:val="24"/>
        </w:rPr>
        <w:t>Образовательн</w:t>
      </w:r>
      <w:r>
        <w:rPr>
          <w:rFonts w:ascii="Times New Roman" w:hAnsi="Times New Roman"/>
          <w:b/>
          <w:i/>
          <w:sz w:val="24"/>
          <w:szCs w:val="24"/>
        </w:rPr>
        <w:t xml:space="preserve">ая: </w:t>
      </w:r>
      <w:r>
        <w:rPr>
          <w:rFonts w:ascii="Times New Roman" w:hAnsi="Times New Roman"/>
          <w:sz w:val="24"/>
          <w:szCs w:val="24"/>
        </w:rPr>
        <w:t xml:space="preserve">дать учащимся первоначальное представление о буквах английского алфавита. </w:t>
      </w:r>
    </w:p>
    <w:p w:rsidR="00345778" w:rsidRPr="00987576" w:rsidRDefault="00345778" w:rsidP="006E7CA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87576">
        <w:rPr>
          <w:rFonts w:ascii="Times New Roman" w:hAnsi="Times New Roman"/>
          <w:b/>
          <w:sz w:val="24"/>
          <w:szCs w:val="24"/>
        </w:rPr>
        <w:t>Форма занятия: игровая</w:t>
      </w:r>
    </w:p>
    <w:p w:rsidR="00345778" w:rsidRPr="00987576" w:rsidRDefault="00345778" w:rsidP="006E7CA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87576">
        <w:rPr>
          <w:rFonts w:ascii="Times New Roman" w:hAnsi="Times New Roman"/>
          <w:b/>
          <w:sz w:val="24"/>
          <w:szCs w:val="24"/>
        </w:rPr>
        <w:t>Оборудование: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87576">
        <w:rPr>
          <w:rFonts w:ascii="Times New Roman" w:hAnsi="Times New Roman"/>
          <w:b/>
          <w:sz w:val="24"/>
          <w:szCs w:val="24"/>
        </w:rPr>
        <w:t xml:space="preserve">ноутбук, раздаточный материал. </w:t>
      </w:r>
    </w:p>
    <w:p w:rsidR="00345778" w:rsidRDefault="00345778" w:rsidP="006E7CA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87576">
        <w:rPr>
          <w:rFonts w:ascii="Times New Roman" w:hAnsi="Times New Roman"/>
          <w:b/>
          <w:sz w:val="24"/>
          <w:szCs w:val="24"/>
        </w:rPr>
        <w:t>Ход занятия: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58"/>
        <w:gridCol w:w="2530"/>
        <w:gridCol w:w="8910"/>
        <w:gridCol w:w="1009"/>
      </w:tblGrid>
      <w:tr w:rsidR="00345778" w:rsidTr="009363D8">
        <w:tc>
          <w:tcPr>
            <w:tcW w:w="658" w:type="dxa"/>
          </w:tcPr>
          <w:p w:rsidR="00345778" w:rsidRPr="009363D8" w:rsidRDefault="00345778" w:rsidP="009363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63D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530" w:type="dxa"/>
          </w:tcPr>
          <w:p w:rsidR="00345778" w:rsidRPr="009363D8" w:rsidRDefault="00345778" w:rsidP="009363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63D8">
              <w:rPr>
                <w:rFonts w:ascii="Times New Roman" w:hAnsi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8910" w:type="dxa"/>
          </w:tcPr>
          <w:p w:rsidR="00345778" w:rsidRPr="009363D8" w:rsidRDefault="00345778" w:rsidP="009363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63D8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009" w:type="dxa"/>
          </w:tcPr>
          <w:p w:rsidR="00345778" w:rsidRPr="009363D8" w:rsidRDefault="00345778" w:rsidP="009363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63D8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</w:tr>
      <w:tr w:rsidR="00345778" w:rsidTr="009363D8">
        <w:tc>
          <w:tcPr>
            <w:tcW w:w="658" w:type="dxa"/>
          </w:tcPr>
          <w:p w:rsidR="00345778" w:rsidRPr="009363D8" w:rsidRDefault="00345778" w:rsidP="00936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30" w:type="dxa"/>
          </w:tcPr>
          <w:p w:rsidR="00345778" w:rsidRPr="009363D8" w:rsidRDefault="00345778" w:rsidP="00936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>Орг. момент.</w:t>
            </w:r>
          </w:p>
        </w:tc>
        <w:tc>
          <w:tcPr>
            <w:tcW w:w="8910" w:type="dxa"/>
          </w:tcPr>
          <w:p w:rsidR="00345778" w:rsidRPr="009363D8" w:rsidRDefault="00345778" w:rsidP="009363D8">
            <w:pPr>
              <w:shd w:val="clear" w:color="auto" w:fill="FFFFFF"/>
              <w:spacing w:before="30" w:after="30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Обмен приветствиями, проверка присутствующих. </w:t>
            </w:r>
          </w:p>
          <w:p w:rsidR="00345778" w:rsidRPr="009E193C" w:rsidRDefault="00345778" w:rsidP="009363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Занятие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начинается с приветствия педагога: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 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Good morning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>, 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children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>! 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 am glad to see you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>. Доброе утро, дети! Я рада Вас видеть.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C02B4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«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Sit</w:t>
            </w:r>
            <w:r w:rsidRPr="00C02B4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– 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down</w:t>
            </w:r>
            <w:r w:rsidRPr="00C02B4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- 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please</w:t>
            </w:r>
            <w:r w:rsidRPr="00C02B4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!»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>Садитесь</w:t>
            </w:r>
            <w:r w:rsidRPr="009E19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>пожалуйста</w:t>
            </w:r>
            <w:r w:rsidRPr="009E19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. </w:t>
            </w:r>
          </w:p>
          <w:p w:rsidR="00345778" w:rsidRPr="009363D8" w:rsidRDefault="00345778" w:rsidP="009363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Let</w:t>
            </w:r>
            <w:r w:rsidRPr="00954D6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’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</w:t>
            </w:r>
            <w:r w:rsidRPr="00954D6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check</w:t>
            </w:r>
            <w:r w:rsidRPr="00954D6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who</w:t>
            </w:r>
            <w:r w:rsidRPr="00954D6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is</w:t>
            </w:r>
            <w:r w:rsidRPr="00954D6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here</w:t>
            </w:r>
            <w:r w:rsidRPr="00954D6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.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Давайте проверим, кто присутствует на занятии. </w:t>
            </w:r>
          </w:p>
          <w:p w:rsidR="00345778" w:rsidRPr="009363D8" w:rsidRDefault="00345778" w:rsidP="00936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Далее педагог называет имя ребенка, ребенок отвечает: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am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here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 </w:t>
            </w:r>
          </w:p>
        </w:tc>
        <w:tc>
          <w:tcPr>
            <w:tcW w:w="1009" w:type="dxa"/>
          </w:tcPr>
          <w:p w:rsidR="00345778" w:rsidRPr="009363D8" w:rsidRDefault="00345778" w:rsidP="00936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>5 мин.</w:t>
            </w:r>
          </w:p>
        </w:tc>
      </w:tr>
      <w:tr w:rsidR="00345778" w:rsidTr="009363D8">
        <w:tc>
          <w:tcPr>
            <w:tcW w:w="658" w:type="dxa"/>
          </w:tcPr>
          <w:p w:rsidR="00345778" w:rsidRPr="009363D8" w:rsidRDefault="00345778" w:rsidP="00936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2530" w:type="dxa"/>
          </w:tcPr>
          <w:p w:rsidR="00345778" w:rsidRPr="009363D8" w:rsidRDefault="00345778" w:rsidP="00936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Ввод нового материала. </w:t>
            </w:r>
          </w:p>
        </w:tc>
        <w:tc>
          <w:tcPr>
            <w:tcW w:w="8910" w:type="dxa"/>
          </w:tcPr>
          <w:p w:rsidR="00345778" w:rsidRDefault="00345778" w:rsidP="009E193C">
            <w:pPr>
              <w:numPr>
                <w:ilvl w:val="0"/>
                <w:numId w:val="26"/>
              </w:numPr>
              <w:spacing w:after="0" w:line="240" w:lineRule="auto"/>
              <w:ind w:hanging="608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Сегодня, ребята, мы с вами познакомимся с английским алфавитом. В английском языке </w:t>
            </w:r>
            <w:r>
              <w:rPr>
                <w:rFonts w:ascii="Times New Roman" w:hAnsi="Times New Roman"/>
                <w:sz w:val="24"/>
                <w:szCs w:val="24"/>
              </w:rPr>
              <w:t>26 букв</w:t>
            </w:r>
            <w:r w:rsidRPr="009363D8">
              <w:rPr>
                <w:rFonts w:ascii="Times New Roman" w:hAnsi="Times New Roman"/>
                <w:sz w:val="24"/>
                <w:szCs w:val="24"/>
              </w:rPr>
              <w:t>. Гласных букв 6. Давайте послушаем песню про английский алфавит. (Педа</w:t>
            </w:r>
            <w:r>
              <w:rPr>
                <w:rFonts w:ascii="Times New Roman" w:hAnsi="Times New Roman"/>
                <w:sz w:val="24"/>
                <w:szCs w:val="24"/>
              </w:rPr>
              <w:t>гог включает Видео1 на компьютере</w:t>
            </w:r>
            <w:r w:rsidRPr="009363D8">
              <w:rPr>
                <w:rFonts w:ascii="Times New Roman" w:hAnsi="Times New Roman"/>
                <w:sz w:val="24"/>
                <w:szCs w:val="24"/>
              </w:rPr>
              <w:t>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Учащиеся слушают и пытаются подпевать. </w:t>
            </w:r>
            <w:r w:rsidRPr="009363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45778" w:rsidRPr="009363D8" w:rsidRDefault="00345778" w:rsidP="009363D8">
            <w:pPr>
              <w:numPr>
                <w:ilvl w:val="0"/>
                <w:numId w:val="26"/>
              </w:numPr>
              <w:spacing w:after="0" w:line="240" w:lineRule="auto"/>
              <w:ind w:hanging="608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>Теперь я предлагаю вам потренироваться называть буквы:</w:t>
            </w:r>
          </w:p>
          <w:p w:rsidR="00345778" w:rsidRPr="009363D8" w:rsidRDefault="00345778" w:rsidP="009363D8">
            <w:pPr>
              <w:numPr>
                <w:ilvl w:val="1"/>
                <w:numId w:val="2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Педагог называет буквы по порядку, дети повторяют за учителем; </w:t>
            </w:r>
          </w:p>
          <w:p w:rsidR="00345778" w:rsidRPr="009363D8" w:rsidRDefault="00345778" w:rsidP="009363D8">
            <w:pPr>
              <w:numPr>
                <w:ilvl w:val="1"/>
                <w:numId w:val="2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>Педагог называет первую букву, ученики по цепочке называют следующие буквы;</w:t>
            </w:r>
          </w:p>
          <w:p w:rsidR="00345778" w:rsidRPr="009363D8" w:rsidRDefault="00345778" w:rsidP="009363D8">
            <w:pPr>
              <w:numPr>
                <w:ilvl w:val="1"/>
                <w:numId w:val="2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>Игра с мячом. Педагог называет первую букву алфавита, бросает мяч одному из детей, ре</w:t>
            </w:r>
            <w:r>
              <w:rPr>
                <w:rFonts w:ascii="Times New Roman" w:hAnsi="Times New Roman"/>
                <w:sz w:val="24"/>
                <w:szCs w:val="24"/>
              </w:rPr>
              <w:t>бенок называет следующую букву</w:t>
            </w:r>
            <w:r w:rsidRPr="00C02B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т.д.</w:t>
            </w:r>
          </w:p>
        </w:tc>
        <w:tc>
          <w:tcPr>
            <w:tcW w:w="1009" w:type="dxa"/>
          </w:tcPr>
          <w:p w:rsidR="00345778" w:rsidRPr="009363D8" w:rsidRDefault="00345778" w:rsidP="00936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>15 мин.</w:t>
            </w:r>
          </w:p>
        </w:tc>
      </w:tr>
      <w:tr w:rsidR="00345778" w:rsidTr="009363D8">
        <w:tc>
          <w:tcPr>
            <w:tcW w:w="658" w:type="dxa"/>
          </w:tcPr>
          <w:p w:rsidR="00345778" w:rsidRPr="009363D8" w:rsidRDefault="00345778" w:rsidP="00936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2530" w:type="dxa"/>
          </w:tcPr>
          <w:p w:rsidR="00345778" w:rsidRPr="009363D8" w:rsidRDefault="00345778" w:rsidP="00936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Физкультминутка. </w:t>
            </w:r>
          </w:p>
        </w:tc>
        <w:tc>
          <w:tcPr>
            <w:tcW w:w="8910" w:type="dxa"/>
          </w:tcPr>
          <w:p w:rsidR="00345778" w:rsidRPr="00150C39" w:rsidRDefault="00345778" w:rsidP="00936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Видео 2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Clap</w:t>
            </w:r>
            <w:r w:rsidRPr="003702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your</w:t>
            </w:r>
            <w:r w:rsidRPr="003702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hands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37028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Учащиеся повторяют движения за девочкой Мией и мальчиком Джейкобом и одновременно повторяют слова. </w:t>
            </w:r>
          </w:p>
        </w:tc>
        <w:tc>
          <w:tcPr>
            <w:tcW w:w="1009" w:type="dxa"/>
          </w:tcPr>
          <w:p w:rsidR="00345778" w:rsidRPr="009363D8" w:rsidRDefault="00345778" w:rsidP="00936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мин.</w:t>
            </w:r>
          </w:p>
        </w:tc>
      </w:tr>
      <w:tr w:rsidR="00345778" w:rsidTr="009363D8">
        <w:tc>
          <w:tcPr>
            <w:tcW w:w="658" w:type="dxa"/>
          </w:tcPr>
          <w:p w:rsidR="00345778" w:rsidRPr="009363D8" w:rsidRDefault="00345778" w:rsidP="00936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2530" w:type="dxa"/>
          </w:tcPr>
          <w:p w:rsidR="00345778" w:rsidRPr="009363D8" w:rsidRDefault="00345778" w:rsidP="00936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 пройденного</w:t>
            </w:r>
          </w:p>
        </w:tc>
        <w:tc>
          <w:tcPr>
            <w:tcW w:w="8910" w:type="dxa"/>
          </w:tcPr>
          <w:p w:rsidR="00345778" w:rsidRDefault="00345778" w:rsidP="00936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Индивидуальная работа с раздаточным материалом. </w:t>
            </w:r>
          </w:p>
          <w:p w:rsidR="00345778" w:rsidRDefault="00345778" w:rsidP="00987576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Учащимся предложено раскрасить буквы: гласные: красным цветом, согласные – синим цветом. </w:t>
            </w:r>
          </w:p>
          <w:p w:rsidR="00345778" w:rsidRPr="00150C39" w:rsidRDefault="00345778" w:rsidP="00150C39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Учащимся предложено соединить буквы алфавита по порядку, и раскрасить те рисунки, которые получились. </w:t>
            </w:r>
          </w:p>
        </w:tc>
        <w:tc>
          <w:tcPr>
            <w:tcW w:w="1009" w:type="dxa"/>
          </w:tcPr>
          <w:p w:rsidR="00345778" w:rsidRPr="009363D8" w:rsidRDefault="00345778" w:rsidP="00936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15мин. </w:t>
            </w:r>
          </w:p>
        </w:tc>
      </w:tr>
      <w:tr w:rsidR="00345778" w:rsidTr="009363D8">
        <w:tc>
          <w:tcPr>
            <w:tcW w:w="658" w:type="dxa"/>
          </w:tcPr>
          <w:p w:rsidR="00345778" w:rsidRDefault="00345778" w:rsidP="00936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2530" w:type="dxa"/>
          </w:tcPr>
          <w:p w:rsidR="00345778" w:rsidRDefault="00345778" w:rsidP="00936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Итоговый итап. </w:t>
            </w:r>
          </w:p>
        </w:tc>
        <w:tc>
          <w:tcPr>
            <w:tcW w:w="8910" w:type="dxa"/>
          </w:tcPr>
          <w:p w:rsidR="00345778" w:rsidRDefault="00345778" w:rsidP="00936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Подведение итогов. Наше занятие подходит к концу, давайте подведем итоги. Какую тему мы сегодня изучали? Сколько букв в английском алфавите? Сколько гласных букв и сколько согласных? Все ли вам было понятно? </w:t>
            </w:r>
          </w:p>
        </w:tc>
        <w:tc>
          <w:tcPr>
            <w:tcW w:w="1009" w:type="dxa"/>
          </w:tcPr>
          <w:p w:rsidR="00345778" w:rsidRDefault="00345778" w:rsidP="00936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мин.</w:t>
            </w:r>
          </w:p>
        </w:tc>
      </w:tr>
    </w:tbl>
    <w:p w:rsidR="00345778" w:rsidRPr="006E7CA2" w:rsidRDefault="00345778" w:rsidP="000C408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45778" w:rsidRPr="0000046F" w:rsidRDefault="00345778" w:rsidP="009E19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  <w:t>Технологическая карта занятия</w:t>
      </w:r>
      <w:r w:rsidRPr="0000046F">
        <w:rPr>
          <w:rFonts w:ascii="Times New Roman" w:hAnsi="Times New Roman"/>
          <w:b/>
          <w:sz w:val="24"/>
          <w:szCs w:val="24"/>
        </w:rPr>
        <w:t xml:space="preserve"> английского языка</w:t>
      </w:r>
      <w:r>
        <w:rPr>
          <w:rFonts w:ascii="Times New Roman" w:hAnsi="Times New Roman"/>
          <w:b/>
          <w:sz w:val="24"/>
          <w:szCs w:val="24"/>
        </w:rPr>
        <w:t xml:space="preserve"> №2</w:t>
      </w:r>
    </w:p>
    <w:p w:rsidR="00345778" w:rsidRPr="00130288" w:rsidRDefault="00345778" w:rsidP="005429F4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Педагог: </w:t>
      </w:r>
      <w:r w:rsidRPr="00130288">
        <w:rPr>
          <w:rFonts w:ascii="Times New Roman" w:hAnsi="Times New Roman"/>
          <w:sz w:val="24"/>
          <w:szCs w:val="24"/>
        </w:rPr>
        <w:t>Ушакова Алена Юрьевна, педагог дополнительного образования</w:t>
      </w:r>
      <w:r>
        <w:rPr>
          <w:rFonts w:ascii="Times New Roman" w:hAnsi="Times New Roman"/>
          <w:sz w:val="24"/>
          <w:szCs w:val="24"/>
        </w:rPr>
        <w:t>, МБУДО «ЦРТДиЮ»</w:t>
      </w:r>
    </w:p>
    <w:p w:rsidR="00345778" w:rsidRDefault="00345778" w:rsidP="009E193C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Название программы </w:t>
      </w:r>
      <w:r w:rsidRPr="00130288">
        <w:rPr>
          <w:rFonts w:ascii="Times New Roman" w:hAnsi="Times New Roman"/>
          <w:sz w:val="24"/>
          <w:szCs w:val="24"/>
        </w:rPr>
        <w:t>«Занимательный английский»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45778" w:rsidRDefault="00345778" w:rsidP="009E193C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Название объединения </w:t>
      </w:r>
      <w:r w:rsidRPr="006E7CA2">
        <w:rPr>
          <w:rFonts w:ascii="Times New Roman" w:hAnsi="Times New Roman"/>
          <w:sz w:val="24"/>
          <w:szCs w:val="24"/>
        </w:rPr>
        <w:t>«Занимательный английский»</w:t>
      </w:r>
    </w:p>
    <w:p w:rsidR="00345778" w:rsidRPr="006E7CA2" w:rsidRDefault="00345778" w:rsidP="009E193C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E7CA2">
        <w:rPr>
          <w:rFonts w:ascii="Times New Roman" w:hAnsi="Times New Roman"/>
          <w:b/>
          <w:sz w:val="24"/>
          <w:szCs w:val="24"/>
        </w:rPr>
        <w:t xml:space="preserve">Возраст детей: </w:t>
      </w:r>
      <w:r w:rsidRPr="006E7CA2">
        <w:rPr>
          <w:rFonts w:ascii="Times New Roman" w:hAnsi="Times New Roman"/>
          <w:sz w:val="24"/>
          <w:szCs w:val="24"/>
        </w:rPr>
        <w:t>7-8 лет</w:t>
      </w:r>
      <w:r>
        <w:rPr>
          <w:rFonts w:ascii="Times New Roman" w:hAnsi="Times New Roman"/>
          <w:sz w:val="24"/>
          <w:szCs w:val="24"/>
        </w:rPr>
        <w:t xml:space="preserve">, 1 год обучения. </w:t>
      </w:r>
    </w:p>
    <w:p w:rsidR="00345778" w:rsidRPr="00772542" w:rsidRDefault="00345778" w:rsidP="009E193C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72542">
        <w:rPr>
          <w:rFonts w:ascii="Times New Roman" w:hAnsi="Times New Roman"/>
          <w:b/>
          <w:sz w:val="24"/>
          <w:szCs w:val="24"/>
        </w:rPr>
        <w:t xml:space="preserve">Тема занятия: </w:t>
      </w:r>
      <w:r w:rsidRPr="00772542">
        <w:rPr>
          <w:rFonts w:ascii="Times New Roman" w:hAnsi="Times New Roman"/>
          <w:sz w:val="24"/>
          <w:szCs w:val="24"/>
        </w:rPr>
        <w:t xml:space="preserve">«Повторяем английский алфавит». </w:t>
      </w:r>
    </w:p>
    <w:p w:rsidR="00345778" w:rsidRPr="00772542" w:rsidRDefault="00345778" w:rsidP="009E193C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72542">
        <w:rPr>
          <w:rFonts w:ascii="Times New Roman" w:hAnsi="Times New Roman"/>
          <w:b/>
          <w:sz w:val="24"/>
          <w:szCs w:val="24"/>
        </w:rPr>
        <w:t xml:space="preserve">Тип занятия: </w:t>
      </w:r>
      <w:r w:rsidRPr="00772542">
        <w:rPr>
          <w:rFonts w:ascii="Times New Roman" w:hAnsi="Times New Roman"/>
          <w:sz w:val="24"/>
          <w:szCs w:val="24"/>
        </w:rPr>
        <w:t>Повторение пройденного материала.</w:t>
      </w:r>
    </w:p>
    <w:p w:rsidR="00345778" w:rsidRPr="00772542" w:rsidRDefault="00345778" w:rsidP="009E193C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72542">
        <w:rPr>
          <w:rFonts w:ascii="Times New Roman" w:hAnsi="Times New Roman"/>
          <w:b/>
          <w:sz w:val="24"/>
          <w:szCs w:val="24"/>
        </w:rPr>
        <w:t xml:space="preserve">Цель занятия: </w:t>
      </w:r>
      <w:r w:rsidRPr="00772542">
        <w:rPr>
          <w:rFonts w:ascii="Times New Roman" w:hAnsi="Times New Roman"/>
          <w:sz w:val="24"/>
          <w:szCs w:val="24"/>
        </w:rPr>
        <w:t xml:space="preserve">Повторить буквы английского алфавита.  </w:t>
      </w:r>
    </w:p>
    <w:p w:rsidR="00345778" w:rsidRPr="00772542" w:rsidRDefault="00345778" w:rsidP="009E193C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72542">
        <w:rPr>
          <w:rFonts w:ascii="Times New Roman" w:hAnsi="Times New Roman"/>
          <w:b/>
          <w:sz w:val="24"/>
          <w:szCs w:val="24"/>
        </w:rPr>
        <w:t>Задачи:</w:t>
      </w:r>
    </w:p>
    <w:p w:rsidR="00345778" w:rsidRPr="00772542" w:rsidRDefault="00345778" w:rsidP="009E193C">
      <w:pPr>
        <w:numPr>
          <w:ilvl w:val="1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72542">
        <w:rPr>
          <w:rFonts w:ascii="Times New Roman" w:hAnsi="Times New Roman"/>
          <w:b/>
          <w:i/>
          <w:sz w:val="24"/>
          <w:szCs w:val="24"/>
        </w:rPr>
        <w:t xml:space="preserve">Образовательная: </w:t>
      </w:r>
      <w:r w:rsidRPr="00772542">
        <w:rPr>
          <w:rFonts w:ascii="Times New Roman" w:hAnsi="Times New Roman"/>
          <w:sz w:val="24"/>
          <w:szCs w:val="24"/>
        </w:rPr>
        <w:t xml:space="preserve">повторить буквы английского алфавита. </w:t>
      </w:r>
    </w:p>
    <w:p w:rsidR="00345778" w:rsidRPr="00A15572" w:rsidRDefault="00345778" w:rsidP="009E193C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5572">
        <w:rPr>
          <w:rFonts w:ascii="Times New Roman" w:hAnsi="Times New Roman"/>
          <w:b/>
          <w:sz w:val="24"/>
          <w:szCs w:val="24"/>
        </w:rPr>
        <w:t>Форма занятия: игровая</w:t>
      </w:r>
    </w:p>
    <w:p w:rsidR="00345778" w:rsidRPr="00A15572" w:rsidRDefault="00345778" w:rsidP="009E193C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5572">
        <w:rPr>
          <w:rFonts w:ascii="Times New Roman" w:hAnsi="Times New Roman"/>
          <w:b/>
          <w:sz w:val="24"/>
          <w:szCs w:val="24"/>
        </w:rPr>
        <w:t xml:space="preserve">Оборудование: ноутбук, карточки с названиями букв. </w:t>
      </w:r>
    </w:p>
    <w:p w:rsidR="00345778" w:rsidRPr="00A15572" w:rsidRDefault="00345778" w:rsidP="009E193C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5572">
        <w:rPr>
          <w:rFonts w:ascii="Times New Roman" w:hAnsi="Times New Roman"/>
          <w:b/>
          <w:sz w:val="24"/>
          <w:szCs w:val="24"/>
        </w:rPr>
        <w:t>Ход занятия: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58"/>
        <w:gridCol w:w="2530"/>
        <w:gridCol w:w="8910"/>
        <w:gridCol w:w="1009"/>
      </w:tblGrid>
      <w:tr w:rsidR="00345778" w:rsidTr="002A6BC1">
        <w:tc>
          <w:tcPr>
            <w:tcW w:w="658" w:type="dxa"/>
          </w:tcPr>
          <w:p w:rsidR="00345778" w:rsidRPr="00A15572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5572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530" w:type="dxa"/>
          </w:tcPr>
          <w:p w:rsidR="00345778" w:rsidRPr="00A15572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5572">
              <w:rPr>
                <w:rFonts w:ascii="Times New Roman" w:hAnsi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8910" w:type="dxa"/>
          </w:tcPr>
          <w:p w:rsidR="00345778" w:rsidRPr="00A15572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5572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009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5572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</w:tr>
      <w:tr w:rsidR="00345778" w:rsidTr="002A6BC1">
        <w:tc>
          <w:tcPr>
            <w:tcW w:w="658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30" w:type="dxa"/>
          </w:tcPr>
          <w:p w:rsidR="00345778" w:rsidRPr="009363D8" w:rsidRDefault="00345778" w:rsidP="002A6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>Орг. момент.</w:t>
            </w:r>
          </w:p>
        </w:tc>
        <w:tc>
          <w:tcPr>
            <w:tcW w:w="8910" w:type="dxa"/>
          </w:tcPr>
          <w:p w:rsidR="00345778" w:rsidRPr="009363D8" w:rsidRDefault="00345778" w:rsidP="002A6BC1">
            <w:pPr>
              <w:shd w:val="clear" w:color="auto" w:fill="FFFFFF"/>
              <w:spacing w:before="30" w:after="30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Обмен приветствиями, проверка присутствующих. </w:t>
            </w:r>
          </w:p>
          <w:p w:rsidR="00345778" w:rsidRPr="00772542" w:rsidRDefault="00345778" w:rsidP="002A6BC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Занятие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начинается с приветствия педагога: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 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Good morning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>, 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children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>! 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 am glad to see you</w:t>
            </w:r>
            <w:r w:rsidRPr="00A1557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. How are you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today</w:t>
            </w:r>
            <w:r w:rsidRPr="00A1557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?  </w:t>
            </w:r>
            <w:r w:rsidRPr="00772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Доброе утро, дети. Я рада вас видеть. Как дела? </w:t>
            </w:r>
          </w:p>
          <w:p w:rsidR="00345778" w:rsidRPr="009363D8" w:rsidRDefault="00345778" w:rsidP="002A6BC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Let</w:t>
            </w:r>
            <w:r w:rsidRPr="00A21384"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</w:t>
            </w:r>
            <w:r w:rsidRPr="00A213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check</w:t>
            </w:r>
            <w:r w:rsidRPr="00A213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who</w:t>
            </w:r>
            <w:r w:rsidRPr="00A213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is</w:t>
            </w:r>
            <w:r w:rsidRPr="00A213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here</w:t>
            </w:r>
            <w:r w:rsidRPr="00A213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Давайте проверим, кто присутствует на занятии. </w:t>
            </w:r>
          </w:p>
          <w:p w:rsidR="00345778" w:rsidRPr="009363D8" w:rsidRDefault="00345778" w:rsidP="002A6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Далее педагог называет имя ребенка, ребенок отвечает: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am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here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 </w:t>
            </w:r>
          </w:p>
        </w:tc>
        <w:tc>
          <w:tcPr>
            <w:tcW w:w="1009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>5 мин.</w:t>
            </w:r>
          </w:p>
        </w:tc>
      </w:tr>
      <w:tr w:rsidR="00345778" w:rsidTr="002A6BC1">
        <w:tc>
          <w:tcPr>
            <w:tcW w:w="658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2530" w:type="dxa"/>
          </w:tcPr>
          <w:p w:rsidR="00345778" w:rsidRPr="009363D8" w:rsidRDefault="00345778" w:rsidP="002A6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Повторение пройденного. </w:t>
            </w:r>
          </w:p>
        </w:tc>
        <w:tc>
          <w:tcPr>
            <w:tcW w:w="8910" w:type="dxa"/>
          </w:tcPr>
          <w:p w:rsidR="00345778" w:rsidRDefault="00345778" w:rsidP="002A6BC1">
            <w:pPr>
              <w:numPr>
                <w:ilvl w:val="0"/>
                <w:numId w:val="26"/>
              </w:numPr>
              <w:spacing w:after="0" w:line="240" w:lineRule="auto"/>
              <w:ind w:hanging="6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Сегодня мы с вами будем повторять тему прошлого занятия. Кто помнит? Правильно, мы начали изучать буквы английского алфавита. Давайте вспомним названия букв. (Далее педагог включает Видео1. Дети слушают и пытаются подпевать). </w:t>
            </w:r>
          </w:p>
          <w:p w:rsidR="00345778" w:rsidRPr="009363D8" w:rsidRDefault="00345778" w:rsidP="002A6BC1">
            <w:pPr>
              <w:numPr>
                <w:ilvl w:val="0"/>
                <w:numId w:val="26"/>
              </w:numPr>
              <w:spacing w:after="0" w:line="240" w:lineRule="auto"/>
              <w:ind w:hanging="6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по карточкам: </w:t>
            </w:r>
          </w:p>
          <w:p w:rsidR="00345778" w:rsidRPr="009363D8" w:rsidRDefault="00345778" w:rsidP="002A6BC1">
            <w:pPr>
              <w:numPr>
                <w:ilvl w:val="1"/>
                <w:numId w:val="2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 показывает карточку с буквой, учащиеся повторяют за педагогом;</w:t>
            </w:r>
            <w:r w:rsidRPr="009363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45778" w:rsidRPr="009363D8" w:rsidRDefault="00345778" w:rsidP="00CD54E5">
            <w:pPr>
              <w:numPr>
                <w:ilvl w:val="1"/>
                <w:numId w:val="2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 называет букву, учащиеся должны показать соответствующую карточку;</w:t>
            </w:r>
          </w:p>
        </w:tc>
        <w:tc>
          <w:tcPr>
            <w:tcW w:w="1009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9363D8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  <w:tr w:rsidR="00345778" w:rsidTr="002A6BC1">
        <w:tc>
          <w:tcPr>
            <w:tcW w:w="658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2530" w:type="dxa"/>
          </w:tcPr>
          <w:p w:rsidR="00345778" w:rsidRPr="009363D8" w:rsidRDefault="00345778" w:rsidP="002A6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Физкультминутка. </w:t>
            </w:r>
          </w:p>
        </w:tc>
        <w:tc>
          <w:tcPr>
            <w:tcW w:w="8910" w:type="dxa"/>
          </w:tcPr>
          <w:p w:rsidR="00345778" w:rsidRPr="00150C39" w:rsidRDefault="00345778" w:rsidP="002A6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42C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Видео</w:t>
            </w:r>
            <w:r w:rsidRPr="000042C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Hop, skip and jump</w:t>
            </w:r>
            <w:r w:rsidRPr="000042C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».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Учащиеся повторяют движения за девочкой Мией, мальчиком Джейкобом поросенком Пигги и одновременно повторяют слова. </w:t>
            </w:r>
          </w:p>
        </w:tc>
        <w:tc>
          <w:tcPr>
            <w:tcW w:w="1009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мин.</w:t>
            </w:r>
          </w:p>
        </w:tc>
      </w:tr>
    </w:tbl>
    <w:p w:rsidR="00345778" w:rsidRDefault="00345778" w:rsidP="009E19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58"/>
        <w:gridCol w:w="2530"/>
        <w:gridCol w:w="8910"/>
        <w:gridCol w:w="1009"/>
      </w:tblGrid>
      <w:tr w:rsidR="00345778" w:rsidTr="007F3854">
        <w:tc>
          <w:tcPr>
            <w:tcW w:w="658" w:type="dxa"/>
          </w:tcPr>
          <w:p w:rsidR="00345778" w:rsidRPr="009363D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2530" w:type="dxa"/>
          </w:tcPr>
          <w:p w:rsidR="00345778" w:rsidRPr="009363D8" w:rsidRDefault="00345778" w:rsidP="007F3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Игра-соревнование.</w:t>
            </w:r>
          </w:p>
        </w:tc>
        <w:tc>
          <w:tcPr>
            <w:tcW w:w="8910" w:type="dxa"/>
          </w:tcPr>
          <w:p w:rsidR="00345778" w:rsidRDefault="00345778" w:rsidP="007F3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  <w:p w:rsidR="00345778" w:rsidRDefault="00345778" w:rsidP="007F3854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572">
              <w:rPr>
                <w:rFonts w:ascii="Times New Roman" w:hAnsi="Times New Roman"/>
                <w:sz w:val="24"/>
                <w:szCs w:val="24"/>
              </w:rPr>
              <w:t xml:space="preserve">Двое учащихся выходят к доске. Перед ними на столе лежат буквы английского алфавита. Нужно первым выложить весь алфавит по порядку. </w:t>
            </w:r>
          </w:p>
          <w:p w:rsidR="00345778" w:rsidRPr="000042CE" w:rsidRDefault="00345778" w:rsidP="007F3854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A15572">
              <w:rPr>
                <w:rFonts w:ascii="Times New Roman" w:hAnsi="Times New Roman"/>
                <w:sz w:val="24"/>
                <w:szCs w:val="24"/>
              </w:rPr>
              <w:t xml:space="preserve">Двое учащихся выходят к доске. Перед ними на столе лежат буквы английского алфавита. Педагог включает видео про английский алфавит, и останавливает его в любом месте. Нужно выложить алфавит до той буквы, на которой остановили видео. </w:t>
            </w:r>
          </w:p>
        </w:tc>
        <w:tc>
          <w:tcPr>
            <w:tcW w:w="1009" w:type="dxa"/>
          </w:tcPr>
          <w:p w:rsidR="00345778" w:rsidRPr="009363D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мин.</w:t>
            </w:r>
          </w:p>
        </w:tc>
      </w:tr>
      <w:tr w:rsidR="00345778" w:rsidTr="007F3854">
        <w:tc>
          <w:tcPr>
            <w:tcW w:w="658" w:type="dxa"/>
          </w:tcPr>
          <w:p w:rsidR="0034577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2530" w:type="dxa"/>
          </w:tcPr>
          <w:p w:rsidR="00345778" w:rsidRDefault="00345778" w:rsidP="007F3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Итоговый этап. </w:t>
            </w:r>
          </w:p>
        </w:tc>
        <w:tc>
          <w:tcPr>
            <w:tcW w:w="8910" w:type="dxa"/>
          </w:tcPr>
          <w:p w:rsidR="00345778" w:rsidRDefault="00345778" w:rsidP="007F3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Подведение итогов. Наше занятие подходит к концу. Было ли занятие полезным для вас? Улучшили ли вы свои знания по данной теме? На этот вопрос я вас попрошу ответить с помощью смайликов, которые лежат у вас на столах. (учащиеся выбирают соответствующий смайлик). Занятие окончено, до свиданья. </w:t>
            </w:r>
          </w:p>
        </w:tc>
        <w:tc>
          <w:tcPr>
            <w:tcW w:w="1009" w:type="dxa"/>
          </w:tcPr>
          <w:p w:rsidR="0034577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мин.</w:t>
            </w:r>
          </w:p>
        </w:tc>
      </w:tr>
    </w:tbl>
    <w:p w:rsidR="00345778" w:rsidRPr="0000046F" w:rsidRDefault="00345778" w:rsidP="009E19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  <w:t>Технологическая карта зяняти</w:t>
      </w:r>
      <w:r w:rsidRPr="0000046F">
        <w:rPr>
          <w:rFonts w:ascii="Times New Roman" w:hAnsi="Times New Roman"/>
          <w:b/>
          <w:sz w:val="24"/>
          <w:szCs w:val="24"/>
        </w:rPr>
        <w:t>а английского языка</w:t>
      </w:r>
      <w:r>
        <w:rPr>
          <w:rFonts w:ascii="Times New Roman" w:hAnsi="Times New Roman"/>
          <w:b/>
          <w:sz w:val="24"/>
          <w:szCs w:val="24"/>
        </w:rPr>
        <w:t xml:space="preserve"> №3</w:t>
      </w:r>
    </w:p>
    <w:p w:rsidR="00345778" w:rsidRPr="00130288" w:rsidRDefault="00345778" w:rsidP="005429F4">
      <w:pPr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Педагог: </w:t>
      </w:r>
      <w:r w:rsidRPr="00130288">
        <w:rPr>
          <w:rFonts w:ascii="Times New Roman" w:hAnsi="Times New Roman"/>
          <w:sz w:val="24"/>
          <w:szCs w:val="24"/>
        </w:rPr>
        <w:t>Ушакова Алена Юрьевна, педагог дополнительного образования</w:t>
      </w:r>
      <w:r>
        <w:rPr>
          <w:rFonts w:ascii="Times New Roman" w:hAnsi="Times New Roman"/>
          <w:sz w:val="24"/>
          <w:szCs w:val="24"/>
        </w:rPr>
        <w:t>, МБУДО «ЦРТДиЮ»</w:t>
      </w:r>
    </w:p>
    <w:p w:rsidR="00345778" w:rsidRDefault="00345778" w:rsidP="009E193C">
      <w:pPr>
        <w:numPr>
          <w:ilvl w:val="0"/>
          <w:numId w:val="3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Название программы </w:t>
      </w:r>
      <w:r w:rsidRPr="00130288">
        <w:rPr>
          <w:rFonts w:ascii="Times New Roman" w:hAnsi="Times New Roman"/>
          <w:sz w:val="24"/>
          <w:szCs w:val="24"/>
        </w:rPr>
        <w:t>«Занимательный английский»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45778" w:rsidRDefault="00345778" w:rsidP="009E193C">
      <w:pPr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Название объединения </w:t>
      </w:r>
      <w:r w:rsidRPr="006E7CA2">
        <w:rPr>
          <w:rFonts w:ascii="Times New Roman" w:hAnsi="Times New Roman"/>
          <w:sz w:val="24"/>
          <w:szCs w:val="24"/>
        </w:rPr>
        <w:t>«Занимательный английский»</w:t>
      </w:r>
    </w:p>
    <w:p w:rsidR="00345778" w:rsidRPr="006E7CA2" w:rsidRDefault="00345778" w:rsidP="009E193C">
      <w:pPr>
        <w:numPr>
          <w:ilvl w:val="0"/>
          <w:numId w:val="3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E7CA2">
        <w:rPr>
          <w:rFonts w:ascii="Times New Roman" w:hAnsi="Times New Roman"/>
          <w:b/>
          <w:sz w:val="24"/>
          <w:szCs w:val="24"/>
        </w:rPr>
        <w:t xml:space="preserve">Возраст детей: </w:t>
      </w:r>
      <w:r w:rsidRPr="006E7CA2">
        <w:rPr>
          <w:rFonts w:ascii="Times New Roman" w:hAnsi="Times New Roman"/>
          <w:sz w:val="24"/>
          <w:szCs w:val="24"/>
        </w:rPr>
        <w:t>7-8 лет</w:t>
      </w:r>
      <w:r>
        <w:rPr>
          <w:rFonts w:ascii="Times New Roman" w:hAnsi="Times New Roman"/>
          <w:sz w:val="24"/>
          <w:szCs w:val="24"/>
        </w:rPr>
        <w:t xml:space="preserve">, 1 год обучения. </w:t>
      </w:r>
    </w:p>
    <w:p w:rsidR="00345778" w:rsidRPr="00772542" w:rsidRDefault="00345778" w:rsidP="009E193C">
      <w:pPr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72542">
        <w:rPr>
          <w:rFonts w:ascii="Times New Roman" w:hAnsi="Times New Roman"/>
          <w:b/>
          <w:sz w:val="24"/>
          <w:szCs w:val="24"/>
        </w:rPr>
        <w:t xml:space="preserve">Тема занятия: </w:t>
      </w:r>
      <w:r w:rsidRPr="00442006">
        <w:rPr>
          <w:rFonts w:ascii="Times New Roman" w:hAnsi="Times New Roman"/>
          <w:sz w:val="24"/>
          <w:szCs w:val="24"/>
        </w:rPr>
        <w:t>«Анг</w:t>
      </w:r>
      <w:r>
        <w:rPr>
          <w:rFonts w:ascii="Times New Roman" w:hAnsi="Times New Roman"/>
          <w:sz w:val="24"/>
          <w:szCs w:val="24"/>
        </w:rPr>
        <w:t>лийский алфавит».</w:t>
      </w:r>
    </w:p>
    <w:p w:rsidR="00345778" w:rsidRPr="00772542" w:rsidRDefault="00345778" w:rsidP="009E193C">
      <w:pPr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72542">
        <w:rPr>
          <w:rFonts w:ascii="Times New Roman" w:hAnsi="Times New Roman"/>
          <w:b/>
          <w:sz w:val="24"/>
          <w:szCs w:val="24"/>
        </w:rPr>
        <w:t xml:space="preserve">Тип занятия: </w:t>
      </w:r>
      <w:r>
        <w:rPr>
          <w:rFonts w:ascii="Times New Roman" w:hAnsi="Times New Roman"/>
          <w:sz w:val="24"/>
          <w:szCs w:val="24"/>
        </w:rPr>
        <w:t>Обобщающее</w:t>
      </w:r>
    </w:p>
    <w:p w:rsidR="00345778" w:rsidRPr="00772542" w:rsidRDefault="00345778" w:rsidP="009E193C">
      <w:pPr>
        <w:numPr>
          <w:ilvl w:val="0"/>
          <w:numId w:val="3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72542">
        <w:rPr>
          <w:rFonts w:ascii="Times New Roman" w:hAnsi="Times New Roman"/>
          <w:b/>
          <w:sz w:val="24"/>
          <w:szCs w:val="24"/>
        </w:rPr>
        <w:t xml:space="preserve">Цель занятия: </w:t>
      </w:r>
      <w:r>
        <w:rPr>
          <w:rFonts w:ascii="Times New Roman" w:hAnsi="Times New Roman"/>
          <w:sz w:val="24"/>
          <w:szCs w:val="24"/>
        </w:rPr>
        <w:t>Обобщить пройденный материал по теме «Английский алфавит»</w:t>
      </w:r>
      <w:r w:rsidRPr="00772542">
        <w:rPr>
          <w:rFonts w:ascii="Times New Roman" w:hAnsi="Times New Roman"/>
          <w:sz w:val="24"/>
          <w:szCs w:val="24"/>
        </w:rPr>
        <w:t xml:space="preserve">  </w:t>
      </w:r>
    </w:p>
    <w:p w:rsidR="00345778" w:rsidRPr="00772542" w:rsidRDefault="00345778" w:rsidP="009E193C">
      <w:pPr>
        <w:numPr>
          <w:ilvl w:val="0"/>
          <w:numId w:val="3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72542">
        <w:rPr>
          <w:rFonts w:ascii="Times New Roman" w:hAnsi="Times New Roman"/>
          <w:b/>
          <w:sz w:val="24"/>
          <w:szCs w:val="24"/>
        </w:rPr>
        <w:t>Задачи:</w:t>
      </w:r>
    </w:p>
    <w:p w:rsidR="00345778" w:rsidRPr="00772542" w:rsidRDefault="00345778" w:rsidP="009E193C">
      <w:pPr>
        <w:numPr>
          <w:ilvl w:val="1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72542">
        <w:rPr>
          <w:rFonts w:ascii="Times New Roman" w:hAnsi="Times New Roman"/>
          <w:b/>
          <w:i/>
          <w:sz w:val="24"/>
          <w:szCs w:val="24"/>
        </w:rPr>
        <w:t xml:space="preserve">Образовательная: </w:t>
      </w:r>
      <w:r>
        <w:rPr>
          <w:rFonts w:ascii="Times New Roman" w:hAnsi="Times New Roman"/>
          <w:sz w:val="24"/>
          <w:szCs w:val="24"/>
        </w:rPr>
        <w:t xml:space="preserve">Обобщить пройденный материал по теме «Английский алфавит». </w:t>
      </w:r>
    </w:p>
    <w:p w:rsidR="00345778" w:rsidRPr="00256F42" w:rsidRDefault="00345778" w:rsidP="009E193C">
      <w:pPr>
        <w:numPr>
          <w:ilvl w:val="0"/>
          <w:numId w:val="3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56F42">
        <w:rPr>
          <w:rFonts w:ascii="Times New Roman" w:hAnsi="Times New Roman"/>
          <w:b/>
          <w:sz w:val="24"/>
          <w:szCs w:val="24"/>
        </w:rPr>
        <w:t>Форма занятия: игра - соревнование</w:t>
      </w:r>
    </w:p>
    <w:p w:rsidR="00345778" w:rsidRPr="00256F42" w:rsidRDefault="00345778" w:rsidP="009E193C">
      <w:pPr>
        <w:numPr>
          <w:ilvl w:val="0"/>
          <w:numId w:val="3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56F42">
        <w:rPr>
          <w:rFonts w:ascii="Times New Roman" w:hAnsi="Times New Roman"/>
          <w:b/>
          <w:sz w:val="24"/>
          <w:szCs w:val="24"/>
        </w:rPr>
        <w:t xml:space="preserve">Оборудование: ноутбук, настольные игры  </w:t>
      </w:r>
    </w:p>
    <w:p w:rsidR="00345778" w:rsidRPr="00256F42" w:rsidRDefault="00345778" w:rsidP="009E193C">
      <w:pPr>
        <w:numPr>
          <w:ilvl w:val="0"/>
          <w:numId w:val="3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56F42">
        <w:rPr>
          <w:rFonts w:ascii="Times New Roman" w:hAnsi="Times New Roman"/>
          <w:b/>
          <w:sz w:val="24"/>
          <w:szCs w:val="24"/>
        </w:rPr>
        <w:t>Ход занятия: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58"/>
        <w:gridCol w:w="2530"/>
        <w:gridCol w:w="8910"/>
        <w:gridCol w:w="1009"/>
      </w:tblGrid>
      <w:tr w:rsidR="00345778" w:rsidTr="002A6BC1">
        <w:tc>
          <w:tcPr>
            <w:tcW w:w="658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63D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530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63D8">
              <w:rPr>
                <w:rFonts w:ascii="Times New Roman" w:hAnsi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8910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63D8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009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63D8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</w:tr>
      <w:tr w:rsidR="00345778" w:rsidTr="002A6BC1">
        <w:tc>
          <w:tcPr>
            <w:tcW w:w="658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30" w:type="dxa"/>
          </w:tcPr>
          <w:p w:rsidR="00345778" w:rsidRPr="009363D8" w:rsidRDefault="00345778" w:rsidP="002A6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>Орг. момент.</w:t>
            </w:r>
          </w:p>
        </w:tc>
        <w:tc>
          <w:tcPr>
            <w:tcW w:w="8910" w:type="dxa"/>
          </w:tcPr>
          <w:p w:rsidR="00345778" w:rsidRPr="009363D8" w:rsidRDefault="00345778" w:rsidP="002A6BC1">
            <w:pPr>
              <w:shd w:val="clear" w:color="auto" w:fill="FFFFFF"/>
              <w:spacing w:before="30" w:after="30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Обмен приветствиями, проверка присутствующих. </w:t>
            </w:r>
          </w:p>
          <w:p w:rsidR="00345778" w:rsidRPr="00772542" w:rsidRDefault="00345778" w:rsidP="002A6BC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Занятие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начинается с приветствия педагога: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 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Good morning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>, 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children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>! 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 am glad to see you</w:t>
            </w:r>
            <w:r w:rsidRPr="0090216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. How are you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today</w:t>
            </w:r>
            <w:r w:rsidRPr="0090216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?  </w:t>
            </w:r>
            <w:r w:rsidRPr="00772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Доброе утро, дети. Я рада вас видеть. Как дела? </w:t>
            </w:r>
          </w:p>
          <w:p w:rsidR="00345778" w:rsidRPr="009363D8" w:rsidRDefault="00345778" w:rsidP="002A6BC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Let</w:t>
            </w:r>
            <w:r w:rsidRPr="00256F42"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</w:t>
            </w:r>
            <w:r w:rsidRPr="00256F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check</w:t>
            </w:r>
            <w:r w:rsidRPr="00256F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who</w:t>
            </w:r>
            <w:r w:rsidRPr="00256F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is</w:t>
            </w:r>
            <w:r w:rsidRPr="00256F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here</w:t>
            </w:r>
            <w:r w:rsidRPr="00256F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Давайте проверим, кто присутствует на занятии. </w:t>
            </w:r>
          </w:p>
          <w:p w:rsidR="00345778" w:rsidRPr="009363D8" w:rsidRDefault="00345778" w:rsidP="002A6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Далее педагог называет имя ребенка, ребенок отвечает: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am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here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 </w:t>
            </w:r>
          </w:p>
        </w:tc>
        <w:tc>
          <w:tcPr>
            <w:tcW w:w="1009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>5 мин.</w:t>
            </w:r>
          </w:p>
        </w:tc>
      </w:tr>
      <w:tr w:rsidR="00345778" w:rsidTr="002A6BC1">
        <w:tc>
          <w:tcPr>
            <w:tcW w:w="658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2530" w:type="dxa"/>
          </w:tcPr>
          <w:p w:rsidR="00345778" w:rsidRPr="009363D8" w:rsidRDefault="00345778" w:rsidP="002A6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Повторение пройденного. </w:t>
            </w:r>
          </w:p>
        </w:tc>
        <w:tc>
          <w:tcPr>
            <w:tcW w:w="8910" w:type="dxa"/>
          </w:tcPr>
          <w:p w:rsidR="00345778" w:rsidRPr="00596AF1" w:rsidRDefault="00345778" w:rsidP="00CD54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Сегодня мы с вами должны обобщить наши знания по теме «Английский алфавит». Давайте сначала его повторим. (Далее педагог включает видео1. Дети слушают и пытаются подпевать).</w:t>
            </w:r>
          </w:p>
        </w:tc>
        <w:tc>
          <w:tcPr>
            <w:tcW w:w="1009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</w:t>
            </w:r>
            <w:r w:rsidRPr="009363D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45778" w:rsidTr="002A6BC1">
        <w:tc>
          <w:tcPr>
            <w:tcW w:w="658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30" w:type="dxa"/>
          </w:tcPr>
          <w:p w:rsidR="00345778" w:rsidRPr="009363D8" w:rsidRDefault="00345778" w:rsidP="002A6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Основной этап. </w:t>
            </w:r>
          </w:p>
        </w:tc>
        <w:tc>
          <w:tcPr>
            <w:tcW w:w="8910" w:type="dxa"/>
          </w:tcPr>
          <w:p w:rsidR="00345778" w:rsidRPr="00442006" w:rsidRDefault="00345778" w:rsidP="002A6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Игра №1. «Алфавитная цепочка». Цель игры: повторить буквы и порядок их следования в алфавите. В начале игры на середину стола кладется карточка с буквой </w:t>
            </w:r>
            <w:r w:rsidRPr="00950008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лицевой стороной вверх, остальные карточки перемешиваются. Первый игрок берет одну карточку из набора. Если буква на ней – предыдущая или последующая к </w:t>
            </w:r>
            <w:r w:rsidRPr="00950008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50008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т.е. 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Ll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50008">
              <w:rPr>
                <w:rFonts w:ascii="Times New Roman" w:hAnsi="Times New Roman"/>
                <w:sz w:val="24"/>
                <w:szCs w:val="24"/>
              </w:rPr>
              <w:t>или</w:t>
            </w:r>
            <w:r w:rsidRPr="00634EB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Nn</w:t>
            </w:r>
            <w:r w:rsidRPr="00950008">
              <w:rPr>
                <w:rFonts w:ascii="Times New Roman" w:hAnsi="Times New Roman"/>
                <w:sz w:val="24"/>
                <w:szCs w:val="24"/>
              </w:rPr>
              <w:t xml:space="preserve">), то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эта карточка кладется слева или справа соответственно. Если нужной карточки у игрока нет, он пропускает ход. Таким образом, после первого раунда у большинства игроков карточки остаются на руках. В следующем раунде игроки по очереди имеют право выложить карточки, если они являются предыдущими или следующими к цепочке, либо взять карточку из набора. Продолжить цепочку можно как заглавной, так и прописной буквой. Повторяющиеся буквы (например, заглавная </w:t>
            </w:r>
            <w:r w:rsidRPr="00634EB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уже выложена, а у игрока есть строчная </w:t>
            </w:r>
            <w:r w:rsidRPr="00634EB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</w:t>
            </w:r>
            <w:r w:rsidRPr="00634EB7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кладутся сверху выложенных. Игра проходит на время. Побеждает тот, у кого останется меньше всего карточек через 5 минут после начала игры. </w:t>
            </w:r>
          </w:p>
        </w:tc>
        <w:tc>
          <w:tcPr>
            <w:tcW w:w="1009" w:type="dxa"/>
          </w:tcPr>
          <w:p w:rsidR="0034577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мин. </w:t>
            </w:r>
          </w:p>
        </w:tc>
      </w:tr>
      <w:tr w:rsidR="00345778" w:rsidTr="002A6BC1">
        <w:tc>
          <w:tcPr>
            <w:tcW w:w="658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2530" w:type="dxa"/>
          </w:tcPr>
          <w:p w:rsidR="00345778" w:rsidRPr="009363D8" w:rsidRDefault="00345778" w:rsidP="002A6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Физкультминутка. </w:t>
            </w:r>
          </w:p>
        </w:tc>
        <w:tc>
          <w:tcPr>
            <w:tcW w:w="8910" w:type="dxa"/>
          </w:tcPr>
          <w:p w:rsidR="00345778" w:rsidRPr="00150C39" w:rsidRDefault="00345778" w:rsidP="002A6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</w:t>
            </w:r>
            <w:r w:rsidRPr="00696C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Head</w:t>
            </w:r>
            <w:r w:rsidRPr="00696C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shoulders</w:t>
            </w:r>
            <w:r w:rsidRPr="00696C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knees</w:t>
            </w:r>
            <w:r w:rsidRPr="00696C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and</w:t>
            </w:r>
            <w:r w:rsidRPr="00696C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toes</w:t>
            </w:r>
            <w:r w:rsidRPr="00696C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». </w:t>
            </w:r>
            <w:r>
              <w:rPr>
                <w:rFonts w:ascii="Times New Roman" w:hAnsi="Times New Roman"/>
                <w:sz w:val="24"/>
                <w:szCs w:val="24"/>
              </w:rPr>
              <w:t>Учащиеся повторяют движения за героями проекта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Little</w:t>
            </w:r>
            <w:r w:rsidRPr="00634E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Baby</w:t>
            </w:r>
            <w:r w:rsidRPr="00634E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Bum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и одновременно повторяют слова. </w:t>
            </w:r>
          </w:p>
        </w:tc>
        <w:tc>
          <w:tcPr>
            <w:tcW w:w="1009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мин.</w:t>
            </w:r>
          </w:p>
        </w:tc>
      </w:tr>
      <w:tr w:rsidR="00345778" w:rsidTr="002A6BC1">
        <w:tc>
          <w:tcPr>
            <w:tcW w:w="658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2530" w:type="dxa"/>
          </w:tcPr>
          <w:p w:rsidR="00345778" w:rsidRPr="009363D8" w:rsidRDefault="00345778" w:rsidP="002A6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Игра-соревнование.</w:t>
            </w:r>
          </w:p>
        </w:tc>
        <w:tc>
          <w:tcPr>
            <w:tcW w:w="8910" w:type="dxa"/>
          </w:tcPr>
          <w:p w:rsidR="00345778" w:rsidRPr="00596AF1" w:rsidRDefault="00345778" w:rsidP="00CD54E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№2. «Варим суп из алфавита».</w:t>
            </w:r>
            <w:r w:rsidRPr="008B219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45778" w:rsidRPr="00150C39" w:rsidRDefault="00345778" w:rsidP="00150C39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Это оригинальная игра для изучения английского алфавита и написания первых слов. В игре могут участвовать от 2х до 4х человек. Цель игры – достать из чашки нужные буквы и сложить слово быстрее остальных участников. Шарики с алфавитом помещаются в специальную чашку, которая, вращаясь, перемешивает буквы (работает на батарейках). Учащиеся специальными ложками достают буквы из чашки. Шарики с буквами нужно положить в специальные отверстия на карточках. Побеждает игрок, собравший наибольшее количество слов.</w:t>
            </w:r>
          </w:p>
        </w:tc>
        <w:tc>
          <w:tcPr>
            <w:tcW w:w="1009" w:type="dxa"/>
          </w:tcPr>
          <w:p w:rsidR="00345778" w:rsidRPr="009363D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мин.</w:t>
            </w:r>
          </w:p>
        </w:tc>
      </w:tr>
      <w:tr w:rsidR="00345778" w:rsidTr="002A6BC1">
        <w:tc>
          <w:tcPr>
            <w:tcW w:w="658" w:type="dxa"/>
          </w:tcPr>
          <w:p w:rsidR="0034577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2530" w:type="dxa"/>
          </w:tcPr>
          <w:p w:rsidR="00345778" w:rsidRDefault="00345778" w:rsidP="002A6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Итоговый итап. </w:t>
            </w:r>
          </w:p>
        </w:tc>
        <w:tc>
          <w:tcPr>
            <w:tcW w:w="8910" w:type="dxa"/>
          </w:tcPr>
          <w:p w:rsidR="00345778" w:rsidRDefault="00345778" w:rsidP="002A6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Подведение итогов. Наше занятие подходит к концу. Ответьте пожалуйста по очереди на вопросы: было ли занятие полезным для вас? Все ли у вас получилось? Какие были сложности? Занятие окончено, всем спасибо за работу, до свиданья. </w:t>
            </w:r>
          </w:p>
        </w:tc>
        <w:tc>
          <w:tcPr>
            <w:tcW w:w="1009" w:type="dxa"/>
          </w:tcPr>
          <w:p w:rsidR="00345778" w:rsidRDefault="00345778" w:rsidP="002A6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мин.</w:t>
            </w:r>
          </w:p>
        </w:tc>
      </w:tr>
    </w:tbl>
    <w:p w:rsidR="00345778" w:rsidRDefault="00345778" w:rsidP="00120B7D">
      <w:pPr>
        <w:rPr>
          <w:rFonts w:ascii="Times New Roman" w:hAnsi="Times New Roman"/>
          <w:sz w:val="24"/>
          <w:szCs w:val="24"/>
        </w:rPr>
      </w:pPr>
    </w:p>
    <w:p w:rsidR="00345778" w:rsidRPr="00150C39" w:rsidRDefault="00345778" w:rsidP="00150C3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</w:rPr>
        <w:t>Технологическая карта зяняти</w:t>
      </w:r>
      <w:r w:rsidRPr="0000046F">
        <w:rPr>
          <w:rFonts w:ascii="Times New Roman" w:hAnsi="Times New Roman"/>
          <w:b/>
          <w:sz w:val="24"/>
          <w:szCs w:val="24"/>
        </w:rPr>
        <w:t>а английского языка</w:t>
      </w:r>
      <w:r>
        <w:rPr>
          <w:rFonts w:ascii="Times New Roman" w:hAnsi="Times New Roman"/>
          <w:b/>
          <w:sz w:val="24"/>
          <w:szCs w:val="24"/>
        </w:rPr>
        <w:t xml:space="preserve"> №</w:t>
      </w:r>
      <w:r w:rsidRPr="00150C39">
        <w:rPr>
          <w:rFonts w:ascii="Times New Roman" w:hAnsi="Times New Roman"/>
          <w:b/>
          <w:sz w:val="24"/>
          <w:szCs w:val="24"/>
        </w:rPr>
        <w:t>4</w:t>
      </w:r>
    </w:p>
    <w:p w:rsidR="00345778" w:rsidRPr="00130288" w:rsidRDefault="00345778" w:rsidP="00150C39">
      <w:pPr>
        <w:numPr>
          <w:ilvl w:val="0"/>
          <w:numId w:val="3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Педагог: </w:t>
      </w:r>
      <w:r w:rsidRPr="00130288">
        <w:rPr>
          <w:rFonts w:ascii="Times New Roman" w:hAnsi="Times New Roman"/>
          <w:sz w:val="24"/>
          <w:szCs w:val="24"/>
        </w:rPr>
        <w:t>Ушакова Алена Юрьевна, педагог дополнительного образования</w:t>
      </w:r>
      <w:r>
        <w:rPr>
          <w:rFonts w:ascii="Times New Roman" w:hAnsi="Times New Roman"/>
          <w:sz w:val="24"/>
          <w:szCs w:val="24"/>
        </w:rPr>
        <w:t>, МБУДО «ЦРТДиЮ»</w:t>
      </w:r>
    </w:p>
    <w:p w:rsidR="00345778" w:rsidRDefault="00345778" w:rsidP="00150C39">
      <w:pPr>
        <w:numPr>
          <w:ilvl w:val="0"/>
          <w:numId w:val="3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Название программы </w:t>
      </w:r>
      <w:r w:rsidRPr="00130288">
        <w:rPr>
          <w:rFonts w:ascii="Times New Roman" w:hAnsi="Times New Roman"/>
          <w:sz w:val="24"/>
          <w:szCs w:val="24"/>
        </w:rPr>
        <w:t>«Занимательный английский»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45778" w:rsidRDefault="00345778" w:rsidP="00150C39">
      <w:pPr>
        <w:numPr>
          <w:ilvl w:val="0"/>
          <w:numId w:val="3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Название объединения </w:t>
      </w:r>
      <w:r w:rsidRPr="006E7CA2">
        <w:rPr>
          <w:rFonts w:ascii="Times New Roman" w:hAnsi="Times New Roman"/>
          <w:sz w:val="24"/>
          <w:szCs w:val="24"/>
        </w:rPr>
        <w:t>«Занимательный английский»</w:t>
      </w:r>
    </w:p>
    <w:p w:rsidR="00345778" w:rsidRPr="006E7CA2" w:rsidRDefault="00345778" w:rsidP="00150C39">
      <w:pPr>
        <w:numPr>
          <w:ilvl w:val="0"/>
          <w:numId w:val="3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E7CA2">
        <w:rPr>
          <w:rFonts w:ascii="Times New Roman" w:hAnsi="Times New Roman"/>
          <w:b/>
          <w:sz w:val="24"/>
          <w:szCs w:val="24"/>
        </w:rPr>
        <w:t xml:space="preserve">Возраст детей: </w:t>
      </w:r>
      <w:r w:rsidRPr="00150C39">
        <w:rPr>
          <w:rFonts w:ascii="Times New Roman" w:hAnsi="Times New Roman"/>
          <w:sz w:val="24"/>
          <w:szCs w:val="24"/>
        </w:rPr>
        <w:t>7-8</w:t>
      </w:r>
      <w:r w:rsidRPr="006E7CA2">
        <w:rPr>
          <w:rFonts w:ascii="Times New Roman" w:hAnsi="Times New Roman"/>
          <w:sz w:val="24"/>
          <w:szCs w:val="24"/>
        </w:rPr>
        <w:t xml:space="preserve"> лет</w:t>
      </w:r>
      <w:r>
        <w:rPr>
          <w:rFonts w:ascii="Times New Roman" w:hAnsi="Times New Roman"/>
          <w:sz w:val="24"/>
          <w:szCs w:val="24"/>
        </w:rPr>
        <w:t>,</w:t>
      </w:r>
      <w:r w:rsidRPr="00150C39">
        <w:rPr>
          <w:rFonts w:ascii="Times New Roman" w:hAnsi="Times New Roman"/>
          <w:sz w:val="24"/>
          <w:szCs w:val="24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 год обучения. </w:t>
      </w:r>
    </w:p>
    <w:p w:rsidR="00345778" w:rsidRPr="00772542" w:rsidRDefault="00345778" w:rsidP="00150C39">
      <w:pPr>
        <w:numPr>
          <w:ilvl w:val="0"/>
          <w:numId w:val="3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72542">
        <w:rPr>
          <w:rFonts w:ascii="Times New Roman" w:hAnsi="Times New Roman"/>
          <w:b/>
          <w:sz w:val="24"/>
          <w:szCs w:val="24"/>
        </w:rPr>
        <w:t xml:space="preserve">Тема занятия: </w:t>
      </w:r>
      <w:r w:rsidRPr="00442006">
        <w:rPr>
          <w:rFonts w:ascii="Times New Roman" w:hAnsi="Times New Roman"/>
          <w:sz w:val="24"/>
          <w:szCs w:val="24"/>
        </w:rPr>
        <w:t>«Анг</w:t>
      </w:r>
      <w:r>
        <w:rPr>
          <w:rFonts w:ascii="Times New Roman" w:hAnsi="Times New Roman"/>
          <w:sz w:val="24"/>
          <w:szCs w:val="24"/>
        </w:rPr>
        <w:t>лийский алфавит».</w:t>
      </w:r>
    </w:p>
    <w:p w:rsidR="00345778" w:rsidRPr="00772542" w:rsidRDefault="00345778" w:rsidP="00150C39">
      <w:pPr>
        <w:numPr>
          <w:ilvl w:val="0"/>
          <w:numId w:val="3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72542">
        <w:rPr>
          <w:rFonts w:ascii="Times New Roman" w:hAnsi="Times New Roman"/>
          <w:b/>
          <w:sz w:val="24"/>
          <w:szCs w:val="24"/>
        </w:rPr>
        <w:t xml:space="preserve">Тип занятия: </w:t>
      </w:r>
      <w:r>
        <w:rPr>
          <w:rFonts w:ascii="Times New Roman" w:hAnsi="Times New Roman"/>
          <w:sz w:val="24"/>
          <w:szCs w:val="24"/>
        </w:rPr>
        <w:t>Обобщающее</w:t>
      </w:r>
    </w:p>
    <w:p w:rsidR="00345778" w:rsidRPr="00772542" w:rsidRDefault="00345778" w:rsidP="00150C39">
      <w:pPr>
        <w:numPr>
          <w:ilvl w:val="0"/>
          <w:numId w:val="3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72542">
        <w:rPr>
          <w:rFonts w:ascii="Times New Roman" w:hAnsi="Times New Roman"/>
          <w:b/>
          <w:sz w:val="24"/>
          <w:szCs w:val="24"/>
        </w:rPr>
        <w:t xml:space="preserve">Цель занятия: </w:t>
      </w:r>
      <w:r>
        <w:rPr>
          <w:rFonts w:ascii="Times New Roman" w:hAnsi="Times New Roman"/>
          <w:sz w:val="24"/>
          <w:szCs w:val="24"/>
        </w:rPr>
        <w:t>Обобщить пройденный материал по теме «Английский алфавит»</w:t>
      </w:r>
      <w:r w:rsidRPr="00772542">
        <w:rPr>
          <w:rFonts w:ascii="Times New Roman" w:hAnsi="Times New Roman"/>
          <w:sz w:val="24"/>
          <w:szCs w:val="24"/>
        </w:rPr>
        <w:t xml:space="preserve">  </w:t>
      </w:r>
    </w:p>
    <w:p w:rsidR="00345778" w:rsidRPr="00772542" w:rsidRDefault="00345778" w:rsidP="00150C39">
      <w:pPr>
        <w:numPr>
          <w:ilvl w:val="0"/>
          <w:numId w:val="3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72542">
        <w:rPr>
          <w:rFonts w:ascii="Times New Roman" w:hAnsi="Times New Roman"/>
          <w:b/>
          <w:sz w:val="24"/>
          <w:szCs w:val="24"/>
        </w:rPr>
        <w:t>Задачи:</w:t>
      </w:r>
    </w:p>
    <w:p w:rsidR="00345778" w:rsidRPr="00772542" w:rsidRDefault="00345778" w:rsidP="00150C39">
      <w:pPr>
        <w:numPr>
          <w:ilvl w:val="1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72542">
        <w:rPr>
          <w:rFonts w:ascii="Times New Roman" w:hAnsi="Times New Roman"/>
          <w:b/>
          <w:i/>
          <w:sz w:val="24"/>
          <w:szCs w:val="24"/>
        </w:rPr>
        <w:t xml:space="preserve">Образовательная: </w:t>
      </w:r>
      <w:r>
        <w:rPr>
          <w:rFonts w:ascii="Times New Roman" w:hAnsi="Times New Roman"/>
          <w:sz w:val="24"/>
          <w:szCs w:val="24"/>
        </w:rPr>
        <w:t xml:space="preserve">Обобщить пройденный материал по теме «Английский алфавит». </w:t>
      </w:r>
    </w:p>
    <w:p w:rsidR="00345778" w:rsidRPr="00256F42" w:rsidRDefault="00345778" w:rsidP="00150C39">
      <w:pPr>
        <w:numPr>
          <w:ilvl w:val="0"/>
          <w:numId w:val="3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56F42">
        <w:rPr>
          <w:rFonts w:ascii="Times New Roman" w:hAnsi="Times New Roman"/>
          <w:b/>
          <w:sz w:val="24"/>
          <w:szCs w:val="24"/>
        </w:rPr>
        <w:t>Фо</w:t>
      </w:r>
      <w:r>
        <w:rPr>
          <w:rFonts w:ascii="Times New Roman" w:hAnsi="Times New Roman"/>
          <w:b/>
          <w:sz w:val="24"/>
          <w:szCs w:val="24"/>
        </w:rPr>
        <w:t>рма занятия: занятие - игра</w:t>
      </w:r>
    </w:p>
    <w:p w:rsidR="00345778" w:rsidRPr="00256F42" w:rsidRDefault="00345778" w:rsidP="00150C39">
      <w:pPr>
        <w:numPr>
          <w:ilvl w:val="0"/>
          <w:numId w:val="3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56F42">
        <w:rPr>
          <w:rFonts w:ascii="Times New Roman" w:hAnsi="Times New Roman"/>
          <w:b/>
          <w:sz w:val="24"/>
          <w:szCs w:val="24"/>
        </w:rPr>
        <w:t xml:space="preserve">Оборудование: ноутбук, настольные игры  </w:t>
      </w:r>
    </w:p>
    <w:p w:rsidR="00345778" w:rsidRPr="00256F42" w:rsidRDefault="00345778" w:rsidP="00150C39">
      <w:pPr>
        <w:numPr>
          <w:ilvl w:val="0"/>
          <w:numId w:val="3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56F42">
        <w:rPr>
          <w:rFonts w:ascii="Times New Roman" w:hAnsi="Times New Roman"/>
          <w:b/>
          <w:sz w:val="24"/>
          <w:szCs w:val="24"/>
        </w:rPr>
        <w:t>Ход занятия: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58"/>
        <w:gridCol w:w="2530"/>
        <w:gridCol w:w="8910"/>
        <w:gridCol w:w="1009"/>
      </w:tblGrid>
      <w:tr w:rsidR="00345778" w:rsidTr="007F3854">
        <w:tc>
          <w:tcPr>
            <w:tcW w:w="658" w:type="dxa"/>
          </w:tcPr>
          <w:p w:rsidR="00345778" w:rsidRPr="009363D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63D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530" w:type="dxa"/>
          </w:tcPr>
          <w:p w:rsidR="00345778" w:rsidRPr="009363D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63D8">
              <w:rPr>
                <w:rFonts w:ascii="Times New Roman" w:hAnsi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8910" w:type="dxa"/>
          </w:tcPr>
          <w:p w:rsidR="00345778" w:rsidRPr="009363D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63D8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009" w:type="dxa"/>
          </w:tcPr>
          <w:p w:rsidR="00345778" w:rsidRPr="009363D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63D8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</w:tr>
      <w:tr w:rsidR="00345778" w:rsidTr="007F3854">
        <w:tc>
          <w:tcPr>
            <w:tcW w:w="658" w:type="dxa"/>
          </w:tcPr>
          <w:p w:rsidR="00345778" w:rsidRPr="009363D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30" w:type="dxa"/>
          </w:tcPr>
          <w:p w:rsidR="00345778" w:rsidRPr="009363D8" w:rsidRDefault="00345778" w:rsidP="007F3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>Орг. момент.</w:t>
            </w:r>
          </w:p>
        </w:tc>
        <w:tc>
          <w:tcPr>
            <w:tcW w:w="8910" w:type="dxa"/>
          </w:tcPr>
          <w:p w:rsidR="00345778" w:rsidRPr="009363D8" w:rsidRDefault="00345778" w:rsidP="007F3854">
            <w:pPr>
              <w:shd w:val="clear" w:color="auto" w:fill="FFFFFF"/>
              <w:spacing w:before="30" w:after="30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Обмен приветствиями, проверка присутствующих. </w:t>
            </w:r>
          </w:p>
          <w:p w:rsidR="00345778" w:rsidRPr="00772542" w:rsidRDefault="00345778" w:rsidP="007F38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Занятие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начинается с приветствия педагога: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 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Good morning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>, 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children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>! 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 am glad to see you</w:t>
            </w:r>
            <w:r w:rsidRPr="0090216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. How are you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today</w:t>
            </w:r>
            <w:r w:rsidRPr="0090216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?  </w:t>
            </w:r>
            <w:r w:rsidRPr="00772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Доброе утро, дети. Я рада вас видеть. Как дела? </w:t>
            </w:r>
          </w:p>
          <w:p w:rsidR="00345778" w:rsidRPr="009363D8" w:rsidRDefault="00345778" w:rsidP="007F38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Let</w:t>
            </w:r>
            <w:r w:rsidRPr="00256F42"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</w:t>
            </w:r>
            <w:r w:rsidRPr="00256F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check</w:t>
            </w:r>
            <w:r w:rsidRPr="00256F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who</w:t>
            </w:r>
            <w:r w:rsidRPr="00256F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is</w:t>
            </w:r>
            <w:r w:rsidRPr="00256F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here</w:t>
            </w:r>
            <w:r w:rsidRPr="00256F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Давайте проверим, кто присутствует на занятии. </w:t>
            </w:r>
          </w:p>
          <w:p w:rsidR="00345778" w:rsidRPr="009363D8" w:rsidRDefault="00345778" w:rsidP="007F3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Далее педагог называет имя ребенка, ребенок отвечает: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am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here</w:t>
            </w:r>
            <w:r w:rsidRPr="00936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 </w:t>
            </w:r>
          </w:p>
        </w:tc>
        <w:tc>
          <w:tcPr>
            <w:tcW w:w="1009" w:type="dxa"/>
          </w:tcPr>
          <w:p w:rsidR="00345778" w:rsidRPr="009363D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>5 мин.</w:t>
            </w:r>
          </w:p>
        </w:tc>
      </w:tr>
      <w:tr w:rsidR="00345778" w:rsidTr="007F3854">
        <w:tc>
          <w:tcPr>
            <w:tcW w:w="658" w:type="dxa"/>
          </w:tcPr>
          <w:p w:rsidR="00345778" w:rsidRPr="009363D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2530" w:type="dxa"/>
          </w:tcPr>
          <w:p w:rsidR="00345778" w:rsidRPr="009363D8" w:rsidRDefault="00345778" w:rsidP="007F3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Повторение пройденного. </w:t>
            </w:r>
          </w:p>
        </w:tc>
        <w:tc>
          <w:tcPr>
            <w:tcW w:w="8910" w:type="dxa"/>
          </w:tcPr>
          <w:p w:rsidR="00345778" w:rsidRPr="00596AF1" w:rsidRDefault="00345778" w:rsidP="007F3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Сегодня мы с вами должны обобщить наши знания по теме «Английский алфавит». Давайте сначала его повторим. (Далее педагог включает видео1. Дети слушают и пытаются подпевать).</w:t>
            </w:r>
          </w:p>
        </w:tc>
        <w:tc>
          <w:tcPr>
            <w:tcW w:w="1009" w:type="dxa"/>
          </w:tcPr>
          <w:p w:rsidR="00345778" w:rsidRPr="009363D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</w:t>
            </w:r>
            <w:r w:rsidRPr="009363D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45778" w:rsidTr="007F3854">
        <w:tc>
          <w:tcPr>
            <w:tcW w:w="658" w:type="dxa"/>
          </w:tcPr>
          <w:p w:rsidR="00345778" w:rsidRPr="009363D8" w:rsidRDefault="00345778" w:rsidP="005B55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30" w:type="dxa"/>
          </w:tcPr>
          <w:p w:rsidR="00345778" w:rsidRPr="009363D8" w:rsidRDefault="00345778" w:rsidP="005B55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Основной этап. </w:t>
            </w:r>
          </w:p>
        </w:tc>
        <w:tc>
          <w:tcPr>
            <w:tcW w:w="8910" w:type="dxa"/>
          </w:tcPr>
          <w:p w:rsidR="00345778" w:rsidRPr="005B550A" w:rsidRDefault="00345778" w:rsidP="005B550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B550A">
              <w:rPr>
                <w:rFonts w:ascii="Times New Roman" w:hAnsi="Times New Roman"/>
                <w:sz w:val="24"/>
                <w:szCs w:val="24"/>
              </w:rPr>
              <w:t xml:space="preserve">Игра №1  </w:t>
            </w:r>
            <w:r w:rsidRPr="005B55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Игра «А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лфавитные конверты» Цель игры: научиться соотносить большие и маленькие буквы английского алфавита. </w:t>
            </w:r>
            <w:r w:rsidRPr="005B55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Для игры нам понадобится 26 конвертов или самодельных коробочек, на которых написаны буквы алфавита, 26 карточек с прописными (большими) буквами алфавита, 26 карточек со строчными (маленькими) буквами алфавита, 26 карточек с рисунками слов, начинающихся на каждую из букв. Предлагаю детям разложить карточки по конвертам. Вначале, когда ребята толь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 начинают изучать алфавит, можно</w:t>
            </w:r>
            <w:r w:rsidRPr="005B55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использовать в задании только изображения букв, и только тех, которые знаком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ы ребятам. Немного позже можно</w:t>
            </w:r>
            <w:r w:rsidRPr="005B55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постепенно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вводить</w:t>
            </w:r>
            <w:r w:rsidRPr="005B55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картинки. </w:t>
            </w:r>
          </w:p>
        </w:tc>
        <w:tc>
          <w:tcPr>
            <w:tcW w:w="1009" w:type="dxa"/>
          </w:tcPr>
          <w:p w:rsidR="00345778" w:rsidRPr="005B550A" w:rsidRDefault="00345778" w:rsidP="005B55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50A">
              <w:rPr>
                <w:rFonts w:ascii="Times New Roman" w:hAnsi="Times New Roman"/>
                <w:sz w:val="24"/>
                <w:szCs w:val="24"/>
              </w:rPr>
              <w:t xml:space="preserve">10 мин. </w:t>
            </w:r>
          </w:p>
        </w:tc>
      </w:tr>
      <w:tr w:rsidR="00345778" w:rsidTr="007F3854">
        <w:tc>
          <w:tcPr>
            <w:tcW w:w="658" w:type="dxa"/>
          </w:tcPr>
          <w:p w:rsidR="00345778" w:rsidRPr="009363D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2530" w:type="dxa"/>
          </w:tcPr>
          <w:p w:rsidR="00345778" w:rsidRPr="009363D8" w:rsidRDefault="00345778" w:rsidP="007F3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63D8">
              <w:rPr>
                <w:rFonts w:ascii="Times New Roman" w:hAnsi="Times New Roman"/>
                <w:sz w:val="24"/>
                <w:szCs w:val="24"/>
              </w:rPr>
              <w:t xml:space="preserve">Физкультминутка. </w:t>
            </w:r>
          </w:p>
        </w:tc>
        <w:tc>
          <w:tcPr>
            <w:tcW w:w="8910" w:type="dxa"/>
          </w:tcPr>
          <w:p w:rsidR="00345778" w:rsidRPr="00CD54E5" w:rsidRDefault="00345778" w:rsidP="007F3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</w:t>
            </w:r>
            <w:r w:rsidRPr="00696C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Head</w:t>
            </w:r>
            <w:r w:rsidRPr="00696C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shoulders</w:t>
            </w:r>
            <w:r w:rsidRPr="00696C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knees</w:t>
            </w:r>
            <w:r w:rsidRPr="00696C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and</w:t>
            </w:r>
            <w:r w:rsidRPr="00696C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toes</w:t>
            </w:r>
            <w:r w:rsidRPr="00696C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». </w:t>
            </w:r>
            <w:r>
              <w:rPr>
                <w:rFonts w:ascii="Times New Roman" w:hAnsi="Times New Roman"/>
                <w:sz w:val="24"/>
                <w:szCs w:val="24"/>
              </w:rPr>
              <w:t>Учащиеся повторяют движения за героями проекта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Little</w:t>
            </w:r>
            <w:r w:rsidRPr="00634E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Baby</w:t>
            </w:r>
            <w:r w:rsidRPr="00634E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Bum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и одновременно повторяют слова. </w:t>
            </w:r>
          </w:p>
        </w:tc>
        <w:tc>
          <w:tcPr>
            <w:tcW w:w="1009" w:type="dxa"/>
          </w:tcPr>
          <w:p w:rsidR="00345778" w:rsidRPr="009363D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мин.</w:t>
            </w:r>
          </w:p>
        </w:tc>
      </w:tr>
      <w:tr w:rsidR="00345778" w:rsidTr="007F3854">
        <w:tc>
          <w:tcPr>
            <w:tcW w:w="658" w:type="dxa"/>
          </w:tcPr>
          <w:p w:rsidR="00345778" w:rsidRPr="009363D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2530" w:type="dxa"/>
          </w:tcPr>
          <w:p w:rsidR="00345778" w:rsidRPr="009363D8" w:rsidRDefault="00345778" w:rsidP="007F3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Игра-соревнование.</w:t>
            </w:r>
          </w:p>
        </w:tc>
        <w:tc>
          <w:tcPr>
            <w:tcW w:w="8910" w:type="dxa"/>
          </w:tcPr>
          <w:p w:rsidR="00345778" w:rsidRPr="008E4008" w:rsidRDefault="00345778" w:rsidP="008E4008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>
              <w:t>Игра №2 Игра «Вверх-вниз» Для игры</w:t>
            </w:r>
            <w:r w:rsidRPr="003A7FBC">
              <w:t xml:space="preserve"> понадобится 2 набора карточек – с прописными и строчными буквами. Карточки со строчными буквами делите между детьми. Дети сидят за партами. Показываете ребятам прописную букву. Тот, у кого есть такая же строчная буква, встает и называет ее.  Делайте все в хорошем темпе! Такие алфавитные приседания вполне могут заменить физкультминутку.   </w:t>
            </w:r>
          </w:p>
        </w:tc>
        <w:tc>
          <w:tcPr>
            <w:tcW w:w="1009" w:type="dxa"/>
          </w:tcPr>
          <w:p w:rsidR="00345778" w:rsidRPr="009363D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мин.</w:t>
            </w:r>
          </w:p>
        </w:tc>
      </w:tr>
      <w:tr w:rsidR="00345778" w:rsidTr="007F3854">
        <w:tc>
          <w:tcPr>
            <w:tcW w:w="658" w:type="dxa"/>
          </w:tcPr>
          <w:p w:rsidR="0034577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2530" w:type="dxa"/>
          </w:tcPr>
          <w:p w:rsidR="00345778" w:rsidRDefault="00345778" w:rsidP="007F3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Итоговый этап. </w:t>
            </w:r>
          </w:p>
        </w:tc>
        <w:tc>
          <w:tcPr>
            <w:tcW w:w="8910" w:type="dxa"/>
          </w:tcPr>
          <w:p w:rsidR="00345778" w:rsidRDefault="00345778" w:rsidP="007F3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Подведение итогов. Наше занятие подходит к концу. Ответьте пожалуйста по очереди на вопросы: было ли занятие полезным для вас? Все ли у вас получилось? Какие были сложности? Занятие окончено, всем спасибо за работу, до свиданья. </w:t>
            </w:r>
          </w:p>
        </w:tc>
        <w:tc>
          <w:tcPr>
            <w:tcW w:w="1009" w:type="dxa"/>
          </w:tcPr>
          <w:p w:rsidR="00345778" w:rsidRDefault="00345778" w:rsidP="007F38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мин.</w:t>
            </w:r>
          </w:p>
        </w:tc>
      </w:tr>
    </w:tbl>
    <w:p w:rsidR="00345778" w:rsidRDefault="00345778" w:rsidP="00120B7D">
      <w:pPr>
        <w:rPr>
          <w:rFonts w:ascii="Times New Roman" w:hAnsi="Times New Roman"/>
          <w:sz w:val="24"/>
          <w:szCs w:val="24"/>
        </w:rPr>
      </w:pPr>
    </w:p>
    <w:sectPr w:rsidR="00345778" w:rsidSect="00491AF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E1C3F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FBF4821"/>
    <w:multiLevelType w:val="hybridMultilevel"/>
    <w:tmpl w:val="8E76A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901B79"/>
    <w:multiLevelType w:val="hybridMultilevel"/>
    <w:tmpl w:val="4EB4D1D8"/>
    <w:lvl w:ilvl="0" w:tplc="0F98A4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4913FDB"/>
    <w:multiLevelType w:val="hybridMultilevel"/>
    <w:tmpl w:val="05D034E0"/>
    <w:lvl w:ilvl="0" w:tplc="02AA9F9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>
    <w:nsid w:val="1CDE193F"/>
    <w:multiLevelType w:val="hybridMultilevel"/>
    <w:tmpl w:val="16541114"/>
    <w:lvl w:ilvl="0" w:tplc="0F98A4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C3066714">
      <w:start w:val="1"/>
      <w:numFmt w:val="bullet"/>
      <w:lvlText w:val=""/>
      <w:lvlJc w:val="left"/>
      <w:pPr>
        <w:tabs>
          <w:tab w:val="num" w:pos="1080"/>
        </w:tabs>
        <w:ind w:left="108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FE01942"/>
    <w:multiLevelType w:val="hybridMultilevel"/>
    <w:tmpl w:val="59EAE3A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CB6D0E"/>
    <w:multiLevelType w:val="hybridMultilevel"/>
    <w:tmpl w:val="22769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3191C2E"/>
    <w:multiLevelType w:val="hybridMultilevel"/>
    <w:tmpl w:val="9C362F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60E3060"/>
    <w:multiLevelType w:val="hybridMultilevel"/>
    <w:tmpl w:val="2BC8E750"/>
    <w:lvl w:ilvl="0" w:tplc="0F98A4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906127A"/>
    <w:multiLevelType w:val="hybridMultilevel"/>
    <w:tmpl w:val="0290D09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AF25284"/>
    <w:multiLevelType w:val="hybridMultilevel"/>
    <w:tmpl w:val="B7A01EC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36DC632E"/>
    <w:multiLevelType w:val="hybridMultilevel"/>
    <w:tmpl w:val="17C2BB52"/>
    <w:lvl w:ilvl="0" w:tplc="CFFEBC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C3066714">
      <w:start w:val="1"/>
      <w:numFmt w:val="bullet"/>
      <w:lvlText w:val=""/>
      <w:lvlJc w:val="left"/>
      <w:pPr>
        <w:tabs>
          <w:tab w:val="num" w:pos="1080"/>
        </w:tabs>
        <w:ind w:left="108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7A54860"/>
    <w:multiLevelType w:val="hybridMultilevel"/>
    <w:tmpl w:val="8CC605FA"/>
    <w:lvl w:ilvl="0" w:tplc="55143078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D9925DC"/>
    <w:multiLevelType w:val="hybridMultilevel"/>
    <w:tmpl w:val="607C0A50"/>
    <w:lvl w:ilvl="0" w:tplc="0F98A4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1472A37"/>
    <w:multiLevelType w:val="multilevel"/>
    <w:tmpl w:val="8CC60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DBB538E"/>
    <w:multiLevelType w:val="multilevel"/>
    <w:tmpl w:val="8D429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FE00414"/>
    <w:multiLevelType w:val="hybridMultilevel"/>
    <w:tmpl w:val="8D4292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3"/>
  </w:num>
  <w:num w:numId="19">
    <w:abstractNumId w:val="1"/>
  </w:num>
  <w:num w:numId="20">
    <w:abstractNumId w:val="0"/>
  </w:num>
  <w:num w:numId="21">
    <w:abstractNumId w:val="4"/>
  </w:num>
  <w:num w:numId="22">
    <w:abstractNumId w:val="7"/>
  </w:num>
  <w:num w:numId="23">
    <w:abstractNumId w:val="6"/>
  </w:num>
  <w:num w:numId="24">
    <w:abstractNumId w:val="16"/>
  </w:num>
  <w:num w:numId="25">
    <w:abstractNumId w:val="15"/>
  </w:num>
  <w:num w:numId="26">
    <w:abstractNumId w:val="12"/>
  </w:num>
  <w:num w:numId="27">
    <w:abstractNumId w:val="14"/>
  </w:num>
  <w:num w:numId="28">
    <w:abstractNumId w:val="9"/>
  </w:num>
  <w:num w:numId="29">
    <w:abstractNumId w:val="11"/>
  </w:num>
  <w:num w:numId="30">
    <w:abstractNumId w:val="10"/>
  </w:num>
  <w:num w:numId="31">
    <w:abstractNumId w:val="5"/>
  </w:num>
  <w:num w:numId="32">
    <w:abstractNumId w:val="8"/>
  </w:num>
  <w:num w:numId="33">
    <w:abstractNumId w:val="13"/>
  </w:num>
  <w:num w:numId="3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6793"/>
    <w:rsid w:val="0000046F"/>
    <w:rsid w:val="000042CE"/>
    <w:rsid w:val="00081C70"/>
    <w:rsid w:val="0008347B"/>
    <w:rsid w:val="000C4087"/>
    <w:rsid w:val="000C70E7"/>
    <w:rsid w:val="000D4347"/>
    <w:rsid w:val="000F3958"/>
    <w:rsid w:val="00110D1C"/>
    <w:rsid w:val="00120B7D"/>
    <w:rsid w:val="00130288"/>
    <w:rsid w:val="00143AB9"/>
    <w:rsid w:val="00150C39"/>
    <w:rsid w:val="00187F38"/>
    <w:rsid w:val="001B2797"/>
    <w:rsid w:val="001B6224"/>
    <w:rsid w:val="001D579F"/>
    <w:rsid w:val="00216565"/>
    <w:rsid w:val="00250957"/>
    <w:rsid w:val="0025695C"/>
    <w:rsid w:val="00256F42"/>
    <w:rsid w:val="0027174C"/>
    <w:rsid w:val="00280FED"/>
    <w:rsid w:val="002A6BC1"/>
    <w:rsid w:val="002E1698"/>
    <w:rsid w:val="002F19BF"/>
    <w:rsid w:val="0031302E"/>
    <w:rsid w:val="0033039E"/>
    <w:rsid w:val="0033188E"/>
    <w:rsid w:val="00345778"/>
    <w:rsid w:val="0037028C"/>
    <w:rsid w:val="003859F3"/>
    <w:rsid w:val="003A3385"/>
    <w:rsid w:val="003A7FBC"/>
    <w:rsid w:val="003D0AEF"/>
    <w:rsid w:val="004133E9"/>
    <w:rsid w:val="00442006"/>
    <w:rsid w:val="00481F4E"/>
    <w:rsid w:val="00491AF6"/>
    <w:rsid w:val="004D04E9"/>
    <w:rsid w:val="004E2F21"/>
    <w:rsid w:val="004F1A7A"/>
    <w:rsid w:val="00512020"/>
    <w:rsid w:val="005429F4"/>
    <w:rsid w:val="00557913"/>
    <w:rsid w:val="00584F5C"/>
    <w:rsid w:val="00596AF1"/>
    <w:rsid w:val="005B550A"/>
    <w:rsid w:val="005B6D41"/>
    <w:rsid w:val="005F1D05"/>
    <w:rsid w:val="00634EB7"/>
    <w:rsid w:val="006603F7"/>
    <w:rsid w:val="00681107"/>
    <w:rsid w:val="00696B62"/>
    <w:rsid w:val="00696C9D"/>
    <w:rsid w:val="006A2817"/>
    <w:rsid w:val="006C7505"/>
    <w:rsid w:val="006D5B27"/>
    <w:rsid w:val="006D7D0F"/>
    <w:rsid w:val="006E7CA2"/>
    <w:rsid w:val="006F34A4"/>
    <w:rsid w:val="006F5A25"/>
    <w:rsid w:val="00701AEA"/>
    <w:rsid w:val="0074779A"/>
    <w:rsid w:val="00756F6A"/>
    <w:rsid w:val="00772542"/>
    <w:rsid w:val="007A1CE5"/>
    <w:rsid w:val="007E4F9A"/>
    <w:rsid w:val="007F3854"/>
    <w:rsid w:val="008563A3"/>
    <w:rsid w:val="008B2192"/>
    <w:rsid w:val="008C0A1F"/>
    <w:rsid w:val="008E4008"/>
    <w:rsid w:val="00902166"/>
    <w:rsid w:val="009363D8"/>
    <w:rsid w:val="00950008"/>
    <w:rsid w:val="00954D64"/>
    <w:rsid w:val="00965F09"/>
    <w:rsid w:val="009744F7"/>
    <w:rsid w:val="00987576"/>
    <w:rsid w:val="009C3889"/>
    <w:rsid w:val="009E193C"/>
    <w:rsid w:val="009F159A"/>
    <w:rsid w:val="00A05E83"/>
    <w:rsid w:val="00A15572"/>
    <w:rsid w:val="00A16112"/>
    <w:rsid w:val="00A21384"/>
    <w:rsid w:val="00A222FF"/>
    <w:rsid w:val="00AD16D3"/>
    <w:rsid w:val="00AE2A00"/>
    <w:rsid w:val="00B151DE"/>
    <w:rsid w:val="00B44D19"/>
    <w:rsid w:val="00B561E2"/>
    <w:rsid w:val="00B62CE0"/>
    <w:rsid w:val="00BD6383"/>
    <w:rsid w:val="00BF60FD"/>
    <w:rsid w:val="00C00FC3"/>
    <w:rsid w:val="00C02B42"/>
    <w:rsid w:val="00C316AD"/>
    <w:rsid w:val="00C41A47"/>
    <w:rsid w:val="00C526C7"/>
    <w:rsid w:val="00C605A7"/>
    <w:rsid w:val="00CD54E5"/>
    <w:rsid w:val="00CD74FE"/>
    <w:rsid w:val="00CE412A"/>
    <w:rsid w:val="00CF2EA5"/>
    <w:rsid w:val="00D83095"/>
    <w:rsid w:val="00D96793"/>
    <w:rsid w:val="00D96822"/>
    <w:rsid w:val="00D973B5"/>
    <w:rsid w:val="00E62D93"/>
    <w:rsid w:val="00F63927"/>
    <w:rsid w:val="00F7083F"/>
    <w:rsid w:val="00F81B99"/>
    <w:rsid w:val="00FA00B0"/>
    <w:rsid w:val="00FA3050"/>
    <w:rsid w:val="00FC78A7"/>
    <w:rsid w:val="00FE67E9"/>
    <w:rsid w:val="00FE7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4E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96793"/>
    <w:rPr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F7083F"/>
  </w:style>
  <w:style w:type="character" w:customStyle="1" w:styleId="ilad">
    <w:name w:val="il_ad"/>
    <w:uiPriority w:val="99"/>
    <w:rsid w:val="00F7083F"/>
  </w:style>
  <w:style w:type="paragraph" w:styleId="NormalWeb">
    <w:name w:val="Normal (Web)"/>
    <w:basedOn w:val="Normal"/>
    <w:uiPriority w:val="99"/>
    <w:rsid w:val="00120B7D"/>
    <w:pPr>
      <w:spacing w:before="100" w:beforeAutospacing="1" w:after="100" w:afterAutospacing="1" w:line="240" w:lineRule="auto"/>
    </w:pPr>
    <w:rPr>
      <w:rFonts w:ascii="Times New Roman" w:eastAsia="MS Mincho" w:hAnsi="Times New Roman"/>
      <w:sz w:val="24"/>
      <w:szCs w:val="24"/>
      <w:lang w:eastAsia="ja-JP"/>
    </w:rPr>
  </w:style>
  <w:style w:type="character" w:styleId="Strong">
    <w:name w:val="Strong"/>
    <w:basedOn w:val="DefaultParagraphFont"/>
    <w:uiPriority w:val="99"/>
    <w:qFormat/>
    <w:locked/>
    <w:rsid w:val="00120B7D"/>
    <w:rPr>
      <w:rFonts w:cs="Times New Roman"/>
      <w:b/>
    </w:rPr>
  </w:style>
  <w:style w:type="paragraph" w:styleId="ListBullet">
    <w:name w:val="List Bullet"/>
    <w:basedOn w:val="Normal"/>
    <w:uiPriority w:val="99"/>
    <w:rsid w:val="00481F4E"/>
    <w:pPr>
      <w:tabs>
        <w:tab w:val="num" w:pos="360"/>
      </w:tabs>
      <w:ind w:left="360" w:hanging="360"/>
    </w:pPr>
  </w:style>
  <w:style w:type="character" w:styleId="Hyperlink">
    <w:name w:val="Hyperlink"/>
    <w:basedOn w:val="DefaultParagraphFont"/>
    <w:uiPriority w:val="99"/>
    <w:rsid w:val="001B2797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6D7D0F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45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8</Pages>
  <Words>1567</Words>
  <Characters>8935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Технологическая карта урока английского языка</dc:title>
  <dc:subject/>
  <dc:creator>Admin</dc:creator>
  <cp:keywords/>
  <dc:description/>
  <cp:lastModifiedBy>1</cp:lastModifiedBy>
  <cp:revision>5</cp:revision>
  <cp:lastPrinted>2015-04-24T20:26:00Z</cp:lastPrinted>
  <dcterms:created xsi:type="dcterms:W3CDTF">2019-03-25T07:51:00Z</dcterms:created>
  <dcterms:modified xsi:type="dcterms:W3CDTF">2025-03-04T01:23:00Z</dcterms:modified>
</cp:coreProperties>
</file>