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ACD" w:rsidRPr="0061588B" w:rsidRDefault="00117ACD" w:rsidP="0061588B">
      <w:pPr>
        <w:spacing w:after="0" w:line="540" w:lineRule="atLeast"/>
        <w:jc w:val="both"/>
        <w:textAlignment w:val="baseline"/>
        <w:outlineLvl w:val="0"/>
        <w:rPr>
          <w:rFonts w:ascii="Roboto" w:hAnsi="Roboto"/>
          <w:color w:val="222222"/>
          <w:kern w:val="36"/>
          <w:sz w:val="24"/>
          <w:szCs w:val="24"/>
          <w:lang w:eastAsia="ru-RU"/>
        </w:rPr>
      </w:pPr>
      <w:r w:rsidRPr="0061588B">
        <w:rPr>
          <w:rFonts w:ascii="Roboto" w:hAnsi="Roboto"/>
          <w:b/>
          <w:color w:val="222222"/>
          <w:kern w:val="36"/>
          <w:sz w:val="33"/>
          <w:szCs w:val="33"/>
          <w:lang w:eastAsia="ru-RU"/>
        </w:rPr>
        <w:t xml:space="preserve"> </w:t>
      </w:r>
      <w:r w:rsidRPr="0061588B">
        <w:rPr>
          <w:rFonts w:ascii="Times New Roman" w:hAnsi="Times New Roman"/>
          <w:b/>
          <w:color w:val="222222"/>
          <w:kern w:val="36"/>
          <w:sz w:val="24"/>
          <w:szCs w:val="24"/>
          <w:lang w:eastAsia="ru-RU"/>
        </w:rPr>
        <w:t>Тема:</w:t>
      </w:r>
      <w:r>
        <w:rPr>
          <w:rFonts w:ascii="Times New Roman" w:hAnsi="Times New Roman"/>
          <w:color w:val="222222"/>
          <w:kern w:val="36"/>
          <w:sz w:val="24"/>
          <w:szCs w:val="24"/>
          <w:lang w:eastAsia="ru-RU"/>
        </w:rPr>
        <w:t xml:space="preserve"> </w:t>
      </w:r>
      <w:r w:rsidRPr="0061588B">
        <w:rPr>
          <w:rFonts w:ascii="Roboto" w:hAnsi="Roboto"/>
          <w:color w:val="222222"/>
          <w:kern w:val="36"/>
          <w:sz w:val="24"/>
          <w:szCs w:val="24"/>
          <w:lang w:eastAsia="ru-RU"/>
        </w:rPr>
        <w:t xml:space="preserve"> «Мы помним! Мы гордимся!” </w:t>
      </w:r>
    </w:p>
    <w:p w:rsidR="00117ACD" w:rsidRPr="0061588B" w:rsidRDefault="00117ACD" w:rsidP="00AA4C1D">
      <w:pPr>
        <w:spacing w:after="0" w:line="240" w:lineRule="auto"/>
        <w:textAlignment w:val="baseline"/>
        <w:rPr>
          <w:rFonts w:ascii="Roboto" w:hAnsi="Roboto"/>
          <w:color w:val="000000"/>
          <w:sz w:val="24"/>
          <w:szCs w:val="24"/>
          <w:lang w:eastAsia="ru-RU"/>
        </w:rPr>
      </w:pPr>
      <w:r w:rsidRPr="0061588B">
        <w:rPr>
          <w:rFonts w:ascii="Roboto" w:hAnsi="Roboto"/>
          <w:color w:val="000000"/>
          <w:sz w:val="24"/>
          <w:szCs w:val="24"/>
          <w:lang w:eastAsia="ru-RU"/>
        </w:rPr>
        <w:t> </w:t>
      </w:r>
    </w:p>
    <w:p w:rsidR="00117ACD" w:rsidRPr="0061588B" w:rsidRDefault="00117ACD" w:rsidP="0085302E">
      <w:pPr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61588B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Цель: </w:t>
      </w:r>
      <w:r w:rsidRPr="0061588B">
        <w:rPr>
          <w:rFonts w:ascii="Times New Roman" w:hAnsi="Times New Roman"/>
          <w:sz w:val="24"/>
          <w:szCs w:val="24"/>
        </w:rPr>
        <w:t xml:space="preserve">воспитание патриотизма, чувства уважения и благодарности к ветеранам войны среди младших школьников </w:t>
      </w:r>
      <w:r>
        <w:rPr>
          <w:rFonts w:ascii="Times New Roman" w:hAnsi="Times New Roman"/>
          <w:sz w:val="24"/>
          <w:szCs w:val="24"/>
        </w:rPr>
        <w:t>.</w:t>
      </w:r>
    </w:p>
    <w:p w:rsidR="00117ACD" w:rsidRPr="0061588B" w:rsidRDefault="00117ACD" w:rsidP="00FA697A">
      <w:pPr>
        <w:rPr>
          <w:rFonts w:ascii="Times New Roman" w:hAnsi="Times New Roman"/>
          <w:b/>
          <w:sz w:val="24"/>
          <w:szCs w:val="24"/>
        </w:rPr>
      </w:pPr>
      <w:r w:rsidRPr="0061588B">
        <w:rPr>
          <w:rFonts w:ascii="Times New Roman" w:hAnsi="Times New Roman"/>
          <w:sz w:val="24"/>
          <w:szCs w:val="24"/>
        </w:rPr>
        <w:t xml:space="preserve"> </w:t>
      </w:r>
      <w:r w:rsidRPr="0061588B">
        <w:rPr>
          <w:rFonts w:ascii="Times New Roman" w:hAnsi="Times New Roman"/>
          <w:b/>
          <w:sz w:val="24"/>
          <w:szCs w:val="24"/>
        </w:rPr>
        <w:t>Задачи:</w:t>
      </w:r>
    </w:p>
    <w:p w:rsidR="00117ACD" w:rsidRPr="0061588B" w:rsidRDefault="00117ACD" w:rsidP="00FA697A">
      <w:pPr>
        <w:rPr>
          <w:rFonts w:ascii="Times New Roman" w:hAnsi="Times New Roman"/>
          <w:sz w:val="24"/>
          <w:szCs w:val="24"/>
        </w:rPr>
      </w:pPr>
      <w:r w:rsidRPr="0061588B">
        <w:rPr>
          <w:rFonts w:ascii="Times New Roman" w:hAnsi="Times New Roman"/>
          <w:sz w:val="24"/>
          <w:szCs w:val="24"/>
        </w:rPr>
        <w:t xml:space="preserve">- Формирование представления детей о значении победы </w:t>
      </w:r>
      <w:r>
        <w:rPr>
          <w:rFonts w:ascii="Times New Roman" w:hAnsi="Times New Roman"/>
          <w:sz w:val="24"/>
          <w:szCs w:val="24"/>
        </w:rPr>
        <w:t>русского народа</w:t>
      </w:r>
      <w:r w:rsidRPr="0061588B">
        <w:rPr>
          <w:rFonts w:ascii="Times New Roman" w:hAnsi="Times New Roman"/>
          <w:sz w:val="24"/>
          <w:szCs w:val="24"/>
        </w:rPr>
        <w:t xml:space="preserve"> над фашизмом.</w:t>
      </w:r>
    </w:p>
    <w:p w:rsidR="00117ACD" w:rsidRPr="0061588B" w:rsidRDefault="00117ACD" w:rsidP="00FA697A">
      <w:pPr>
        <w:rPr>
          <w:rFonts w:ascii="Times New Roman" w:hAnsi="Times New Roman"/>
          <w:sz w:val="24"/>
          <w:szCs w:val="24"/>
        </w:rPr>
      </w:pPr>
      <w:r w:rsidRPr="0061588B">
        <w:rPr>
          <w:rFonts w:ascii="Times New Roman" w:hAnsi="Times New Roman"/>
          <w:sz w:val="24"/>
          <w:szCs w:val="24"/>
        </w:rPr>
        <w:t>- Развитие интереса к истории своей страны.</w:t>
      </w:r>
    </w:p>
    <w:p w:rsidR="00117ACD" w:rsidRPr="0061588B" w:rsidRDefault="00117ACD" w:rsidP="00FA697A">
      <w:pPr>
        <w:rPr>
          <w:rFonts w:ascii="Times New Roman" w:hAnsi="Times New Roman"/>
          <w:sz w:val="24"/>
          <w:szCs w:val="24"/>
        </w:rPr>
      </w:pPr>
      <w:r w:rsidRPr="0061588B">
        <w:rPr>
          <w:rFonts w:ascii="Times New Roman" w:hAnsi="Times New Roman"/>
          <w:sz w:val="24"/>
          <w:szCs w:val="24"/>
        </w:rPr>
        <w:t>- Воспитание нравственных качеств, любви к Родине и ответственности перед памятью предков.</w:t>
      </w:r>
    </w:p>
    <w:p w:rsidR="00117ACD" w:rsidRPr="0061588B" w:rsidRDefault="00117ACD" w:rsidP="00FA697A">
      <w:pPr>
        <w:rPr>
          <w:rFonts w:ascii="Times New Roman" w:hAnsi="Times New Roman"/>
          <w:sz w:val="24"/>
          <w:szCs w:val="24"/>
        </w:rPr>
      </w:pPr>
      <w:r w:rsidRPr="0061588B">
        <w:rPr>
          <w:rFonts w:ascii="Times New Roman" w:hAnsi="Times New Roman"/>
          <w:sz w:val="24"/>
          <w:szCs w:val="24"/>
        </w:rPr>
        <w:t>- Укрепление связи поколений через воспоминания ветеранов и рассказы старших родственников.</w:t>
      </w:r>
    </w:p>
    <w:p w:rsidR="00117ACD" w:rsidRPr="0061588B" w:rsidRDefault="00117ACD" w:rsidP="00AA4C1D">
      <w:pPr>
        <w:spacing w:after="0" w:line="240" w:lineRule="auto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Зал празднично оформлен. Дети входят в зал.</w:t>
      </w:r>
    </w:p>
    <w:p w:rsidR="00117ACD" w:rsidRDefault="00117ACD" w:rsidP="00840DCE">
      <w:pP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Ученик: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117ACD" w:rsidRPr="0061588B" w:rsidRDefault="00117ACD" w:rsidP="00C25565">
      <w:pPr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sz w:val="24"/>
          <w:szCs w:val="24"/>
          <w:lang w:eastAsia="ru-RU"/>
        </w:rPr>
        <w:t>За восемь часов до войны...</w:t>
      </w: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sz w:val="24"/>
          <w:szCs w:val="24"/>
          <w:lang w:eastAsia="ru-RU"/>
        </w:rPr>
        <w:t>Цветущий июнь сорок первого года.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Играет оркестр духовой.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В безмолвном восторге затихла природа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— У школьников бал выпускной.</w:t>
      </w: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sz w:val="24"/>
          <w:szCs w:val="24"/>
          <w:lang w:eastAsia="ru-RU"/>
        </w:rPr>
        <w:t>Танцуют мальчишки, танцуют девчонки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— Вчерашние дети страны.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Под звуки мелодии смех слышен звонкий,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За восемь часов до войны.</w:t>
      </w: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sz w:val="24"/>
          <w:szCs w:val="24"/>
          <w:lang w:eastAsia="ru-RU"/>
        </w:rPr>
        <w:t>Все девушки в платьях из тонкого ситца,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Расцветка — от летних полей,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Как хочется всем им сегодня влюбиться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В красивых и статных парней.</w:t>
      </w: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sz w:val="24"/>
          <w:szCs w:val="24"/>
          <w:lang w:eastAsia="ru-RU"/>
        </w:rPr>
        <w:t>А их одноклассники в белых рубашках,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Значок ГТО на груди,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Цветы полевые в нагрудном кармашке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— Ромашка и пара гвоздик.</w:t>
      </w: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sz w:val="24"/>
          <w:szCs w:val="24"/>
          <w:lang w:eastAsia="ru-RU"/>
        </w:rPr>
        <w:t>То скромный подарок девчонки — подружки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— Прощанье со школой родной.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Блеснула слеза на глазах у девчушки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— Как жаль расставаться порой.</w:t>
      </w: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sz w:val="24"/>
          <w:szCs w:val="24"/>
          <w:lang w:eastAsia="ru-RU"/>
        </w:rPr>
        <w:t>Мечтают ребята, что будут когда-то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Как Чкалов, летать в небесах,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Сжимая штурвал ястребка-самолёта,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В полёте творить чудеса.</w:t>
      </w: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17ACD" w:rsidRPr="0061588B" w:rsidRDefault="00117ACD" w:rsidP="00840D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sz w:val="24"/>
          <w:szCs w:val="24"/>
          <w:lang w:eastAsia="ru-RU"/>
        </w:rPr>
        <w:t>Не знают мальчишки, что враг уже рядом,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Что Родине завтра нужны…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И кружатся в вальсе прекрасные пары,</w:t>
      </w:r>
      <w:r w:rsidRPr="0061588B">
        <w:rPr>
          <w:rFonts w:ascii="Times New Roman" w:hAnsi="Times New Roman"/>
          <w:sz w:val="24"/>
          <w:szCs w:val="24"/>
          <w:lang w:eastAsia="ru-RU"/>
        </w:rPr>
        <w:br/>
        <w:t>За восемь часов до войны…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Звучит вальс 40-х годов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. 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Выходят </w:t>
      </w: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пары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,танцуют вальс.</w:t>
      </w: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Вдруг музыка прерывается. В записи звучит песня “Священная война” А. В. Александрова. После первого куплета звук становится тише.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Звучит голос Левитана об объявлении начало войны.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Девочки одевают мальчикам пилотки, мальчики берут автоматы и уходят, девочки им машут платочками.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Вед: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Такое объявление люди услышали 22 июня 1941 года. Была остановлена мирная жизнь народа. Началась великая отечественная война. Война разрушила судьбы миллионов людей. Дыхание войны ощутил каждый человек: протяженный вой сирен, залпы зениток, разрывы бомб. Но люди не испугались, поднялись и пошли навстречу темным силам. Жертвуя жизнью, они становились защитниками отечества.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Дети читают стихи. 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Автор : Татьяна Лаврова</w:t>
      </w:r>
    </w:p>
    <w:p w:rsidR="00117ACD" w:rsidRPr="0061588B" w:rsidRDefault="00117ACD" w:rsidP="00FA697A">
      <w:pPr>
        <w:pStyle w:val="c12"/>
        <w:shd w:val="clear" w:color="auto" w:fill="FFFFFF"/>
        <w:spacing w:before="0" w:beforeAutospacing="0" w:after="0" w:afterAutospacing="0"/>
        <w:ind w:left="2250"/>
        <w:rPr>
          <w:color w:val="000000"/>
        </w:rPr>
      </w:pPr>
      <w:r w:rsidRPr="0061588B">
        <w:rPr>
          <w:b/>
          <w:bCs/>
          <w:color w:val="000000"/>
        </w:rPr>
        <w:t> </w:t>
      </w:r>
      <w:r w:rsidRPr="0061588B">
        <w:rPr>
          <w:color w:val="000000"/>
        </w:rPr>
        <w:t>В тот страшный день земля рванула в небо.</w:t>
      </w:r>
      <w:r w:rsidRPr="0061588B">
        <w:rPr>
          <w:color w:val="000000"/>
        </w:rPr>
        <w:br/>
        <w:t>От грохота застыла в жилах кровь.</w:t>
      </w:r>
      <w:r w:rsidRPr="0061588B">
        <w:rPr>
          <w:color w:val="000000"/>
        </w:rPr>
        <w:br/>
        <w:t>Июнь цветастый сразу канул в небыль,</w:t>
      </w:r>
      <w:r w:rsidRPr="0061588B">
        <w:rPr>
          <w:color w:val="000000"/>
        </w:rPr>
        <w:br/>
        <w:t>И смерть вдруг оттеснила жизнь, любовь.</w:t>
      </w:r>
    </w:p>
    <w:p w:rsidR="00117ACD" w:rsidRPr="0061588B" w:rsidRDefault="00117ACD" w:rsidP="00FA697A">
      <w:pPr>
        <w:pStyle w:val="c12"/>
        <w:shd w:val="clear" w:color="auto" w:fill="FFFFFF"/>
        <w:spacing w:before="0" w:beforeAutospacing="0" w:after="0" w:afterAutospacing="0"/>
        <w:ind w:left="2250"/>
        <w:rPr>
          <w:rFonts w:ascii="Arial" w:hAnsi="Arial" w:cs="Arial"/>
          <w:color w:val="000000"/>
        </w:rPr>
      </w:pPr>
    </w:p>
    <w:p w:rsidR="00117ACD" w:rsidRPr="0061588B" w:rsidRDefault="00117ACD" w:rsidP="00FA697A">
      <w:pPr>
        <w:shd w:val="clear" w:color="auto" w:fill="FFFFFF"/>
        <w:spacing w:after="0" w:line="240" w:lineRule="auto"/>
        <w:ind w:left="225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Надели гимнастерки и шинели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Вчерашние мальчишки – цвет страны.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Девчонки на прощанье песни пели,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Желали выжить в грозный час войны.</w:t>
      </w:r>
    </w:p>
    <w:p w:rsidR="00117ACD" w:rsidRPr="0061588B" w:rsidRDefault="00117ACD" w:rsidP="00FA697A">
      <w:pPr>
        <w:shd w:val="clear" w:color="auto" w:fill="FFFFFF"/>
        <w:spacing w:after="0" w:line="240" w:lineRule="auto"/>
        <w:ind w:left="2250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17ACD" w:rsidRPr="0061588B" w:rsidRDefault="00117ACD" w:rsidP="00FA697A">
      <w:pPr>
        <w:shd w:val="clear" w:color="auto" w:fill="FFFFFF"/>
        <w:spacing w:after="0" w:line="240" w:lineRule="auto"/>
        <w:ind w:left="2250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Война, как ком, катилась по дорогам,</w:t>
      </w:r>
    </w:p>
    <w:p w:rsidR="00117ACD" w:rsidRPr="0061588B" w:rsidRDefault="00117ACD" w:rsidP="00FA697A">
      <w:pPr>
        <w:shd w:val="clear" w:color="auto" w:fill="FFFFFF"/>
        <w:spacing w:after="0" w:line="240" w:lineRule="auto"/>
        <w:ind w:left="225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Неся разруху, голод, смерть и боль.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Осталось их в живых совсем немного,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Принявших первый, самый страшный бой!</w:t>
      </w:r>
    </w:p>
    <w:p w:rsidR="00117ACD" w:rsidRPr="0061588B" w:rsidRDefault="00117ACD" w:rsidP="00FA697A">
      <w:pPr>
        <w:shd w:val="clear" w:color="auto" w:fill="FFFFFF"/>
        <w:spacing w:after="0" w:line="240" w:lineRule="auto"/>
        <w:ind w:left="2250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17ACD" w:rsidRPr="0061588B" w:rsidRDefault="00117ACD" w:rsidP="00FA697A">
      <w:pPr>
        <w:shd w:val="clear" w:color="auto" w:fill="FFFFFF"/>
        <w:spacing w:after="0" w:line="240" w:lineRule="auto"/>
        <w:ind w:left="225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 атаку шли за правду, за Отчизну,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За мир, за мать с отцом, за добрый дом.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Чтоб защитить от ужасов фашизма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Права на жизнь, что рушилась кругом.</w:t>
      </w:r>
    </w:p>
    <w:p w:rsidR="00117ACD" w:rsidRPr="0061588B" w:rsidRDefault="00117ACD" w:rsidP="00FA697A">
      <w:pPr>
        <w:shd w:val="clear" w:color="auto" w:fill="FFFFFF"/>
        <w:spacing w:after="0" w:line="240" w:lineRule="auto"/>
        <w:ind w:left="2250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17ACD" w:rsidRPr="0061588B" w:rsidRDefault="00117ACD" w:rsidP="00FA697A">
      <w:pPr>
        <w:shd w:val="clear" w:color="auto" w:fill="FFFFFF"/>
        <w:spacing w:after="0" w:line="240" w:lineRule="auto"/>
        <w:ind w:left="2250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Сирень, гвоздики, нежные тюльпаны…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Начало лета, жизнь вокруг кипит.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Жива любовь, зарубцевались раны,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  <w:t>Но этот день июня не забыт!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                Песня «Шли солдаты на войну»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Вед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ущий </w:t>
      </w: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Много горя принесли фашисты на нашу землю: жгли деревни, разрушали города, убивали мирных жителей – женщин, стариков и детей. Одна надежда оставалась у народа – на нашу армию, стойкость, мужество, героизм наших солдат и офицеров. И они оправдали надежду своих жен, матерей и детей – всех, кто ждал их, верил им и писал письма. В минуты затишья перед следующим боем, сидя в блиндажах, солдаты вспоминали мирное время, своих близких и родных, мечтали о скорой встрече в родимом доме.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Ученик: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На костре трещали ветки.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В котелке дымился крепкий чай.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Ты пришел усталый из разведки.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Много пил и столько же молчал.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Сильными дрожащими руками,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Протирал дрожащий автомат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И о чем – то думал временами,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Головой откинувшись назад.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               СЦЕН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</w:t>
      </w: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А «ПИСЬМА МАТЕРИ И СЫНА»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Звучит тихо музыка, мама-девочка сидит «пишет письмо»,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сын-мальчик «читает письмо».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Мама: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Здравствуй, мой родной сынок, Как ты от меня сейчас далёк!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Трудные настали времена, Голод, холод, я совсем одна…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Весточку мне с фронта передай,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Матери писать не забывай!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Сын: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Мамочка, спасибо за письмо, Греет сердце, душу мне оно.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Я так хочу тебя обнять, Взглянуть в глаза, расцеловать.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Здесь жизнь хрупка, как тонкое стекло, А мы воюем, всем смертям назло!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Мама: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Сынок, давно идёт война –Измучился народ и настрадался.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Скажи, когда же кончится она?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Один ты у меня в живых остался…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Не сплю ночами и мечтаю,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Когда возвратишься ты домой,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Придёшь ты тихо, скажешь: «Мама!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Вернулся, видишь, я живой!»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Сын: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Мама, милая, поверь, что скоро</w:t>
      </w: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.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Возвращусь с победой я домой.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Если надо, то сверну я горы,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Лишь бы поскорее свидеться с тобой…</w:t>
      </w: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уходят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Cs/>
          <w:color w:val="000000"/>
          <w:sz w:val="24"/>
          <w:szCs w:val="24"/>
          <w:lang w:eastAsia="ru-RU"/>
        </w:rPr>
        <w:t>В годы Великой Отечественной войны помогали бить врага и дети, простые школьники.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Стихотворение «Рассказ танкиста» А.Твардовский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17ACD" w:rsidRDefault="00117ACD" w:rsidP="00FF7C6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17ACD" w:rsidRPr="0061588B" w:rsidRDefault="00117ACD" w:rsidP="00FF7C64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«Блокадный Ленинград»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Звучит гул сирены, метроном, объявление спуститься в бомбоубежище. На сцене появляются закутанные в платки, изможденные и голодные жители блокадного Ленинграда. Ребенок везет на санках бидон с водой, женщина пересчитывает карточки на хлеб, на середину сцены выходит одна из женщин и читает стихотворение под звук метронома.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Был день как день.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Ко мне пришла подруга,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Не плача, рассказала, что вчера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Единственного схоронила друга,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мы молчали с нею до утра.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Какие ж я могла найти слова?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Я тоже – ленинградская вдова.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Мы съели хлеб, что был отложен на день,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 один платок закутались вдвоем,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тихо-тихо стало в Ленинграде.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Один, стуча, трудился метроном.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(Делается пауза для звука метронома.)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стыли ноги, и томилась свечка.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Вокруг ее слепого огонька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Образовалось лунное колечко,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Похожее на радугу слегка.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Когда немного посветлело небо,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Мы вместе вышли за водой и хлебом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услыхали дальней канонады рыдающий,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Тяжелый, мерный гул: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То армия рвала кольцо блокады,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Вела огонь по нашему врагу.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567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О. Берггольц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Звучит мелодия песни Б. Окуджавы «Ах, война, что ж ты сделала, подлая…». На краю сцены выстраиваются все девочки, женщины, медсестры, музыка приглушается, и одна из них читает стихотворение.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Ах, война, что ж ты сделала, подлая: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Стали тихими наши дворы,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Наши мальчики головы подняли –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Повзрослели они до поры,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На пороге едва помаячили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ушли, за солдатом – солдат…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До свидания, мальчики!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Мальчики, постарайтесь вернуться назад.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Нет, не прячьтесь вы, будьте высокими,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Не жалейте ни пуль, ни гранат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себя не щадите, и все-таки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Постарайтесь вернуться назад.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Звуки музыки усиливаются. Юноши-бойцы появляются из-за спин девочек, проходят вперед, музыка приглушается, и один из них продолжает читать стихотворение.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Ах, война, что ж ты, подлая, сделала: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Вместо свадеб – разлуки и дым,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Наши девочки платьица белые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Раздарили сестренкам своим.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Сапоги – ну куда от них денешься?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Да зеленые крылья погон…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Вы наплюйте на сплетников, девочки.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Мы сведем с ними счеты потом.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Пусть болтают, что верить вам не во что,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Что идете войной наугад…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До свидания, девочки! Девочки,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Постарайтесь вернуться назад.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531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Б. Окуджава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17ACD" w:rsidRPr="0061588B" w:rsidRDefault="00117ACD" w:rsidP="00FF7C64">
      <w:pPr>
        <w:pStyle w:val="c10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</w:rPr>
      </w:pPr>
      <w:r w:rsidRPr="0061588B">
        <w:rPr>
          <w:i/>
          <w:iCs/>
          <w:color w:val="000000"/>
        </w:rPr>
        <w:t>Громко звучит песня «Журавли» (сл. Р. Гамзатова, муз. Я. Френкеля). Из общей толпы по одному выделяются по очереди девушки и юноши и читают стихотворения.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Девушка в солдатской форме.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До сих пор не совсем понимаю,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Как же я, и худа, и мала,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Сквозь пожары к победному Маю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 кирзачах стопудовых дошла.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откуда взялось столько силы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Даже в самых слабейших из нас?..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Что гадать! – был и есть у России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Вечной прочности вечный запас.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5144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Ю. Друнина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Паренек в солдатской форме.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Я остался навеки от дома вдали,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Я с войны не вернулся, простите.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Если выпадет видеть – летят журавли,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Не скорбя, журавлей проводите.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Может, я буду в стае той белой лететь,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 небесах точкой светлою таять.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Не моя в том вина, что вам вслед мне смотреть,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Что оставил я горькую память.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603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Б. Ильютик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Девушка в солдатской форме.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Качается рожь несжатая.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Шагают бойцы по ней.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Шагаем и мы – девчата,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Похожие на парней.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Нет, это горят не хаты –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То юность моя в огне…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Идут по войне девчата,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Похожие на парней.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08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Ю. Друнина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Паренек в солдатской форме.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Стрелковой роты рядовой,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Иду с войны, иду домой.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Смеюсь и плачу над собой,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– Живой?.. живой.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– Домой?.. домой.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вторят эхом за спиной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Солдаты, ставшие землей: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– Живой… живой… домой… домой…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…В тумане нежась, спит село,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На храме аист ждет рассвета.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Мне несказанно повезло,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Что пересилив боль и зло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уцелев чертям назло,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Я жив… и вновь увижу это.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Стрелковой роты рядовой,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Иду с войны, иду домой…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08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Ю. Соловьев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Звучит мелодия военного вальса «Ах, эти тучи в голубом» (сл. В. Аксенова, П. Синявского, муз. А. Журбина). Девушки снимают пилотки, белые халаты и остаются в гражданской одежде, берут в руки букетики сирени. Девушки и юноши делятся на две группы по разные стороны сцены, изображая возвращающихся с фронта бойцов и встречающих их.</w:t>
      </w:r>
    </w:p>
    <w:p w:rsidR="00117ACD" w:rsidRPr="0061588B" w:rsidRDefault="00117ACD" w:rsidP="00FF7C64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«Победа»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Раздается гудок паровоза, а затем звучит «Майский вальс» (муз. И.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Лученка, сл. М. Ясеня). Девушки дарят цветы фрон</w:t>
      </w:r>
      <w:r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товикам, обнимают их, танцуют вальс</w:t>
      </w: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. Юноша в военной форме читает стихотворение.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Так вот он – победы торжественный час,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Конец положивший огненным бурям,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Ради которого каждый из нас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Грудь открывал осколкам и пулям.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549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С. Наровчатов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Девушка читает стихотворение.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Тогда, в далеком сорок пятом,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Такой же солнечной весной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Шли поседевшие ребята –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 победой шли к себе домой.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белоснежным безмятежьем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Мели деревья и кусты,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Как будто не было ни смерти,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Ни слез, ни горя, ни войны.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964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Т. Травник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Юноша читает стихотворение.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Звучала музыка оркестра,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Устало ухал барабан.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Веселью не хватало места,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А время плакало от ран.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Я помню первый год Победы –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смех, и горе без прикрас,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А в снах еще стреляли деды,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Которых нету среди нас…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964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Н. Майоров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4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Все участники выстраиваются на сцене и по очереди читают стихотворения по одному четверостишию.</w:t>
      </w:r>
    </w:p>
    <w:p w:rsidR="00117ACD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Салют весне! И позади все беды,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залпы пушек стихли уж давно.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Мы живы, чтобы праздновать победу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вспоминать войну лишь как кино.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Счастливые… не снятся нам торпеды,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И вой сирен не будит как тогда.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Мы – граждане, познавшие победу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Со слов людей, прошедших сквозь года.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Хоть не герои мы, как наши деды,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Пускай не присягали на крови…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Мы – поколение, достойное победы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left="225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t>Для веры, для надежды и любви!</w:t>
      </w:r>
    </w:p>
    <w:p w:rsidR="00117ACD" w:rsidRPr="0061588B" w:rsidRDefault="00117ACD" w:rsidP="00FF7C64">
      <w:pPr>
        <w:shd w:val="clear" w:color="auto" w:fill="FFFFFF"/>
        <w:spacing w:after="0" w:line="240" w:lineRule="auto"/>
        <w:ind w:firstLine="549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А. Шереметьева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</w:t>
      </w:r>
    </w:p>
    <w:p w:rsidR="00117ACD" w:rsidRPr="0061588B" w:rsidRDefault="00117ACD" w:rsidP="0085302E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      Вед: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Люди не теряли веры в победу, даже в самые тяжелые времена. «Враг будет разбит, победа будет за нами» — эти слова звучали повсюду. И вот наступил тот день, когда по радио объявили об окончании войны. </w:t>
      </w:r>
    </w:p>
    <w:p w:rsidR="00117ACD" w:rsidRPr="0061588B" w:rsidRDefault="00117ACD" w:rsidP="0085302E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Голос Левитана. 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Вед: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. В этой страшной войне погибло очень много  наших людей. У каждого из них были родные и близкие. Память о погибших героях навеки сохранится в нашем сердце.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Вед: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Вспомним всех поименно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Вспомним героев своих,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Это нужно не мертвым –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Это нужно живым!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Реб: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Вспомним гордо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Погибших солдат в борьбе,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Наш долг – не забывать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Никогда о войне! 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Вед: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Почтим память всех погибших за Родину минутой молчания. (Все встают.)                               </w:t>
      </w: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Слышны удары метронома.</w:t>
      </w:r>
    </w:p>
    <w:p w:rsidR="00117ACD" w:rsidRPr="0061588B" w:rsidRDefault="00117ACD" w:rsidP="00494119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Песня «Бессмертный полк»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17ACD" w:rsidRPr="0061588B" w:rsidRDefault="00117ACD" w:rsidP="0085302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Ещё тогда нас не было на свете,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Когда гремел салют из края в край.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Солдаты, подарили вы планете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Великий Май, победный Май!</w:t>
      </w:r>
    </w:p>
    <w:p w:rsidR="00117ACD" w:rsidRPr="0061588B" w:rsidRDefault="00117ACD" w:rsidP="0085302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17ACD" w:rsidRPr="0061588B" w:rsidRDefault="00117ACD" w:rsidP="0085302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Ещё тогда нас не было на свете,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Когда в военной буре огневой,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Судьбу решая будущих столетий,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Вы бой вели, священный бой!</w:t>
      </w:r>
    </w:p>
    <w:p w:rsidR="00117ACD" w:rsidRPr="0061588B" w:rsidRDefault="00117ACD" w:rsidP="0085302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17ACD" w:rsidRPr="0061588B" w:rsidRDefault="00117ACD" w:rsidP="0085302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Ещё тогда нас не было на свете,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Когда с победой вы домой пришли.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Солдаты Мая, слава вам навеки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От всей земли, от всей земли!</w:t>
      </w:r>
    </w:p>
    <w:p w:rsidR="00117ACD" w:rsidRPr="0061588B" w:rsidRDefault="00117ACD" w:rsidP="0085302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17ACD" w:rsidRPr="0061588B" w:rsidRDefault="00117ACD" w:rsidP="0085302E">
      <w:pPr>
        <w:spacing w:after="225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Благодарим, солдаты, вас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За жизнь, за детство и весну,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За тишину, за мирный дом,</w:t>
      </w:r>
      <w:r w:rsidRPr="0061588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1588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За мир, в котором мы живем!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                                          </w:t>
      </w:r>
      <w:r w:rsidRPr="0061588B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М.Владимов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</w:p>
    <w:p w:rsidR="00117ACD" w:rsidRDefault="00117ACD" w:rsidP="00AA4C1D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Песня  «Прадедушка»</w:t>
      </w:r>
    </w:p>
    <w:p w:rsidR="00117ACD" w:rsidRPr="00C25565" w:rsidRDefault="00117ACD" w:rsidP="00AA4C1D">
      <w:pPr>
        <w:spacing w:after="0" w:line="360" w:lineRule="atLeast"/>
        <w:textAlignment w:val="baseline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25565">
        <w:rPr>
          <w:rFonts w:ascii="Times New Roman" w:hAnsi="Times New Roman"/>
          <w:bCs/>
          <w:color w:val="000000"/>
          <w:sz w:val="24"/>
          <w:szCs w:val="24"/>
          <w:lang w:eastAsia="ru-RU"/>
        </w:rPr>
        <w:t>(на фоне песни фотографии детей с портретами прадедушек и прабабушек).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Вед </w:t>
      </w:r>
      <w:r w:rsidRPr="0061588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: Еще раз поздравляем всех с  великим праздником Победы, желаем  мирного неба над головой, здоровья, счастья и низко кланяемся всем ветеранам, которые дожили до этого дня. </w:t>
      </w:r>
    </w:p>
    <w:p w:rsidR="00117ACD" w:rsidRPr="0061588B" w:rsidRDefault="00117ACD" w:rsidP="00AA4C1D">
      <w:pPr>
        <w:spacing w:after="0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</w:t>
      </w:r>
      <w:r w:rsidRPr="0061588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Песня «День Победы» </w:t>
      </w:r>
      <w:bookmarkStart w:id="0" w:name="_GoBack"/>
      <w:bookmarkEnd w:id="0"/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61588B">
        <w:rPr>
          <w:rFonts w:ascii="Times New Roman" w:hAnsi="Times New Roman"/>
          <w:b/>
          <w:color w:val="000000"/>
          <w:sz w:val="24"/>
          <w:szCs w:val="24"/>
          <w:lang w:eastAsia="ru-RU"/>
        </w:rPr>
        <w:t> </w:t>
      </w: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17ACD" w:rsidRPr="0061588B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117ACD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17ACD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17ACD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17ACD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17ACD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17ACD" w:rsidRDefault="00117ACD" w:rsidP="00AA4C1D">
      <w:pPr>
        <w:spacing w:after="225" w:line="360" w:lineRule="atLeast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117ACD" w:rsidRDefault="00117ACD"/>
    <w:sectPr w:rsidR="00117ACD" w:rsidSect="00181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0E30"/>
    <w:multiLevelType w:val="multilevel"/>
    <w:tmpl w:val="DC0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FB3"/>
    <w:multiLevelType w:val="hybridMultilevel"/>
    <w:tmpl w:val="AF7E11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C1D"/>
    <w:rsid w:val="00055D00"/>
    <w:rsid w:val="000F4CF3"/>
    <w:rsid w:val="00117ACD"/>
    <w:rsid w:val="001817CB"/>
    <w:rsid w:val="00185BE7"/>
    <w:rsid w:val="002269FB"/>
    <w:rsid w:val="00245400"/>
    <w:rsid w:val="002B48B2"/>
    <w:rsid w:val="002C7A1C"/>
    <w:rsid w:val="00323D49"/>
    <w:rsid w:val="00335A9C"/>
    <w:rsid w:val="00393A33"/>
    <w:rsid w:val="003C4605"/>
    <w:rsid w:val="003F6577"/>
    <w:rsid w:val="00494119"/>
    <w:rsid w:val="004D46C4"/>
    <w:rsid w:val="00580B5C"/>
    <w:rsid w:val="0061588B"/>
    <w:rsid w:val="006D26E1"/>
    <w:rsid w:val="007808DC"/>
    <w:rsid w:val="00840DCE"/>
    <w:rsid w:val="008462E6"/>
    <w:rsid w:val="0085302E"/>
    <w:rsid w:val="008555C1"/>
    <w:rsid w:val="008A35AD"/>
    <w:rsid w:val="00914FFC"/>
    <w:rsid w:val="009F75E1"/>
    <w:rsid w:val="00A42FD4"/>
    <w:rsid w:val="00AA4C1D"/>
    <w:rsid w:val="00B90B20"/>
    <w:rsid w:val="00C25565"/>
    <w:rsid w:val="00D8476A"/>
    <w:rsid w:val="00D94243"/>
    <w:rsid w:val="00EE072D"/>
    <w:rsid w:val="00F844FC"/>
    <w:rsid w:val="00FA697A"/>
    <w:rsid w:val="00FF6899"/>
    <w:rsid w:val="00FF7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7C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">
    <w:name w:val="c6"/>
    <w:basedOn w:val="Normal"/>
    <w:uiPriority w:val="99"/>
    <w:rsid w:val="00580B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8">
    <w:name w:val="c18"/>
    <w:basedOn w:val="DefaultParagraphFont"/>
    <w:uiPriority w:val="99"/>
    <w:rsid w:val="00580B5C"/>
    <w:rPr>
      <w:rFonts w:cs="Times New Roman"/>
    </w:rPr>
  </w:style>
  <w:style w:type="character" w:customStyle="1" w:styleId="c1">
    <w:name w:val="c1"/>
    <w:basedOn w:val="DefaultParagraphFont"/>
    <w:uiPriority w:val="99"/>
    <w:rsid w:val="00580B5C"/>
    <w:rPr>
      <w:rFonts w:cs="Times New Roman"/>
    </w:rPr>
  </w:style>
  <w:style w:type="paragraph" w:styleId="ListParagraph">
    <w:name w:val="List Paragraph"/>
    <w:basedOn w:val="Normal"/>
    <w:uiPriority w:val="99"/>
    <w:qFormat/>
    <w:rsid w:val="002B48B2"/>
    <w:pPr>
      <w:ind w:left="720"/>
      <w:contextualSpacing/>
    </w:pPr>
  </w:style>
  <w:style w:type="paragraph" w:customStyle="1" w:styleId="c2">
    <w:name w:val="c2"/>
    <w:basedOn w:val="Normal"/>
    <w:uiPriority w:val="99"/>
    <w:rsid w:val="00914F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7">
    <w:name w:val="c37"/>
    <w:basedOn w:val="DefaultParagraphFont"/>
    <w:uiPriority w:val="99"/>
    <w:rsid w:val="00914FFC"/>
    <w:rPr>
      <w:rFonts w:cs="Times New Roman"/>
    </w:rPr>
  </w:style>
  <w:style w:type="character" w:customStyle="1" w:styleId="c24">
    <w:name w:val="c24"/>
    <w:basedOn w:val="DefaultParagraphFont"/>
    <w:uiPriority w:val="99"/>
    <w:rsid w:val="00914FFC"/>
    <w:rPr>
      <w:rFonts w:cs="Times New Roman"/>
    </w:rPr>
  </w:style>
  <w:style w:type="paragraph" w:customStyle="1" w:styleId="c34">
    <w:name w:val="c34"/>
    <w:basedOn w:val="Normal"/>
    <w:uiPriority w:val="99"/>
    <w:rsid w:val="003C46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4">
    <w:name w:val="c14"/>
    <w:basedOn w:val="DefaultParagraphFont"/>
    <w:uiPriority w:val="99"/>
    <w:rsid w:val="003C4605"/>
    <w:rPr>
      <w:rFonts w:cs="Times New Roman"/>
    </w:rPr>
  </w:style>
  <w:style w:type="character" w:customStyle="1" w:styleId="c36">
    <w:name w:val="c36"/>
    <w:basedOn w:val="DefaultParagraphFont"/>
    <w:uiPriority w:val="99"/>
    <w:rsid w:val="003C4605"/>
    <w:rPr>
      <w:rFonts w:cs="Times New Roman"/>
    </w:rPr>
  </w:style>
  <w:style w:type="paragraph" w:customStyle="1" w:styleId="c10">
    <w:name w:val="c10"/>
    <w:basedOn w:val="Normal"/>
    <w:uiPriority w:val="99"/>
    <w:rsid w:val="003C46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5">
    <w:name w:val="c35"/>
    <w:basedOn w:val="DefaultParagraphFont"/>
    <w:uiPriority w:val="99"/>
    <w:rsid w:val="003C4605"/>
    <w:rPr>
      <w:rFonts w:cs="Times New Roman"/>
    </w:rPr>
  </w:style>
  <w:style w:type="character" w:customStyle="1" w:styleId="c47">
    <w:name w:val="c47"/>
    <w:basedOn w:val="DefaultParagraphFont"/>
    <w:uiPriority w:val="99"/>
    <w:rsid w:val="003C4605"/>
    <w:rPr>
      <w:rFonts w:cs="Times New Roman"/>
    </w:rPr>
  </w:style>
  <w:style w:type="character" w:customStyle="1" w:styleId="c26">
    <w:name w:val="c26"/>
    <w:basedOn w:val="DefaultParagraphFont"/>
    <w:uiPriority w:val="99"/>
    <w:rsid w:val="003C4605"/>
    <w:rPr>
      <w:rFonts w:cs="Times New Roman"/>
    </w:rPr>
  </w:style>
  <w:style w:type="character" w:customStyle="1" w:styleId="c19">
    <w:name w:val="c19"/>
    <w:basedOn w:val="DefaultParagraphFont"/>
    <w:uiPriority w:val="99"/>
    <w:rsid w:val="003C4605"/>
    <w:rPr>
      <w:rFonts w:cs="Times New Roman"/>
    </w:rPr>
  </w:style>
  <w:style w:type="character" w:customStyle="1" w:styleId="c29">
    <w:name w:val="c29"/>
    <w:basedOn w:val="DefaultParagraphFont"/>
    <w:uiPriority w:val="99"/>
    <w:rsid w:val="003C4605"/>
    <w:rPr>
      <w:rFonts w:cs="Times New Roman"/>
    </w:rPr>
  </w:style>
  <w:style w:type="character" w:customStyle="1" w:styleId="c9">
    <w:name w:val="c9"/>
    <w:basedOn w:val="DefaultParagraphFont"/>
    <w:uiPriority w:val="99"/>
    <w:rsid w:val="003C4605"/>
    <w:rPr>
      <w:rFonts w:cs="Times New Roman"/>
    </w:rPr>
  </w:style>
  <w:style w:type="character" w:customStyle="1" w:styleId="c17">
    <w:name w:val="c17"/>
    <w:basedOn w:val="DefaultParagraphFont"/>
    <w:uiPriority w:val="99"/>
    <w:rsid w:val="003C4605"/>
    <w:rPr>
      <w:rFonts w:cs="Times New Roman"/>
    </w:rPr>
  </w:style>
  <w:style w:type="paragraph" w:customStyle="1" w:styleId="c0">
    <w:name w:val="c0"/>
    <w:basedOn w:val="Normal"/>
    <w:uiPriority w:val="99"/>
    <w:rsid w:val="003C46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Normal"/>
    <w:uiPriority w:val="99"/>
    <w:rsid w:val="003C46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1">
    <w:name w:val="c21"/>
    <w:basedOn w:val="DefaultParagraphFont"/>
    <w:uiPriority w:val="99"/>
    <w:rsid w:val="003C4605"/>
    <w:rPr>
      <w:rFonts w:cs="Times New Roman"/>
    </w:rPr>
  </w:style>
  <w:style w:type="character" w:customStyle="1" w:styleId="c32">
    <w:name w:val="c32"/>
    <w:basedOn w:val="DefaultParagraphFont"/>
    <w:uiPriority w:val="99"/>
    <w:rsid w:val="003C4605"/>
    <w:rPr>
      <w:rFonts w:cs="Times New Roman"/>
    </w:rPr>
  </w:style>
  <w:style w:type="paragraph" w:customStyle="1" w:styleId="c22">
    <w:name w:val="c22"/>
    <w:basedOn w:val="Normal"/>
    <w:uiPriority w:val="99"/>
    <w:rsid w:val="003C46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8">
    <w:name w:val="c48"/>
    <w:basedOn w:val="DefaultParagraphFont"/>
    <w:uiPriority w:val="99"/>
    <w:rsid w:val="003C4605"/>
    <w:rPr>
      <w:rFonts w:cs="Times New Roman"/>
    </w:rPr>
  </w:style>
  <w:style w:type="character" w:customStyle="1" w:styleId="c43">
    <w:name w:val="c43"/>
    <w:basedOn w:val="DefaultParagraphFont"/>
    <w:uiPriority w:val="99"/>
    <w:rsid w:val="003C4605"/>
    <w:rPr>
      <w:rFonts w:cs="Times New Roman"/>
    </w:rPr>
  </w:style>
  <w:style w:type="paragraph" w:customStyle="1" w:styleId="c4">
    <w:name w:val="c4"/>
    <w:basedOn w:val="Normal"/>
    <w:uiPriority w:val="99"/>
    <w:rsid w:val="003C46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">
    <w:name w:val="c12"/>
    <w:basedOn w:val="Normal"/>
    <w:uiPriority w:val="99"/>
    <w:rsid w:val="00FA697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">
    <w:name w:val="c5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8">
    <w:name w:val="c8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7">
    <w:name w:val="c7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1">
    <w:name w:val="c11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41">
    <w:name w:val="c41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0c23">
    <w:name w:val="c10 c23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30">
    <w:name w:val="c30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8">
    <w:name w:val="c28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7">
    <w:name w:val="c27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6">
    <w:name w:val="c16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45">
    <w:name w:val="c45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5">
    <w:name w:val="c15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25">
    <w:name w:val="c25"/>
    <w:basedOn w:val="Normal"/>
    <w:uiPriority w:val="99"/>
    <w:rsid w:val="00FF7C6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postbottomactioncountlikebuttoncountcounteranimcontainer">
    <w:name w:val="postbottomaction__count _like_button_count _counter_anim_container"/>
    <w:basedOn w:val="DefaultParagraphFont"/>
    <w:uiPriority w:val="99"/>
    <w:rsid w:val="00840DC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62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628713">
          <w:marLeft w:val="0"/>
          <w:marRight w:val="0"/>
          <w:marTop w:val="0"/>
          <w:marBottom w:val="0"/>
          <w:divBdr>
            <w:top w:val="none" w:sz="0" w:space="15" w:color="auto"/>
            <w:left w:val="none" w:sz="0" w:space="0" w:color="auto"/>
            <w:bottom w:val="single" w:sz="6" w:space="15" w:color="EAEAEA"/>
            <w:right w:val="none" w:sz="0" w:space="0" w:color="auto"/>
          </w:divBdr>
          <w:divsChild>
            <w:div w:id="116562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2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6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2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6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62871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62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6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2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62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62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628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628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628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628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562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628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628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628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62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628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628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628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6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2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6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628747">
                          <w:marLeft w:val="0"/>
                          <w:marRight w:val="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251</TotalTime>
  <Pages>8</Pages>
  <Words>1793</Words>
  <Characters>10222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Алеся</dc:creator>
  <cp:keywords/>
  <dc:description/>
  <cp:lastModifiedBy>пк</cp:lastModifiedBy>
  <cp:revision>14</cp:revision>
  <dcterms:created xsi:type="dcterms:W3CDTF">2025-04-02T18:51:00Z</dcterms:created>
  <dcterms:modified xsi:type="dcterms:W3CDTF">2025-07-03T06:54:00Z</dcterms:modified>
</cp:coreProperties>
</file>