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5E" w:rsidRPr="00E3509D" w:rsidRDefault="00782B5E">
      <w:pPr>
        <w:pStyle w:val="NormalWeb"/>
        <w:shd w:val="clear" w:color="auto" w:fill="FFFFFF"/>
        <w:spacing w:before="280" w:after="280"/>
        <w:jc w:val="center"/>
        <w:rPr>
          <w:color w:val="000000"/>
          <w:sz w:val="28"/>
          <w:szCs w:val="28"/>
        </w:rPr>
      </w:pPr>
      <w:r w:rsidRPr="00E3509D">
        <w:rPr>
          <w:rStyle w:val="Strong"/>
          <w:color w:val="000000"/>
          <w:sz w:val="28"/>
          <w:szCs w:val="28"/>
        </w:rPr>
        <w:t>Спортивное развлечение с родителями для детей старшей группы:</w:t>
      </w:r>
    </w:p>
    <w:p w:rsidR="00782B5E" w:rsidRPr="00E3509D" w:rsidRDefault="00782B5E">
      <w:pPr>
        <w:pStyle w:val="NormalWeb"/>
        <w:shd w:val="clear" w:color="auto" w:fill="FFFFFF"/>
        <w:jc w:val="center"/>
        <w:rPr>
          <w:color w:val="000000"/>
          <w:sz w:val="28"/>
          <w:szCs w:val="28"/>
        </w:rPr>
      </w:pPr>
      <w:r w:rsidRPr="00E3509D">
        <w:rPr>
          <w:rStyle w:val="Strong"/>
          <w:color w:val="000000"/>
          <w:sz w:val="28"/>
          <w:szCs w:val="28"/>
        </w:rPr>
        <w:t>«Неразлучные друзья – взрослые и дети».</w:t>
      </w:r>
    </w:p>
    <w:p w:rsidR="00782B5E" w:rsidRPr="00E3509D" w:rsidRDefault="00782B5E" w:rsidP="000B3400">
      <w:pPr>
        <w:pStyle w:val="NormalWeb"/>
        <w:shd w:val="clear" w:color="auto" w:fill="FFFFFF"/>
        <w:rPr>
          <w:b/>
          <w:bCs/>
          <w:color w:val="000000"/>
        </w:rPr>
      </w:pPr>
      <w:r w:rsidRPr="00E3509D">
        <w:rPr>
          <w:rStyle w:val="Strong"/>
          <w:color w:val="000000"/>
        </w:rPr>
        <w:t xml:space="preserve">Цель: </w:t>
      </w:r>
      <w:r w:rsidRPr="00E3509D">
        <w:rPr>
          <w:color w:val="000000"/>
        </w:rPr>
        <w:t>Помочь семьям воспитанников освоить здоровый образ жизни. Создать условия, побуждающие детей и родителей к двигательной активности, и атмосферу радостного настроения.</w:t>
      </w:r>
    </w:p>
    <w:p w:rsidR="00782B5E" w:rsidRPr="00E3509D" w:rsidRDefault="00782B5E">
      <w:pPr>
        <w:pStyle w:val="NormalWeb"/>
        <w:shd w:val="clear" w:color="auto" w:fill="FFFFFF"/>
        <w:rPr>
          <w:color w:val="000000"/>
        </w:rPr>
      </w:pPr>
      <w:r w:rsidRPr="00E3509D">
        <w:rPr>
          <w:rStyle w:val="Strong"/>
          <w:color w:val="000000"/>
        </w:rPr>
        <w:t>Задачи</w:t>
      </w:r>
      <w:r w:rsidRPr="00E3509D">
        <w:rPr>
          <w:color w:val="000000"/>
        </w:rPr>
        <w:t>:</w:t>
      </w:r>
    </w:p>
    <w:p w:rsidR="00782B5E" w:rsidRPr="00E3509D" w:rsidRDefault="00782B5E">
      <w:pPr>
        <w:pStyle w:val="NormalWeb"/>
        <w:shd w:val="clear" w:color="auto" w:fill="FFFFFF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E3509D">
        <w:rPr>
          <w:color w:val="000000"/>
        </w:rPr>
        <w:t>1.Формировать умение детей прыгать на двух ногах; упражнять в ходьбе, беге и приседании. 2.Развивать умение ориентироваться в пространстве, действовать по сигналу воспитателя.   3.Вызвать у детей интерес и эмоциональное положительное отношение к развлечению и совместным играм с взрослыми.</w:t>
      </w:r>
      <w:r w:rsidRPr="00E3509D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           </w:t>
      </w:r>
    </w:p>
    <w:p w:rsidR="00782B5E" w:rsidRPr="00E3509D" w:rsidRDefault="00782B5E">
      <w:pPr>
        <w:pStyle w:val="NormalWeb"/>
        <w:shd w:val="clear" w:color="auto" w:fill="FFFFFF"/>
        <w:rPr>
          <w:color w:val="000000"/>
        </w:rPr>
      </w:pPr>
      <w:r w:rsidRPr="00E3509D">
        <w:rPr>
          <w:color w:val="000000"/>
        </w:rPr>
        <w:t>4.Воспитывать дружелюбие, умение играть сообща.</w:t>
      </w:r>
    </w:p>
    <w:p w:rsidR="00782B5E" w:rsidRPr="00E3509D" w:rsidRDefault="00782B5E" w:rsidP="00E542B1">
      <w:pPr>
        <w:pStyle w:val="NormalWeb"/>
        <w:shd w:val="clear" w:color="auto" w:fill="FFFFFF"/>
        <w:jc w:val="center"/>
        <w:rPr>
          <w:b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  <w:r w:rsidRPr="00E3509D">
        <w:rPr>
          <w:b/>
          <w:color w:val="000000"/>
        </w:rPr>
        <w:t>Ход развлечения:</w:t>
      </w:r>
    </w:p>
    <w:p w:rsidR="00782B5E" w:rsidRPr="00E3509D" w:rsidRDefault="00782B5E">
      <w:pPr>
        <w:pStyle w:val="NormalWeb"/>
      </w:pPr>
      <w:r w:rsidRPr="00E3509D">
        <w:rPr>
          <w:rStyle w:val="Emphasis"/>
          <w:i w:val="0"/>
          <w:color w:val="000000"/>
        </w:rPr>
        <w:t>Под музыку «Я, ты, он, она… » дети проходят «змейкой» и встают полукругом. Родители сидят на месте зрителей.</w:t>
      </w:r>
    </w:p>
    <w:p w:rsidR="00782B5E" w:rsidRPr="00E3509D" w:rsidRDefault="00782B5E">
      <w:pPr>
        <w:pStyle w:val="NormalWeb"/>
        <w:shd w:val="clear" w:color="auto" w:fill="FFFFFF"/>
      </w:pPr>
      <w:r w:rsidRPr="00E3509D">
        <w:rPr>
          <w:rStyle w:val="Emphasis"/>
          <w:b/>
          <w:bCs/>
          <w:i w:val="0"/>
          <w:color w:val="000000"/>
        </w:rPr>
        <w:t>Воспитатель</w:t>
      </w:r>
      <w:r w:rsidRPr="00E3509D">
        <w:rPr>
          <w:rStyle w:val="Emphasis"/>
          <w:i w:val="0"/>
          <w:color w:val="000000"/>
        </w:rPr>
        <w:t xml:space="preserve">: </w:t>
      </w:r>
      <w:r w:rsidRPr="00E3509D">
        <w:rPr>
          <w:color w:val="000000"/>
        </w:rPr>
        <w:t>Здравствуйте, дети! Здравствуйте, уважаемые папы и мамы! Мы собрались здесь, чтобы посоревноваться в силе и ловкости, скорости и выносливости. А еще мы собрались для того, чтобы посмотреть, что умеют наши дети и что умеют их родители. И неважно кто победит в этом состязании, главное, чтобы мы почувствовали атмосферу праздника. Пусть девизом нашей сегодняшней встречи станут простые слова: «Неразлучные друзья – взрослые и дети! ».</w:t>
      </w:r>
    </w:p>
    <w:p w:rsidR="00782B5E" w:rsidRPr="00E3509D" w:rsidRDefault="00782B5E">
      <w:pPr>
        <w:pStyle w:val="NormalWeb"/>
        <w:shd w:val="clear" w:color="auto" w:fill="FFFFFF"/>
        <w:spacing w:after="0"/>
      </w:pPr>
      <w:r w:rsidRPr="00E3509D">
        <w:rPr>
          <w:rStyle w:val="Emphasis"/>
          <w:i w:val="0"/>
          <w:color w:val="000000"/>
        </w:rPr>
        <w:t xml:space="preserve"> </w:t>
      </w:r>
      <w:r w:rsidRPr="00E3509D">
        <w:rPr>
          <w:rStyle w:val="Emphasis"/>
          <w:b/>
          <w:bCs/>
          <w:i w:val="0"/>
          <w:color w:val="000000"/>
        </w:rPr>
        <w:t xml:space="preserve"> 1 реб: </w:t>
      </w:r>
      <w:r w:rsidRPr="00E3509D">
        <w:rPr>
          <w:color w:val="000000"/>
        </w:rPr>
        <w:t>Все хотят соревноваться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Пошутить и посмеяться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Силу, ловкость показать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И сноровку доказать!</w:t>
      </w:r>
    </w:p>
    <w:p w:rsidR="00782B5E" w:rsidRPr="00E3509D" w:rsidRDefault="00782B5E">
      <w:pPr>
        <w:pStyle w:val="NormalWeb"/>
        <w:shd w:val="clear" w:color="auto" w:fill="FFFFFF"/>
        <w:spacing w:after="0"/>
      </w:pPr>
      <w:r w:rsidRPr="00E3509D">
        <w:rPr>
          <w:rStyle w:val="Emphasis"/>
          <w:b/>
          <w:bCs/>
          <w:i w:val="0"/>
          <w:color w:val="000000"/>
        </w:rPr>
        <w:t xml:space="preserve">2 реб: </w:t>
      </w:r>
      <w:r w:rsidRPr="00E3509D">
        <w:rPr>
          <w:color w:val="000000"/>
        </w:rPr>
        <w:t>Этой встречи все мы рады,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Собрались не для награды.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Нам встречаться чаще нужно</w:t>
      </w:r>
      <w:r w:rsidRPr="00E3509D">
        <w:rPr>
          <w:rStyle w:val="Strong"/>
          <w:color w:val="000000"/>
        </w:rPr>
        <w:t>,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Чтобы все мы жили дружно.</w:t>
      </w:r>
    </w:p>
    <w:p w:rsidR="00782B5E" w:rsidRPr="00E3509D" w:rsidRDefault="00782B5E">
      <w:pPr>
        <w:pStyle w:val="NormalWeb"/>
        <w:shd w:val="clear" w:color="auto" w:fill="FFFFFF"/>
      </w:pPr>
      <w:r w:rsidRPr="00E3509D">
        <w:rPr>
          <w:rStyle w:val="Emphasis"/>
          <w:b/>
          <w:bCs/>
          <w:i w:val="0"/>
          <w:color w:val="000000"/>
        </w:rPr>
        <w:t>Воспитатель</w:t>
      </w:r>
      <w:r w:rsidRPr="00E3509D">
        <w:rPr>
          <w:rStyle w:val="Strong"/>
          <w:color w:val="000000"/>
        </w:rPr>
        <w:t>:</w:t>
      </w:r>
      <w:r w:rsidRPr="00E3509D">
        <w:rPr>
          <w:rStyle w:val="apple-converted-space"/>
          <w:b/>
          <w:bCs/>
          <w:color w:val="000000"/>
        </w:rPr>
        <w:t xml:space="preserve"> </w:t>
      </w:r>
      <w:r w:rsidRPr="00E3509D">
        <w:rPr>
          <w:color w:val="000000"/>
        </w:rPr>
        <w:t>А соревнования сегодня у нас необычные. Вместе с детьми на старт выйдут их папы и мамы,   сестры и братья. Призываю команды к честной спортивной борьбе. Желаю всем успехов. И пусть победит сильнейший! А сейчас пришло время представить наши команды.</w:t>
      </w:r>
      <w:r w:rsidRPr="00E3509D">
        <w:t xml:space="preserve"> </w:t>
      </w:r>
      <w:r w:rsidRPr="00E3509D">
        <w:rPr>
          <w:color w:val="000000"/>
        </w:rPr>
        <w:t>Итак. соревноваться сегодня у нас будут- «Лунтик» и «Пчелка Майя».Семейные команды, давайте поприветствуем друг друга.</w:t>
      </w:r>
    </w:p>
    <w:p w:rsidR="00782B5E" w:rsidRPr="00E3509D" w:rsidRDefault="00782B5E">
      <w:pPr>
        <w:pStyle w:val="NormalWeb"/>
        <w:shd w:val="clear" w:color="auto" w:fill="FFFFFF"/>
        <w:rPr>
          <w:color w:val="000000"/>
        </w:rPr>
      </w:pPr>
      <w:r w:rsidRPr="00E3509D">
        <w:rPr>
          <w:color w:val="000000"/>
        </w:rPr>
        <w:t>- Команде «</w:t>
      </w:r>
      <w:r w:rsidRPr="00E3509D">
        <w:rPr>
          <w:rStyle w:val="Strong"/>
          <w:color w:val="000000"/>
        </w:rPr>
        <w:t>Лунтик»</w:t>
      </w:r>
      <w:r w:rsidRPr="00E3509D">
        <w:rPr>
          <w:color w:val="000000"/>
        </w:rPr>
        <w:t xml:space="preserve"> Физкульт- привет!</w:t>
      </w:r>
    </w:p>
    <w:p w:rsidR="00782B5E" w:rsidRPr="00E3509D" w:rsidRDefault="00782B5E">
      <w:pPr>
        <w:pStyle w:val="NormalWeb"/>
        <w:shd w:val="clear" w:color="auto" w:fill="FFFFFF"/>
      </w:pPr>
      <w:r w:rsidRPr="00E3509D">
        <w:rPr>
          <w:color w:val="000000"/>
        </w:rPr>
        <w:t>- Команде «</w:t>
      </w:r>
      <w:r w:rsidRPr="00E3509D">
        <w:rPr>
          <w:rStyle w:val="Strong"/>
          <w:color w:val="000000"/>
        </w:rPr>
        <w:t>Пчелка Мая</w:t>
      </w:r>
      <w:r w:rsidRPr="00E3509D">
        <w:rPr>
          <w:color w:val="000000"/>
        </w:rPr>
        <w:t>» Физкульт- привет!</w:t>
      </w:r>
    </w:p>
    <w:p w:rsidR="00782B5E" w:rsidRPr="00E3509D" w:rsidRDefault="00782B5E">
      <w:pPr>
        <w:pStyle w:val="NormalWeb"/>
        <w:shd w:val="clear" w:color="auto" w:fill="FFFFFF"/>
      </w:pPr>
      <w:r w:rsidRPr="00E3509D">
        <w:rPr>
          <w:rStyle w:val="Emphasis"/>
          <w:b/>
          <w:bCs/>
          <w:i w:val="0"/>
          <w:color w:val="000000"/>
        </w:rPr>
        <w:t>Воспитатель:</w:t>
      </w:r>
      <w:r w:rsidRPr="00E3509D">
        <w:rPr>
          <w:rStyle w:val="apple-converted-space"/>
          <w:b/>
          <w:bCs/>
          <w:iCs/>
          <w:color w:val="000000"/>
        </w:rPr>
        <w:t xml:space="preserve"> </w:t>
      </w:r>
      <w:r w:rsidRPr="00E3509D">
        <w:rPr>
          <w:color w:val="000000"/>
        </w:rPr>
        <w:t>Оценивать же наши результаты будут члены жюри: Инструктор по физической культуре Перевезенцева О.В., помощник нашей группы Малюкова В.В.</w:t>
      </w:r>
    </w:p>
    <w:p w:rsidR="00782B5E" w:rsidRPr="00E3509D" w:rsidRDefault="00782B5E">
      <w:pPr>
        <w:pStyle w:val="NormalWeb"/>
        <w:shd w:val="clear" w:color="auto" w:fill="FFFFFF"/>
        <w:rPr>
          <w:color w:val="000000"/>
        </w:rPr>
      </w:pPr>
      <w:r w:rsidRPr="00E3509D">
        <w:rPr>
          <w:color w:val="000000"/>
        </w:rPr>
        <w:t>(Жюри зачитывают правила)</w:t>
      </w:r>
    </w:p>
    <w:p w:rsidR="00782B5E" w:rsidRPr="00E3509D" w:rsidRDefault="00782B5E">
      <w:pPr>
        <w:pStyle w:val="NormalWeb"/>
        <w:shd w:val="clear" w:color="auto" w:fill="FFFFFF"/>
        <w:spacing w:before="52" w:after="52"/>
      </w:pPr>
      <w:r w:rsidRPr="00E3509D">
        <w:rPr>
          <w:rStyle w:val="Emphasis"/>
          <w:b/>
          <w:bCs/>
          <w:i w:val="0"/>
          <w:color w:val="000000"/>
        </w:rPr>
        <w:t xml:space="preserve">Воспитатель: </w:t>
      </w:r>
      <w:r w:rsidRPr="00E3509D">
        <w:rPr>
          <w:color w:val="000000"/>
        </w:rPr>
        <w:t>Пусть жюри весь ход сражения</w:t>
      </w:r>
    </w:p>
    <w:p w:rsidR="00782B5E" w:rsidRPr="00E3509D" w:rsidRDefault="00782B5E">
      <w:pPr>
        <w:pStyle w:val="NormalWeb"/>
        <w:shd w:val="clear" w:color="auto" w:fill="FFFFFF"/>
        <w:spacing w:before="52" w:after="52"/>
        <w:rPr>
          <w:color w:val="000000"/>
        </w:rPr>
      </w:pPr>
      <w:r w:rsidRPr="00E3509D">
        <w:rPr>
          <w:color w:val="000000"/>
        </w:rPr>
        <w:t>Без промашки проследит.</w:t>
      </w:r>
    </w:p>
    <w:p w:rsidR="00782B5E" w:rsidRPr="00E3509D" w:rsidRDefault="00782B5E">
      <w:pPr>
        <w:pStyle w:val="NormalWeb"/>
        <w:shd w:val="clear" w:color="auto" w:fill="FFFFFF"/>
        <w:spacing w:before="52" w:after="52"/>
        <w:rPr>
          <w:color w:val="000000"/>
        </w:rPr>
      </w:pPr>
      <w:r w:rsidRPr="00E3509D">
        <w:rPr>
          <w:color w:val="000000"/>
        </w:rPr>
        <w:t>Кто окажется дружнее,</w:t>
      </w:r>
    </w:p>
    <w:p w:rsidR="00782B5E" w:rsidRPr="00E3509D" w:rsidRDefault="00782B5E">
      <w:pPr>
        <w:pStyle w:val="NormalWeb"/>
        <w:shd w:val="clear" w:color="auto" w:fill="FFFFFF"/>
        <w:spacing w:before="52" w:after="52"/>
        <w:rPr>
          <w:color w:val="000000"/>
        </w:rPr>
      </w:pPr>
      <w:r w:rsidRPr="00E3509D">
        <w:rPr>
          <w:color w:val="000000"/>
        </w:rPr>
        <w:t>Тот в бою и победит!</w:t>
      </w:r>
    </w:p>
    <w:p w:rsidR="00782B5E" w:rsidRPr="00E3509D" w:rsidRDefault="00782B5E">
      <w:pPr>
        <w:pStyle w:val="NormalWeb"/>
        <w:shd w:val="clear" w:color="auto" w:fill="FFFFFF"/>
        <w:spacing w:before="52" w:after="52"/>
        <w:rPr>
          <w:color w:val="000000"/>
        </w:rPr>
      </w:pPr>
      <w:r w:rsidRPr="00E3509D">
        <w:rPr>
          <w:color w:val="000000"/>
        </w:rPr>
        <w:t>- Команды, готовы сражаться?</w:t>
      </w:r>
    </w:p>
    <w:p w:rsidR="00782B5E" w:rsidRPr="00E3509D" w:rsidRDefault="00782B5E">
      <w:pPr>
        <w:pStyle w:val="NormalWeb"/>
        <w:shd w:val="clear" w:color="auto" w:fill="FFFFFF"/>
        <w:spacing w:before="52" w:after="52"/>
        <w:rPr>
          <w:color w:val="000000"/>
        </w:rPr>
      </w:pPr>
      <w:r w:rsidRPr="00E3509D">
        <w:rPr>
          <w:color w:val="000000"/>
        </w:rPr>
        <w:t>- ДА!</w:t>
      </w:r>
    </w:p>
    <w:p w:rsidR="00782B5E" w:rsidRPr="00E3509D" w:rsidRDefault="00782B5E">
      <w:pPr>
        <w:pStyle w:val="NormalWeb"/>
        <w:shd w:val="clear" w:color="auto" w:fill="FFFFFF"/>
        <w:rPr>
          <w:color w:val="000000"/>
        </w:rPr>
      </w:pPr>
      <w:r w:rsidRPr="00E3509D">
        <w:rPr>
          <w:rStyle w:val="Strong"/>
          <w:color w:val="000000"/>
        </w:rPr>
        <w:t>- Объявляю веселую разминку.</w:t>
      </w:r>
    </w:p>
    <w:p w:rsidR="00782B5E" w:rsidRPr="00E3509D" w:rsidRDefault="00782B5E">
      <w:pPr>
        <w:pStyle w:val="NormalWeb"/>
        <w:shd w:val="clear" w:color="auto" w:fill="FFFFFF"/>
        <w:rPr>
          <w:b/>
        </w:rPr>
      </w:pPr>
      <w:r w:rsidRPr="00E3509D">
        <w:rPr>
          <w:rStyle w:val="Emphasis"/>
          <w:b/>
          <w:bCs/>
          <w:i w:val="0"/>
          <w:color w:val="000000"/>
        </w:rPr>
        <w:t xml:space="preserve">Воспитатель: </w:t>
      </w:r>
      <w:r w:rsidRPr="00E3509D">
        <w:rPr>
          <w:rStyle w:val="Strong"/>
          <w:b w:val="0"/>
          <w:color w:val="000000"/>
        </w:rPr>
        <w:t>Слово предоставляется членам жюри.</w:t>
      </w:r>
    </w:p>
    <w:p w:rsidR="00782B5E" w:rsidRPr="00E3509D" w:rsidRDefault="00782B5E">
      <w:pPr>
        <w:pStyle w:val="NormalWeb"/>
        <w:shd w:val="clear" w:color="auto" w:fill="FFFFFF"/>
        <w:spacing w:after="0"/>
      </w:pPr>
      <w:r w:rsidRPr="00E3509D">
        <w:rPr>
          <w:rStyle w:val="Emphasis"/>
          <w:b/>
          <w:bCs/>
          <w:i w:val="0"/>
          <w:color w:val="000000"/>
        </w:rPr>
        <w:t>Воспитатель</w:t>
      </w:r>
      <w:r w:rsidRPr="00E3509D">
        <w:rPr>
          <w:rStyle w:val="Emphasis"/>
          <w:i w:val="0"/>
          <w:color w:val="000000"/>
        </w:rPr>
        <w:t xml:space="preserve">: </w:t>
      </w:r>
      <w:r w:rsidRPr="00E3509D">
        <w:rPr>
          <w:color w:val="000000"/>
        </w:rPr>
        <w:t>Наши детки – дошколята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Очень дружные ребята,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А с родителями вдвойне.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Торопитесь в ряд все встать,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Можно старт уже давать.</w:t>
      </w:r>
    </w:p>
    <w:p w:rsidR="00782B5E" w:rsidRPr="00E3509D" w:rsidRDefault="00782B5E">
      <w:pPr>
        <w:pStyle w:val="NormalWeb"/>
        <w:shd w:val="clear" w:color="auto" w:fill="FFFFFF"/>
        <w:rPr>
          <w:rStyle w:val="Strong"/>
          <w:b w:val="0"/>
          <w:bCs w:val="0"/>
        </w:rPr>
      </w:pPr>
      <w:r w:rsidRPr="00E3509D">
        <w:rPr>
          <w:color w:val="000000"/>
        </w:rPr>
        <w:t xml:space="preserve"> </w:t>
      </w:r>
      <w:r w:rsidRPr="00E3509D">
        <w:rPr>
          <w:rStyle w:val="Strong"/>
          <w:color w:val="000000"/>
        </w:rPr>
        <w:t xml:space="preserve">1-й конкурс «Кто быстрее». </w:t>
      </w:r>
      <w:r w:rsidRPr="00E3509D">
        <w:rPr>
          <w:rStyle w:val="Strong"/>
          <w:b w:val="0"/>
          <w:color w:val="000000"/>
        </w:rPr>
        <w:t>(атрибуты: воздушные шары)</w:t>
      </w:r>
      <w:r w:rsidRPr="00E3509D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E3509D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2pt;height:241.5pt">
            <v:imagedata r:id="rId4" o:title=""/>
          </v:shape>
        </w:pic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Style w:val="Emphasis"/>
          <w:rFonts w:ascii="Times New Roman" w:hAnsi="Times New Roman"/>
          <w:b/>
          <w:bCs/>
          <w:i w:val="0"/>
          <w:color w:val="000000"/>
          <w:sz w:val="24"/>
          <w:szCs w:val="24"/>
        </w:rPr>
        <w:t xml:space="preserve">Воспитатель: </w:t>
      </w:r>
      <w:r w:rsidRPr="00E3509D">
        <w:rPr>
          <w:rFonts w:ascii="Times New Roman" w:hAnsi="Times New Roman" w:cs="Times New Roman"/>
          <w:sz w:val="24"/>
          <w:szCs w:val="24"/>
        </w:rPr>
        <w:t>Чтобы праздник наш начать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И поэтому всем нужно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В нем участие принять.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Каждый должен свои силы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Свою ловкость показать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Быть здоровым и веселым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И конечно не скучать.</w:t>
      </w:r>
    </w:p>
    <w:p w:rsidR="00782B5E" w:rsidRPr="00E3509D" w:rsidRDefault="00782B5E">
      <w:pPr>
        <w:pStyle w:val="NormalWeb"/>
        <w:shd w:val="clear" w:color="auto" w:fill="FFFFFF"/>
      </w:pPr>
      <w:r w:rsidRPr="00E3509D">
        <w:rPr>
          <w:rStyle w:val="Strong"/>
          <w:color w:val="000000"/>
        </w:rPr>
        <w:t xml:space="preserve">2-й конкурс «Палочка – выручалочка». </w:t>
      </w:r>
      <w:r w:rsidRPr="00E3509D">
        <w:rPr>
          <w:rStyle w:val="Emphasis"/>
          <w:i w:val="0"/>
          <w:color w:val="000000"/>
        </w:rPr>
        <w:t>(атрибуты: клюшка-выручалочка 2шт, воздушные шары 2шт.)</w:t>
      </w:r>
    </w:p>
    <w:p w:rsidR="00782B5E" w:rsidRPr="00E3509D" w:rsidRDefault="00782B5E">
      <w:pPr>
        <w:pStyle w:val="NormalWeb"/>
        <w:shd w:val="clear" w:color="auto" w:fill="FFFFFF"/>
      </w:pPr>
      <w:r w:rsidRPr="00E3509D">
        <w:rPr>
          <w:color w:val="000000"/>
        </w:rPr>
        <w:t>Необходимо клюшкой - выручалкой   довести  воздушный шарик до стойки, взять шарик в руки и, возвращаясь назад по прямой, передать эстафету следующему участнику. Первыми и последними в командах стоят взрослые.</w:t>
      </w:r>
    </w:p>
    <w:p w:rsidR="00782B5E" w:rsidRPr="00E3509D" w:rsidRDefault="00782B5E">
      <w:pPr>
        <w:pStyle w:val="NormalWeb"/>
        <w:shd w:val="clear" w:color="auto" w:fill="FFFFFF"/>
        <w:spacing w:after="0"/>
      </w:pPr>
      <w:r w:rsidRPr="00E3509D">
        <w:rPr>
          <w:rStyle w:val="Emphasis"/>
          <w:b/>
          <w:bCs/>
          <w:i w:val="0"/>
          <w:color w:val="000000"/>
        </w:rPr>
        <w:t xml:space="preserve">Воспитатель: </w:t>
      </w:r>
      <w:r w:rsidRPr="00E3509D">
        <w:rPr>
          <w:color w:val="000000"/>
        </w:rPr>
        <w:t>Молодцы у нас команды,</w:t>
      </w:r>
    </w:p>
    <w:p w:rsidR="00782B5E" w:rsidRPr="00E3509D" w:rsidRDefault="00782B5E">
      <w:pPr>
        <w:pStyle w:val="NormalWeb"/>
        <w:shd w:val="clear" w:color="auto" w:fill="FFFFFF"/>
        <w:spacing w:after="0"/>
      </w:pPr>
      <w:r w:rsidRPr="00E3509D">
        <w:rPr>
          <w:color w:val="000000"/>
        </w:rPr>
        <w:t>Сильные, умелые,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Дружные, веселые,</w:t>
      </w:r>
    </w:p>
    <w:p w:rsidR="00782B5E" w:rsidRPr="00E3509D" w:rsidRDefault="00782B5E" w:rsidP="00EC3F9A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 xml:space="preserve">Быстрые и смелые! </w:t>
      </w:r>
    </w:p>
    <w:p w:rsidR="00782B5E" w:rsidRPr="00E3509D" w:rsidRDefault="00782B5E" w:rsidP="00EC3F9A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Ну а сейчас слово предоставляется членам жюри.</w:t>
      </w:r>
    </w:p>
    <w:p w:rsidR="00782B5E" w:rsidRPr="00E3509D" w:rsidRDefault="00782B5E" w:rsidP="00EC3F9A">
      <w:pPr>
        <w:pStyle w:val="NormalWeb"/>
        <w:shd w:val="clear" w:color="auto" w:fill="FFFFFF"/>
        <w:jc w:val="center"/>
      </w:pPr>
      <w:r w:rsidRPr="00E3509D">
        <w:rPr>
          <w:color w:val="000000"/>
        </w:rPr>
        <w:t>(Жюри оценивает 2 проведенных конкурса).</w:t>
      </w:r>
    </w:p>
    <w:p w:rsidR="00782B5E" w:rsidRPr="00E3509D" w:rsidRDefault="00782B5E">
      <w:pPr>
        <w:pStyle w:val="NormalWeb"/>
        <w:shd w:val="clear" w:color="auto" w:fill="FFFFFF"/>
        <w:spacing w:after="0"/>
      </w:pPr>
      <w:r w:rsidRPr="00E3509D">
        <w:rPr>
          <w:rStyle w:val="Emphasis"/>
          <w:b/>
          <w:bCs/>
          <w:i w:val="0"/>
          <w:color w:val="000000"/>
        </w:rPr>
        <w:t xml:space="preserve">Воспитатель: </w:t>
      </w:r>
      <w:r w:rsidRPr="00E3509D">
        <w:rPr>
          <w:color w:val="000000"/>
        </w:rPr>
        <w:t>Никогда не унывай!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Спорту руку подавай!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Внимание! Внимание!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Продолжаем соревнования!</w:t>
      </w:r>
    </w:p>
    <w:p w:rsidR="00782B5E" w:rsidRPr="00E3509D" w:rsidRDefault="00782B5E">
      <w:pPr>
        <w:pStyle w:val="NormalWeb"/>
        <w:shd w:val="clear" w:color="auto" w:fill="FFFFFF"/>
        <w:rPr>
          <w:color w:val="000000"/>
        </w:rPr>
      </w:pPr>
      <w:r w:rsidRPr="00E3509D">
        <w:rPr>
          <w:color w:val="000000"/>
        </w:rPr>
        <w:t>А следующий конкурс у нас необычный. Поработать придется нашими ловкими ножками.</w:t>
      </w:r>
    </w:p>
    <w:p w:rsidR="00782B5E" w:rsidRPr="00E3509D" w:rsidRDefault="00782B5E">
      <w:pPr>
        <w:pStyle w:val="NormalWeb"/>
        <w:shd w:val="clear" w:color="auto" w:fill="FFFFFF"/>
      </w:pPr>
      <w:r w:rsidRPr="00E3509D">
        <w:rPr>
          <w:rStyle w:val="Strong"/>
          <w:color w:val="000000"/>
        </w:rPr>
        <w:t xml:space="preserve">3- конкурс «Собери жемчужины» </w:t>
      </w:r>
      <w:r w:rsidRPr="00E3509D">
        <w:rPr>
          <w:rStyle w:val="Emphasis"/>
          <w:i w:val="0"/>
          <w:color w:val="000000"/>
        </w:rPr>
        <w:t>(профилактика плоскостопия, без носков)</w:t>
      </w:r>
    </w:p>
    <w:p w:rsidR="00782B5E" w:rsidRPr="00E3509D" w:rsidRDefault="00782B5E" w:rsidP="005171E8">
      <w:pPr>
        <w:pStyle w:val="NormalWeb"/>
        <w:shd w:val="clear" w:color="auto" w:fill="FFFFFF"/>
        <w:jc w:val="center"/>
      </w:pPr>
      <w:r w:rsidRPr="00E3509D">
        <w:rPr>
          <w:rStyle w:val="Emphasis"/>
          <w:i w:val="0"/>
          <w:color w:val="000000"/>
        </w:rPr>
        <w:t>(атрибуты: «разноцветные жемчужины», обручи большие 2шт.)</w:t>
      </w:r>
    </w:p>
    <w:p w:rsidR="00782B5E" w:rsidRPr="00E3509D" w:rsidRDefault="00782B5E">
      <w:pPr>
        <w:pStyle w:val="NormalWeb"/>
        <w:shd w:val="clear" w:color="auto" w:fill="FFFFFF"/>
        <w:rPr>
          <w:color w:val="000000"/>
        </w:rPr>
      </w:pPr>
      <w:r w:rsidRPr="00E3509D">
        <w:rPr>
          <w:color w:val="000000"/>
        </w:rPr>
        <w:t>По сигналу дети снимают носки и бегут в центр зала, где рассыпаны жемчужины. Задача детей как можно больше жемчужин подцепить пальцами ног и перенести в обручи. Чья команда больше сумеет добыть жемчужин та и выиграет.</w:t>
      </w:r>
    </w:p>
    <w:p w:rsidR="00782B5E" w:rsidRPr="00E3509D" w:rsidRDefault="00782B5E">
      <w:pPr>
        <w:pStyle w:val="NormalWeb"/>
        <w:shd w:val="clear" w:color="auto" w:fill="FFFFFF"/>
        <w:spacing w:after="0"/>
      </w:pPr>
      <w:r w:rsidRPr="00E3509D">
        <w:rPr>
          <w:rStyle w:val="Emphasis"/>
          <w:b/>
          <w:bCs/>
          <w:i w:val="0"/>
          <w:color w:val="000000"/>
        </w:rPr>
        <w:t>Воспитатель</w:t>
      </w:r>
      <w:r w:rsidRPr="00E3509D">
        <w:rPr>
          <w:rStyle w:val="Emphasis"/>
          <w:i w:val="0"/>
          <w:color w:val="000000"/>
        </w:rPr>
        <w:t xml:space="preserve">: </w:t>
      </w:r>
      <w:r w:rsidRPr="00E3509D">
        <w:rPr>
          <w:color w:val="000000"/>
        </w:rPr>
        <w:t>Молодцы! Молодцы!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Все ребята удальцы!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Давайте похлопаем нашим ребятам! Как они старались!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Как ловко управились со всеми жемчужинами!</w:t>
      </w:r>
    </w:p>
    <w:p w:rsidR="00782B5E" w:rsidRPr="00E3509D" w:rsidRDefault="00782B5E">
      <w:pPr>
        <w:pStyle w:val="NormalWeb"/>
        <w:shd w:val="clear" w:color="auto" w:fill="FFFFFF"/>
        <w:rPr>
          <w:color w:val="000000"/>
        </w:rPr>
      </w:pPr>
      <w:r w:rsidRPr="00E3509D">
        <w:rPr>
          <w:color w:val="000000"/>
        </w:rPr>
        <w:t>Вот только я смотрю наши папы и мамы совсем заскучали. Завидно им стало, наверно. Тоже поиграть захотели. Не переживайте, дорогие родители.</w:t>
      </w:r>
    </w:p>
    <w:p w:rsidR="00782B5E" w:rsidRPr="00E3509D" w:rsidRDefault="00782B5E">
      <w:pPr>
        <w:pStyle w:val="NormalWeb"/>
        <w:shd w:val="clear" w:color="auto" w:fill="FFFFFF"/>
        <w:spacing w:beforeAutospacing="0" w:after="160" w:afterAutospacing="0"/>
      </w:pPr>
      <w:r w:rsidRPr="00E3509D">
        <w:rPr>
          <w:rStyle w:val="Strong"/>
          <w:color w:val="000000"/>
        </w:rPr>
        <w:t>4-й конкурс «</w:t>
      </w:r>
      <w:r w:rsidRPr="00E3509D">
        <w:rPr>
          <w:b/>
          <w:bCs/>
          <w:color w:val="000000"/>
        </w:rPr>
        <w:t>Раздави шар».</w:t>
      </w:r>
    </w:p>
    <w:p w:rsidR="00782B5E" w:rsidRPr="00E3509D" w:rsidRDefault="00782B5E">
      <w:pPr>
        <w:pStyle w:val="NormalWeb"/>
        <w:shd w:val="clear" w:color="auto" w:fill="FFFFFF"/>
        <w:spacing w:beforeAutospacing="0" w:after="160" w:afterAutospacing="0"/>
        <w:rPr>
          <w:color w:val="333333"/>
        </w:rPr>
      </w:pPr>
      <w:r w:rsidRPr="00E3509D">
        <w:rPr>
          <w:color w:val="000000"/>
        </w:rPr>
        <w:t>Играют папы или мамы с детьми. Каждой паре дается по одному надувному шару. Мамы с детьми придерживают шар лбами, зажав с двух сторон. По сигналу оба игрока должны начать сильно давить на шар. Побеждает та пара, чей шар быстрее лопнет.</w:t>
      </w:r>
    </w:p>
    <w:p w:rsidR="00782B5E" w:rsidRPr="00E3509D" w:rsidRDefault="00782B5E">
      <w:pPr>
        <w:pStyle w:val="NormalWeb"/>
        <w:shd w:val="clear" w:color="auto" w:fill="FFFFFF"/>
        <w:rPr>
          <w:rStyle w:val="Emphasis"/>
        </w:rPr>
      </w:pPr>
      <w:r w:rsidRPr="00E3509D">
        <w:rPr>
          <w:rStyle w:val="Emphasis"/>
          <w:i w:val="0"/>
        </w:rPr>
        <w:t xml:space="preserve"> (атрибуты: воздушные шары)</w:t>
      </w:r>
      <w:r w:rsidRPr="00E3509D">
        <w:t xml:space="preserve"> </w:t>
      </w:r>
      <w:r w:rsidRPr="00E3509D">
        <w:rPr>
          <w:rStyle w:val="Strong"/>
          <w:b w:val="0"/>
          <w:color w:val="000000"/>
        </w:rPr>
        <w:pict>
          <v:shape id="_x0000_i1026" type="#_x0000_t75" style="width:225.75pt;height:177.75pt">
            <v:imagedata r:id="rId5" o:title=""/>
          </v:shape>
        </w:pict>
      </w:r>
    </w:p>
    <w:p w:rsidR="00782B5E" w:rsidRPr="00E3509D" w:rsidRDefault="00782B5E">
      <w:pPr>
        <w:pStyle w:val="NormalWeb"/>
        <w:shd w:val="clear" w:color="auto" w:fill="FFFFFF"/>
        <w:spacing w:beforeAutospacing="0" w:after="0" w:afterAutospacing="0"/>
      </w:pPr>
      <w:r w:rsidRPr="00E3509D">
        <w:rPr>
          <w:rStyle w:val="Emphasis"/>
          <w:b/>
          <w:bCs/>
          <w:i w:val="0"/>
          <w:color w:val="000000"/>
        </w:rPr>
        <w:t>Воспитатель:</w:t>
      </w:r>
      <w:r w:rsidRPr="00E3509D">
        <w:t xml:space="preserve"> Мальчики и девочки -</w:t>
      </w:r>
    </w:p>
    <w:p w:rsidR="00782B5E" w:rsidRPr="00E3509D" w:rsidRDefault="00782B5E">
      <w:pPr>
        <w:pStyle w:val="NormalWeb"/>
        <w:shd w:val="clear" w:color="auto" w:fill="FFFFFF"/>
        <w:spacing w:beforeAutospacing="0" w:after="0" w:afterAutospacing="0"/>
      </w:pPr>
      <w:r w:rsidRPr="00E3509D">
        <w:t>разминку со мной начинайте,</w:t>
      </w:r>
    </w:p>
    <w:p w:rsidR="00782B5E" w:rsidRPr="00E3509D" w:rsidRDefault="00782B5E">
      <w:pPr>
        <w:pStyle w:val="NormalWeb"/>
        <w:shd w:val="clear" w:color="auto" w:fill="FFFFFF"/>
        <w:spacing w:beforeAutospacing="0" w:after="0" w:afterAutospacing="0"/>
      </w:pPr>
      <w:r w:rsidRPr="00E3509D">
        <w:t>Колонны подравняйте.</w:t>
      </w:r>
    </w:p>
    <w:p w:rsidR="00782B5E" w:rsidRPr="00E3509D" w:rsidRDefault="00782B5E" w:rsidP="005171E8">
      <w:pPr>
        <w:pStyle w:val="NormalWeb"/>
        <w:shd w:val="clear" w:color="auto" w:fill="FFFFFF"/>
        <w:spacing w:beforeAutospacing="0" w:after="0" w:afterAutospacing="0"/>
        <w:jc w:val="center"/>
        <w:rPr>
          <w:iCs/>
        </w:rPr>
      </w:pPr>
      <w:r w:rsidRPr="00E3509D">
        <w:rPr>
          <w:iCs/>
        </w:rPr>
        <w:t>(Деть выполняют упражнения под музыку "Зверобика")</w:t>
      </w:r>
    </w:p>
    <w:p w:rsidR="00782B5E" w:rsidRPr="00E3509D" w:rsidRDefault="00782B5E">
      <w:pPr>
        <w:pStyle w:val="NormalWeb"/>
        <w:shd w:val="clear" w:color="auto" w:fill="FFFFFF"/>
      </w:pPr>
      <w:r w:rsidRPr="00E3509D">
        <w:rPr>
          <w:rStyle w:val="Strong"/>
          <w:color w:val="000000"/>
        </w:rPr>
        <w:t>5-й конкурс «Переправа»</w:t>
      </w:r>
    </w:p>
    <w:p w:rsidR="00782B5E" w:rsidRPr="00E3509D" w:rsidRDefault="00782B5E">
      <w:pPr>
        <w:pStyle w:val="NormalWeb"/>
        <w:shd w:val="clear" w:color="auto" w:fill="FFFFFF"/>
        <w:rPr>
          <w:color w:val="000000"/>
        </w:rPr>
      </w:pPr>
      <w:r w:rsidRPr="00E3509D">
        <w:rPr>
          <w:rStyle w:val="Emphasis"/>
          <w:i w:val="0"/>
          <w:color w:val="000000"/>
        </w:rPr>
        <w:t>Участвуют по 2 взрослых и по 1 ребенка из команды.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E3509D">
        <w:rPr>
          <w:rFonts w:ascii="Times New Roman" w:hAnsi="Times New Roman" w:cs="Times New Roman"/>
          <w:color w:val="000000"/>
          <w:sz w:val="24"/>
          <w:szCs w:val="24"/>
        </w:rPr>
        <w:t>По команде 2 взрослых сажают ребенка, огибают кегли, далее возвращаются по прямой, забирают первого ребенка и переправляют его на другой берег (в обруч, далее забрав</w:t>
      </w:r>
      <w:r w:rsidRPr="00E3509D">
        <w:rPr>
          <w:rFonts w:ascii="Times New Roman" w:hAnsi="Times New Roman" w:cs="Times New Roman"/>
          <w:sz w:val="24"/>
          <w:szCs w:val="24"/>
        </w:rPr>
        <w:t xml:space="preserve"> всех ,команды вышли дружно,</w:t>
      </w:r>
      <w:r w:rsidRPr="00E3509D">
        <w:rPr>
          <w:rFonts w:ascii="Times New Roman" w:hAnsi="Times New Roman" w:cs="Times New Roman"/>
          <w:color w:val="000000"/>
          <w:sz w:val="24"/>
          <w:szCs w:val="24"/>
        </w:rPr>
        <w:t xml:space="preserve">   по окончанию эстафеты взрослые тоже встают в обруч.</w:t>
      </w:r>
    </w:p>
    <w:p w:rsidR="00782B5E" w:rsidRPr="00E3509D" w:rsidRDefault="00782B5E" w:rsidP="000D6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2B5E" w:rsidRPr="00E3509D" w:rsidRDefault="00782B5E" w:rsidP="000D66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Style w:val="Emphasis"/>
          <w:rFonts w:ascii="Times New Roman" w:hAnsi="Times New Roman"/>
          <w:b/>
          <w:bCs/>
          <w:i w:val="0"/>
          <w:color w:val="000000"/>
          <w:sz w:val="24"/>
          <w:szCs w:val="24"/>
        </w:rPr>
        <w:t xml:space="preserve">Воспитатель: </w:t>
      </w:r>
      <w:r w:rsidRPr="00E3509D">
        <w:rPr>
          <w:rFonts w:ascii="Times New Roman" w:hAnsi="Times New Roman" w:cs="Times New Roman"/>
          <w:sz w:val="24"/>
          <w:szCs w:val="24"/>
        </w:rPr>
        <w:t>Слово предоставляется жюри.</w:t>
      </w:r>
    </w:p>
    <w:p w:rsidR="00782B5E" w:rsidRPr="00E3509D" w:rsidRDefault="00782B5E" w:rsidP="00925985">
      <w:pPr>
        <w:pStyle w:val="NormalWeb"/>
        <w:shd w:val="clear" w:color="auto" w:fill="FFFFFF"/>
        <w:jc w:val="center"/>
        <w:rPr>
          <w:color w:val="000000"/>
        </w:rPr>
      </w:pPr>
      <w:r w:rsidRPr="00E3509D">
        <w:rPr>
          <w:color w:val="000000"/>
        </w:rPr>
        <w:t>(Жюри оценивает 3 проведенных конкурса).</w:t>
      </w:r>
    </w:p>
    <w:p w:rsidR="00782B5E" w:rsidRPr="00E3509D" w:rsidRDefault="00782B5E" w:rsidP="00925985">
      <w:pPr>
        <w:pStyle w:val="NormalWeb"/>
        <w:shd w:val="clear" w:color="auto" w:fill="FFFFFF"/>
        <w:rPr>
          <w:b/>
          <w:bCs/>
        </w:rPr>
      </w:pPr>
      <w:r w:rsidRPr="00E3509D">
        <w:rPr>
          <w:b/>
        </w:rPr>
        <w:t>8</w:t>
      </w:r>
      <w:r w:rsidRPr="00E3509D">
        <w:rPr>
          <w:rStyle w:val="Strong"/>
          <w:b w:val="0"/>
          <w:color w:val="000000"/>
        </w:rPr>
        <w:t xml:space="preserve">конкурс:  </w:t>
      </w:r>
      <w:r w:rsidRPr="00E3509D">
        <w:rPr>
          <w:b/>
        </w:rPr>
        <w:t>Эстафета. « Смекалка»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Style w:val="Emphasis"/>
          <w:rFonts w:ascii="Times New Roman" w:hAnsi="Times New Roman"/>
          <w:b/>
          <w:bCs/>
          <w:i w:val="0"/>
          <w:color w:val="000000"/>
          <w:sz w:val="24"/>
          <w:szCs w:val="24"/>
        </w:rPr>
        <w:t>Воспитатель</w:t>
      </w:r>
      <w:r w:rsidRPr="00E3509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3509D">
        <w:rPr>
          <w:rFonts w:ascii="Times New Roman" w:hAnsi="Times New Roman" w:cs="Times New Roman"/>
          <w:sz w:val="24"/>
          <w:szCs w:val="24"/>
        </w:rPr>
        <w:t xml:space="preserve">При выполнении следующего задания участникам нужно проявить смекалку, находчивость, сообразительность. Для ребят я буду загадывать загадки, а родителям задавать вопросы.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2B5E" w:rsidRPr="00E3509D" w:rsidRDefault="00782B5E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</w:t>
      </w:r>
      <w:r w:rsidRPr="00E3509D">
        <w:rPr>
          <w:rFonts w:ascii="Times New Roman" w:hAnsi="Times New Roman" w:cs="Times New Roman"/>
          <w:b/>
          <w:i/>
          <w:sz w:val="24"/>
          <w:szCs w:val="24"/>
          <w:u w:val="single"/>
        </w:rPr>
        <w:t>Загадки: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1) Просыпаюсь утром рано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Вместе с солнышком румяным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Заправляю сам кроватку, быстро делаю …. (зарядку)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2) Не обижен, а надут,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Его по полю ведут.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А ударят –нипочем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Не угнаться за … (мячом)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3) Этот конь не ест овса,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Вместо ног два колеса.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Сядь верхом, езжай на нем,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Только лучше правь рулем. (Велосипед)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4) Обе по снегу бегут,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Обе песенки поют,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Обе ленты на снегу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Оставляют на бегу.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2B5E" w:rsidRPr="00E3509D" w:rsidRDefault="00782B5E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</w:t>
      </w:r>
      <w:r w:rsidRPr="00E3509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Вопросы: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1) Как называется спортивный наставник? (тренер)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2) Как называется начало и конец бега? (старт, финиш) 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3 )В каком году проходили Олимпийские игры в России? (2014году)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>4) Когда проходили Олимпийские игры в Москве? (1980году)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82B5E" w:rsidRPr="00E3509D" w:rsidRDefault="00782B5E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3509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Ведущий: </w:t>
      </w:r>
    </w:p>
    <w:p w:rsidR="00782B5E" w:rsidRPr="00E3509D" w:rsidRDefault="00782B5E" w:rsidP="009259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Что за странная дорога? </w:t>
      </w:r>
    </w:p>
    <w:p w:rsidR="00782B5E" w:rsidRPr="00E3509D" w:rsidRDefault="00782B5E" w:rsidP="009259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Здесь препятствий очень много! </w:t>
      </w:r>
    </w:p>
    <w:p w:rsidR="00782B5E" w:rsidRPr="00E3509D" w:rsidRDefault="00782B5E" w:rsidP="009259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>Что ни шаг – то чудеса!</w:t>
      </w:r>
    </w:p>
    <w:p w:rsidR="00782B5E" w:rsidRPr="00E3509D" w:rsidRDefault="00782B5E" w:rsidP="009259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>Вот так чудо полоса!</w: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Fonts w:ascii="Times New Roman" w:hAnsi="Times New Roman" w:cs="Times New Roman"/>
          <w:sz w:val="24"/>
          <w:szCs w:val="24"/>
        </w:rPr>
        <w:t xml:space="preserve"> </w:t>
      </w:r>
      <w:r w:rsidRPr="00E3509D">
        <w:rPr>
          <w:rFonts w:ascii="Times New Roman" w:hAnsi="Times New Roman" w:cs="Times New Roman"/>
          <w:sz w:val="24"/>
          <w:szCs w:val="24"/>
        </w:rPr>
        <w:pict>
          <v:shape id="_x0000_i1027" type="#_x0000_t75" style="width:5in;height:229.5pt">
            <v:imagedata r:id="rId6" o:title=""/>
          </v:shape>
        </w:pict>
      </w: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2B5E" w:rsidRPr="00E3509D" w:rsidRDefault="00782B5E">
      <w:pPr>
        <w:pStyle w:val="NormalWeb"/>
        <w:shd w:val="clear" w:color="auto" w:fill="FFFFFF"/>
        <w:spacing w:beforeAutospacing="0" w:after="160" w:afterAutospacing="0"/>
        <w:rPr>
          <w:rStyle w:val="Strong"/>
          <w:color w:val="000000"/>
        </w:rPr>
      </w:pPr>
    </w:p>
    <w:p w:rsidR="00782B5E" w:rsidRPr="00E3509D" w:rsidRDefault="00782B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509D">
        <w:rPr>
          <w:rStyle w:val="Emphasis"/>
          <w:rFonts w:ascii="Times New Roman" w:hAnsi="Times New Roman"/>
          <w:b/>
          <w:bCs/>
          <w:i w:val="0"/>
          <w:color w:val="000000"/>
          <w:sz w:val="24"/>
          <w:szCs w:val="24"/>
        </w:rPr>
        <w:t>Воспитатель:</w:t>
      </w:r>
      <w:r w:rsidRPr="00E3509D">
        <w:rPr>
          <w:rStyle w:val="Emphasis"/>
          <w:rFonts w:ascii="Times New Roman" w:hAnsi="Times New Roman"/>
          <w:i w:val="0"/>
          <w:color w:val="000000"/>
          <w:sz w:val="24"/>
          <w:szCs w:val="24"/>
        </w:rPr>
        <w:t xml:space="preserve"> </w:t>
      </w:r>
      <w:r w:rsidRPr="00E3509D">
        <w:rPr>
          <w:rFonts w:ascii="Times New Roman" w:hAnsi="Times New Roman" w:cs="Times New Roman"/>
          <w:color w:val="000000"/>
          <w:sz w:val="24"/>
          <w:szCs w:val="24"/>
        </w:rPr>
        <w:t>Вот и закончились наши семейные соревнования.</w:t>
      </w:r>
      <w:r w:rsidRPr="00E3509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82B5E" w:rsidRPr="00E3509D" w:rsidRDefault="00782B5E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3509D">
        <w:rPr>
          <w:rStyle w:val="Strong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E350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Уважаемые дети, ну и наши мамы, папы!</w:t>
      </w:r>
      <w:r w:rsidRPr="00E350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50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Всех я вас благодарю.</w:t>
      </w:r>
      <w:r w:rsidRPr="00E350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50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нам почаще приходите,</w:t>
      </w:r>
      <w:r w:rsidRPr="00E3509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350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50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нами время проводите.</w:t>
      </w:r>
      <w:r w:rsidRPr="00E350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50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Вместе с вами веселей,</w:t>
      </w:r>
      <w:r w:rsidRPr="00E350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50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ваши будут рады,</w:t>
      </w:r>
      <w:r w:rsidRPr="00E350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50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Вместе с мамой, вместе с папой,</w:t>
      </w:r>
      <w:r w:rsidRPr="00E3509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350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Дружно время проводить.</w:t>
      </w:r>
    </w:p>
    <w:p w:rsidR="00782B5E" w:rsidRPr="00E3509D" w:rsidRDefault="00782B5E">
      <w:pPr>
        <w:pStyle w:val="NormalWeb"/>
        <w:shd w:val="clear" w:color="auto" w:fill="FFFFFF"/>
        <w:spacing w:after="0"/>
      </w:pPr>
      <w:r w:rsidRPr="00E3509D">
        <w:rPr>
          <w:color w:val="000000"/>
        </w:rPr>
        <w:t xml:space="preserve"> </w:t>
      </w:r>
      <w:r w:rsidRPr="00E3509D">
        <w:rPr>
          <w:rStyle w:val="Emphasis"/>
          <w:b/>
          <w:bCs/>
          <w:i w:val="0"/>
          <w:color w:val="000000"/>
        </w:rPr>
        <w:t xml:space="preserve">Воспитатель: </w:t>
      </w:r>
      <w:r w:rsidRPr="00E3509D">
        <w:rPr>
          <w:color w:val="000000"/>
        </w:rPr>
        <w:t>Перед тем, как с вами попрощаться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Мы хотим вам пожелать: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Здоровья крепкого,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По-чаще улыбаться,</w:t>
      </w:r>
    </w:p>
    <w:p w:rsidR="00782B5E" w:rsidRPr="00E3509D" w:rsidRDefault="00782B5E">
      <w:pPr>
        <w:pStyle w:val="NormalWeb"/>
        <w:shd w:val="clear" w:color="auto" w:fill="FFFFFF"/>
        <w:spacing w:after="0"/>
        <w:rPr>
          <w:color w:val="000000"/>
        </w:rPr>
      </w:pPr>
      <w:r w:rsidRPr="00E3509D">
        <w:rPr>
          <w:color w:val="000000"/>
        </w:rPr>
        <w:t>И никогда не унывать!</w:t>
      </w:r>
    </w:p>
    <w:p w:rsidR="00782B5E" w:rsidRPr="00E3509D" w:rsidRDefault="00782B5E" w:rsidP="0072084B">
      <w:pPr>
        <w:pStyle w:val="NormalWeb"/>
        <w:shd w:val="clear" w:color="auto" w:fill="FFFFFF"/>
        <w:rPr>
          <w:color w:val="000000"/>
        </w:rPr>
      </w:pPr>
      <w:r w:rsidRPr="00E3509D">
        <w:rPr>
          <w:rStyle w:val="Emphasis"/>
          <w:i w:val="0"/>
          <w:color w:val="000000"/>
        </w:rPr>
        <w:t xml:space="preserve">Вместе: </w:t>
      </w:r>
      <w:r w:rsidRPr="00E3509D">
        <w:rPr>
          <w:color w:val="000000"/>
        </w:rPr>
        <w:t>До свидания! До новых встреч.</w:t>
      </w:r>
    </w:p>
    <w:sectPr w:rsidR="00782B5E" w:rsidRPr="00E3509D" w:rsidSect="006515FF">
      <w:pgSz w:w="11906" w:h="16838"/>
      <w:pgMar w:top="568" w:right="140" w:bottom="284" w:left="426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15FF"/>
    <w:rsid w:val="000B3400"/>
    <w:rsid w:val="000D66C8"/>
    <w:rsid w:val="003579D0"/>
    <w:rsid w:val="004930E6"/>
    <w:rsid w:val="005171E8"/>
    <w:rsid w:val="00552DE0"/>
    <w:rsid w:val="006515FF"/>
    <w:rsid w:val="0072084B"/>
    <w:rsid w:val="00782B5E"/>
    <w:rsid w:val="007C64D6"/>
    <w:rsid w:val="00825D7C"/>
    <w:rsid w:val="00925985"/>
    <w:rsid w:val="009D62D5"/>
    <w:rsid w:val="00B055AC"/>
    <w:rsid w:val="00CF6886"/>
    <w:rsid w:val="00E3509D"/>
    <w:rsid w:val="00E542B1"/>
    <w:rsid w:val="00E81AF2"/>
    <w:rsid w:val="00EC3F9A"/>
    <w:rsid w:val="00F254A6"/>
    <w:rsid w:val="00F52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D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25D7C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825D7C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825D7C"/>
    <w:rPr>
      <w:rFonts w:cs="Times New Roman"/>
      <w:i/>
      <w:iCs/>
    </w:rPr>
  </w:style>
  <w:style w:type="character" w:customStyle="1" w:styleId="a">
    <w:name w:val="Текст выноски Знак"/>
    <w:basedOn w:val="DefaultParagraphFont"/>
    <w:uiPriority w:val="99"/>
    <w:semiHidden/>
    <w:rsid w:val="00825D7C"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Normal"/>
    <w:next w:val="BodyText"/>
    <w:uiPriority w:val="99"/>
    <w:rsid w:val="006515F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515F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52744"/>
    <w:rPr>
      <w:rFonts w:cs="Times New Roman"/>
      <w:lang w:eastAsia="en-US"/>
    </w:rPr>
  </w:style>
  <w:style w:type="paragraph" w:styleId="List">
    <w:name w:val="List"/>
    <w:basedOn w:val="BodyText"/>
    <w:uiPriority w:val="99"/>
    <w:rsid w:val="006515FF"/>
    <w:rPr>
      <w:rFonts w:cs="Arial"/>
    </w:rPr>
  </w:style>
  <w:style w:type="paragraph" w:styleId="Caption">
    <w:name w:val="caption"/>
    <w:basedOn w:val="Normal"/>
    <w:uiPriority w:val="99"/>
    <w:qFormat/>
    <w:rsid w:val="006515F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825D7C"/>
    <w:pPr>
      <w:ind w:left="220" w:hanging="220"/>
    </w:pPr>
  </w:style>
  <w:style w:type="paragraph" w:styleId="IndexHeading">
    <w:name w:val="index heading"/>
    <w:basedOn w:val="Normal"/>
    <w:uiPriority w:val="99"/>
    <w:rsid w:val="006515FF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rsid w:val="00825D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25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52744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254</TotalTime>
  <Pages>5</Pages>
  <Words>926</Words>
  <Characters>5284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</cp:lastModifiedBy>
  <cp:revision>14</cp:revision>
  <dcterms:created xsi:type="dcterms:W3CDTF">2017-01-22T09:39:00Z</dcterms:created>
  <dcterms:modified xsi:type="dcterms:W3CDTF">2025-01-30T19:15:00Z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