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5FD" w:rsidRPr="002F5094" w:rsidRDefault="00E815FD" w:rsidP="0056185C">
      <w:pPr>
        <w:spacing w:before="100" w:beforeAutospacing="1" w:after="75" w:line="240" w:lineRule="auto"/>
        <w:ind w:right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F509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онспект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интегрированного</w:t>
      </w:r>
      <w:r w:rsidRPr="002F509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урока обучение грамоте и письму</w:t>
      </w:r>
      <w:r w:rsidRPr="002F509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</w:p>
    <w:p w:rsidR="00E815FD" w:rsidRPr="002F5094" w:rsidRDefault="00E815FD" w:rsidP="0056185C">
      <w:pPr>
        <w:spacing w:before="100" w:beforeAutospacing="1" w:after="75" w:line="240" w:lineRule="auto"/>
        <w:ind w:right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Тема: "Звук (й), буква Й, й"</w:t>
      </w:r>
    </w:p>
    <w:p w:rsidR="00E815FD" w:rsidRPr="002F5094" w:rsidRDefault="00E815FD" w:rsidP="000B3DE4">
      <w:pPr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Pr="002F5094">
        <w:rPr>
          <w:rFonts w:ascii="Times New Roman" w:hAnsi="Times New Roman" w:cs="Times New Roman"/>
          <w:sz w:val="28"/>
          <w:szCs w:val="28"/>
          <w:lang w:eastAsia="ru-RU"/>
        </w:rPr>
        <w:t>:  учить распознавать звук [й`] и соответствующую букву, писать и читать буквы Й, й; познакомить с особенностями звука[й`]как всегда мягкого согласного звука;  развивать фонематический слух, речь, внимание, логическое мышление, наблюдательность, память;  воспитывать аккуратность</w:t>
      </w:r>
    </w:p>
    <w:p w:rsidR="00E815FD" w:rsidRPr="002F5094" w:rsidRDefault="00E815FD" w:rsidP="0056185C">
      <w:pPr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Формируемые УУД</w:t>
      </w:r>
      <w:r w:rsidRPr="002F5094">
        <w:rPr>
          <w:rFonts w:ascii="Times New Roman" w:hAnsi="Times New Roman" w:cs="Times New Roman"/>
          <w:sz w:val="28"/>
          <w:szCs w:val="28"/>
          <w:lang w:eastAsia="ru-RU"/>
        </w:rPr>
        <w:t>: распознавать и читать звук  [й`] и соответствующую букву, характеризовать этот звук.</w:t>
      </w:r>
    </w:p>
    <w:p w:rsidR="00E815FD" w:rsidRPr="002F5094" w:rsidRDefault="00E815FD" w:rsidP="000B3DE4">
      <w:pPr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Оборудование для учителя</w:t>
      </w:r>
      <w:r w:rsidRPr="002F5094">
        <w:rPr>
          <w:rFonts w:ascii="Times New Roman" w:hAnsi="Times New Roman" w:cs="Times New Roman"/>
          <w:sz w:val="28"/>
          <w:szCs w:val="28"/>
          <w:lang w:eastAsia="ru-RU"/>
        </w:rPr>
        <w:t>: демонс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трационный плакат "Буква Й, </w:t>
      </w:r>
      <w:r w:rsidRPr="002F5094">
        <w:rPr>
          <w:rFonts w:ascii="Times New Roman" w:hAnsi="Times New Roman" w:cs="Times New Roman"/>
          <w:sz w:val="28"/>
          <w:szCs w:val="28"/>
          <w:lang w:eastAsia="ru-RU"/>
        </w:rPr>
        <w:t>й,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F5094">
        <w:rPr>
          <w:rFonts w:ascii="Times New Roman" w:hAnsi="Times New Roman" w:cs="Times New Roman"/>
          <w:sz w:val="28"/>
          <w:szCs w:val="28"/>
          <w:lang w:eastAsia="ru-RU"/>
        </w:rPr>
        <w:t>"картинный словарь, иллюстрации: Трамвай, чайник, жук,, майки, троллейбуса, демонстрационные звуковые схемы.</w:t>
      </w:r>
    </w:p>
    <w:p w:rsidR="00E815FD" w:rsidRPr="002F5094" w:rsidRDefault="00E815FD" w:rsidP="0056185C">
      <w:pPr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F509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Оборудование для учащихся</w:t>
      </w:r>
      <w:r w:rsidRPr="002F5094">
        <w:rPr>
          <w:rFonts w:ascii="Times New Roman" w:hAnsi="Times New Roman" w:cs="Times New Roman"/>
          <w:sz w:val="28"/>
          <w:szCs w:val="28"/>
          <w:lang w:eastAsia="ru-RU"/>
        </w:rPr>
        <w:t>:  учебник "Азбука" В.Г. Горецкий 1 класс 2 , прописи 1 класс 4 часть, магнитные звуковые схемы, веер букв.</w:t>
      </w:r>
    </w:p>
    <w:p w:rsidR="00E815FD" w:rsidRPr="002F5094" w:rsidRDefault="00E815FD" w:rsidP="0056185C">
      <w:pPr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Ход урока</w:t>
      </w:r>
    </w:p>
    <w:p w:rsidR="00E815FD" w:rsidRPr="002F5094" w:rsidRDefault="00E815FD" w:rsidP="0056185C">
      <w:pPr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I. Организационный момент.</w:t>
      </w:r>
    </w:p>
    <w:p w:rsidR="00E815FD" w:rsidRPr="002F5094" w:rsidRDefault="00E815FD" w:rsidP="0056185C">
      <w:pPr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sz w:val="28"/>
          <w:szCs w:val="28"/>
          <w:lang w:eastAsia="ru-RU"/>
        </w:rPr>
        <w:t>Ну-ка , проверь, дружок</w:t>
      </w:r>
    </w:p>
    <w:p w:rsidR="00E815FD" w:rsidRPr="002F5094" w:rsidRDefault="00E815FD" w:rsidP="0056185C">
      <w:pPr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sz w:val="28"/>
          <w:szCs w:val="28"/>
          <w:lang w:eastAsia="ru-RU"/>
        </w:rPr>
        <w:t>Готов ли ты начать урок?</w:t>
      </w:r>
    </w:p>
    <w:p w:rsidR="00E815FD" w:rsidRPr="002F5094" w:rsidRDefault="00E815FD" w:rsidP="0056185C">
      <w:pPr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sz w:val="28"/>
          <w:szCs w:val="28"/>
          <w:lang w:eastAsia="ru-RU"/>
        </w:rPr>
        <w:t>Всё ль в порядке, всё ль на месте</w:t>
      </w:r>
    </w:p>
    <w:p w:rsidR="00E815FD" w:rsidRPr="002F5094" w:rsidRDefault="00E815FD" w:rsidP="0056185C">
      <w:pPr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sz w:val="28"/>
          <w:szCs w:val="28"/>
          <w:lang w:eastAsia="ru-RU"/>
        </w:rPr>
        <w:t xml:space="preserve">Книжка, ручка и тетрадки </w:t>
      </w:r>
    </w:p>
    <w:p w:rsidR="00E815FD" w:rsidRPr="002F5094" w:rsidRDefault="00E815FD" w:rsidP="0056185C">
      <w:pPr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II. Повторение изученного.</w:t>
      </w:r>
    </w:p>
    <w:p w:rsidR="00E815FD" w:rsidRPr="002F5094" w:rsidRDefault="00E815FD" w:rsidP="007F1228">
      <w:pPr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sz w:val="28"/>
          <w:szCs w:val="28"/>
          <w:lang w:eastAsia="ru-RU"/>
        </w:rPr>
        <w:t xml:space="preserve">На какие 3 группы можно разделить все буквы?(Буквы, которые обозначают согласные звуки. Буквы, которые обозначают гласные звуки. Буквы, которые не обозначают звуков.) </w:t>
      </w:r>
    </w:p>
    <w:p w:rsidR="00E815FD" w:rsidRPr="002F5094" w:rsidRDefault="00E815FD" w:rsidP="007F1228">
      <w:pPr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sz w:val="28"/>
          <w:szCs w:val="28"/>
          <w:lang w:eastAsia="ru-RU"/>
        </w:rPr>
        <w:t>Работа со скороговоркой</w:t>
      </w:r>
    </w:p>
    <w:p w:rsidR="00E815FD" w:rsidRPr="002F5094" w:rsidRDefault="00E815FD" w:rsidP="007F1228">
      <w:pPr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sz w:val="28"/>
          <w:szCs w:val="28"/>
          <w:lang w:eastAsia="ru-RU"/>
        </w:rPr>
      </w:pPr>
      <w:r w:rsidRPr="002F5094"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>Йоги йогурт обожают</w:t>
      </w:r>
      <w:r w:rsidRPr="002F5094">
        <w:rPr>
          <w:rFonts w:ascii="Times New Roman" w:hAnsi="Times New Roman" w:cs="Times New Roman"/>
          <w:sz w:val="28"/>
          <w:szCs w:val="28"/>
        </w:rPr>
        <w:t>, </w:t>
      </w:r>
      <w:r w:rsidRPr="002F5094"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>йогурт силы прибавляет.</w:t>
      </w:r>
    </w:p>
    <w:p w:rsidR="00E815FD" w:rsidRPr="002F5094" w:rsidRDefault="00E815FD" w:rsidP="0056185C">
      <w:pPr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III</w:t>
      </w:r>
      <w:r w:rsidRPr="002F509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 Игра «Молчанка» (веер букв).</w:t>
      </w:r>
    </w:p>
    <w:p w:rsidR="00E815FD" w:rsidRPr="002F5094" w:rsidRDefault="00E815FD" w:rsidP="0056185C">
      <w:pPr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sz w:val="28"/>
          <w:szCs w:val="28"/>
          <w:lang w:eastAsia="ru-RU"/>
        </w:rPr>
        <w:t>IV. Выделение нового звука</w:t>
      </w:r>
    </w:p>
    <w:p w:rsidR="00E815FD" w:rsidRPr="002F5094" w:rsidRDefault="00E815FD" w:rsidP="0056185C">
      <w:pPr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sz w:val="28"/>
          <w:szCs w:val="28"/>
          <w:lang w:eastAsia="ru-RU"/>
        </w:rPr>
        <w:t>1). Ребята откройте учебник на странице 35, в красной рамочке изображена картинка, что это?( трамвай).</w:t>
      </w:r>
    </w:p>
    <w:p w:rsidR="00E815FD" w:rsidRPr="002F5094" w:rsidRDefault="00E815FD" w:rsidP="0056185C">
      <w:pPr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sz w:val="28"/>
          <w:szCs w:val="28"/>
          <w:lang w:eastAsia="ru-RU"/>
        </w:rPr>
        <w:t>2). Какой звук мы слышим в конце слова? [й`]. </w:t>
      </w:r>
    </w:p>
    <w:p w:rsidR="00E815FD" w:rsidRPr="002F5094" w:rsidRDefault="00E815FD" w:rsidP="0056185C">
      <w:pPr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sz w:val="28"/>
          <w:szCs w:val="28"/>
          <w:lang w:eastAsia="ru-RU"/>
        </w:rPr>
        <w:t>3). Звук [й`] мы уже встречали в начале слова или после гласных. Он обозначался буквами е, ё, я.</w:t>
      </w:r>
    </w:p>
    <w:p w:rsidR="00E815FD" w:rsidRPr="002F5094" w:rsidRDefault="00E815FD" w:rsidP="0056185C">
      <w:pPr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sz w:val="28"/>
          <w:szCs w:val="28"/>
          <w:lang w:eastAsia="ru-RU"/>
        </w:rPr>
        <w:t>Расскажите, что вы знаете про звук [й`]. Это звук согласный, всегда мягкий, звучит звонко.</w:t>
      </w:r>
    </w:p>
    <w:p w:rsidR="00E815FD" w:rsidRPr="002F5094" w:rsidRDefault="00E815FD" w:rsidP="0056185C">
      <w:pPr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V . Сообщение темы и целей урока.</w:t>
      </w:r>
    </w:p>
    <w:p w:rsidR="00E815FD" w:rsidRPr="002F5094" w:rsidRDefault="00E815FD" w:rsidP="0056185C">
      <w:pPr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sz w:val="28"/>
          <w:szCs w:val="28"/>
          <w:lang w:eastAsia="ru-RU"/>
        </w:rPr>
        <w:t>Сегодня на уроке мы  распознавать й вне слияния в конце слогов, в середине и в конце слов, научимся читать и печатать букву й и слова с этой буквой.</w:t>
      </w:r>
    </w:p>
    <w:p w:rsidR="00E815FD" w:rsidRPr="002F5094" w:rsidRDefault="00E815FD" w:rsidP="0056185C">
      <w:pPr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sz w:val="28"/>
          <w:szCs w:val="28"/>
          <w:lang w:eastAsia="ru-RU"/>
        </w:rPr>
        <w:t>Тема урока "Звук [й`], буква Й, й".</w:t>
      </w:r>
    </w:p>
    <w:p w:rsidR="00E815FD" w:rsidRPr="002F5094" w:rsidRDefault="00E815FD" w:rsidP="0056185C">
      <w:pPr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VI. Фонетическая подготовка.</w:t>
      </w:r>
    </w:p>
    <w:p w:rsidR="00E815FD" w:rsidRPr="002F5094" w:rsidRDefault="00E815FD" w:rsidP="0056185C">
      <w:pPr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sz w:val="28"/>
          <w:szCs w:val="28"/>
          <w:lang w:eastAsia="ru-RU"/>
        </w:rPr>
        <w:t>1). В картинном словаре определить положение звука в слове?</w:t>
      </w:r>
    </w:p>
    <w:p w:rsidR="00E815FD" w:rsidRPr="002F5094" w:rsidRDefault="00E815FD" w:rsidP="0056185C">
      <w:pPr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sz w:val="28"/>
          <w:szCs w:val="28"/>
          <w:lang w:eastAsia="ru-RU"/>
        </w:rPr>
        <w:t>На доске иллюстрации: Трамвай, чайник, жук,, майки, троллейбуса.</w:t>
      </w:r>
    </w:p>
    <w:p w:rsidR="00E815FD" w:rsidRPr="002F5094" w:rsidRDefault="00E815FD" w:rsidP="0056185C">
      <w:pPr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sz w:val="28"/>
          <w:szCs w:val="28"/>
          <w:lang w:eastAsia="ru-RU"/>
        </w:rPr>
        <w:t>Вывод: чаще всего звук [й`], обозначающий букву й, встречается в середине и в конце слова. В начале слова й встречается редко. Вам надо запомнить три таких слова: йогурт, йод, йог.</w:t>
      </w:r>
    </w:p>
    <w:p w:rsidR="00E815FD" w:rsidRPr="002F5094" w:rsidRDefault="00E815FD" w:rsidP="007628B8">
      <w:pPr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sz w:val="28"/>
          <w:szCs w:val="28"/>
          <w:lang w:eastAsia="ru-RU"/>
        </w:rPr>
        <w:t>2). Загадки.</w:t>
      </w:r>
    </w:p>
    <w:p w:rsidR="00E815FD" w:rsidRPr="002F5094" w:rsidRDefault="00E815FD" w:rsidP="007628B8">
      <w:pPr>
        <w:spacing w:after="0" w:line="240" w:lineRule="auto"/>
        <w:ind w:right="0"/>
        <w:rPr>
          <w:rFonts w:ascii="Times New Roman" w:hAnsi="Times New Roman" w:cs="Times New Roman"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sz w:val="28"/>
          <w:szCs w:val="28"/>
          <w:lang w:eastAsia="ru-RU"/>
        </w:rPr>
        <w:t>Он – продукт кисломолочный,</w:t>
      </w:r>
      <w:r w:rsidRPr="002F5094">
        <w:rPr>
          <w:rFonts w:ascii="Times New Roman" w:hAnsi="Times New Roman" w:cs="Times New Roman"/>
          <w:sz w:val="28"/>
          <w:szCs w:val="28"/>
          <w:lang w:eastAsia="ru-RU"/>
        </w:rPr>
        <w:br/>
        <w:t>В нём полезные бактерии живут.</w:t>
      </w:r>
      <w:r w:rsidRPr="002F5094">
        <w:rPr>
          <w:rFonts w:ascii="Times New Roman" w:hAnsi="Times New Roman" w:cs="Times New Roman"/>
          <w:sz w:val="28"/>
          <w:szCs w:val="28"/>
          <w:lang w:eastAsia="ru-RU"/>
        </w:rPr>
        <w:br/>
        <w:t>Бывает натуральный и фруктовый,</w:t>
      </w:r>
      <w:r w:rsidRPr="002F5094">
        <w:rPr>
          <w:rFonts w:ascii="Times New Roman" w:hAnsi="Times New Roman" w:cs="Times New Roman"/>
          <w:sz w:val="28"/>
          <w:szCs w:val="28"/>
          <w:lang w:eastAsia="ru-RU"/>
        </w:rPr>
        <w:br/>
        <w:t>Его в стаканчиках обычно продают. (Йогурт)</w:t>
      </w:r>
      <w:r w:rsidRPr="002F5094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 </w:t>
      </w:r>
    </w:p>
    <w:p w:rsidR="00E815FD" w:rsidRPr="002F5094" w:rsidRDefault="00E815FD" w:rsidP="007628B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F5094">
        <w:rPr>
          <w:sz w:val="28"/>
          <w:szCs w:val="28"/>
        </w:rPr>
        <w:t>Не боюсь я:</w:t>
      </w:r>
    </w:p>
    <w:p w:rsidR="00E815FD" w:rsidRPr="002F5094" w:rsidRDefault="00E815FD" w:rsidP="007628B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F5094">
        <w:rPr>
          <w:sz w:val="28"/>
          <w:szCs w:val="28"/>
        </w:rPr>
        <w:t>Пусть пожжёт,</w:t>
      </w:r>
    </w:p>
    <w:p w:rsidR="00E815FD" w:rsidRPr="002F5094" w:rsidRDefault="00E815FD" w:rsidP="007628B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F5094">
        <w:rPr>
          <w:sz w:val="28"/>
          <w:szCs w:val="28"/>
        </w:rPr>
        <w:t>Раз полезен этот .... (Йод)</w:t>
      </w:r>
    </w:p>
    <w:p w:rsidR="00E815FD" w:rsidRPr="002F5094" w:rsidRDefault="00E815FD" w:rsidP="007628B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815FD" w:rsidRPr="002F5094" w:rsidRDefault="00E815FD" w:rsidP="007628B8">
      <w:pPr>
        <w:shd w:val="clear" w:color="auto" w:fill="FFFFFF"/>
        <w:spacing w:after="0" w:line="240" w:lineRule="auto"/>
        <w:ind w:right="0"/>
        <w:rPr>
          <w:rFonts w:ascii="Times New Roman" w:hAnsi="Times New Roman" w:cs="Times New Roman"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sz w:val="28"/>
          <w:szCs w:val="28"/>
          <w:lang w:eastAsia="ru-RU"/>
        </w:rPr>
        <w:t>Может и разбиться.</w:t>
      </w:r>
    </w:p>
    <w:p w:rsidR="00E815FD" w:rsidRPr="002F5094" w:rsidRDefault="00E815FD" w:rsidP="007628B8">
      <w:pPr>
        <w:shd w:val="clear" w:color="auto" w:fill="FFFFFF"/>
        <w:spacing w:after="0" w:line="240" w:lineRule="auto"/>
        <w:ind w:right="0"/>
        <w:rPr>
          <w:rFonts w:ascii="Times New Roman" w:hAnsi="Times New Roman" w:cs="Times New Roman"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sz w:val="28"/>
          <w:szCs w:val="28"/>
          <w:lang w:eastAsia="ru-RU"/>
        </w:rPr>
        <w:t>Может и свариться,</w:t>
      </w:r>
    </w:p>
    <w:p w:rsidR="00E815FD" w:rsidRPr="002F5094" w:rsidRDefault="00E815FD" w:rsidP="007628B8">
      <w:pPr>
        <w:shd w:val="clear" w:color="auto" w:fill="FFFFFF"/>
        <w:spacing w:after="0" w:line="240" w:lineRule="auto"/>
        <w:ind w:right="0"/>
        <w:rPr>
          <w:rFonts w:ascii="Times New Roman" w:hAnsi="Times New Roman" w:cs="Times New Roman"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sz w:val="28"/>
          <w:szCs w:val="28"/>
          <w:lang w:eastAsia="ru-RU"/>
        </w:rPr>
        <w:t>Если хочешь, в птицу</w:t>
      </w:r>
    </w:p>
    <w:p w:rsidR="00E815FD" w:rsidRPr="002F5094" w:rsidRDefault="00E815FD" w:rsidP="007628B8">
      <w:pPr>
        <w:shd w:val="clear" w:color="auto" w:fill="FFFFFF"/>
        <w:spacing w:after="0" w:line="240" w:lineRule="auto"/>
        <w:ind w:right="0"/>
        <w:rPr>
          <w:rFonts w:ascii="Times New Roman" w:hAnsi="Times New Roman" w:cs="Times New Roman"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sz w:val="28"/>
          <w:szCs w:val="28"/>
          <w:lang w:eastAsia="ru-RU"/>
        </w:rPr>
        <w:t>Может превратиться.</w:t>
      </w:r>
    </w:p>
    <w:p w:rsidR="00E815FD" w:rsidRPr="002F5094" w:rsidRDefault="00E815FD" w:rsidP="007628B8">
      <w:pPr>
        <w:shd w:val="clear" w:color="auto" w:fill="FFFFFF"/>
        <w:spacing w:after="0" w:line="240" w:lineRule="auto"/>
        <w:ind w:right="0"/>
        <w:rPr>
          <w:rFonts w:ascii="Times New Roman" w:hAnsi="Times New Roman" w:cs="Times New Roman"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sz w:val="28"/>
          <w:szCs w:val="28"/>
          <w:lang w:eastAsia="ru-RU"/>
        </w:rPr>
        <w:t>(Яйцо)</w:t>
      </w:r>
    </w:p>
    <w:p w:rsidR="00E815FD" w:rsidRPr="002F5094" w:rsidRDefault="00E815FD" w:rsidP="0056185C">
      <w:pPr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sz w:val="28"/>
          <w:szCs w:val="28"/>
          <w:lang w:eastAsia="ru-RU"/>
        </w:rPr>
        <w:t>Если есть в слове - отгадке звук [й`], хлопайте в ладоши, если нет руки кладёте перед собой.</w:t>
      </w:r>
    </w:p>
    <w:p w:rsidR="00E815FD" w:rsidRPr="002F5094" w:rsidRDefault="00E815FD" w:rsidP="0056185C">
      <w:pPr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VII. Физминутка</w:t>
      </w:r>
    </w:p>
    <w:p w:rsidR="00E815FD" w:rsidRPr="002F5094" w:rsidRDefault="00E815FD" w:rsidP="00EB7FE9">
      <w:pPr>
        <w:keepNext/>
        <w:widowControl w:val="0"/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sz w:val="28"/>
          <w:szCs w:val="28"/>
        </w:rPr>
      </w:pPr>
      <w:r w:rsidRPr="002F5094">
        <w:rPr>
          <w:rFonts w:ascii="Times New Roman" w:hAnsi="Times New Roman" w:cs="Times New Roman"/>
          <w:sz w:val="28"/>
          <w:szCs w:val="28"/>
        </w:rPr>
        <w:t>Руки вверх поднимем - раз.</w:t>
      </w:r>
    </w:p>
    <w:p w:rsidR="00E815FD" w:rsidRPr="002F5094" w:rsidRDefault="00E815FD" w:rsidP="00EB7FE9">
      <w:pPr>
        <w:keepNext/>
        <w:widowControl w:val="0"/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sz w:val="28"/>
          <w:szCs w:val="28"/>
        </w:rPr>
      </w:pPr>
      <w:r w:rsidRPr="002F5094">
        <w:rPr>
          <w:rFonts w:ascii="Times New Roman" w:hAnsi="Times New Roman" w:cs="Times New Roman"/>
          <w:sz w:val="28"/>
          <w:szCs w:val="28"/>
        </w:rPr>
        <w:t xml:space="preserve"> Выше носа, выше глаз.</w:t>
      </w:r>
    </w:p>
    <w:p w:rsidR="00E815FD" w:rsidRPr="002F5094" w:rsidRDefault="00E815FD" w:rsidP="00EB7FE9">
      <w:pPr>
        <w:keepNext/>
        <w:widowControl w:val="0"/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sz w:val="28"/>
          <w:szCs w:val="28"/>
        </w:rPr>
      </w:pPr>
      <w:r w:rsidRPr="002F5094">
        <w:rPr>
          <w:rFonts w:ascii="Times New Roman" w:hAnsi="Times New Roman" w:cs="Times New Roman"/>
          <w:sz w:val="28"/>
          <w:szCs w:val="28"/>
        </w:rPr>
        <w:t xml:space="preserve"> Прямо руки вверх держать, Не качаться, не дрожать.</w:t>
      </w:r>
    </w:p>
    <w:p w:rsidR="00E815FD" w:rsidRPr="002F5094" w:rsidRDefault="00E815FD" w:rsidP="00EB7FE9">
      <w:pPr>
        <w:keepNext/>
        <w:widowControl w:val="0"/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sz w:val="28"/>
          <w:szCs w:val="28"/>
        </w:rPr>
      </w:pPr>
      <w:r w:rsidRPr="002F5094">
        <w:rPr>
          <w:rFonts w:ascii="Times New Roman" w:hAnsi="Times New Roman" w:cs="Times New Roman"/>
          <w:sz w:val="28"/>
          <w:szCs w:val="28"/>
        </w:rPr>
        <w:t xml:space="preserve"> Три - опустили руки вниз, Стой на месте не вертись!</w:t>
      </w:r>
    </w:p>
    <w:p w:rsidR="00E815FD" w:rsidRPr="002F5094" w:rsidRDefault="00E815FD" w:rsidP="00EB7FE9">
      <w:pPr>
        <w:keepNext/>
        <w:widowControl w:val="0"/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sz w:val="28"/>
          <w:szCs w:val="28"/>
        </w:rPr>
      </w:pPr>
      <w:r w:rsidRPr="002F5094">
        <w:rPr>
          <w:rFonts w:ascii="Times New Roman" w:hAnsi="Times New Roman" w:cs="Times New Roman"/>
          <w:sz w:val="28"/>
          <w:szCs w:val="28"/>
        </w:rPr>
        <w:t xml:space="preserve"> Вверх раз, два, три, четыре, вниз! Повторяем, не ленись!</w:t>
      </w:r>
    </w:p>
    <w:p w:rsidR="00E815FD" w:rsidRPr="002F5094" w:rsidRDefault="00E815FD" w:rsidP="005D2773">
      <w:pPr>
        <w:keepNext/>
        <w:widowControl w:val="0"/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b/>
          <w:bCs/>
          <w:sz w:val="28"/>
          <w:szCs w:val="28"/>
        </w:rPr>
      </w:pPr>
      <w:r w:rsidRPr="002F509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VI</w:t>
      </w:r>
      <w:r w:rsidRPr="002F5094"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II</w:t>
      </w:r>
      <w:r w:rsidRPr="002F509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. Пальчиковая гимнастика </w:t>
      </w:r>
      <w:r w:rsidRPr="002F5094">
        <w:rPr>
          <w:rFonts w:ascii="Times New Roman" w:hAnsi="Times New Roman" w:cs="Times New Roman"/>
          <w:b/>
          <w:bCs/>
          <w:sz w:val="28"/>
          <w:szCs w:val="28"/>
        </w:rPr>
        <w:t xml:space="preserve">«Птички прилетали». </w:t>
      </w:r>
    </w:p>
    <w:p w:rsidR="00E815FD" w:rsidRPr="002F5094" w:rsidRDefault="00E815FD" w:rsidP="005D2773">
      <w:pPr>
        <w:keepNext/>
        <w:widowControl w:val="0"/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sz w:val="28"/>
          <w:szCs w:val="28"/>
        </w:rPr>
        <w:t>Пальцами обеих рук производить движения вверх-вниз, сжать пальцы в кулачок. </w:t>
      </w:r>
    </w:p>
    <w:p w:rsidR="00E815FD" w:rsidRPr="002F5094" w:rsidRDefault="00E815FD" w:rsidP="0056185C">
      <w:pPr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Pr="002F509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X. Знакомство с буквой Й, й.</w:t>
      </w:r>
    </w:p>
    <w:p w:rsidR="00E815FD" w:rsidRPr="002F5094" w:rsidRDefault="00E815FD" w:rsidP="007F1228">
      <w:pPr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sz w:val="28"/>
          <w:szCs w:val="28"/>
          <w:lang w:eastAsia="ru-RU"/>
        </w:rPr>
        <w:t>Посмотрите, как пишется буква Й, й.  На что похожа буква Й?  Сколько элементов в букве Й?(три)</w:t>
      </w:r>
    </w:p>
    <w:p w:rsidR="00E815FD" w:rsidRPr="002F5094" w:rsidRDefault="00E815FD" w:rsidP="007F1228">
      <w:pPr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sz w:val="28"/>
          <w:szCs w:val="28"/>
          <w:lang w:eastAsia="ru-RU"/>
        </w:rPr>
        <w:t>Пропишите и найдите в карти</w:t>
      </w:r>
      <w:r>
        <w:rPr>
          <w:rFonts w:ascii="Times New Roman" w:hAnsi="Times New Roman" w:cs="Times New Roman"/>
          <w:sz w:val="28"/>
          <w:szCs w:val="28"/>
          <w:lang w:eastAsia="ru-RU"/>
        </w:rPr>
        <w:t>нке, ее тоже нужно прописать. Да</w:t>
      </w:r>
      <w:r w:rsidRPr="002F5094">
        <w:rPr>
          <w:rFonts w:ascii="Times New Roman" w:hAnsi="Times New Roman" w:cs="Times New Roman"/>
          <w:sz w:val="28"/>
          <w:szCs w:val="28"/>
          <w:lang w:eastAsia="ru-RU"/>
        </w:rPr>
        <w:t>лее ребята начинаем прописывать показ элемента.</w:t>
      </w:r>
    </w:p>
    <w:p w:rsidR="00E815FD" w:rsidRPr="002F5094" w:rsidRDefault="00E815FD" w:rsidP="00EB7FE9">
      <w:pPr>
        <w:shd w:val="clear" w:color="auto" w:fill="FFFFFF"/>
        <w:spacing w:after="0" w:line="240" w:lineRule="auto"/>
        <w:ind w:right="0"/>
        <w:rPr>
          <w:rFonts w:ascii="Times New Roman" w:hAnsi="Times New Roman" w:cs="Times New Roman"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sz w:val="28"/>
          <w:szCs w:val="28"/>
          <w:lang w:eastAsia="ru-RU"/>
        </w:rPr>
        <w:t xml:space="preserve">Поставить ручку на верхнюю линию рабочей строки и вести вниз наклонную прямую линию, немного не доводя до нижней линии рабочей строки.  </w:t>
      </w:r>
    </w:p>
    <w:p w:rsidR="00E815FD" w:rsidRPr="002F5094" w:rsidRDefault="00E815FD" w:rsidP="00EB7FE9">
      <w:pPr>
        <w:shd w:val="clear" w:color="auto" w:fill="FFFFFF"/>
        <w:spacing w:before="100" w:beforeAutospacing="1" w:after="0" w:line="240" w:lineRule="atLeast"/>
        <w:ind w:right="0"/>
        <w:rPr>
          <w:rFonts w:ascii="Times New Roman" w:hAnsi="Times New Roman" w:cs="Times New Roman"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sz w:val="28"/>
          <w:szCs w:val="28"/>
          <w:lang w:eastAsia="ru-RU"/>
        </w:rPr>
        <w:t xml:space="preserve">Закруглить вправо, коснуться нижней линии рабочей строки, написать прямую линию вправо вверх, довести до верхней линии.  </w:t>
      </w:r>
    </w:p>
    <w:p w:rsidR="00E815FD" w:rsidRPr="002F5094" w:rsidRDefault="00E815FD" w:rsidP="00EB7FE9">
      <w:pPr>
        <w:shd w:val="clear" w:color="auto" w:fill="FFFFFF"/>
        <w:spacing w:before="100" w:beforeAutospacing="1" w:after="0" w:line="240" w:lineRule="atLeast"/>
        <w:ind w:right="0"/>
        <w:rPr>
          <w:rFonts w:ascii="Times New Roman" w:hAnsi="Times New Roman" w:cs="Times New Roman"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sz w:val="28"/>
          <w:szCs w:val="28"/>
          <w:lang w:eastAsia="ru-RU"/>
        </w:rPr>
        <w:t xml:space="preserve">Написать второй элемент: вести наклонную прямую к нижней линии рабочей строки, закруглить.  </w:t>
      </w:r>
    </w:p>
    <w:p w:rsidR="00E815FD" w:rsidRPr="002F5094" w:rsidRDefault="00E815FD" w:rsidP="00EB7FE9">
      <w:pPr>
        <w:shd w:val="clear" w:color="auto" w:fill="FFFFFF"/>
        <w:spacing w:before="100" w:beforeAutospacing="1" w:after="0" w:line="240" w:lineRule="atLeast"/>
        <w:ind w:right="0"/>
        <w:rPr>
          <w:rFonts w:ascii="Times New Roman" w:hAnsi="Times New Roman" w:cs="Times New Roman"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sz w:val="28"/>
          <w:szCs w:val="28"/>
          <w:lang w:eastAsia="ru-RU"/>
        </w:rPr>
        <w:t xml:space="preserve">Касаться нижней линии, закруглять вправо вверх и довести почти до середины рабочей строки.  </w:t>
      </w:r>
    </w:p>
    <w:p w:rsidR="00E815FD" w:rsidRPr="002F5094" w:rsidRDefault="00E815FD" w:rsidP="009F67B3">
      <w:pPr>
        <w:shd w:val="clear" w:color="auto" w:fill="FFFFFF"/>
        <w:spacing w:before="100" w:beforeAutospacing="1" w:after="0" w:line="240" w:lineRule="atLeast"/>
        <w:ind w:right="0"/>
        <w:rPr>
          <w:rFonts w:ascii="Times New Roman" w:hAnsi="Times New Roman" w:cs="Times New Roman"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sz w:val="28"/>
          <w:szCs w:val="28"/>
          <w:lang w:eastAsia="ru-RU"/>
        </w:rPr>
        <w:t>Сверху над буквой изобразить дугу, чтобы не спутать букву «Й» с буквой «И».</w:t>
      </w:r>
    </w:p>
    <w:p w:rsidR="00E815FD" w:rsidRPr="002F5094" w:rsidRDefault="00E815FD" w:rsidP="009F67B3">
      <w:pPr>
        <w:shd w:val="clear" w:color="auto" w:fill="FFFFFF"/>
        <w:spacing w:before="100" w:beforeAutospacing="1" w:after="0" w:line="240" w:lineRule="atLeast"/>
        <w:ind w:right="0"/>
        <w:rPr>
          <w:rFonts w:ascii="Times New Roman" w:hAnsi="Times New Roman" w:cs="Times New Roman"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sz w:val="28"/>
          <w:szCs w:val="28"/>
          <w:lang w:eastAsia="ru-RU"/>
        </w:rPr>
        <w:t>Прописывают показы букв, слов и предложения.</w:t>
      </w:r>
    </w:p>
    <w:p w:rsidR="00E815FD" w:rsidRPr="00F93F1B" w:rsidRDefault="00E815FD" w:rsidP="0056185C">
      <w:pPr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X</w:t>
      </w:r>
      <w:r w:rsidRPr="002F509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 Физкультминутка «</w:t>
      </w:r>
      <w:r w:rsidRPr="002F5094">
        <w:rPr>
          <w:rStyle w:val="c2"/>
          <w:rFonts w:ascii="Times New Roman" w:hAnsi="Times New Roman" w:cs="Times New Roman"/>
          <w:b/>
          <w:bCs/>
          <w:sz w:val="28"/>
          <w:szCs w:val="28"/>
        </w:rPr>
        <w:t>Белки»</w:t>
      </w:r>
      <w:r w:rsidRPr="002F5094">
        <w:rPr>
          <w:rFonts w:ascii="Times New Roman" w:hAnsi="Times New Roman" w:cs="Times New Roman"/>
          <w:sz w:val="28"/>
          <w:szCs w:val="28"/>
        </w:rPr>
        <w:br/>
      </w:r>
      <w:r w:rsidRPr="002F5094">
        <w:rPr>
          <w:rStyle w:val="c0"/>
          <w:rFonts w:ascii="Times New Roman" w:hAnsi="Times New Roman" w:cs="Times New Roman"/>
          <w:sz w:val="28"/>
          <w:szCs w:val="28"/>
        </w:rPr>
        <w:t>Белки прыгают по веткам.</w:t>
      </w:r>
      <w:r w:rsidRPr="002F5094">
        <w:rPr>
          <w:rFonts w:ascii="Times New Roman" w:hAnsi="Times New Roman" w:cs="Times New Roman"/>
          <w:sz w:val="28"/>
          <w:szCs w:val="28"/>
        </w:rPr>
        <w:br/>
      </w:r>
      <w:r w:rsidRPr="002F5094">
        <w:rPr>
          <w:rStyle w:val="c0"/>
          <w:rFonts w:ascii="Times New Roman" w:hAnsi="Times New Roman" w:cs="Times New Roman"/>
          <w:sz w:val="28"/>
          <w:szCs w:val="28"/>
        </w:rPr>
        <w:t>Прыг да скок, прыг да скок!</w:t>
      </w:r>
      <w:r w:rsidRPr="002F5094">
        <w:rPr>
          <w:rFonts w:ascii="Times New Roman" w:hAnsi="Times New Roman" w:cs="Times New Roman"/>
          <w:sz w:val="28"/>
          <w:szCs w:val="28"/>
        </w:rPr>
        <w:br/>
      </w:r>
      <w:r w:rsidRPr="002F5094">
        <w:rPr>
          <w:rStyle w:val="c0"/>
          <w:rFonts w:ascii="Times New Roman" w:hAnsi="Times New Roman" w:cs="Times New Roman"/>
          <w:sz w:val="28"/>
          <w:szCs w:val="28"/>
        </w:rPr>
        <w:t>Забираются нередко</w:t>
      </w:r>
      <w:r w:rsidRPr="002F5094">
        <w:rPr>
          <w:rFonts w:ascii="Times New Roman" w:hAnsi="Times New Roman" w:cs="Times New Roman"/>
          <w:sz w:val="28"/>
          <w:szCs w:val="28"/>
        </w:rPr>
        <w:br/>
      </w:r>
      <w:r w:rsidRPr="002F5094">
        <w:rPr>
          <w:rStyle w:val="c0"/>
          <w:rFonts w:ascii="Times New Roman" w:hAnsi="Times New Roman" w:cs="Times New Roman"/>
          <w:sz w:val="28"/>
          <w:szCs w:val="28"/>
        </w:rPr>
        <w:t>Высоко, высоко! (Прыжки на месте.)</w:t>
      </w:r>
    </w:p>
    <w:p w:rsidR="00E815FD" w:rsidRPr="002F5094" w:rsidRDefault="00E815FD" w:rsidP="0056185C">
      <w:pPr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X</w:t>
      </w:r>
      <w:r w:rsidRPr="002F5094"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Pr="002F509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 Работа со звуковыми схемами.</w:t>
      </w:r>
    </w:p>
    <w:p w:rsidR="00E815FD" w:rsidRPr="002F5094" w:rsidRDefault="00E815FD" w:rsidP="0056185C">
      <w:pPr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sz w:val="28"/>
          <w:szCs w:val="28"/>
          <w:lang w:eastAsia="ru-RU"/>
        </w:rPr>
        <w:t>Слого-звуковой анализ слова майка. Если в середине слова звук [й`], то слог всегда заканчивается этим звуком. Составление схемы на доске и на партах. (Вывешивается иллюстрация майки).</w:t>
      </w:r>
    </w:p>
    <w:p w:rsidR="00E815FD" w:rsidRPr="002F5094" w:rsidRDefault="00E815FD" w:rsidP="0056185C">
      <w:pPr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X</w:t>
      </w:r>
      <w:r w:rsidRPr="002F5094"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II</w:t>
      </w:r>
      <w:r w:rsidRPr="002F509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 Работа с учебником.</w:t>
      </w:r>
    </w:p>
    <w:p w:rsidR="00E815FD" w:rsidRPr="002F5094" w:rsidRDefault="00E815FD" w:rsidP="0056185C">
      <w:pPr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sz w:val="28"/>
          <w:szCs w:val="28"/>
          <w:lang w:eastAsia="ru-RU"/>
        </w:rPr>
        <w:t>1). Откройте учебник «Азбука" на с. 34- 35. Обратить внимание, что буква Й бывает и заглавная, и строчная. Чтение по цепочке.</w:t>
      </w:r>
    </w:p>
    <w:p w:rsidR="00E815FD" w:rsidRPr="002F5094" w:rsidRDefault="00E815FD" w:rsidP="0056185C">
      <w:pPr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sz w:val="28"/>
          <w:szCs w:val="28"/>
          <w:lang w:eastAsia="ru-RU"/>
        </w:rPr>
        <w:t>2). Чтение пословиц, объяснение смысла.</w:t>
      </w:r>
    </w:p>
    <w:p w:rsidR="00E815FD" w:rsidRPr="002F5094" w:rsidRDefault="00E815FD" w:rsidP="0056185C">
      <w:pPr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F509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XI</w:t>
      </w:r>
      <w:r w:rsidRPr="002F5094"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II</w:t>
      </w:r>
      <w:r w:rsidRPr="002F509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 Рефлексия</w:t>
      </w:r>
    </w:p>
    <w:p w:rsidR="00E815FD" w:rsidRPr="002F5094" w:rsidRDefault="00E815FD" w:rsidP="0056185C">
      <w:pPr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sz w:val="28"/>
          <w:szCs w:val="28"/>
          <w:lang w:eastAsia="ru-RU"/>
        </w:rPr>
        <w:t>Оцените свою работу на уроке. Сейчас я раздам вам карточки с буквой Й, вам нужно будет раскрасить в зеленый цвет – если вам было все понятно и не возникло затруднений; красным – если возникли вопросы и у вас не все получилось</w:t>
      </w:r>
      <w:r w:rsidRPr="002F509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E815FD" w:rsidRPr="002F5094" w:rsidRDefault="00E815FD" w:rsidP="0056185C">
      <w:pPr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XV</w:t>
      </w:r>
      <w:r w:rsidRPr="002F509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 Итог урока.</w:t>
      </w:r>
    </w:p>
    <w:p w:rsidR="00E815FD" w:rsidRPr="002F5094" w:rsidRDefault="00E815FD" w:rsidP="0056185C">
      <w:pPr>
        <w:numPr>
          <w:ilvl w:val="0"/>
          <w:numId w:val="7"/>
        </w:numPr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sz w:val="28"/>
          <w:szCs w:val="28"/>
          <w:lang w:eastAsia="ru-RU"/>
        </w:rPr>
        <w:t>Что вы можете рассказать о звуке [й`]?</w:t>
      </w:r>
    </w:p>
    <w:p w:rsidR="00E815FD" w:rsidRPr="002F5094" w:rsidRDefault="00E815FD" w:rsidP="0056185C">
      <w:pPr>
        <w:numPr>
          <w:ilvl w:val="0"/>
          <w:numId w:val="7"/>
        </w:numPr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sz w:val="28"/>
          <w:szCs w:val="28"/>
          <w:lang w:eastAsia="ru-RU"/>
        </w:rPr>
        <w:t>Как называется буква?</w:t>
      </w:r>
    </w:p>
    <w:p w:rsidR="00E815FD" w:rsidRPr="002F5094" w:rsidRDefault="00E815FD" w:rsidP="0056185C">
      <w:pPr>
        <w:numPr>
          <w:ilvl w:val="0"/>
          <w:numId w:val="7"/>
        </w:numPr>
        <w:spacing w:before="100" w:beforeAutospacing="1" w:after="100" w:afterAutospacing="1" w:line="240" w:lineRule="auto"/>
        <w:ind w:right="0"/>
        <w:rPr>
          <w:rFonts w:ascii="Times New Roman" w:hAnsi="Times New Roman" w:cs="Times New Roman"/>
          <w:sz w:val="28"/>
          <w:szCs w:val="28"/>
          <w:lang w:eastAsia="ru-RU"/>
        </w:rPr>
      </w:pPr>
      <w:r w:rsidRPr="002F5094">
        <w:rPr>
          <w:rFonts w:ascii="Times New Roman" w:hAnsi="Times New Roman" w:cs="Times New Roman"/>
          <w:sz w:val="28"/>
          <w:szCs w:val="28"/>
          <w:lang w:eastAsia="ru-RU"/>
        </w:rPr>
        <w:t>С какой буквой не надо путать й?</w:t>
      </w:r>
    </w:p>
    <w:p w:rsidR="00E815FD" w:rsidRPr="002F5094" w:rsidRDefault="00E815FD" w:rsidP="0056185C">
      <w:pPr>
        <w:spacing w:before="100" w:beforeAutospacing="1" w:after="100" w:afterAutospacing="1" w:line="240" w:lineRule="auto"/>
        <w:ind w:left="720" w:right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15FD" w:rsidRPr="002F5094" w:rsidRDefault="00E815FD">
      <w:pPr>
        <w:rPr>
          <w:rFonts w:ascii="Times New Roman" w:hAnsi="Times New Roman" w:cs="Times New Roman"/>
          <w:sz w:val="28"/>
          <w:szCs w:val="28"/>
        </w:rPr>
      </w:pPr>
    </w:p>
    <w:sectPr w:rsidR="00E815FD" w:rsidRPr="002F5094" w:rsidSect="002F5094">
      <w:pgSz w:w="11906" w:h="16838"/>
      <w:pgMar w:top="720" w:right="720" w:bottom="720" w:left="17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A247A"/>
    <w:multiLevelType w:val="multilevel"/>
    <w:tmpl w:val="3E84D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DD0F78"/>
    <w:multiLevelType w:val="multilevel"/>
    <w:tmpl w:val="5AE6B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9953E9"/>
    <w:multiLevelType w:val="multilevel"/>
    <w:tmpl w:val="8304C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EA81E0F"/>
    <w:multiLevelType w:val="multilevel"/>
    <w:tmpl w:val="C8D65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285435D"/>
    <w:multiLevelType w:val="multilevel"/>
    <w:tmpl w:val="EE389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38A2DA2"/>
    <w:multiLevelType w:val="multilevel"/>
    <w:tmpl w:val="D8C6D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59D3ED8"/>
    <w:multiLevelType w:val="multilevel"/>
    <w:tmpl w:val="64A45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284B0C"/>
    <w:multiLevelType w:val="multilevel"/>
    <w:tmpl w:val="B8089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185C"/>
    <w:rsid w:val="000B3DE4"/>
    <w:rsid w:val="000E1B0A"/>
    <w:rsid w:val="00106B71"/>
    <w:rsid w:val="002F5094"/>
    <w:rsid w:val="0056185C"/>
    <w:rsid w:val="005D2773"/>
    <w:rsid w:val="006E76B8"/>
    <w:rsid w:val="007628B8"/>
    <w:rsid w:val="007741B9"/>
    <w:rsid w:val="007F1228"/>
    <w:rsid w:val="00955E9F"/>
    <w:rsid w:val="009F67B3"/>
    <w:rsid w:val="00A84CDA"/>
    <w:rsid w:val="00B458CB"/>
    <w:rsid w:val="00BC36BF"/>
    <w:rsid w:val="00C74DDD"/>
    <w:rsid w:val="00CE3810"/>
    <w:rsid w:val="00CE57B6"/>
    <w:rsid w:val="00E42694"/>
    <w:rsid w:val="00E46059"/>
    <w:rsid w:val="00E815FD"/>
    <w:rsid w:val="00EB7FE9"/>
    <w:rsid w:val="00F93525"/>
    <w:rsid w:val="00F93F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185C"/>
    <w:pPr>
      <w:spacing w:after="200" w:line="276" w:lineRule="auto"/>
      <w:ind w:right="-284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locked/>
    <w:rsid w:val="007628B8"/>
    <w:rPr>
      <w:b/>
      <w:bCs/>
    </w:rPr>
  </w:style>
  <w:style w:type="character" w:styleId="Hyperlink">
    <w:name w:val="Hyperlink"/>
    <w:basedOn w:val="DefaultParagraphFont"/>
    <w:uiPriority w:val="99"/>
    <w:rsid w:val="007628B8"/>
    <w:rPr>
      <w:color w:val="0000FF"/>
      <w:u w:val="single"/>
    </w:rPr>
  </w:style>
  <w:style w:type="paragraph" w:styleId="NormalWeb">
    <w:name w:val="Normal (Web)"/>
    <w:basedOn w:val="Normal"/>
    <w:uiPriority w:val="99"/>
    <w:rsid w:val="007628B8"/>
    <w:pPr>
      <w:spacing w:before="100" w:beforeAutospacing="1" w:after="100" w:afterAutospacing="1" w:line="240" w:lineRule="auto"/>
      <w:ind w:right="0"/>
    </w:pPr>
    <w:rPr>
      <w:sz w:val="24"/>
      <w:szCs w:val="24"/>
      <w:lang w:eastAsia="ru-RU"/>
    </w:rPr>
  </w:style>
  <w:style w:type="character" w:customStyle="1" w:styleId="c2">
    <w:name w:val="c2"/>
    <w:basedOn w:val="DefaultParagraphFont"/>
    <w:uiPriority w:val="99"/>
    <w:rsid w:val="005D2773"/>
  </w:style>
  <w:style w:type="character" w:customStyle="1" w:styleId="c0">
    <w:name w:val="c0"/>
    <w:basedOn w:val="DefaultParagraphFont"/>
    <w:uiPriority w:val="99"/>
    <w:rsid w:val="005D277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7875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5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87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875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5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5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276</TotalTime>
  <Pages>4</Pages>
  <Words>691</Words>
  <Characters>3945</Characters>
  <Application>Microsoft Office Outlook</Application>
  <DocSecurity>0</DocSecurity>
  <Lines>0</Lines>
  <Paragraphs>0</Paragraphs>
  <ScaleCrop>false</ScaleCrop>
  <Company>МБОУ Лебяженская СОШ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Васькина_НН</cp:lastModifiedBy>
  <cp:revision>6</cp:revision>
  <dcterms:created xsi:type="dcterms:W3CDTF">2016-12-16T16:14:00Z</dcterms:created>
  <dcterms:modified xsi:type="dcterms:W3CDTF">2024-11-28T06:37:00Z</dcterms:modified>
</cp:coreProperties>
</file>