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942" w:rsidRPr="00CB0025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CB0025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CB0025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CB0025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4D6942" w:rsidRPr="00CB0025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  <w:r w:rsidRPr="00CB0025">
        <w:rPr>
          <w:b/>
          <w:sz w:val="40"/>
          <w:szCs w:val="40"/>
        </w:rPr>
        <w:t>Час памяти</w:t>
      </w: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  <w:r w:rsidRPr="00CB0025">
        <w:rPr>
          <w:b/>
          <w:sz w:val="40"/>
          <w:szCs w:val="40"/>
        </w:rPr>
        <w:t>«Дети военной поры»</w:t>
      </w: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901353" w:rsidRDefault="004D6942" w:rsidP="00901353">
      <w:pPr>
        <w:pStyle w:val="NormalWeb"/>
        <w:spacing w:before="0" w:beforeAutospacing="0" w:after="0" w:afterAutospacing="0"/>
        <w:jc w:val="right"/>
        <w:rPr>
          <w:sz w:val="20"/>
          <w:szCs w:val="40"/>
        </w:rPr>
      </w:pPr>
      <w:r w:rsidRPr="00901353">
        <w:rPr>
          <w:sz w:val="20"/>
          <w:szCs w:val="40"/>
        </w:rPr>
        <w:t>Выполнила: учитель начальных классов</w:t>
      </w:r>
    </w:p>
    <w:p w:rsidR="004D6942" w:rsidRPr="00901353" w:rsidRDefault="004D6942" w:rsidP="00901353">
      <w:pPr>
        <w:pStyle w:val="NormalWeb"/>
        <w:spacing w:before="0" w:beforeAutospacing="0" w:after="0" w:afterAutospacing="0"/>
        <w:jc w:val="right"/>
        <w:rPr>
          <w:sz w:val="20"/>
          <w:szCs w:val="40"/>
        </w:rPr>
      </w:pPr>
      <w:r w:rsidRPr="00901353">
        <w:rPr>
          <w:sz w:val="20"/>
          <w:szCs w:val="40"/>
        </w:rPr>
        <w:t>Кимасова Юлия Анатольевна</w:t>
      </w: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F61268" w:rsidRDefault="004D6942" w:rsidP="00A8044A">
      <w:pPr>
        <w:pStyle w:val="NormalWeb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4D6942" w:rsidRPr="00901353" w:rsidRDefault="004D6942" w:rsidP="00901353">
      <w:pPr>
        <w:pStyle w:val="NormalWeb"/>
        <w:spacing w:before="0" w:beforeAutospacing="0" w:after="0" w:afterAutospacing="0"/>
        <w:jc w:val="center"/>
        <w:rPr>
          <w:sz w:val="40"/>
          <w:szCs w:val="40"/>
        </w:rPr>
      </w:pPr>
      <w:r w:rsidRPr="00901353">
        <w:t>2024г</w:t>
      </w:r>
    </w:p>
    <w:p w:rsidR="004D6942" w:rsidRPr="00901353" w:rsidRDefault="004D6942" w:rsidP="00901353">
      <w:pPr>
        <w:rPr>
          <w:rFonts w:ascii="Times New Roman" w:hAnsi="Times New Roman"/>
          <w:b/>
          <w:sz w:val="24"/>
          <w:szCs w:val="28"/>
        </w:rPr>
      </w:pPr>
      <w:r w:rsidRPr="00901353">
        <w:rPr>
          <w:rFonts w:ascii="Times New Roman" w:hAnsi="Times New Roman" w:cs="Segoe UI"/>
          <w:b/>
          <w:color w:val="010101"/>
          <w:sz w:val="24"/>
          <w:szCs w:val="21"/>
          <w:shd w:val="clear" w:color="auto" w:fill="FFFFFF"/>
        </w:rPr>
        <w:t>Цель</w:t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 xml:space="preserve"> – сохранение и развитие патриотического отношения к героическому прошлому России.</w:t>
      </w:r>
      <w:r w:rsidRPr="00901353">
        <w:rPr>
          <w:rFonts w:ascii="Times New Roman" w:hAnsi="Times New Roman" w:cs="Segoe UI"/>
          <w:color w:val="010101"/>
          <w:sz w:val="24"/>
          <w:szCs w:val="21"/>
        </w:rPr>
        <w:br/>
      </w:r>
      <w:r w:rsidRPr="00901353">
        <w:rPr>
          <w:rFonts w:ascii="Times New Roman" w:hAnsi="Times New Roman" w:cs="Segoe UI"/>
          <w:b/>
          <w:color w:val="010101"/>
          <w:sz w:val="24"/>
          <w:szCs w:val="21"/>
          <w:shd w:val="clear" w:color="auto" w:fill="FFFFFF"/>
        </w:rPr>
        <w:t>Задачи:</w:t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 xml:space="preserve"> -</w:t>
      </w:r>
      <w:r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 xml:space="preserve"> </w:t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>укреплять национальную историческую память и историческую преемственность;</w:t>
      </w:r>
      <w:r w:rsidRPr="00901353">
        <w:rPr>
          <w:rFonts w:ascii="Times New Roman" w:hAnsi="Times New Roman" w:cs="Segoe UI"/>
          <w:color w:val="010101"/>
          <w:sz w:val="24"/>
          <w:szCs w:val="21"/>
        </w:rPr>
        <w:br/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>-актуализировать в сознании воспитанников подвиг нашего народа в Великой Отечественной войне;</w:t>
      </w:r>
      <w:r w:rsidRPr="00901353">
        <w:rPr>
          <w:rFonts w:ascii="Times New Roman" w:hAnsi="Times New Roman" w:cs="Segoe UI"/>
          <w:color w:val="010101"/>
          <w:sz w:val="24"/>
          <w:szCs w:val="21"/>
        </w:rPr>
        <w:br/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>-восстановить осознание себя нынешними поколениями как потомков народа, совершившего исторический подвиг;</w:t>
      </w:r>
      <w:r w:rsidRPr="00901353">
        <w:rPr>
          <w:rFonts w:ascii="Times New Roman" w:hAnsi="Times New Roman" w:cs="Segoe UI"/>
          <w:color w:val="010101"/>
          <w:sz w:val="24"/>
          <w:szCs w:val="21"/>
        </w:rPr>
        <w:br/>
      </w:r>
      <w:r w:rsidRPr="00901353">
        <w:rPr>
          <w:rFonts w:ascii="Times New Roman" w:hAnsi="Times New Roman" w:cs="Segoe UI"/>
          <w:color w:val="010101"/>
          <w:sz w:val="24"/>
          <w:szCs w:val="21"/>
          <w:shd w:val="clear" w:color="auto" w:fill="FFFFFF"/>
        </w:rPr>
        <w:t>- формировать активную гражданскую позицию, уважительное отношение к Родине, её истории и культуре.</w:t>
      </w:r>
    </w:p>
    <w:p w:rsidR="004D6942" w:rsidRPr="00CB0025" w:rsidRDefault="004D6942" w:rsidP="008812BC">
      <w:pPr>
        <w:jc w:val="center"/>
        <w:rPr>
          <w:rFonts w:ascii="Times New Roman" w:hAnsi="Times New Roman"/>
          <w:b/>
          <w:sz w:val="28"/>
          <w:szCs w:val="28"/>
        </w:rPr>
      </w:pPr>
      <w:r w:rsidRPr="00CB0025">
        <w:rPr>
          <w:rFonts w:ascii="Times New Roman" w:hAnsi="Times New Roman"/>
          <w:b/>
          <w:sz w:val="28"/>
          <w:szCs w:val="28"/>
        </w:rPr>
        <w:t>Ход мероприятия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Играет музыка, дети рассаживаются в зале по местам.</w:t>
      </w:r>
    </w:p>
    <w:p w:rsidR="004D6942" w:rsidRPr="008812BC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 w:rsidRPr="008812BC">
        <w:rPr>
          <w:rFonts w:ascii="Times New Roman" w:hAnsi="Times New Roman"/>
          <w:b/>
          <w:sz w:val="28"/>
          <w:szCs w:val="28"/>
        </w:rPr>
        <w:t>Слайд 1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 w:rsidRPr="008812BC">
        <w:rPr>
          <w:rFonts w:ascii="Times New Roman" w:hAnsi="Times New Roman"/>
          <w:b/>
          <w:sz w:val="28"/>
          <w:szCs w:val="28"/>
        </w:rPr>
        <w:t>Вед</w:t>
      </w:r>
      <w:r>
        <w:rPr>
          <w:rFonts w:ascii="Times New Roman" w:hAnsi="Times New Roman"/>
          <w:b/>
          <w:sz w:val="28"/>
          <w:szCs w:val="28"/>
        </w:rPr>
        <w:t xml:space="preserve"> 1</w:t>
      </w:r>
      <w:r w:rsidRPr="008812BC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Здравствуйте дорогие ребята! Здравствуйте уважаемые взрослые! Сегодня мы собрались для того, чтобы вспомнить о Великой Отечественной войне, о людях, которые сражались за Родину, за счастье и свободу на нашей земле, за то чтобы вы могли учиться, играть, дружить, читать книги, трудиться и мечтать.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 w:rsidRPr="008812BC">
        <w:rPr>
          <w:rFonts w:ascii="Times New Roman" w:hAnsi="Times New Roman"/>
          <w:b/>
          <w:sz w:val="28"/>
          <w:szCs w:val="28"/>
        </w:rPr>
        <w:t>Слайд 2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 2: </w:t>
      </w:r>
      <w:r>
        <w:rPr>
          <w:rFonts w:ascii="Times New Roman" w:hAnsi="Times New Roman"/>
          <w:sz w:val="28"/>
          <w:szCs w:val="28"/>
        </w:rPr>
        <w:t>Каждый год 22 июня Россия отмечает День памяти и скорби, именно в этот день 22 июня 1941 года в 4 часа утра на нашу Родину напали вооруженные до зубов полчища гитлеровской Германии. Гитлер хотел завоевать весь мир, ему нужна была Россия и конечно, её «сердце» - Москва, на месте которой Гитлер мечтал устроить просто огромное озеро. Вся страна тогда поднялась на защиту своей Родины.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 w:rsidRPr="00E97583">
        <w:rPr>
          <w:rFonts w:ascii="Times New Roman" w:hAnsi="Times New Roman"/>
          <w:b/>
          <w:sz w:val="28"/>
          <w:szCs w:val="28"/>
        </w:rPr>
        <w:t>Вед 1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Военкоматы были переполнены добровольцами, вслед за отцами уходили на фронт сыновья, безусые мальчишки, прямо из-за школьных парт шагнувшие в окопы. Юноши и девушки, не достигшие призывного возраста, приписывали себе лишний год, чтобы скорее оказаться на фронте. Никто тогда ещё не знал, что война будет страшной и долгой, что она унесёт миллионы жизней.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 w:rsidRPr="00E97583">
        <w:rPr>
          <w:rFonts w:ascii="Times New Roman" w:hAnsi="Times New Roman"/>
          <w:b/>
          <w:sz w:val="28"/>
          <w:szCs w:val="28"/>
        </w:rPr>
        <w:t>Слайд 3,4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 2: </w:t>
      </w:r>
      <w:r>
        <w:rPr>
          <w:rFonts w:ascii="Times New Roman" w:hAnsi="Times New Roman"/>
          <w:sz w:val="28"/>
          <w:szCs w:val="28"/>
        </w:rPr>
        <w:t>Уходили на фронт и наши земляки. Они сражались с захватчиками на первых оборонительных рубежах, в битве за Москву, за Сталинград, Ленинград, бились под Курском, сражались за Днепр, брали Берлин, 1418 дней и ночей длилась война, 441 участник войны из нашего села не вернулись домой. Среди Воинов - Веселоярцев есть и те, кто за свои подвиги получили высокое звание «Герой Советского Союза» : Пётр Степанович Пивень, Иван Павлович Зима.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Жители нашего села гордятся своими героями земляками, их именами названы улицы в селе, у памятника павшим в Великой Отечественной Войне установлены бюсты героев.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 2</w:t>
      </w:r>
      <w:r w:rsidRPr="0093581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Горькую тяжёлую долю вынесли дети войны на своих плечах. Рано стали они взрослыми, а до войны они были самыми обыкновенными мальчиками и девочками. Пришёл час, и встали они в один строй с отцами и сражались с ними наравне.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 w:rsidRPr="00935816">
        <w:rPr>
          <w:rFonts w:ascii="Times New Roman" w:hAnsi="Times New Roman"/>
          <w:b/>
          <w:sz w:val="28"/>
          <w:szCs w:val="28"/>
        </w:rPr>
        <w:t>Слайд 7,8,9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 w:rsidRPr="00935816">
        <w:rPr>
          <w:rFonts w:ascii="Times New Roman" w:hAnsi="Times New Roman"/>
          <w:sz w:val="28"/>
          <w:szCs w:val="28"/>
        </w:rPr>
        <w:t>Дети</w:t>
      </w:r>
      <w:r>
        <w:rPr>
          <w:rFonts w:ascii="Times New Roman" w:hAnsi="Times New Roman"/>
          <w:sz w:val="28"/>
          <w:szCs w:val="28"/>
        </w:rPr>
        <w:t>,</w:t>
      </w:r>
      <w:r w:rsidRPr="00935816">
        <w:rPr>
          <w:rFonts w:ascii="Times New Roman" w:hAnsi="Times New Roman"/>
          <w:sz w:val="28"/>
          <w:szCs w:val="28"/>
        </w:rPr>
        <w:t xml:space="preserve"> оказавшиеся под огнём</w:t>
      </w:r>
      <w:r>
        <w:rPr>
          <w:rFonts w:ascii="Times New Roman" w:hAnsi="Times New Roman"/>
          <w:sz w:val="28"/>
          <w:szCs w:val="28"/>
        </w:rPr>
        <w:t xml:space="preserve"> там, где шли сражения, погибали, как солдаты. Более 5 миллионов детей были угнаны в Германию в концентрационные лагеря. На детях преступники врачи ставили опыты, из их вен выкачивали кровь для раненых немецких солдат, заставляли работать по 15-20 часов, давали им отравленную пищу, сжигали их в печах крематория. В годы войны погибло 13 миллионов детей. Человек беспамятный способен породить только зло, и ничего другого, кроме зла. Нужно помнить страшное из того военного времени ради живущих , ради тех, кто ещё будет жить, ради того чтобы, детство никогда больше не называлось войной.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Слайд 10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 1: </w:t>
      </w:r>
      <w:r w:rsidRPr="003233BC">
        <w:rPr>
          <w:rFonts w:ascii="Times New Roman" w:hAnsi="Times New Roman"/>
          <w:sz w:val="28"/>
          <w:szCs w:val="28"/>
        </w:rPr>
        <w:t>Дорогие ребята</w:t>
      </w:r>
      <w:r>
        <w:rPr>
          <w:rFonts w:ascii="Times New Roman" w:hAnsi="Times New Roman"/>
          <w:sz w:val="28"/>
          <w:szCs w:val="28"/>
        </w:rPr>
        <w:t xml:space="preserve">! Вспоминая о первом дне войны, мы мысленно прошли дорогой славы ваших дедов, солдат России, которые, дорогой ценой отстояли свободу и независимость нашей Родины. Всё меньше и меньше ветеранов может сегодня прийти к обелиску на встречу с вами, но каждый должен помнить о ней, каждый должен испытывать чувство благодарности к тем, кто защищал нас с вами. 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b/>
          <w:sz w:val="28"/>
          <w:szCs w:val="28"/>
        </w:rPr>
      </w:pPr>
      <w:r w:rsidRPr="003233BC">
        <w:rPr>
          <w:rFonts w:ascii="Times New Roman" w:hAnsi="Times New Roman"/>
          <w:b/>
          <w:sz w:val="28"/>
          <w:szCs w:val="28"/>
        </w:rPr>
        <w:t>Слайд 11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Вед 2: </w:t>
      </w:r>
      <w:r>
        <w:rPr>
          <w:rFonts w:ascii="Times New Roman" w:hAnsi="Times New Roman"/>
          <w:sz w:val="28"/>
          <w:szCs w:val="28"/>
        </w:rPr>
        <w:t>Мы никогда не забудем наших мужественных героев, тех, кто принёс нам Великую Победу! Эта Победа стала данью павших, наградой живых.</w:t>
      </w:r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вас ребята мы приготовили небольшую военную викторину, попробуйте ответить на вопросы верно.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1.Сколько лет шла Великая Отечественная война?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(4 года)</w:t>
      </w:r>
      <w:r w:rsidRPr="00A96AA2">
        <w:rPr>
          <w:rFonts w:ascii="Times New Roman" w:hAnsi="Times New Roman"/>
          <w:color w:val="000000"/>
          <w:sz w:val="28"/>
          <w:szCs w:val="28"/>
        </w:rPr>
        <w:br/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2. Частью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какой войны была Великая Отечественная война?</w:t>
      </w:r>
      <w:r w:rsidRPr="00A96AA2">
        <w:rPr>
          <w:rFonts w:ascii="Times New Roman" w:hAnsi="Times New Roman"/>
          <w:color w:val="000000"/>
          <w:sz w:val="28"/>
          <w:szCs w:val="28"/>
        </w:rPr>
        <w:br/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(Частью 2-ой Мировой войны)</w:t>
      </w:r>
      <w:r w:rsidRPr="00A96AA2">
        <w:rPr>
          <w:rFonts w:ascii="Times New Roman" w:hAnsi="Times New Roman"/>
          <w:color w:val="000000"/>
          <w:sz w:val="28"/>
          <w:szCs w:val="28"/>
        </w:rPr>
        <w:br/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3. Назовите ФИО Верховного главнокомандующего Вооруженными силами в годы Великой Отечественной войны?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(Иосиф Виссарионович Сталин)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4.Как называлась пограничная застава, которая одной из первых приняла на себя удар фашистских полчищ?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(Брестская крепость – крепость-герой)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5.Сколько дней длилась оборона Брестской крепости?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(30 дней)</w:t>
      </w:r>
      <w:r w:rsidRPr="00A96AA2">
        <w:rPr>
          <w:rFonts w:ascii="Times New Roman" w:hAnsi="Times New Roman"/>
          <w:color w:val="000000"/>
          <w:sz w:val="28"/>
          <w:szCs w:val="28"/>
        </w:rPr>
        <w:br/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6.</w:t>
      </w:r>
      <w:r w:rsidRPr="00A96AA2">
        <w:rPr>
          <w:rStyle w:val="Strong"/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</w:rPr>
        <w:t>«Велика Россия, а отступать некуда – позади Москва».</w:t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Кому принадлежат эти известные слова?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(Политруку Клочкову В.Г.)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7.Сколько дней продолжалась решающая битва за Сталинград?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( 200 дней)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8.Назовите битву, которая завершилась 23 августа 1943 года взятием советскими войсками Харькова?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(Курская битва.)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9.Какой город России в годы Великой Отечественной войны выдержал 900-дневную осаду немецких войск?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(Ленинград, ныне Санкт-Петербург.)</w:t>
      </w:r>
    </w:p>
    <w:p w:rsidR="004D6942" w:rsidRPr="00A96AA2" w:rsidRDefault="004D6942" w:rsidP="008812BC">
      <w:pPr>
        <w:tabs>
          <w:tab w:val="left" w:pos="311"/>
        </w:tabs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10.По льду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A96AA2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какого озера проходила «Дорога жизни», проложенная для снабжения блокадного Ленинграда?</w:t>
      </w:r>
      <w:r w:rsidRPr="00A96AA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A96AA2">
        <w:rPr>
          <w:rFonts w:ascii="Times New Roman" w:hAnsi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(Ладожское)</w:t>
      </w:r>
      <w:bookmarkStart w:id="0" w:name="_GoBack"/>
      <w:bookmarkEnd w:id="0"/>
    </w:p>
    <w:p w:rsidR="004D6942" w:rsidRDefault="004D6942" w:rsidP="008812BC">
      <w:pPr>
        <w:tabs>
          <w:tab w:val="left" w:pos="311"/>
        </w:tabs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Молодцы ребята! На все вопросы ответили верно.</w:t>
      </w:r>
    </w:p>
    <w:p w:rsidR="004D6942" w:rsidRDefault="004D6942" w:rsidP="00352348">
      <w:pPr>
        <w:tabs>
          <w:tab w:val="left" w:pos="311"/>
        </w:tabs>
        <w:jc w:val="center"/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52348">
        <w:rPr>
          <w:rFonts w:ascii="Times New Roman" w:hAnsi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«Разведчики»</w:t>
      </w:r>
    </w:p>
    <w:p w:rsidR="004D6942" w:rsidRDefault="004D6942" w:rsidP="00352348">
      <w:pPr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Спасибо за участие! И в зовершении ребята прошу пройти к обелиску, почтим память минутой молчания. </w:t>
      </w:r>
    </w:p>
    <w:p w:rsidR="004D6942" w:rsidRDefault="004D6942" w:rsidP="00352348">
      <w:pPr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352348">
        <w:rPr>
          <w:rFonts w:ascii="Times New Roman" w:hAnsi="Times New Roman"/>
          <w:i/>
          <w:sz w:val="28"/>
          <w:szCs w:val="28"/>
          <w:shd w:val="clear" w:color="auto" w:fill="FFFFFF"/>
        </w:rPr>
        <w:t>(дети идут к памятнику становятся в ряд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, минута молчания</w:t>
      </w:r>
      <w:r w:rsidRPr="00352348">
        <w:rPr>
          <w:rFonts w:ascii="Times New Roman" w:hAnsi="Times New Roman"/>
          <w:i/>
          <w:sz w:val="28"/>
          <w:szCs w:val="28"/>
          <w:shd w:val="clear" w:color="auto" w:fill="FFFFFF"/>
        </w:rPr>
        <w:t>)</w:t>
      </w:r>
    </w:p>
    <w:p w:rsidR="004D6942" w:rsidRDefault="004D6942" w:rsidP="00352348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352348">
        <w:rPr>
          <w:rFonts w:ascii="Times New Roman" w:hAnsi="Times New Roman"/>
          <w:sz w:val="28"/>
          <w:szCs w:val="28"/>
          <w:shd w:val="clear" w:color="auto" w:fill="FFFFFF"/>
        </w:rPr>
        <w:t xml:space="preserve">Будем помнить эти горестные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дни войны, будем помнить героев, </w:t>
      </w:r>
      <w:r w:rsidRPr="00352348">
        <w:rPr>
          <w:rFonts w:ascii="Times New Roman" w:hAnsi="Times New Roman"/>
          <w:sz w:val="28"/>
          <w:szCs w:val="28"/>
          <w:shd w:val="clear" w:color="auto" w:fill="FFFFFF"/>
        </w:rPr>
        <w:t>сражавшихся за Великую Победу!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Возложим цветы в память о героях павших в годы ВОВ.</w:t>
      </w:r>
    </w:p>
    <w:p w:rsidR="004D6942" w:rsidRDefault="004D6942" w:rsidP="00A96AA2">
      <w:pPr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  <w:r w:rsidRPr="00A96AA2">
        <w:rPr>
          <w:rFonts w:ascii="Times New Roman" w:hAnsi="Times New Roman"/>
          <w:i/>
          <w:sz w:val="28"/>
          <w:szCs w:val="28"/>
          <w:shd w:val="clear" w:color="auto" w:fill="FFFFFF"/>
        </w:rPr>
        <w:t>(возложение цветов у памятника)</w:t>
      </w:r>
    </w:p>
    <w:p w:rsidR="004D6942" w:rsidRPr="00A96AA2" w:rsidRDefault="004D6942" w:rsidP="00A96AA2">
      <w:pPr>
        <w:tabs>
          <w:tab w:val="left" w:pos="311"/>
        </w:tabs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  <w:t>Спасибо, а мы с вами прощаемся, ждём вас на мероприятия!</w:t>
      </w:r>
    </w:p>
    <w:p w:rsidR="004D6942" w:rsidRDefault="004D6942" w:rsidP="008812BC">
      <w:pPr>
        <w:tabs>
          <w:tab w:val="left" w:pos="311"/>
        </w:tabs>
        <w:rPr>
          <w:rFonts w:ascii="Arial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4D6942" w:rsidRPr="003233BC" w:rsidRDefault="004D6942" w:rsidP="008812BC">
      <w:pPr>
        <w:tabs>
          <w:tab w:val="left" w:pos="311"/>
        </w:tabs>
        <w:rPr>
          <w:rFonts w:ascii="Times New Roman" w:hAnsi="Times New Roman"/>
          <w:sz w:val="28"/>
          <w:szCs w:val="28"/>
        </w:rPr>
      </w:pPr>
    </w:p>
    <w:p w:rsidR="004D6942" w:rsidRDefault="004D6942"/>
    <w:sectPr w:rsidR="004D6942" w:rsidSect="00425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744"/>
    <w:rsid w:val="00021C5C"/>
    <w:rsid w:val="00176A39"/>
    <w:rsid w:val="00274744"/>
    <w:rsid w:val="002903B6"/>
    <w:rsid w:val="003233BC"/>
    <w:rsid w:val="00352348"/>
    <w:rsid w:val="0042599D"/>
    <w:rsid w:val="004D6942"/>
    <w:rsid w:val="005D154E"/>
    <w:rsid w:val="008754BF"/>
    <w:rsid w:val="008812BC"/>
    <w:rsid w:val="00901353"/>
    <w:rsid w:val="00935816"/>
    <w:rsid w:val="009A0085"/>
    <w:rsid w:val="00A45697"/>
    <w:rsid w:val="00A8044A"/>
    <w:rsid w:val="00A96AA2"/>
    <w:rsid w:val="00B27475"/>
    <w:rsid w:val="00B639DB"/>
    <w:rsid w:val="00CB0025"/>
    <w:rsid w:val="00E97583"/>
    <w:rsid w:val="00F15048"/>
    <w:rsid w:val="00F6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804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B2747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4</Pages>
  <Words>795</Words>
  <Characters>4538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dcterms:created xsi:type="dcterms:W3CDTF">2018-06-24T06:18:00Z</dcterms:created>
  <dcterms:modified xsi:type="dcterms:W3CDTF">2024-04-14T10:13:00Z</dcterms:modified>
</cp:coreProperties>
</file>