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0F1" w:rsidRPr="00F27E7A" w:rsidRDefault="00DB20F1" w:rsidP="00F45C27">
      <w:pPr>
        <w:spacing w:after="0"/>
        <w:rPr>
          <w:rFonts w:ascii="Times New Roman" w:hAnsi="Times New Roman"/>
          <w:sz w:val="24"/>
          <w:szCs w:val="24"/>
        </w:rPr>
      </w:pPr>
      <w:r w:rsidRPr="00F27E7A">
        <w:rPr>
          <w:rFonts w:ascii="Times New Roman" w:hAnsi="Times New Roman"/>
          <w:sz w:val="24"/>
          <w:szCs w:val="24"/>
        </w:rPr>
        <w:t xml:space="preserve">Сценарий праздника  к Международному Дню 8 Марта </w:t>
      </w:r>
    </w:p>
    <w:p w:rsidR="00DB20F1" w:rsidRDefault="00DB20F1" w:rsidP="00F45C27">
      <w:pPr>
        <w:spacing w:after="0"/>
        <w:rPr>
          <w:rFonts w:ascii="Times New Roman" w:hAnsi="Times New Roman"/>
          <w:sz w:val="24"/>
          <w:szCs w:val="24"/>
        </w:rPr>
      </w:pPr>
      <w:r w:rsidRPr="00F27E7A">
        <w:rPr>
          <w:rFonts w:ascii="Times New Roman" w:hAnsi="Times New Roman"/>
          <w:sz w:val="24"/>
          <w:szCs w:val="24"/>
        </w:rPr>
        <w:t>Для детей средней группы (4-5лет)</w:t>
      </w:r>
    </w:p>
    <w:p w:rsidR="00DB20F1" w:rsidRPr="00F27E7A" w:rsidRDefault="00DB20F1" w:rsidP="00F27E7A">
      <w:pPr>
        <w:spacing w:after="0"/>
        <w:rPr>
          <w:rFonts w:ascii="Times New Roman" w:hAnsi="Times New Roman"/>
          <w:b/>
          <w:sz w:val="24"/>
          <w:szCs w:val="24"/>
        </w:rPr>
      </w:pPr>
      <w:r w:rsidRPr="00F27E7A">
        <w:rPr>
          <w:rFonts w:ascii="Times New Roman" w:hAnsi="Times New Roman"/>
          <w:b/>
          <w:sz w:val="24"/>
          <w:szCs w:val="24"/>
        </w:rPr>
        <w:t xml:space="preserve">На праздник веселый приходит Федора    </w:t>
      </w:r>
    </w:p>
    <w:p w:rsidR="00DB20F1" w:rsidRPr="00F27E7A" w:rsidRDefault="00DB20F1" w:rsidP="00F45C27">
      <w:pPr>
        <w:spacing w:after="0"/>
        <w:rPr>
          <w:rFonts w:ascii="Times New Roman" w:hAnsi="Times New Roman"/>
          <w:sz w:val="24"/>
          <w:szCs w:val="24"/>
        </w:rPr>
      </w:pPr>
    </w:p>
    <w:p w:rsidR="00DB20F1" w:rsidRDefault="00DB20F1" w:rsidP="00F45C27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Автор-составитель: музыкальный руководитель ГБДОУ детского сада №43 Калининского района Санкт-Петербурга   Гринина Елена Владимировна</w:t>
      </w:r>
    </w:p>
    <w:p w:rsidR="00DB20F1" w:rsidRDefault="00DB20F1" w:rsidP="00B6136E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DB20F1" w:rsidRPr="00F27E7A" w:rsidRDefault="00DB20F1" w:rsidP="00D011E0">
      <w:pPr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F27E7A">
        <w:rPr>
          <w:rStyle w:val="Strong"/>
          <w:rFonts w:ascii="Times New Roman" w:hAnsi="Times New Roman"/>
          <w:sz w:val="24"/>
          <w:szCs w:val="24"/>
        </w:rPr>
        <w:t>Цел</w:t>
      </w:r>
      <w:r>
        <w:rPr>
          <w:rStyle w:val="Strong"/>
          <w:rFonts w:ascii="Times New Roman" w:hAnsi="Times New Roman"/>
          <w:sz w:val="24"/>
          <w:szCs w:val="24"/>
        </w:rPr>
        <w:t>ь</w:t>
      </w:r>
      <w:r w:rsidRPr="00F27E7A">
        <w:rPr>
          <w:rFonts w:ascii="Times New Roman" w:hAnsi="Times New Roman"/>
          <w:sz w:val="24"/>
          <w:szCs w:val="24"/>
        </w:rPr>
        <w:t>: Вызвать у детей радостные эмоции и обогатить новыми яркими впечатлениями</w:t>
      </w:r>
      <w:r>
        <w:rPr>
          <w:rFonts w:ascii="Times New Roman" w:hAnsi="Times New Roman"/>
          <w:sz w:val="24"/>
          <w:szCs w:val="24"/>
        </w:rPr>
        <w:t xml:space="preserve">  детей и взрослых</w:t>
      </w:r>
    </w:p>
    <w:p w:rsidR="00DB20F1" w:rsidRDefault="00DB20F1" w:rsidP="00D011E0">
      <w:pPr>
        <w:pStyle w:val="NormalWeb"/>
        <w:spacing w:before="0" w:beforeAutospacing="0" w:after="0" w:afterAutospacing="0"/>
        <w:jc w:val="both"/>
      </w:pPr>
      <w:r w:rsidRPr="00972F53">
        <w:rPr>
          <w:rStyle w:val="Strong"/>
        </w:rPr>
        <w:t>Задачи</w:t>
      </w:r>
      <w:r w:rsidRPr="00972F53">
        <w:t>.</w:t>
      </w:r>
    </w:p>
    <w:p w:rsidR="00DB20F1" w:rsidRPr="00B6136E" w:rsidRDefault="00DB20F1" w:rsidP="00D011E0">
      <w:pPr>
        <w:pStyle w:val="NormalWeb"/>
        <w:spacing w:before="0" w:beforeAutospacing="0" w:after="0" w:afterAutospacing="0"/>
        <w:jc w:val="both"/>
      </w:pPr>
      <w:r w:rsidRPr="00B6136E">
        <w:t>Образовательные:</w:t>
      </w:r>
    </w:p>
    <w:p w:rsidR="00DB20F1" w:rsidRDefault="00DB20F1" w:rsidP="00D011E0">
      <w:pPr>
        <w:pStyle w:val="NormalWeb"/>
        <w:spacing w:before="0" w:beforeAutospacing="0" w:after="0" w:afterAutospacing="0"/>
        <w:jc w:val="both"/>
      </w:pPr>
      <w:r w:rsidRPr="00972F53">
        <w:t xml:space="preserve"> </w:t>
      </w:r>
      <w:r>
        <w:t>-</w:t>
      </w:r>
      <w:r w:rsidRPr="00972F53">
        <w:t>Сформировать у детей умение эмоционально исполнять песни</w:t>
      </w:r>
      <w:r>
        <w:t>;</w:t>
      </w:r>
      <w:r w:rsidRPr="00972F53">
        <w:t xml:space="preserve"> </w:t>
      </w:r>
    </w:p>
    <w:p w:rsidR="00DB20F1" w:rsidRDefault="00DB20F1" w:rsidP="00D011E0">
      <w:pPr>
        <w:pStyle w:val="NormalWeb"/>
        <w:spacing w:before="0" w:beforeAutospacing="0" w:after="0" w:afterAutospacing="0"/>
        <w:ind w:left="180" w:hanging="180"/>
        <w:jc w:val="both"/>
      </w:pPr>
      <w:r>
        <w:t xml:space="preserve">- </w:t>
      </w:r>
      <w:r w:rsidRPr="00972F53">
        <w:t xml:space="preserve">закреплять практические навыки </w:t>
      </w:r>
      <w:r>
        <w:t xml:space="preserve"> и совершенствовать </w:t>
      </w:r>
      <w:r w:rsidRPr="00972F53">
        <w:t xml:space="preserve">умения ритмчично двигаться под </w:t>
      </w:r>
      <w:r>
        <w:t xml:space="preserve">   </w:t>
      </w:r>
      <w:r w:rsidRPr="00972F53">
        <w:t>музыку , слаженно играть в оркестре</w:t>
      </w:r>
    </w:p>
    <w:p w:rsidR="00DB20F1" w:rsidRDefault="00DB20F1" w:rsidP="00D011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136E">
        <w:t xml:space="preserve"> </w:t>
      </w:r>
      <w:r w:rsidRPr="00B6136E">
        <w:rPr>
          <w:rFonts w:ascii="Times New Roman" w:hAnsi="Times New Roman"/>
          <w:sz w:val="24"/>
          <w:szCs w:val="24"/>
        </w:rPr>
        <w:t>Развивающие</w:t>
      </w:r>
      <w:r w:rsidRPr="00977821">
        <w:rPr>
          <w:rFonts w:ascii="Times New Roman" w:hAnsi="Times New Roman"/>
          <w:sz w:val="24"/>
          <w:szCs w:val="24"/>
        </w:rPr>
        <w:t xml:space="preserve">: </w:t>
      </w:r>
    </w:p>
    <w:p w:rsidR="00DB20F1" w:rsidRDefault="00DB20F1" w:rsidP="00D011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977821">
        <w:rPr>
          <w:rFonts w:ascii="Times New Roman" w:hAnsi="Times New Roman"/>
          <w:sz w:val="24"/>
          <w:szCs w:val="24"/>
        </w:rPr>
        <w:t xml:space="preserve">Развивать музыкальный слух, пластику,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977821">
        <w:rPr>
          <w:rFonts w:ascii="Times New Roman" w:hAnsi="Times New Roman"/>
          <w:sz w:val="24"/>
          <w:szCs w:val="24"/>
        </w:rPr>
        <w:t>отзывчивость на музыку</w:t>
      </w:r>
      <w:r>
        <w:rPr>
          <w:rFonts w:ascii="Times New Roman" w:hAnsi="Times New Roman"/>
          <w:sz w:val="24"/>
          <w:szCs w:val="24"/>
        </w:rPr>
        <w:t>;</w:t>
      </w:r>
    </w:p>
    <w:p w:rsidR="00DB20F1" w:rsidRDefault="00DB20F1" w:rsidP="00D011E0">
      <w:pPr>
        <w:spacing w:after="0" w:line="240" w:lineRule="auto"/>
        <w:ind w:left="180" w:hanging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t xml:space="preserve"> </w:t>
      </w:r>
      <w:r w:rsidRPr="00BF7E0F">
        <w:rPr>
          <w:rFonts w:ascii="Times New Roman" w:hAnsi="Times New Roman"/>
          <w:sz w:val="24"/>
          <w:szCs w:val="24"/>
        </w:rPr>
        <w:t>развивать выразительную речь при исполнении стихотворений и диалогов со сказочными персонажами</w:t>
      </w:r>
    </w:p>
    <w:p w:rsidR="00DB20F1" w:rsidRDefault="00DB20F1" w:rsidP="00D011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2F53">
        <w:rPr>
          <w:rFonts w:ascii="Times New Roman" w:hAnsi="Times New Roman"/>
          <w:sz w:val="24"/>
          <w:szCs w:val="24"/>
        </w:rPr>
        <w:t xml:space="preserve">Воспитательные: </w:t>
      </w:r>
    </w:p>
    <w:p w:rsidR="00DB20F1" w:rsidRDefault="00DB20F1" w:rsidP="00D011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972F53">
        <w:rPr>
          <w:rFonts w:ascii="Times New Roman" w:hAnsi="Times New Roman"/>
          <w:sz w:val="24"/>
          <w:szCs w:val="24"/>
        </w:rPr>
        <w:t>Воспитывать доброжелательное отношение к маме и бабушке</w:t>
      </w:r>
      <w:r>
        <w:rPr>
          <w:rFonts w:ascii="Times New Roman" w:hAnsi="Times New Roman"/>
          <w:sz w:val="24"/>
          <w:szCs w:val="24"/>
        </w:rPr>
        <w:t xml:space="preserve"> и поздравить их с </w:t>
      </w:r>
      <w:r w:rsidRPr="00AB599C">
        <w:rPr>
          <w:rFonts w:ascii="Times New Roman" w:hAnsi="Times New Roman"/>
          <w:sz w:val="24"/>
          <w:szCs w:val="24"/>
        </w:rPr>
        <w:t>Международным женским днем</w:t>
      </w:r>
    </w:p>
    <w:p w:rsidR="00DB20F1" w:rsidRDefault="00DB20F1" w:rsidP="00D011E0">
      <w:pPr>
        <w:jc w:val="both"/>
        <w:rPr>
          <w:rFonts w:ascii="Times New Roman" w:hAnsi="Times New Roman"/>
          <w:sz w:val="24"/>
          <w:szCs w:val="24"/>
        </w:rPr>
      </w:pPr>
      <w:r w:rsidRPr="00AB599C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599C">
        <w:rPr>
          <w:rFonts w:ascii="Times New Roman" w:hAnsi="Times New Roman"/>
          <w:sz w:val="24"/>
          <w:szCs w:val="24"/>
        </w:rPr>
        <w:t>закреплять культурно-гигиенические навыки средством  художественной литературы</w:t>
      </w:r>
    </w:p>
    <w:p w:rsidR="00DB20F1" w:rsidRDefault="00DB20F1" w:rsidP="00AB599C">
      <w:pPr>
        <w:rPr>
          <w:rFonts w:ascii="Times New Roman" w:hAnsi="Times New Roman"/>
          <w:sz w:val="24"/>
          <w:szCs w:val="24"/>
        </w:rPr>
      </w:pPr>
    </w:p>
    <w:p w:rsidR="00DB20F1" w:rsidRDefault="00DB20F1" w:rsidP="00AB599C">
      <w:pPr>
        <w:rPr>
          <w:rFonts w:ascii="Times New Roman" w:hAnsi="Times New Roman"/>
          <w:sz w:val="24"/>
          <w:szCs w:val="24"/>
        </w:rPr>
      </w:pPr>
      <w:r w:rsidRPr="00DF449C">
        <w:rPr>
          <w:rFonts w:ascii="Times New Roman" w:hAnsi="Times New Roman"/>
          <w:b/>
          <w:sz w:val="24"/>
          <w:szCs w:val="24"/>
        </w:rPr>
        <w:t>Действующие лица и исполнители</w:t>
      </w:r>
      <w:r>
        <w:rPr>
          <w:rFonts w:ascii="Times New Roman" w:hAnsi="Times New Roman"/>
          <w:sz w:val="24"/>
          <w:szCs w:val="24"/>
        </w:rPr>
        <w:t>:</w:t>
      </w:r>
    </w:p>
    <w:p w:rsidR="00DB20F1" w:rsidRDefault="00DB20F1" w:rsidP="00AB599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Взрослые  - Ведущий, Федора Егоровна </w:t>
      </w:r>
    </w:p>
    <w:p w:rsidR="00DB20F1" w:rsidRDefault="00DB20F1" w:rsidP="00AB599C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:  Цветочек-Подснежник, Зайчик, Солнышко, Чайник, Кастрюля, Тарелка, Поварёшка, Таракашки (мальчики) , Мышки (девочки</w:t>
      </w:r>
      <w:r w:rsidRPr="00DF449C">
        <w:rPr>
          <w:rFonts w:ascii="Times New Roman" w:hAnsi="Times New Roman"/>
          <w:b/>
          <w:sz w:val="24"/>
          <w:szCs w:val="24"/>
        </w:rPr>
        <w:t>)</w:t>
      </w:r>
    </w:p>
    <w:p w:rsidR="00DB20F1" w:rsidRDefault="00DB20F1" w:rsidP="00AB599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Атрибуты: </w:t>
      </w:r>
      <w:r w:rsidRPr="007C2809">
        <w:rPr>
          <w:rFonts w:ascii="Times New Roman" w:hAnsi="Times New Roman"/>
          <w:sz w:val="24"/>
          <w:szCs w:val="24"/>
        </w:rPr>
        <w:t xml:space="preserve">лучики-ленточки, кораблики, солнце, </w:t>
      </w:r>
      <w:r>
        <w:rPr>
          <w:rFonts w:ascii="Times New Roman" w:hAnsi="Times New Roman"/>
          <w:sz w:val="24"/>
          <w:szCs w:val="24"/>
        </w:rPr>
        <w:t xml:space="preserve"> предметы  с</w:t>
      </w:r>
      <w:r w:rsidRPr="007C2809">
        <w:rPr>
          <w:rFonts w:ascii="Times New Roman" w:hAnsi="Times New Roman"/>
          <w:sz w:val="24"/>
          <w:szCs w:val="24"/>
        </w:rPr>
        <w:t xml:space="preserve">ервировки для игры «Накрой на стол» </w:t>
      </w:r>
      <w:r>
        <w:rPr>
          <w:rFonts w:ascii="Times New Roman" w:hAnsi="Times New Roman"/>
          <w:sz w:val="24"/>
          <w:szCs w:val="24"/>
        </w:rPr>
        <w:t>, музыкальные инструменты треугольники, индивидуальные окарины, бубны, барабаны, колокольчики, маракасы.</w:t>
      </w:r>
    </w:p>
    <w:p w:rsidR="00DB20F1" w:rsidRDefault="00DB20F1" w:rsidP="00AB599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Муляжи : чайник, поварёшка, чашка, дуршлаг, испачканные краской</w:t>
      </w:r>
    </w:p>
    <w:p w:rsidR="00DB20F1" w:rsidRDefault="00DB20F1" w:rsidP="00AB599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Плоскостной большой сервиз из картона – чайник и 4 чашки</w:t>
      </w:r>
    </w:p>
    <w:p w:rsidR="00DB20F1" w:rsidRDefault="00DB20F1" w:rsidP="00AB599C">
      <w:pPr>
        <w:rPr>
          <w:rFonts w:ascii="Times New Roman" w:hAnsi="Times New Roman"/>
          <w:sz w:val="24"/>
          <w:szCs w:val="24"/>
        </w:rPr>
      </w:pPr>
      <w:r w:rsidRPr="003E62B7">
        <w:rPr>
          <w:rFonts w:ascii="Times New Roman" w:hAnsi="Times New Roman"/>
          <w:b/>
          <w:sz w:val="24"/>
          <w:szCs w:val="24"/>
        </w:rPr>
        <w:t>Декорации:</w:t>
      </w:r>
      <w:r>
        <w:rPr>
          <w:rFonts w:ascii="Times New Roman" w:hAnsi="Times New Roman"/>
          <w:sz w:val="24"/>
          <w:szCs w:val="24"/>
        </w:rPr>
        <w:t xml:space="preserve">  Домик Федоры, стол</w:t>
      </w:r>
    </w:p>
    <w:p w:rsidR="00DB20F1" w:rsidRPr="007C2809" w:rsidRDefault="00DB20F1" w:rsidP="00AB599C">
      <w:pPr>
        <w:rPr>
          <w:rFonts w:ascii="Times New Roman" w:hAnsi="Times New Roman"/>
          <w:sz w:val="24"/>
          <w:szCs w:val="24"/>
        </w:rPr>
      </w:pPr>
      <w:r w:rsidRPr="000A71D2">
        <w:rPr>
          <w:rFonts w:ascii="Times New Roman" w:hAnsi="Times New Roman"/>
          <w:b/>
          <w:sz w:val="24"/>
          <w:szCs w:val="24"/>
        </w:rPr>
        <w:t>Костюмы</w:t>
      </w:r>
      <w:r>
        <w:rPr>
          <w:rFonts w:ascii="Times New Roman" w:hAnsi="Times New Roman"/>
          <w:sz w:val="24"/>
          <w:szCs w:val="24"/>
        </w:rPr>
        <w:t>: Цветок-Подснежник, Зайчик, Таракашки , Мышки</w:t>
      </w:r>
    </w:p>
    <w:p w:rsidR="00DB20F1" w:rsidRDefault="00DB20F1" w:rsidP="00B613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B20F1" w:rsidRDefault="00DB20F1" w:rsidP="00B613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B20F1" w:rsidRDefault="00DB20F1" w:rsidP="00B613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449C">
        <w:rPr>
          <w:rFonts w:ascii="Times New Roman" w:hAnsi="Times New Roman"/>
          <w:b/>
          <w:sz w:val="24"/>
          <w:szCs w:val="24"/>
        </w:rPr>
        <w:t>Ход праздника</w:t>
      </w:r>
      <w:r>
        <w:rPr>
          <w:rFonts w:ascii="Times New Roman" w:hAnsi="Times New Roman"/>
          <w:sz w:val="24"/>
          <w:szCs w:val="24"/>
        </w:rPr>
        <w:t>:</w:t>
      </w:r>
    </w:p>
    <w:p w:rsidR="00DB20F1" w:rsidRPr="00972F53" w:rsidRDefault="00DB20F1" w:rsidP="00B613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20F1" w:rsidRPr="000D2E09" w:rsidRDefault="00DB20F1" w:rsidP="00B6136E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Выход на праздник «Солнышко в окно впускает мама»</w:t>
      </w:r>
      <w:r w:rsidRPr="000D2E09">
        <w:rPr>
          <w:rFonts w:ascii="Times New Roman" w:hAnsi="Times New Roman"/>
          <w:sz w:val="24"/>
          <w:szCs w:val="24"/>
        </w:rPr>
        <w:t xml:space="preserve">: дети проходят  «змейкой» </w:t>
      </w:r>
      <w:r>
        <w:rPr>
          <w:rFonts w:ascii="Times New Roman" w:hAnsi="Times New Roman"/>
          <w:sz w:val="24"/>
          <w:szCs w:val="24"/>
        </w:rPr>
        <w:t xml:space="preserve">заводят  </w:t>
      </w:r>
      <w:r w:rsidRPr="000D2E09">
        <w:rPr>
          <w:rFonts w:ascii="Times New Roman" w:hAnsi="Times New Roman"/>
          <w:sz w:val="24"/>
          <w:szCs w:val="24"/>
        </w:rPr>
        <w:t xml:space="preserve"> полукруг около заранее разложенных</w:t>
      </w:r>
      <w:r>
        <w:rPr>
          <w:rFonts w:ascii="Times New Roman" w:hAnsi="Times New Roman"/>
          <w:sz w:val="24"/>
          <w:szCs w:val="24"/>
        </w:rPr>
        <w:t xml:space="preserve"> лучиков и корабликов, солнышко – по центру полукруга.. </w:t>
      </w:r>
    </w:p>
    <w:p w:rsidR="00DB20F1" w:rsidRDefault="00DB20F1" w:rsidP="00B6136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20F1" w:rsidRDefault="00DB20F1" w:rsidP="00B613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464D5">
        <w:rPr>
          <w:rFonts w:ascii="Times New Roman" w:hAnsi="Times New Roman"/>
          <w:b/>
          <w:sz w:val="24"/>
          <w:szCs w:val="24"/>
        </w:rPr>
        <w:t>Ведущий</w:t>
      </w:r>
      <w:r>
        <w:rPr>
          <w:rFonts w:ascii="Times New Roman" w:hAnsi="Times New Roman"/>
          <w:sz w:val="24"/>
          <w:szCs w:val="24"/>
        </w:rPr>
        <w:t>:      Сегодня день особенный</w:t>
      </w:r>
    </w:p>
    <w:p w:rsidR="00DB20F1" w:rsidRDefault="00DB20F1" w:rsidP="00B6136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Как много в нем улыбок,</w:t>
      </w:r>
    </w:p>
    <w:p w:rsidR="00DB20F1" w:rsidRDefault="00DB20F1" w:rsidP="00B6136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Подарков и букетов</w:t>
      </w:r>
    </w:p>
    <w:p w:rsidR="00DB20F1" w:rsidRDefault="00DB20F1" w:rsidP="00B6136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И ласковых «спасибо»</w:t>
      </w:r>
    </w:p>
    <w:p w:rsidR="00DB20F1" w:rsidRPr="00E464D5" w:rsidRDefault="00DB20F1" w:rsidP="00B6136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464D5">
        <w:rPr>
          <w:rFonts w:ascii="Times New Roman" w:hAnsi="Times New Roman"/>
          <w:sz w:val="24"/>
          <w:szCs w:val="24"/>
        </w:rPr>
        <w:tab/>
        <w:t>Чей это день? Ответьте мне,</w:t>
      </w:r>
    </w:p>
    <w:p w:rsidR="00DB20F1" w:rsidRPr="00E464D5" w:rsidRDefault="00DB20F1" w:rsidP="00B6136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464D5">
        <w:rPr>
          <w:rFonts w:ascii="Times New Roman" w:hAnsi="Times New Roman"/>
          <w:sz w:val="24"/>
          <w:szCs w:val="24"/>
        </w:rPr>
        <w:tab/>
      </w:r>
      <w:r w:rsidRPr="00E464D5">
        <w:rPr>
          <w:rFonts w:ascii="Times New Roman" w:hAnsi="Times New Roman"/>
          <w:sz w:val="24"/>
          <w:szCs w:val="24"/>
        </w:rPr>
        <w:tab/>
        <w:t>Вы догадайтесь сами,</w:t>
      </w:r>
    </w:p>
    <w:p w:rsidR="00DB20F1" w:rsidRPr="00E464D5" w:rsidRDefault="00DB20F1" w:rsidP="00E464D5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E464D5">
        <w:rPr>
          <w:rFonts w:ascii="Times New Roman" w:hAnsi="Times New Roman"/>
          <w:sz w:val="24"/>
          <w:szCs w:val="24"/>
        </w:rPr>
        <w:t>Весенний день в календаре, чей он?...</w:t>
      </w:r>
    </w:p>
    <w:p w:rsidR="00DB20F1" w:rsidRPr="00E464D5" w:rsidRDefault="00DB20F1" w:rsidP="00E464D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464D5">
        <w:rPr>
          <w:rFonts w:ascii="Times New Roman" w:hAnsi="Times New Roman"/>
          <w:b/>
          <w:sz w:val="24"/>
          <w:szCs w:val="24"/>
        </w:rPr>
        <w:t>Дети</w:t>
      </w:r>
      <w:r>
        <w:rPr>
          <w:rFonts w:ascii="Times New Roman" w:hAnsi="Times New Roman"/>
          <w:b/>
          <w:sz w:val="24"/>
          <w:szCs w:val="24"/>
        </w:rPr>
        <w:t xml:space="preserve"> отвечают хором:  </w:t>
      </w:r>
      <w:r w:rsidRPr="00E464D5">
        <w:rPr>
          <w:rFonts w:ascii="Times New Roman" w:hAnsi="Times New Roman"/>
          <w:sz w:val="24"/>
          <w:szCs w:val="24"/>
        </w:rPr>
        <w:t>КОНЕЧНО,  МАМИН!</w:t>
      </w:r>
    </w:p>
    <w:p w:rsidR="00DB20F1" w:rsidRPr="00E464D5" w:rsidRDefault="00DB20F1" w:rsidP="00E464D5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DB20F1" w:rsidRPr="00E464D5" w:rsidRDefault="00DB20F1" w:rsidP="00E464D5">
      <w:pPr>
        <w:numPr>
          <w:ilvl w:val="0"/>
          <w:numId w:val="16"/>
        </w:numPr>
        <w:tabs>
          <w:tab w:val="clear" w:pos="1483"/>
          <w:tab w:val="num" w:pos="-360"/>
        </w:tabs>
        <w:spacing w:after="0" w:line="240" w:lineRule="auto"/>
        <w:ind w:left="-360" w:firstLine="18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Исполняется  песня  «Мама дорогая» С.Апасовой     </w:t>
      </w:r>
    </w:p>
    <w:p w:rsidR="00DB20F1" w:rsidRDefault="00DB20F1" w:rsidP="00B613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Стихи читают дети</w:t>
      </w:r>
    </w:p>
    <w:p w:rsidR="00DB20F1" w:rsidRDefault="00DB20F1" w:rsidP="00B613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B20F1" w:rsidRPr="009C36A4" w:rsidRDefault="00DB20F1" w:rsidP="000D4B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9C36A4">
        <w:rPr>
          <w:rFonts w:ascii="Times New Roman" w:hAnsi="Times New Roman"/>
          <w:sz w:val="24"/>
          <w:szCs w:val="24"/>
        </w:rPr>
        <w:t>В этот день мы постарались,</w:t>
      </w:r>
    </w:p>
    <w:p w:rsidR="00DB20F1" w:rsidRPr="009C36A4" w:rsidRDefault="00DB20F1" w:rsidP="000D4B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>Аккуратно причесались</w:t>
      </w:r>
    </w:p>
    <w:p w:rsidR="00DB20F1" w:rsidRPr="009C36A4" w:rsidRDefault="00DB20F1" w:rsidP="000D4B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>Одевались, умывались,</w:t>
      </w:r>
    </w:p>
    <w:p w:rsidR="00DB20F1" w:rsidRDefault="00DB20F1" w:rsidP="000D4B0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>Доброй маме улыбались</w:t>
      </w:r>
    </w:p>
    <w:p w:rsidR="00DB20F1" w:rsidRDefault="00DB20F1" w:rsidP="00B613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B20F1" w:rsidRDefault="00DB20F1" w:rsidP="00B613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B20F1" w:rsidRPr="009C36A4" w:rsidRDefault="00DB20F1" w:rsidP="000D4B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9C36A4">
        <w:rPr>
          <w:rFonts w:ascii="Times New Roman" w:hAnsi="Times New Roman"/>
          <w:sz w:val="24"/>
          <w:szCs w:val="24"/>
        </w:rPr>
        <w:t xml:space="preserve">И сегодня мы для мамы </w:t>
      </w:r>
    </w:p>
    <w:p w:rsidR="00DB20F1" w:rsidRPr="009C36A4" w:rsidRDefault="00DB20F1" w:rsidP="000D4B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>Потанцуем и споем,</w:t>
      </w:r>
    </w:p>
    <w:p w:rsidR="00DB20F1" w:rsidRPr="009C36A4" w:rsidRDefault="00DB20F1" w:rsidP="000D4B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 xml:space="preserve">Стихи для бабушек расскажем </w:t>
      </w:r>
    </w:p>
    <w:p w:rsidR="00DB20F1" w:rsidRPr="009C36A4" w:rsidRDefault="00DB20F1" w:rsidP="000D4B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>Их поздравим с женским днем!</w:t>
      </w:r>
    </w:p>
    <w:p w:rsidR="00DB20F1" w:rsidRDefault="00DB20F1" w:rsidP="00B613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B20F1" w:rsidRPr="009C36A4" w:rsidRDefault="00DB20F1" w:rsidP="000D4B0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9C36A4">
        <w:rPr>
          <w:rFonts w:ascii="Times New Roman" w:hAnsi="Times New Roman"/>
          <w:sz w:val="24"/>
          <w:szCs w:val="24"/>
        </w:rPr>
        <w:t xml:space="preserve">Сегодня солнце ярче светит! </w:t>
      </w:r>
    </w:p>
    <w:p w:rsidR="00DB20F1" w:rsidRPr="009C36A4" w:rsidRDefault="00DB20F1" w:rsidP="000D4B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 xml:space="preserve">И звонко ручейки поют,      </w:t>
      </w:r>
      <w:r w:rsidRPr="009C36A4">
        <w:rPr>
          <w:rFonts w:ascii="Times New Roman" w:hAnsi="Times New Roman"/>
          <w:sz w:val="24"/>
          <w:szCs w:val="24"/>
        </w:rPr>
        <w:br/>
        <w:t xml:space="preserve">Подарки мамам дарят дети, </w:t>
      </w:r>
    </w:p>
    <w:p w:rsidR="00DB20F1" w:rsidRDefault="00DB20F1" w:rsidP="000D4B0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>А </w:t>
      </w:r>
      <w:r>
        <w:rPr>
          <w:rFonts w:ascii="Times New Roman" w:hAnsi="Times New Roman"/>
          <w:sz w:val="24"/>
          <w:szCs w:val="24"/>
        </w:rPr>
        <w:t xml:space="preserve"> папы им цветы несут!</w:t>
      </w:r>
    </w:p>
    <w:p w:rsidR="00DB20F1" w:rsidRDefault="00DB20F1" w:rsidP="00B613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B20F1" w:rsidRDefault="00DB20F1" w:rsidP="00E838AF">
      <w:pPr>
        <w:numPr>
          <w:ilvl w:val="0"/>
          <w:numId w:val="17"/>
        </w:numPr>
        <w:tabs>
          <w:tab w:val="clear" w:pos="720"/>
          <w:tab w:val="num" w:pos="360"/>
        </w:tabs>
        <w:spacing w:after="0" w:line="240" w:lineRule="auto"/>
        <w:ind w:hanging="720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 xml:space="preserve">День сегодня самый лучший! </w:t>
      </w:r>
    </w:p>
    <w:p w:rsidR="00DB20F1" w:rsidRPr="009C36A4" w:rsidRDefault="00DB20F1" w:rsidP="00E838A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9C36A4">
        <w:rPr>
          <w:rFonts w:ascii="Times New Roman" w:hAnsi="Times New Roman"/>
          <w:sz w:val="24"/>
          <w:szCs w:val="24"/>
        </w:rPr>
        <w:t xml:space="preserve">Это праздник наших мам!    </w:t>
      </w:r>
      <w:r w:rsidRPr="009C36A4">
        <w:rPr>
          <w:rFonts w:ascii="Times New Roman" w:hAnsi="Times New Roman"/>
          <w:sz w:val="24"/>
          <w:szCs w:val="24"/>
        </w:rPr>
        <w:br/>
        <w:t xml:space="preserve">Улетайте дальше тучи! </w:t>
      </w:r>
    </w:p>
    <w:p w:rsidR="00DB20F1" w:rsidRDefault="00DB20F1" w:rsidP="000D4B0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>Улыбайся солнце нам.</w:t>
      </w:r>
    </w:p>
    <w:p w:rsidR="00DB20F1" w:rsidRDefault="00DB20F1" w:rsidP="00E838A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B20F1" w:rsidRPr="00853696" w:rsidRDefault="00DB20F1" w:rsidP="00E838AF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5.  </w:t>
      </w:r>
      <w:r w:rsidRPr="00853696">
        <w:rPr>
          <w:rFonts w:ascii="Times New Roman" w:hAnsi="Times New Roman"/>
          <w:sz w:val="24"/>
          <w:szCs w:val="24"/>
        </w:rPr>
        <w:t>В этот светлый день весенний</w:t>
      </w:r>
    </w:p>
    <w:p w:rsidR="00DB20F1" w:rsidRPr="00853696" w:rsidRDefault="00DB20F1" w:rsidP="00E838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853696">
        <w:rPr>
          <w:rFonts w:ascii="Times New Roman" w:hAnsi="Times New Roman"/>
          <w:sz w:val="24"/>
          <w:szCs w:val="24"/>
        </w:rPr>
        <w:t>Сразу стало все светлее,</w:t>
      </w:r>
    </w:p>
    <w:p w:rsidR="00DB20F1" w:rsidRPr="00853696" w:rsidRDefault="00DB20F1" w:rsidP="00E838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853696">
        <w:rPr>
          <w:rFonts w:ascii="Times New Roman" w:hAnsi="Times New Roman"/>
          <w:sz w:val="24"/>
          <w:szCs w:val="24"/>
        </w:rPr>
        <w:t>Я кораблик смастерю ,</w:t>
      </w:r>
    </w:p>
    <w:p w:rsidR="00DB20F1" w:rsidRPr="00CB620A" w:rsidRDefault="00DB20F1" w:rsidP="00E838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CB620A">
        <w:rPr>
          <w:rFonts w:ascii="Times New Roman" w:hAnsi="Times New Roman"/>
          <w:sz w:val="24"/>
          <w:szCs w:val="24"/>
        </w:rPr>
        <w:t>А потом в ручей пущу!</w:t>
      </w:r>
    </w:p>
    <w:p w:rsidR="00DB20F1" w:rsidRDefault="00DB20F1" w:rsidP="00120FEF">
      <w:pPr>
        <w:pStyle w:val="ListParagraph"/>
        <w:spacing w:after="0"/>
        <w:ind w:left="0"/>
        <w:rPr>
          <w:rFonts w:ascii="Times New Roman" w:hAnsi="Times New Roman"/>
          <w:b/>
          <w:sz w:val="24"/>
          <w:szCs w:val="24"/>
        </w:rPr>
      </w:pPr>
    </w:p>
    <w:p w:rsidR="00DB20F1" w:rsidRPr="00120FEF" w:rsidRDefault="00DB20F1" w:rsidP="00120FEF">
      <w:pPr>
        <w:pStyle w:val="ListParagraph"/>
        <w:spacing w:after="0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</w:t>
      </w:r>
      <w:r w:rsidRPr="00120FEF">
        <w:rPr>
          <w:rFonts w:ascii="Times New Roman" w:hAnsi="Times New Roman"/>
          <w:b/>
          <w:sz w:val="24"/>
          <w:szCs w:val="24"/>
        </w:rPr>
        <w:t>ети берут  ручейки</w:t>
      </w:r>
      <w:r>
        <w:rPr>
          <w:rFonts w:ascii="Times New Roman" w:hAnsi="Times New Roman"/>
          <w:b/>
          <w:sz w:val="24"/>
          <w:szCs w:val="24"/>
        </w:rPr>
        <w:t xml:space="preserve"> и кораблики, солнышко у ребенка по центру. На вступление «Солнышко» выбегает на середину зала</w:t>
      </w:r>
    </w:p>
    <w:p w:rsidR="00DB20F1" w:rsidRDefault="00DB20F1" w:rsidP="009F1925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Танцевальная композиция   «Светит солнышко для всез» В.Орлова</w:t>
      </w:r>
    </w:p>
    <w:p w:rsidR="00DB20F1" w:rsidRDefault="00DB20F1" w:rsidP="0056679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</w:t>
      </w:r>
      <w:r w:rsidRPr="009F1925">
        <w:rPr>
          <w:rFonts w:ascii="Times New Roman" w:hAnsi="Times New Roman"/>
          <w:i/>
          <w:sz w:val="24"/>
          <w:szCs w:val="24"/>
        </w:rPr>
        <w:t>садятся дети с двух сторон по 7-8 человек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DB20F1" w:rsidRDefault="00DB20F1" w:rsidP="0056679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Ведущий :</w:t>
      </w:r>
      <w:r w:rsidRPr="005B5A2D">
        <w:rPr>
          <w:rFonts w:ascii="Times New Roman" w:hAnsi="Times New Roman"/>
          <w:sz w:val="24"/>
          <w:szCs w:val="24"/>
        </w:rPr>
        <w:t>В нашем зале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9B1CBA">
        <w:rPr>
          <w:rFonts w:ascii="Times New Roman" w:hAnsi="Times New Roman"/>
          <w:sz w:val="24"/>
          <w:szCs w:val="24"/>
        </w:rPr>
        <w:t>от солнышка</w:t>
      </w:r>
      <w:r w:rsidRPr="005B5A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и ручейков  </w:t>
      </w:r>
      <w:r w:rsidRPr="005B5A2D">
        <w:rPr>
          <w:rFonts w:ascii="Times New Roman" w:hAnsi="Times New Roman"/>
          <w:sz w:val="24"/>
          <w:szCs w:val="24"/>
        </w:rPr>
        <w:t>даже светлее стало,</w:t>
      </w:r>
      <w:r>
        <w:rPr>
          <w:rFonts w:ascii="Times New Roman" w:hAnsi="Times New Roman"/>
          <w:sz w:val="24"/>
          <w:szCs w:val="24"/>
        </w:rPr>
        <w:t xml:space="preserve"> и все потому, что пришла весна!</w:t>
      </w:r>
    </w:p>
    <w:p w:rsidR="00DB20F1" w:rsidRDefault="00DB20F1" w:rsidP="00566796">
      <w:pPr>
        <w:spacing w:after="0"/>
        <w:rPr>
          <w:rFonts w:ascii="Times New Roman" w:hAnsi="Times New Roman"/>
          <w:sz w:val="24"/>
          <w:szCs w:val="24"/>
        </w:rPr>
      </w:pPr>
    </w:p>
    <w:p w:rsidR="00DB20F1" w:rsidRDefault="00DB20F1" w:rsidP="0056679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продолжают читать стихи:</w:t>
      </w:r>
    </w:p>
    <w:p w:rsidR="00DB20F1" w:rsidRPr="005B5A2D" w:rsidRDefault="00DB20F1" w:rsidP="003E62B7">
      <w:pPr>
        <w:pStyle w:val="ListParagraph"/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  </w:t>
      </w:r>
      <w:r w:rsidRPr="005B5A2D">
        <w:rPr>
          <w:rFonts w:ascii="Times New Roman" w:hAnsi="Times New Roman"/>
          <w:sz w:val="24"/>
          <w:szCs w:val="24"/>
        </w:rPr>
        <w:t>О чем воробушек пропел</w:t>
      </w:r>
      <w:r>
        <w:rPr>
          <w:rFonts w:ascii="Times New Roman" w:hAnsi="Times New Roman"/>
          <w:sz w:val="24"/>
          <w:szCs w:val="24"/>
        </w:rPr>
        <w:t xml:space="preserve">                7</w:t>
      </w:r>
    </w:p>
    <w:p w:rsidR="00DB20F1" w:rsidRDefault="00DB20F1" w:rsidP="0056679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Сегодня нам с утра?     </w:t>
      </w:r>
      <w:r>
        <w:rPr>
          <w:rFonts w:ascii="Times New Roman" w:hAnsi="Times New Roman"/>
          <w:sz w:val="24"/>
          <w:szCs w:val="24"/>
        </w:rPr>
        <w:tab/>
        <w:t xml:space="preserve">            Что наступает мамин день</w:t>
      </w:r>
    </w:p>
    <w:p w:rsidR="00DB20F1" w:rsidRDefault="00DB20F1" w:rsidP="0056679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И к нам пришла весна!!!</w:t>
      </w:r>
    </w:p>
    <w:p w:rsidR="00DB20F1" w:rsidRPr="005B5A2D" w:rsidRDefault="00DB20F1" w:rsidP="003E62B7">
      <w:pPr>
        <w:pStyle w:val="ListParagraph"/>
        <w:numPr>
          <w:ilvl w:val="0"/>
          <w:numId w:val="18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5B5A2D">
        <w:rPr>
          <w:rFonts w:ascii="Times New Roman" w:hAnsi="Times New Roman"/>
          <w:sz w:val="24"/>
          <w:szCs w:val="24"/>
        </w:rPr>
        <w:t xml:space="preserve">О чем сосульки за окном </w:t>
      </w:r>
    </w:p>
    <w:p w:rsidR="00DB20F1" w:rsidRDefault="00DB20F1" w:rsidP="0056679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5B5A2D">
        <w:rPr>
          <w:rFonts w:ascii="Times New Roman" w:hAnsi="Times New Roman"/>
          <w:sz w:val="24"/>
          <w:szCs w:val="24"/>
        </w:rPr>
        <w:t xml:space="preserve">Так весело звенят?      </w:t>
      </w:r>
      <w:r w:rsidRPr="005B5A2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7-   Что мамин праздник наступил</w:t>
      </w:r>
    </w:p>
    <w:p w:rsidR="00DB20F1" w:rsidRDefault="00DB20F1" w:rsidP="0056679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Напомнить нам хотят!</w:t>
      </w:r>
    </w:p>
    <w:p w:rsidR="00DB20F1" w:rsidRDefault="00DB20F1" w:rsidP="00566796">
      <w:pPr>
        <w:spacing w:after="0"/>
        <w:rPr>
          <w:rFonts w:ascii="Times New Roman" w:hAnsi="Times New Roman"/>
          <w:sz w:val="24"/>
          <w:szCs w:val="24"/>
        </w:rPr>
      </w:pPr>
    </w:p>
    <w:p w:rsidR="00DB20F1" w:rsidRDefault="00DB20F1" w:rsidP="0056679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Улыбок солнечных желаем</w:t>
      </w:r>
    </w:p>
    <w:p w:rsidR="00DB20F1" w:rsidRDefault="00DB20F1" w:rsidP="0056679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Вам в эти светлые деньки</w:t>
      </w:r>
    </w:p>
    <w:p w:rsidR="00DB20F1" w:rsidRDefault="00DB20F1" w:rsidP="0056679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От всей души Вас поздравляют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DB20F1" w:rsidRDefault="00DB20F1" w:rsidP="0056679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Внучата, дочки и сынки!</w:t>
      </w:r>
    </w:p>
    <w:p w:rsidR="00DB20F1" w:rsidRDefault="00DB20F1" w:rsidP="00566796">
      <w:pPr>
        <w:spacing w:after="0"/>
        <w:rPr>
          <w:rFonts w:ascii="Times New Roman" w:hAnsi="Times New Roman"/>
          <w:sz w:val="24"/>
          <w:szCs w:val="24"/>
        </w:rPr>
      </w:pPr>
    </w:p>
    <w:p w:rsidR="00DB20F1" w:rsidRDefault="00DB20F1" w:rsidP="009B1CBA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Исполняется п</w:t>
      </w:r>
      <w:r w:rsidRPr="009B1CBA">
        <w:rPr>
          <w:rFonts w:ascii="Times New Roman" w:hAnsi="Times New Roman"/>
          <w:b/>
          <w:sz w:val="24"/>
          <w:szCs w:val="24"/>
        </w:rPr>
        <w:t>есня «Солнце ярко светит людям»</w:t>
      </w:r>
      <w:r>
        <w:rPr>
          <w:rFonts w:ascii="Times New Roman" w:hAnsi="Times New Roman"/>
          <w:b/>
          <w:sz w:val="24"/>
          <w:szCs w:val="24"/>
        </w:rPr>
        <w:t xml:space="preserve">  С.Бокач   ( </w:t>
      </w:r>
      <w:r w:rsidRPr="009F1925">
        <w:rPr>
          <w:rFonts w:ascii="Times New Roman" w:hAnsi="Times New Roman"/>
          <w:i/>
          <w:sz w:val="24"/>
          <w:szCs w:val="24"/>
        </w:rPr>
        <w:t xml:space="preserve">на вступление играют  треугольники  </w:t>
      </w:r>
      <w:bookmarkStart w:id="0" w:name="_GoBack"/>
      <w:bookmarkEnd w:id="0"/>
      <w:r w:rsidRPr="009F1925">
        <w:rPr>
          <w:rFonts w:ascii="Times New Roman" w:hAnsi="Times New Roman"/>
          <w:i/>
          <w:sz w:val="24"/>
          <w:szCs w:val="24"/>
        </w:rPr>
        <w:t>и, окарины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DB20F1" w:rsidRPr="00AD63CF" w:rsidRDefault="00DB20F1" w:rsidP="00AD63C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B20F1" w:rsidRPr="00AD63CF" w:rsidRDefault="00DB20F1" w:rsidP="00AD63CF">
      <w:pPr>
        <w:spacing w:after="0"/>
        <w:rPr>
          <w:rFonts w:ascii="Times New Roman" w:hAnsi="Times New Roman"/>
          <w:sz w:val="24"/>
          <w:szCs w:val="24"/>
        </w:rPr>
      </w:pPr>
      <w:r w:rsidRPr="00AD63CF">
        <w:rPr>
          <w:rFonts w:ascii="Times New Roman" w:hAnsi="Times New Roman"/>
          <w:b/>
          <w:sz w:val="24"/>
          <w:szCs w:val="24"/>
        </w:rPr>
        <w:t>Вед</w:t>
      </w:r>
      <w:r>
        <w:rPr>
          <w:rFonts w:ascii="Times New Roman" w:hAnsi="Times New Roman"/>
          <w:b/>
          <w:sz w:val="24"/>
          <w:szCs w:val="24"/>
        </w:rPr>
        <w:t>ущий</w:t>
      </w:r>
      <w:r w:rsidRPr="00AD63CF">
        <w:rPr>
          <w:rFonts w:ascii="Times New Roman" w:hAnsi="Times New Roman"/>
          <w:sz w:val="24"/>
          <w:szCs w:val="24"/>
        </w:rPr>
        <w:t>: Скоро выглянут листочки</w:t>
      </w:r>
    </w:p>
    <w:p w:rsidR="00DB20F1" w:rsidRPr="00AD63CF" w:rsidRDefault="00DB20F1" w:rsidP="00AD63C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AD63CF">
        <w:rPr>
          <w:rFonts w:ascii="Times New Roman" w:hAnsi="Times New Roman"/>
          <w:sz w:val="24"/>
          <w:szCs w:val="24"/>
        </w:rPr>
        <w:t>Скоро зацветут цветочки</w:t>
      </w:r>
    </w:p>
    <w:p w:rsidR="00DB20F1" w:rsidRPr="00AD63CF" w:rsidRDefault="00DB20F1" w:rsidP="00AD63CF">
      <w:pPr>
        <w:spacing w:after="0"/>
        <w:rPr>
          <w:rFonts w:ascii="Times New Roman" w:hAnsi="Times New Roman"/>
          <w:sz w:val="24"/>
          <w:szCs w:val="24"/>
        </w:rPr>
      </w:pPr>
      <w:r w:rsidRPr="00AD63CF">
        <w:rPr>
          <w:rFonts w:ascii="Times New Roman" w:hAnsi="Times New Roman"/>
          <w:sz w:val="24"/>
          <w:szCs w:val="24"/>
        </w:rPr>
        <w:t xml:space="preserve">          И у нас  цветочек распускается</w:t>
      </w:r>
    </w:p>
    <w:p w:rsidR="00DB20F1" w:rsidRDefault="00DB20F1" w:rsidP="00AD63CF">
      <w:pPr>
        <w:spacing w:after="0"/>
        <w:rPr>
          <w:rFonts w:ascii="Times New Roman" w:hAnsi="Times New Roman"/>
          <w:sz w:val="24"/>
          <w:szCs w:val="24"/>
        </w:rPr>
      </w:pPr>
      <w:r w:rsidRPr="00AD63CF">
        <w:rPr>
          <w:rFonts w:ascii="Times New Roman" w:hAnsi="Times New Roman"/>
          <w:sz w:val="24"/>
          <w:szCs w:val="24"/>
        </w:rPr>
        <w:t xml:space="preserve">          Солнышку он  улыбается!</w:t>
      </w:r>
      <w:r>
        <w:rPr>
          <w:rFonts w:ascii="Times New Roman" w:hAnsi="Times New Roman"/>
          <w:sz w:val="24"/>
          <w:szCs w:val="24"/>
        </w:rPr>
        <w:t>....</w:t>
      </w:r>
    </w:p>
    <w:p w:rsidR="00DB20F1" w:rsidRPr="008729BF" w:rsidRDefault="00DB20F1" w:rsidP="00AD63CF">
      <w:pPr>
        <w:spacing w:after="0"/>
        <w:rPr>
          <w:rFonts w:ascii="Times New Roman" w:hAnsi="Times New Roman"/>
          <w:b/>
          <w:sz w:val="24"/>
          <w:szCs w:val="24"/>
        </w:rPr>
      </w:pPr>
      <w:r w:rsidRPr="008729BF">
        <w:rPr>
          <w:rFonts w:ascii="Times New Roman" w:hAnsi="Times New Roman"/>
          <w:b/>
          <w:sz w:val="24"/>
          <w:szCs w:val="24"/>
        </w:rPr>
        <w:t>Исполняется мини-сценка  «Весенняя встреча»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DB20F1" w:rsidRPr="008729BF" w:rsidRDefault="00DB20F1" w:rsidP="008729BF">
      <w:pPr>
        <w:numPr>
          <w:ilvl w:val="0"/>
          <w:numId w:val="16"/>
        </w:numPr>
        <w:tabs>
          <w:tab w:val="clear" w:pos="1483"/>
          <w:tab w:val="num" w:pos="360"/>
        </w:tabs>
        <w:spacing w:after="0"/>
        <w:ind w:left="360" w:firstLine="0"/>
        <w:rPr>
          <w:rFonts w:ascii="Times New Roman" w:hAnsi="Times New Roman"/>
          <w:b/>
          <w:sz w:val="24"/>
          <w:szCs w:val="24"/>
        </w:rPr>
      </w:pPr>
      <w:r w:rsidRPr="008729BF">
        <w:rPr>
          <w:rFonts w:ascii="Times New Roman" w:hAnsi="Times New Roman"/>
          <w:b/>
          <w:sz w:val="24"/>
          <w:szCs w:val="24"/>
        </w:rPr>
        <w:t>Звучит сказочная музыка</w:t>
      </w:r>
      <w:r>
        <w:rPr>
          <w:rFonts w:ascii="Times New Roman" w:hAnsi="Times New Roman"/>
          <w:b/>
          <w:sz w:val="24"/>
          <w:szCs w:val="24"/>
        </w:rPr>
        <w:t xml:space="preserve">  ( </w:t>
      </w:r>
      <w:r w:rsidRPr="009F1925">
        <w:rPr>
          <w:rFonts w:ascii="Times New Roman" w:hAnsi="Times New Roman"/>
          <w:i/>
          <w:sz w:val="24"/>
          <w:szCs w:val="24"/>
        </w:rPr>
        <w:t>на усмотрение музыкального руководителя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DB20F1" w:rsidRPr="00A55BD2" w:rsidRDefault="00DB20F1" w:rsidP="00AD63CF">
      <w:pPr>
        <w:spacing w:after="0"/>
        <w:rPr>
          <w:rFonts w:ascii="Times New Roman" w:hAnsi="Times New Roman"/>
          <w:b/>
          <w:sz w:val="24"/>
          <w:szCs w:val="24"/>
        </w:rPr>
      </w:pPr>
      <w:r w:rsidRPr="00A55BD2">
        <w:rPr>
          <w:rFonts w:ascii="Times New Roman" w:hAnsi="Times New Roman"/>
          <w:sz w:val="24"/>
          <w:szCs w:val="24"/>
        </w:rPr>
        <w:t>Выходит</w:t>
      </w:r>
      <w:r>
        <w:rPr>
          <w:rFonts w:ascii="Times New Roman" w:hAnsi="Times New Roman"/>
          <w:b/>
          <w:sz w:val="24"/>
          <w:szCs w:val="24"/>
        </w:rPr>
        <w:t xml:space="preserve"> д</w:t>
      </w:r>
      <w:r w:rsidRPr="00A55BD2">
        <w:rPr>
          <w:rFonts w:ascii="Times New Roman" w:hAnsi="Times New Roman"/>
          <w:b/>
          <w:sz w:val="24"/>
          <w:szCs w:val="24"/>
        </w:rPr>
        <w:t>евочка –цветочек-</w:t>
      </w:r>
      <w:r>
        <w:rPr>
          <w:rFonts w:ascii="Times New Roman" w:hAnsi="Times New Roman"/>
          <w:b/>
          <w:sz w:val="24"/>
          <w:szCs w:val="24"/>
        </w:rPr>
        <w:t>П</w:t>
      </w:r>
      <w:r w:rsidRPr="00A55BD2">
        <w:rPr>
          <w:rFonts w:ascii="Times New Roman" w:hAnsi="Times New Roman"/>
          <w:b/>
          <w:sz w:val="24"/>
          <w:szCs w:val="24"/>
        </w:rPr>
        <w:t>одснежник</w:t>
      </w:r>
    </w:p>
    <w:p w:rsidR="00DB20F1" w:rsidRPr="00A55BD2" w:rsidRDefault="00DB20F1" w:rsidP="00AD63CF">
      <w:pPr>
        <w:spacing w:after="0"/>
        <w:rPr>
          <w:rFonts w:ascii="Times New Roman" w:hAnsi="Times New Roman"/>
          <w:sz w:val="24"/>
          <w:szCs w:val="24"/>
        </w:rPr>
      </w:pPr>
    </w:p>
    <w:p w:rsidR="00DB20F1" w:rsidRPr="00AD63CF" w:rsidRDefault="00DB20F1" w:rsidP="00AD63CF">
      <w:pPr>
        <w:spacing w:after="0"/>
        <w:rPr>
          <w:rFonts w:ascii="Times New Roman" w:hAnsi="Times New Roman"/>
          <w:sz w:val="24"/>
          <w:szCs w:val="24"/>
        </w:rPr>
      </w:pPr>
      <w:r w:rsidRPr="00AD63CF">
        <w:rPr>
          <w:rFonts w:ascii="Times New Roman" w:hAnsi="Times New Roman"/>
          <w:b/>
          <w:sz w:val="24"/>
          <w:szCs w:val="24"/>
        </w:rPr>
        <w:t>Вед</w:t>
      </w:r>
      <w:r>
        <w:rPr>
          <w:rFonts w:ascii="Times New Roman" w:hAnsi="Times New Roman"/>
          <w:b/>
          <w:sz w:val="24"/>
          <w:szCs w:val="24"/>
        </w:rPr>
        <w:t>ущий</w:t>
      </w:r>
      <w:r w:rsidRPr="00AD63CF">
        <w:rPr>
          <w:rFonts w:ascii="Times New Roman" w:hAnsi="Times New Roman"/>
          <w:b/>
          <w:sz w:val="24"/>
          <w:szCs w:val="24"/>
        </w:rPr>
        <w:t xml:space="preserve">:             </w:t>
      </w:r>
      <w:r w:rsidRPr="00AD63CF">
        <w:rPr>
          <w:rFonts w:ascii="Times New Roman" w:hAnsi="Times New Roman"/>
          <w:sz w:val="24"/>
          <w:szCs w:val="24"/>
        </w:rPr>
        <w:t>Зайка по лесу скакал и подснежник увидал.</w:t>
      </w:r>
    </w:p>
    <w:p w:rsidR="00DB20F1" w:rsidRPr="00A55BD2" w:rsidRDefault="00DB20F1" w:rsidP="00A55BD2">
      <w:pPr>
        <w:numPr>
          <w:ilvl w:val="0"/>
          <w:numId w:val="16"/>
        </w:numPr>
        <w:tabs>
          <w:tab w:val="clear" w:pos="1483"/>
          <w:tab w:val="num" w:pos="900"/>
        </w:tabs>
        <w:spacing w:after="0"/>
        <w:ind w:hanging="943"/>
        <w:rPr>
          <w:rFonts w:ascii="Times New Roman" w:hAnsi="Times New Roman"/>
          <w:b/>
          <w:sz w:val="24"/>
          <w:szCs w:val="24"/>
        </w:rPr>
      </w:pPr>
      <w:r w:rsidRPr="00A55BD2">
        <w:rPr>
          <w:rFonts w:ascii="Times New Roman" w:hAnsi="Times New Roman"/>
          <w:b/>
          <w:sz w:val="24"/>
          <w:szCs w:val="24"/>
        </w:rPr>
        <w:t>Музыка для выхода Зайчишки</w:t>
      </w:r>
    </w:p>
    <w:p w:rsidR="00DB20F1" w:rsidRPr="00AD63CF" w:rsidRDefault="00DB20F1" w:rsidP="00A55BD2">
      <w:pPr>
        <w:spacing w:after="0"/>
        <w:rPr>
          <w:rFonts w:ascii="Times New Roman" w:hAnsi="Times New Roman"/>
          <w:sz w:val="24"/>
          <w:szCs w:val="24"/>
        </w:rPr>
      </w:pPr>
      <w:r w:rsidRPr="00A55BD2">
        <w:rPr>
          <w:rFonts w:ascii="Times New Roman" w:hAnsi="Times New Roman"/>
          <w:b/>
          <w:sz w:val="24"/>
          <w:szCs w:val="24"/>
        </w:rPr>
        <w:t>Ведущий: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AD63CF">
        <w:rPr>
          <w:rFonts w:ascii="Times New Roman" w:hAnsi="Times New Roman"/>
          <w:sz w:val="24"/>
          <w:szCs w:val="24"/>
        </w:rPr>
        <w:t>Удивился наш зайчонок, что  Цветочек   мал и тонок!</w:t>
      </w:r>
    </w:p>
    <w:p w:rsidR="00DB20F1" w:rsidRPr="00AD63CF" w:rsidRDefault="00DB20F1" w:rsidP="00AD63CF">
      <w:pPr>
        <w:spacing w:after="0"/>
        <w:rPr>
          <w:rFonts w:ascii="Times New Roman" w:hAnsi="Times New Roman"/>
          <w:sz w:val="24"/>
          <w:szCs w:val="24"/>
        </w:rPr>
      </w:pPr>
    </w:p>
    <w:p w:rsidR="00DB20F1" w:rsidRPr="00AD63CF" w:rsidRDefault="00DB20F1" w:rsidP="00AD63CF">
      <w:pPr>
        <w:spacing w:after="0"/>
        <w:rPr>
          <w:rFonts w:ascii="Times New Roman" w:hAnsi="Times New Roman"/>
          <w:sz w:val="24"/>
          <w:szCs w:val="24"/>
        </w:rPr>
      </w:pPr>
      <w:r w:rsidRPr="00AD63CF">
        <w:rPr>
          <w:rFonts w:ascii="Times New Roman" w:hAnsi="Times New Roman"/>
          <w:b/>
          <w:sz w:val="24"/>
          <w:szCs w:val="24"/>
        </w:rPr>
        <w:t xml:space="preserve">Зайка:     </w:t>
      </w:r>
      <w:r w:rsidRPr="00AD63CF">
        <w:rPr>
          <w:rFonts w:ascii="Times New Roman" w:hAnsi="Times New Roman"/>
          <w:sz w:val="24"/>
          <w:szCs w:val="24"/>
        </w:rPr>
        <w:t>Ты, цветочек, очень хрупкий,</w:t>
      </w:r>
    </w:p>
    <w:p w:rsidR="00DB20F1" w:rsidRPr="00AD63CF" w:rsidRDefault="00DB20F1" w:rsidP="00AD63CF">
      <w:pPr>
        <w:spacing w:after="0"/>
        <w:rPr>
          <w:rFonts w:ascii="Times New Roman" w:hAnsi="Times New Roman"/>
          <w:sz w:val="24"/>
          <w:szCs w:val="24"/>
        </w:rPr>
      </w:pPr>
      <w:r w:rsidRPr="00AD63CF">
        <w:rPr>
          <w:rFonts w:ascii="Times New Roman" w:hAnsi="Times New Roman"/>
          <w:sz w:val="24"/>
          <w:szCs w:val="24"/>
        </w:rPr>
        <w:t xml:space="preserve">                  Нет ни валенок, ни шубки!</w:t>
      </w:r>
    </w:p>
    <w:p w:rsidR="00DB20F1" w:rsidRPr="00AD63CF" w:rsidRDefault="00DB20F1" w:rsidP="00AD63C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AD63CF">
        <w:rPr>
          <w:rFonts w:ascii="Times New Roman" w:hAnsi="Times New Roman"/>
          <w:sz w:val="24"/>
          <w:szCs w:val="24"/>
        </w:rPr>
        <w:t>Что же делать с малышом?</w:t>
      </w:r>
    </w:p>
    <w:p w:rsidR="00DB20F1" w:rsidRPr="00AD63CF" w:rsidRDefault="00DB20F1" w:rsidP="00AD63C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AD63CF">
        <w:rPr>
          <w:rFonts w:ascii="Times New Roman" w:hAnsi="Times New Roman"/>
          <w:sz w:val="24"/>
          <w:szCs w:val="24"/>
        </w:rPr>
        <w:t>Он родился голышом?!!!</w:t>
      </w:r>
    </w:p>
    <w:p w:rsidR="00DB20F1" w:rsidRPr="00AD63CF" w:rsidRDefault="00DB20F1" w:rsidP="00AD63CF">
      <w:pPr>
        <w:spacing w:after="0"/>
        <w:rPr>
          <w:rFonts w:ascii="Times New Roman" w:hAnsi="Times New Roman"/>
          <w:sz w:val="24"/>
          <w:szCs w:val="24"/>
        </w:rPr>
      </w:pPr>
    </w:p>
    <w:p w:rsidR="00DB20F1" w:rsidRPr="00AD63CF" w:rsidRDefault="00DB20F1" w:rsidP="00AD63C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Ведущий</w:t>
      </w:r>
      <w:r w:rsidRPr="00AD63CF">
        <w:rPr>
          <w:rFonts w:ascii="Times New Roman" w:hAnsi="Times New Roman"/>
          <w:b/>
          <w:sz w:val="24"/>
          <w:szCs w:val="24"/>
        </w:rPr>
        <w:t>:</w:t>
      </w:r>
      <w:r w:rsidRPr="00AD63CF">
        <w:rPr>
          <w:rFonts w:ascii="Times New Roman" w:hAnsi="Times New Roman"/>
          <w:sz w:val="24"/>
          <w:szCs w:val="24"/>
        </w:rPr>
        <w:t xml:space="preserve">   А цветок ему сказал:</w:t>
      </w:r>
    </w:p>
    <w:p w:rsidR="00DB20F1" w:rsidRPr="00AD63CF" w:rsidRDefault="00DB20F1" w:rsidP="00AD63CF">
      <w:pPr>
        <w:spacing w:after="0"/>
        <w:rPr>
          <w:rFonts w:ascii="Times New Roman" w:hAnsi="Times New Roman"/>
          <w:sz w:val="24"/>
          <w:szCs w:val="24"/>
        </w:rPr>
      </w:pPr>
    </w:p>
    <w:p w:rsidR="00DB20F1" w:rsidRPr="00AD63CF" w:rsidRDefault="00DB20F1" w:rsidP="00AD63CF">
      <w:pPr>
        <w:spacing w:after="0"/>
        <w:rPr>
          <w:rFonts w:ascii="Times New Roman" w:hAnsi="Times New Roman"/>
          <w:sz w:val="24"/>
          <w:szCs w:val="24"/>
        </w:rPr>
      </w:pPr>
      <w:r w:rsidRPr="00AD63CF">
        <w:rPr>
          <w:rFonts w:ascii="Times New Roman" w:hAnsi="Times New Roman"/>
          <w:b/>
          <w:sz w:val="24"/>
          <w:szCs w:val="24"/>
        </w:rPr>
        <w:t xml:space="preserve">Цветочек:       </w:t>
      </w:r>
      <w:r w:rsidRPr="00AD63CF">
        <w:rPr>
          <w:rFonts w:ascii="Times New Roman" w:hAnsi="Times New Roman"/>
          <w:sz w:val="24"/>
          <w:szCs w:val="24"/>
        </w:rPr>
        <w:t>Извини, что я так мал!</w:t>
      </w:r>
    </w:p>
    <w:p w:rsidR="00DB20F1" w:rsidRPr="00AD63CF" w:rsidRDefault="00DB20F1" w:rsidP="00AD63CF">
      <w:pPr>
        <w:spacing w:after="0"/>
        <w:rPr>
          <w:rFonts w:ascii="Times New Roman" w:hAnsi="Times New Roman"/>
          <w:sz w:val="24"/>
          <w:szCs w:val="24"/>
        </w:rPr>
      </w:pPr>
      <w:r w:rsidRPr="00AD63CF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            </w:t>
      </w:r>
      <w:r w:rsidRPr="00AD63CF">
        <w:rPr>
          <w:rFonts w:ascii="Times New Roman" w:hAnsi="Times New Roman"/>
          <w:sz w:val="24"/>
          <w:szCs w:val="24"/>
        </w:rPr>
        <w:t>Снега вовсе не боюсь</w:t>
      </w:r>
    </w:p>
    <w:p w:rsidR="00DB20F1" w:rsidRPr="00AD63CF" w:rsidRDefault="00DB20F1" w:rsidP="00AD63CF">
      <w:pPr>
        <w:spacing w:after="0"/>
        <w:rPr>
          <w:rFonts w:ascii="Times New Roman" w:hAnsi="Times New Roman"/>
          <w:sz w:val="24"/>
          <w:szCs w:val="24"/>
        </w:rPr>
      </w:pPr>
      <w:r w:rsidRPr="00AD63CF">
        <w:rPr>
          <w:rFonts w:ascii="Times New Roman" w:hAnsi="Times New Roman"/>
          <w:sz w:val="24"/>
          <w:szCs w:val="24"/>
        </w:rPr>
        <w:tab/>
      </w:r>
      <w:r w:rsidRPr="00AD63CF">
        <w:rPr>
          <w:rFonts w:ascii="Times New Roman" w:hAnsi="Times New Roman"/>
          <w:sz w:val="24"/>
          <w:szCs w:val="24"/>
        </w:rPr>
        <w:tab/>
        <w:t xml:space="preserve">   Я до солнышка тянусь!</w:t>
      </w:r>
    </w:p>
    <w:p w:rsidR="00DB20F1" w:rsidRPr="00AD63CF" w:rsidRDefault="00DB20F1" w:rsidP="009B1CBA">
      <w:pPr>
        <w:spacing w:after="0"/>
        <w:rPr>
          <w:rFonts w:ascii="Times New Roman" w:hAnsi="Times New Roman"/>
          <w:sz w:val="24"/>
          <w:szCs w:val="24"/>
        </w:rPr>
      </w:pPr>
      <w:r w:rsidRPr="00AD63CF">
        <w:rPr>
          <w:rFonts w:ascii="Times New Roman" w:hAnsi="Times New Roman"/>
          <w:b/>
          <w:sz w:val="24"/>
          <w:szCs w:val="24"/>
        </w:rPr>
        <w:t>Зайчик</w:t>
      </w:r>
      <w:r w:rsidRPr="00AD63CF">
        <w:rPr>
          <w:rFonts w:ascii="Times New Roman" w:hAnsi="Times New Roman"/>
          <w:sz w:val="24"/>
          <w:szCs w:val="24"/>
        </w:rPr>
        <w:t>:  Тебя, цветочек не догнать,</w:t>
      </w:r>
    </w:p>
    <w:p w:rsidR="00DB20F1" w:rsidRDefault="00DB20F1" w:rsidP="009B1CBA">
      <w:pPr>
        <w:spacing w:after="0"/>
        <w:rPr>
          <w:rFonts w:ascii="Times New Roman" w:hAnsi="Times New Roman"/>
          <w:sz w:val="24"/>
          <w:szCs w:val="24"/>
        </w:rPr>
      </w:pPr>
      <w:r w:rsidRPr="00AD63CF">
        <w:rPr>
          <w:rFonts w:ascii="Times New Roman" w:hAnsi="Times New Roman"/>
          <w:sz w:val="24"/>
          <w:szCs w:val="24"/>
        </w:rPr>
        <w:t xml:space="preserve">                 Будем вместе танцевать!</w:t>
      </w:r>
    </w:p>
    <w:p w:rsidR="00DB20F1" w:rsidRPr="00AD63CF" w:rsidRDefault="00DB20F1" w:rsidP="009B1CBA">
      <w:pPr>
        <w:spacing w:after="0"/>
        <w:rPr>
          <w:rFonts w:ascii="Times New Roman" w:hAnsi="Times New Roman"/>
          <w:sz w:val="24"/>
          <w:szCs w:val="24"/>
        </w:rPr>
      </w:pPr>
      <w:r w:rsidRPr="00C0237D">
        <w:rPr>
          <w:rFonts w:ascii="Times New Roman" w:hAnsi="Times New Roman"/>
          <w:b/>
          <w:sz w:val="24"/>
          <w:szCs w:val="24"/>
        </w:rPr>
        <w:t>Ведущий:</w:t>
      </w:r>
      <w:r>
        <w:rPr>
          <w:rFonts w:ascii="Times New Roman" w:hAnsi="Times New Roman"/>
          <w:sz w:val="24"/>
          <w:szCs w:val="24"/>
        </w:rPr>
        <w:t xml:space="preserve">  Наш танец начинается, «Пиглашение» называется!</w:t>
      </w:r>
    </w:p>
    <w:p w:rsidR="00DB20F1" w:rsidRPr="006856AB" w:rsidRDefault="00DB20F1" w:rsidP="006856AB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Зайчик + Цветок, начинают танец «Приглашение» русск. нар. мелодия </w:t>
      </w:r>
    </w:p>
    <w:p w:rsidR="00DB20F1" w:rsidRPr="006856AB" w:rsidRDefault="00DB20F1" w:rsidP="006856A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B20F1" w:rsidRPr="00FA6154" w:rsidRDefault="00DB20F1" w:rsidP="00FA615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Ведущий.  </w:t>
      </w:r>
      <w:r w:rsidRPr="00F93FAD">
        <w:rPr>
          <w:rFonts w:ascii="Times New Roman" w:hAnsi="Times New Roman"/>
          <w:sz w:val="24"/>
          <w:szCs w:val="24"/>
        </w:rPr>
        <w:t>Сегодня  дети мам своих поздравляют и совсем не забывают, что у мам есть тоже мамы и у пап есть мамы  ЭТО наши………БАБУШКИ</w:t>
      </w:r>
    </w:p>
    <w:p w:rsidR="00DB20F1" w:rsidRDefault="00DB20F1" w:rsidP="00AD63C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B20F1" w:rsidRDefault="00DB20F1" w:rsidP="00AD63CF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Стихи детям:</w:t>
      </w:r>
    </w:p>
    <w:p w:rsidR="00DB20F1" w:rsidRDefault="00DB20F1" w:rsidP="00AD63C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B20F1" w:rsidRPr="009C36A4" w:rsidRDefault="00DB20F1" w:rsidP="00F93FA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 w:rsidRPr="009C36A4">
        <w:rPr>
          <w:rFonts w:ascii="Times New Roman" w:hAnsi="Times New Roman"/>
          <w:sz w:val="24"/>
          <w:szCs w:val="24"/>
        </w:rPr>
        <w:t>Я бабуленьку родную</w:t>
      </w:r>
    </w:p>
    <w:p w:rsidR="00DB20F1" w:rsidRPr="009C36A4" w:rsidRDefault="00DB20F1" w:rsidP="00F93FA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>Очень крепко поцелую,</w:t>
      </w:r>
    </w:p>
    <w:p w:rsidR="00DB20F1" w:rsidRPr="009C36A4" w:rsidRDefault="00DB20F1" w:rsidP="00F93FA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 xml:space="preserve">Ведь бабуленька моя </w:t>
      </w:r>
    </w:p>
    <w:p w:rsidR="00DB20F1" w:rsidRDefault="00DB20F1" w:rsidP="00F93FAD">
      <w:pPr>
        <w:spacing w:after="0"/>
        <w:rPr>
          <w:rFonts w:ascii="Times New Roman" w:hAnsi="Times New Roman"/>
          <w:b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>Очень-Очень добрая</w:t>
      </w:r>
    </w:p>
    <w:p w:rsidR="00DB20F1" w:rsidRDefault="00DB20F1" w:rsidP="00AD63C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B20F1" w:rsidRPr="009C36A4" w:rsidRDefault="00DB20F1" w:rsidP="00890F4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Pr="009C36A4">
        <w:rPr>
          <w:rFonts w:ascii="Times New Roman" w:hAnsi="Times New Roman"/>
          <w:sz w:val="24"/>
          <w:szCs w:val="24"/>
        </w:rPr>
        <w:t>Бабушек добрых любят</w:t>
      </w:r>
    </w:p>
    <w:p w:rsidR="00DB20F1" w:rsidRPr="009C36A4" w:rsidRDefault="00DB20F1" w:rsidP="00890F4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Pr="009C36A4">
        <w:rPr>
          <w:rFonts w:ascii="Times New Roman" w:hAnsi="Times New Roman"/>
          <w:sz w:val="24"/>
          <w:szCs w:val="24"/>
        </w:rPr>
        <w:t>все дети!</w:t>
      </w:r>
    </w:p>
    <w:p w:rsidR="00DB20F1" w:rsidRPr="009C36A4" w:rsidRDefault="00DB20F1" w:rsidP="00890F4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>Бабушкам милым –</w:t>
      </w:r>
    </w:p>
    <w:p w:rsidR="00DB20F1" w:rsidRPr="009C36A4" w:rsidRDefault="00DB20F1" w:rsidP="00890F4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9C36A4">
        <w:rPr>
          <w:rFonts w:ascii="Times New Roman" w:hAnsi="Times New Roman"/>
          <w:sz w:val="24"/>
          <w:szCs w:val="24"/>
        </w:rPr>
        <w:t xml:space="preserve"> наши приветы!</w:t>
      </w:r>
    </w:p>
    <w:p w:rsidR="00DB20F1" w:rsidRDefault="00DB20F1" w:rsidP="00AD63C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B20F1" w:rsidRPr="009C36A4" w:rsidRDefault="00DB20F1" w:rsidP="00890F4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</w:t>
      </w:r>
      <w:r w:rsidRPr="009C36A4">
        <w:rPr>
          <w:rFonts w:ascii="Times New Roman" w:hAnsi="Times New Roman"/>
          <w:sz w:val="24"/>
          <w:szCs w:val="24"/>
        </w:rPr>
        <w:t>Любит наша бабушка</w:t>
      </w:r>
    </w:p>
    <w:p w:rsidR="00DB20F1" w:rsidRPr="009C36A4" w:rsidRDefault="00DB20F1" w:rsidP="00890F4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>К нам в гости приезжать.</w:t>
      </w:r>
    </w:p>
    <w:p w:rsidR="00DB20F1" w:rsidRPr="009C36A4" w:rsidRDefault="00DB20F1" w:rsidP="00890F4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>Блинами, пирожками</w:t>
      </w:r>
    </w:p>
    <w:p w:rsidR="00DB20F1" w:rsidRDefault="00DB20F1" w:rsidP="00890F4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>Нас, внуков угощать.</w:t>
      </w:r>
    </w:p>
    <w:p w:rsidR="00DB20F1" w:rsidRDefault="00DB20F1" w:rsidP="00890F4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20F1" w:rsidRPr="009C36A4" w:rsidRDefault="00DB20F1" w:rsidP="00890F4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</w:t>
      </w:r>
      <w:r w:rsidRPr="009C36A4">
        <w:rPr>
          <w:rFonts w:ascii="Times New Roman" w:hAnsi="Times New Roman"/>
          <w:sz w:val="24"/>
          <w:szCs w:val="24"/>
        </w:rPr>
        <w:t>И все сильней мы любим</w:t>
      </w:r>
    </w:p>
    <w:p w:rsidR="00DB20F1" w:rsidRPr="009C36A4" w:rsidRDefault="00DB20F1" w:rsidP="00890F4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>Бабулю с каждым днем.</w:t>
      </w:r>
    </w:p>
    <w:p w:rsidR="00DB20F1" w:rsidRDefault="00DB20F1" w:rsidP="00890F4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 xml:space="preserve">Сейчас бабуле песенку </w:t>
      </w:r>
    </w:p>
    <w:p w:rsidR="00DB20F1" w:rsidRPr="006B5E82" w:rsidRDefault="00DB20F1" w:rsidP="006B5E8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9C36A4">
        <w:rPr>
          <w:rFonts w:ascii="Times New Roman" w:hAnsi="Times New Roman"/>
          <w:sz w:val="24"/>
          <w:szCs w:val="24"/>
        </w:rPr>
        <w:t>еселую споем</w:t>
      </w:r>
    </w:p>
    <w:p w:rsidR="00DB20F1" w:rsidRDefault="00DB20F1" w:rsidP="005D3993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5D3993">
        <w:rPr>
          <w:rFonts w:ascii="Times New Roman" w:hAnsi="Times New Roman"/>
          <w:b/>
          <w:sz w:val="24"/>
          <w:szCs w:val="24"/>
        </w:rPr>
        <w:t xml:space="preserve">Песня </w:t>
      </w:r>
      <w:r>
        <w:rPr>
          <w:rFonts w:ascii="Times New Roman" w:hAnsi="Times New Roman"/>
          <w:b/>
          <w:sz w:val="24"/>
          <w:szCs w:val="24"/>
        </w:rPr>
        <w:t xml:space="preserve">про бабушку ( </w:t>
      </w:r>
      <w:r w:rsidRPr="00890F49">
        <w:rPr>
          <w:rFonts w:ascii="Times New Roman" w:hAnsi="Times New Roman"/>
          <w:sz w:val="24"/>
          <w:szCs w:val="24"/>
        </w:rPr>
        <w:t>на усмотрение музыкального руководителя</w:t>
      </w:r>
    </w:p>
    <w:p w:rsidR="00DB20F1" w:rsidRDefault="00DB20F1" w:rsidP="00890F49">
      <w:pPr>
        <w:pStyle w:val="ListParagraph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Ведущий:</w:t>
      </w:r>
    </w:p>
    <w:p w:rsidR="00DB20F1" w:rsidRPr="003B55C7" w:rsidRDefault="00DB20F1" w:rsidP="00890F49">
      <w:pPr>
        <w:pStyle w:val="ListParagraph"/>
        <w:ind w:left="0"/>
        <w:rPr>
          <w:rFonts w:ascii="Times New Roman" w:hAnsi="Times New Roman"/>
          <w:sz w:val="24"/>
          <w:szCs w:val="24"/>
        </w:rPr>
      </w:pPr>
      <w:r w:rsidRPr="003B55C7">
        <w:rPr>
          <w:rFonts w:ascii="Times New Roman" w:hAnsi="Times New Roman"/>
          <w:sz w:val="24"/>
          <w:szCs w:val="24"/>
        </w:rPr>
        <w:t>Ребята, а давайте покажем нашим мамам и бабушкам как мы умеем им помогать, столы к чаю накрывать!</w:t>
      </w:r>
    </w:p>
    <w:p w:rsidR="00DB20F1" w:rsidRPr="005D3993" w:rsidRDefault="00DB20F1" w:rsidP="00890F49">
      <w:pPr>
        <w:pStyle w:val="ListParagraph"/>
        <w:rPr>
          <w:rFonts w:ascii="Times New Roman" w:hAnsi="Times New Roman"/>
          <w:b/>
          <w:sz w:val="24"/>
          <w:szCs w:val="24"/>
        </w:rPr>
      </w:pPr>
    </w:p>
    <w:p w:rsidR="00DB20F1" w:rsidRPr="003B55C7" w:rsidRDefault="00DB20F1" w:rsidP="00543D3A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6856AB">
        <w:rPr>
          <w:rFonts w:ascii="Times New Roman" w:hAnsi="Times New Roman"/>
          <w:b/>
          <w:sz w:val="24"/>
          <w:szCs w:val="24"/>
        </w:rPr>
        <w:t>Игра</w:t>
      </w:r>
      <w:r>
        <w:rPr>
          <w:rFonts w:ascii="Times New Roman" w:hAnsi="Times New Roman"/>
          <w:b/>
          <w:sz w:val="24"/>
          <w:szCs w:val="24"/>
        </w:rPr>
        <w:t xml:space="preserve"> « Накрой стол</w:t>
      </w:r>
      <w:r w:rsidRPr="006856AB">
        <w:rPr>
          <w:rFonts w:ascii="Times New Roman" w:hAnsi="Times New Roman"/>
          <w:b/>
          <w:sz w:val="24"/>
          <w:szCs w:val="24"/>
        </w:rPr>
        <w:t>»</w:t>
      </w:r>
    </w:p>
    <w:p w:rsidR="00DB20F1" w:rsidRPr="003B55C7" w:rsidRDefault="00DB20F1" w:rsidP="003B55C7">
      <w:pPr>
        <w:pStyle w:val="ListParagraph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Описание игры: </w:t>
      </w:r>
      <w:r w:rsidRPr="003B55C7">
        <w:rPr>
          <w:rFonts w:ascii="Times New Roman" w:hAnsi="Times New Roman"/>
          <w:sz w:val="24"/>
          <w:szCs w:val="24"/>
        </w:rPr>
        <w:t xml:space="preserve">Дети делятся на две команды. Перед </w:t>
      </w:r>
      <w:r>
        <w:rPr>
          <w:rFonts w:ascii="Times New Roman" w:hAnsi="Times New Roman"/>
          <w:sz w:val="24"/>
          <w:szCs w:val="24"/>
        </w:rPr>
        <w:t>каждой командой</w:t>
      </w:r>
      <w:r w:rsidRPr="003B55C7">
        <w:rPr>
          <w:rFonts w:ascii="Times New Roman" w:hAnsi="Times New Roman"/>
          <w:sz w:val="24"/>
          <w:szCs w:val="24"/>
        </w:rPr>
        <w:t xml:space="preserve"> стоят </w:t>
      </w:r>
      <w:r>
        <w:rPr>
          <w:rFonts w:ascii="Times New Roman" w:hAnsi="Times New Roman"/>
          <w:sz w:val="24"/>
          <w:szCs w:val="24"/>
        </w:rPr>
        <w:t>коробки, с необходимыми для сервировки стола, предметами :  блюдца, чашки, скатерть, чайник, вазочка, цветок и пр. ( по количеству игроков</w:t>
      </w:r>
      <w:r w:rsidRPr="003B55C7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 С другой стороны зала выдвигаются столики для сервировки. С началом музыки, дети берут по одному предмету из коробки  и переносят на стол. Начать нужно со скатерти. В конце необходимо посмотреть и установить у какой команды  чайный стол получился аккуратней.</w:t>
      </w:r>
    </w:p>
    <w:p w:rsidR="00DB20F1" w:rsidRPr="009A500B" w:rsidRDefault="00DB20F1" w:rsidP="009A500B">
      <w:pPr>
        <w:spacing w:after="0"/>
        <w:rPr>
          <w:rFonts w:ascii="Times New Roman" w:hAnsi="Times New Roman"/>
          <w:sz w:val="24"/>
          <w:szCs w:val="24"/>
        </w:rPr>
      </w:pPr>
      <w:r w:rsidRPr="009A500B">
        <w:rPr>
          <w:rFonts w:ascii="Times New Roman" w:hAnsi="Times New Roman"/>
          <w:b/>
          <w:sz w:val="24"/>
          <w:szCs w:val="24"/>
        </w:rPr>
        <w:t xml:space="preserve">Ведущий: </w:t>
      </w:r>
      <w:r w:rsidRPr="009A500B">
        <w:rPr>
          <w:rFonts w:ascii="Times New Roman" w:hAnsi="Times New Roman"/>
          <w:sz w:val="24"/>
          <w:szCs w:val="24"/>
        </w:rPr>
        <w:t>Вот это помощники</w:t>
      </w:r>
      <w:r>
        <w:rPr>
          <w:rFonts w:ascii="Times New Roman" w:hAnsi="Times New Roman"/>
          <w:sz w:val="24"/>
          <w:szCs w:val="24"/>
        </w:rPr>
        <w:t>!</w:t>
      </w:r>
      <w:r w:rsidRPr="009A500B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Всю посуду разобрали,  аккуратно расставили.,</w:t>
      </w:r>
      <w:r w:rsidRPr="009A500B">
        <w:rPr>
          <w:rFonts w:ascii="Times New Roman" w:hAnsi="Times New Roman"/>
          <w:sz w:val="24"/>
          <w:szCs w:val="24"/>
        </w:rPr>
        <w:t xml:space="preserve">. А я знаю такую хозяйку, которая очень ленивая и ничего не хочет делать. Не хозяйка – а горе </w:t>
      </w:r>
      <w:r>
        <w:rPr>
          <w:rFonts w:ascii="Times New Roman" w:hAnsi="Times New Roman"/>
          <w:sz w:val="24"/>
          <w:szCs w:val="24"/>
        </w:rPr>
        <w:t>какое-то</w:t>
      </w:r>
      <w:r w:rsidRPr="009A500B">
        <w:rPr>
          <w:rFonts w:ascii="Times New Roman" w:hAnsi="Times New Roman"/>
          <w:sz w:val="24"/>
          <w:szCs w:val="24"/>
        </w:rPr>
        <w:t>. Как ляжет спать, так весь день и проспит. Сегодня такой праздник отмечаем, всех женщин поздравляем – может, и ее поздравим?</w:t>
      </w:r>
    </w:p>
    <w:p w:rsidR="00DB20F1" w:rsidRPr="006B5E82" w:rsidRDefault="00DB20F1" w:rsidP="009A500B">
      <w:pPr>
        <w:spacing w:after="0"/>
        <w:rPr>
          <w:rFonts w:ascii="Times New Roman" w:hAnsi="Times New Roman"/>
          <w:sz w:val="24"/>
          <w:szCs w:val="24"/>
        </w:rPr>
      </w:pPr>
      <w:r w:rsidRPr="006B5E82">
        <w:rPr>
          <w:rFonts w:ascii="Times New Roman" w:hAnsi="Times New Roman"/>
          <w:sz w:val="24"/>
          <w:szCs w:val="24"/>
        </w:rPr>
        <w:t>(</w:t>
      </w:r>
      <w:r w:rsidRPr="006B5E82">
        <w:rPr>
          <w:rFonts w:ascii="Times New Roman" w:hAnsi="Times New Roman"/>
          <w:i/>
          <w:sz w:val="24"/>
          <w:szCs w:val="24"/>
        </w:rPr>
        <w:t>ответ детей</w:t>
      </w:r>
      <w:r w:rsidRPr="006B5E82">
        <w:rPr>
          <w:rFonts w:ascii="Times New Roman" w:hAnsi="Times New Roman"/>
          <w:sz w:val="24"/>
          <w:szCs w:val="24"/>
        </w:rPr>
        <w:t xml:space="preserve">)  А как зовут ту хозяйку? ( </w:t>
      </w:r>
      <w:r w:rsidRPr="006B5E82">
        <w:rPr>
          <w:rFonts w:ascii="Times New Roman" w:hAnsi="Times New Roman"/>
          <w:i/>
          <w:sz w:val="24"/>
          <w:szCs w:val="24"/>
        </w:rPr>
        <w:t>Федора Егоровна</w:t>
      </w:r>
      <w:r w:rsidRPr="006B5E82">
        <w:rPr>
          <w:rFonts w:ascii="Times New Roman" w:hAnsi="Times New Roman"/>
          <w:sz w:val="24"/>
          <w:szCs w:val="24"/>
        </w:rPr>
        <w:t xml:space="preserve">)    Да вот и дом  ее . Надо постучать     ….    ( </w:t>
      </w:r>
      <w:r w:rsidRPr="006B5E82">
        <w:rPr>
          <w:rFonts w:ascii="Times New Roman" w:hAnsi="Times New Roman"/>
          <w:i/>
          <w:sz w:val="24"/>
          <w:szCs w:val="24"/>
        </w:rPr>
        <w:t>Сучит</w:t>
      </w:r>
      <w:r w:rsidRPr="006B5E82">
        <w:rPr>
          <w:rFonts w:ascii="Times New Roman" w:hAnsi="Times New Roman"/>
          <w:sz w:val="24"/>
          <w:szCs w:val="24"/>
        </w:rPr>
        <w:t>)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 w:rsidRPr="00B37C3E">
        <w:rPr>
          <w:rFonts w:ascii="Times New Roman" w:hAnsi="Times New Roman"/>
          <w:b/>
          <w:sz w:val="24"/>
          <w:szCs w:val="24"/>
        </w:rPr>
        <w:t>Федора: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37C3E">
        <w:rPr>
          <w:rFonts w:ascii="Times New Roman" w:hAnsi="Times New Roman"/>
          <w:sz w:val="24"/>
          <w:szCs w:val="24"/>
        </w:rPr>
        <w:t>Ну кто там все стучит,  все ходят,  «беспокоют» меня, бедную</w:t>
      </w:r>
      <w:r>
        <w:rPr>
          <w:rFonts w:ascii="Times New Roman" w:hAnsi="Times New Roman"/>
          <w:sz w:val="24"/>
          <w:szCs w:val="24"/>
        </w:rPr>
        <w:t>. Что?  Полы  не мыты? Ну и что с того? Посуда грязная ?  Ну и что. Молчите… Нет, что б пришли, все прибрали, мне бы поспать  дали. Хихикают…(Пойду посплю часок…)</w:t>
      </w:r>
    </w:p>
    <w:p w:rsidR="00DB20F1" w:rsidRPr="006B5E82" w:rsidRDefault="00DB20F1" w:rsidP="007F2B30">
      <w:pPr>
        <w:spacing w:after="0"/>
        <w:rPr>
          <w:rFonts w:ascii="Times New Roman" w:hAnsi="Times New Roman"/>
          <w:i/>
          <w:sz w:val="24"/>
          <w:szCs w:val="24"/>
        </w:rPr>
      </w:pPr>
      <w:r w:rsidRPr="006B5E82">
        <w:rPr>
          <w:rFonts w:ascii="Times New Roman" w:hAnsi="Times New Roman"/>
          <w:sz w:val="24"/>
          <w:szCs w:val="24"/>
        </w:rPr>
        <w:t>— Не хочу я мыть посуду –</w:t>
      </w:r>
      <w:r w:rsidRPr="006B5E82">
        <w:rPr>
          <w:rFonts w:ascii="Times New Roman" w:hAnsi="Times New Roman"/>
          <w:sz w:val="24"/>
          <w:szCs w:val="24"/>
        </w:rPr>
        <w:br/>
        <w:t>Лучше про неё забуду.</w:t>
      </w:r>
      <w:r w:rsidRPr="006B5E82">
        <w:rPr>
          <w:rFonts w:ascii="Times New Roman" w:hAnsi="Times New Roman"/>
          <w:sz w:val="24"/>
          <w:szCs w:val="24"/>
        </w:rPr>
        <w:br/>
        <w:t>(</w:t>
      </w:r>
      <w:r w:rsidRPr="006B5E82">
        <w:rPr>
          <w:rFonts w:ascii="Times New Roman" w:hAnsi="Times New Roman"/>
          <w:i/>
          <w:sz w:val="24"/>
          <w:szCs w:val="24"/>
        </w:rPr>
        <w:t>Берет веник, хочет подмести, но передумывает.)</w:t>
      </w:r>
    </w:p>
    <w:p w:rsidR="00DB20F1" w:rsidRPr="006B5E82" w:rsidRDefault="00DB20F1" w:rsidP="007F2B30">
      <w:pPr>
        <w:spacing w:after="0"/>
        <w:rPr>
          <w:rFonts w:ascii="Times New Roman" w:hAnsi="Times New Roman"/>
          <w:sz w:val="24"/>
          <w:szCs w:val="24"/>
        </w:rPr>
      </w:pPr>
      <w:r w:rsidRPr="006B5E82">
        <w:rPr>
          <w:rFonts w:ascii="Times New Roman" w:hAnsi="Times New Roman"/>
          <w:sz w:val="24"/>
          <w:szCs w:val="24"/>
        </w:rPr>
        <w:t>— Пол бы надо подмести,</w:t>
      </w:r>
      <w:r w:rsidRPr="006B5E82">
        <w:rPr>
          <w:rFonts w:ascii="Times New Roman" w:hAnsi="Times New Roman"/>
          <w:sz w:val="24"/>
          <w:szCs w:val="24"/>
        </w:rPr>
        <w:br/>
        <w:t>Да салфетки потрясти…</w:t>
      </w:r>
      <w:r w:rsidRPr="006B5E82">
        <w:rPr>
          <w:rFonts w:ascii="Times New Roman" w:hAnsi="Times New Roman"/>
          <w:sz w:val="24"/>
          <w:szCs w:val="24"/>
        </w:rPr>
        <w:br/>
        <w:t>Везде крошки, пыль да сор.</w:t>
      </w:r>
      <w:r w:rsidRPr="006B5E82">
        <w:rPr>
          <w:rFonts w:ascii="Times New Roman" w:hAnsi="Times New Roman"/>
          <w:sz w:val="24"/>
          <w:szCs w:val="24"/>
        </w:rPr>
        <w:br/>
        <w:t>Хоть бы кто-нибудь подмёл!..</w:t>
      </w:r>
    </w:p>
    <w:p w:rsidR="00DB20F1" w:rsidRPr="00466F87" w:rsidRDefault="00DB20F1" w:rsidP="007F2B30">
      <w:pPr>
        <w:spacing w:after="0"/>
        <w:rPr>
          <w:rFonts w:ascii="Times New Roman" w:hAnsi="Times New Roman"/>
          <w:sz w:val="24"/>
          <w:szCs w:val="24"/>
        </w:rPr>
      </w:pPr>
      <w:r w:rsidRPr="007F2B30">
        <w:rPr>
          <w:rFonts w:ascii="Times New Roman" w:hAnsi="Times New Roman"/>
        </w:rPr>
        <w:br/>
      </w:r>
      <w:r w:rsidRPr="00466F87">
        <w:rPr>
          <w:rFonts w:ascii="Times New Roman" w:hAnsi="Times New Roman"/>
          <w:b/>
          <w:sz w:val="24"/>
          <w:szCs w:val="24"/>
        </w:rPr>
        <w:t>Ведущий:</w:t>
      </w:r>
      <w:r>
        <w:rPr>
          <w:rFonts w:ascii="Times New Roman" w:hAnsi="Times New Roman"/>
          <w:b/>
        </w:rPr>
        <w:t xml:space="preserve">  </w:t>
      </w:r>
      <w:r w:rsidRPr="00466F87">
        <w:rPr>
          <w:rFonts w:ascii="Times New Roman" w:hAnsi="Times New Roman"/>
          <w:sz w:val="24"/>
          <w:szCs w:val="24"/>
        </w:rPr>
        <w:t>Федорушка, Умывалась ты  когда?</w:t>
      </w:r>
    </w:p>
    <w:p w:rsidR="00DB20F1" w:rsidRDefault="00DB20F1" w:rsidP="007F2B30">
      <w:pPr>
        <w:spacing w:after="0"/>
        <w:rPr>
          <w:rFonts w:ascii="Times New Roman" w:hAnsi="Times New Roman"/>
        </w:rPr>
      </w:pPr>
    </w:p>
    <w:p w:rsidR="00DB20F1" w:rsidRPr="006B5E82" w:rsidRDefault="00DB20F1" w:rsidP="007F2B30">
      <w:pPr>
        <w:spacing w:after="0"/>
        <w:rPr>
          <w:rFonts w:ascii="Times New Roman" w:hAnsi="Times New Roman"/>
          <w:sz w:val="24"/>
          <w:szCs w:val="24"/>
        </w:rPr>
      </w:pPr>
      <w:r w:rsidRPr="006B5E82">
        <w:rPr>
          <w:rFonts w:ascii="Times New Roman" w:hAnsi="Times New Roman"/>
          <w:b/>
          <w:sz w:val="24"/>
          <w:szCs w:val="24"/>
        </w:rPr>
        <w:t>Федора:</w:t>
      </w:r>
      <w:r w:rsidRPr="006B5E82">
        <w:rPr>
          <w:rFonts w:ascii="Times New Roman" w:hAnsi="Times New Roman"/>
          <w:sz w:val="24"/>
          <w:szCs w:val="24"/>
        </w:rPr>
        <w:t>То ль сегодня, то ль вчера?</w:t>
      </w:r>
      <w:r w:rsidRPr="006B5E82">
        <w:rPr>
          <w:rFonts w:ascii="Times New Roman" w:hAnsi="Times New Roman"/>
          <w:sz w:val="24"/>
          <w:szCs w:val="24"/>
        </w:rPr>
        <w:br/>
        <w:t>Ай, да ладно, что гадать,</w:t>
      </w:r>
      <w:r w:rsidRPr="006B5E82">
        <w:rPr>
          <w:rFonts w:ascii="Times New Roman" w:hAnsi="Times New Roman"/>
          <w:sz w:val="24"/>
          <w:szCs w:val="24"/>
        </w:rPr>
        <w:br/>
        <w:t>Лучше лягу я поспать!</w:t>
      </w:r>
    </w:p>
    <w:p w:rsidR="00DB20F1" w:rsidRPr="006B5E82" w:rsidRDefault="00DB20F1" w:rsidP="007D4823">
      <w:pPr>
        <w:spacing w:after="0"/>
        <w:rPr>
          <w:rFonts w:ascii="Times New Roman" w:hAnsi="Times New Roman"/>
          <w:i/>
          <w:sz w:val="24"/>
          <w:szCs w:val="24"/>
        </w:rPr>
      </w:pPr>
      <w:r w:rsidRPr="006B5E82">
        <w:rPr>
          <w:rFonts w:ascii="Times New Roman" w:hAnsi="Times New Roman"/>
          <w:i/>
          <w:sz w:val="24"/>
          <w:szCs w:val="24"/>
        </w:rPr>
        <w:t>(Садится за стол, ложится на руки и засыпает.)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 w:rsidRPr="007D4823">
        <w:rPr>
          <w:rFonts w:ascii="Times New Roman" w:hAnsi="Times New Roman"/>
          <w:b/>
          <w:sz w:val="24"/>
          <w:szCs w:val="24"/>
        </w:rPr>
        <w:t>Вед</w:t>
      </w:r>
      <w:r>
        <w:rPr>
          <w:rFonts w:ascii="Times New Roman" w:hAnsi="Times New Roman"/>
          <w:b/>
          <w:sz w:val="24"/>
          <w:szCs w:val="24"/>
        </w:rPr>
        <w:t>ущий</w:t>
      </w:r>
      <w:r w:rsidRPr="007D4823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 Ой-ёй-ёй! Как же  Федорушке не стыдно – полы так и подмела, посуда осталась грязной. А вот и посуда сама пришла. Она просто обиделась на такую хозяйку!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 w:rsidRPr="00D927A0">
        <w:rPr>
          <w:rFonts w:ascii="Times New Roman" w:hAnsi="Times New Roman"/>
          <w:b/>
          <w:sz w:val="24"/>
          <w:szCs w:val="24"/>
        </w:rPr>
        <w:t>Реб</w:t>
      </w:r>
      <w:r>
        <w:rPr>
          <w:rFonts w:ascii="Times New Roman" w:hAnsi="Times New Roman"/>
          <w:b/>
          <w:sz w:val="24"/>
          <w:szCs w:val="24"/>
        </w:rPr>
        <w:t>енок</w:t>
      </w:r>
      <w:r w:rsidRPr="00D927A0">
        <w:rPr>
          <w:rFonts w:ascii="Times New Roman" w:hAnsi="Times New Roman"/>
          <w:b/>
          <w:sz w:val="24"/>
          <w:szCs w:val="24"/>
        </w:rPr>
        <w:t xml:space="preserve"> с </w:t>
      </w:r>
      <w:r>
        <w:rPr>
          <w:rFonts w:ascii="Times New Roman" w:hAnsi="Times New Roman"/>
          <w:b/>
          <w:sz w:val="24"/>
          <w:szCs w:val="24"/>
        </w:rPr>
        <w:t>чайником</w:t>
      </w:r>
      <w:r>
        <w:rPr>
          <w:rFonts w:ascii="Times New Roman" w:hAnsi="Times New Roman"/>
          <w:sz w:val="24"/>
          <w:szCs w:val="24"/>
        </w:rPr>
        <w:t>: Я весь в масле, я весь в саже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Места нет живого даже!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Ребёнок</w:t>
      </w:r>
      <w:r w:rsidRPr="00D927A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</w:t>
      </w:r>
      <w:r w:rsidRPr="00D927A0">
        <w:rPr>
          <w:rFonts w:ascii="Times New Roman" w:hAnsi="Times New Roman"/>
          <w:b/>
          <w:sz w:val="24"/>
          <w:szCs w:val="24"/>
        </w:rPr>
        <w:t>о сковородой</w:t>
      </w:r>
      <w:r>
        <w:rPr>
          <w:rFonts w:ascii="Times New Roman" w:hAnsi="Times New Roman"/>
          <w:sz w:val="24"/>
          <w:szCs w:val="24"/>
        </w:rPr>
        <w:t>:     Я так больше не могу,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От Федоры убегу!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 w:rsidRPr="00D927A0">
        <w:rPr>
          <w:rFonts w:ascii="Times New Roman" w:hAnsi="Times New Roman"/>
          <w:b/>
          <w:sz w:val="24"/>
          <w:szCs w:val="24"/>
        </w:rPr>
        <w:t>Реб с тарелкой</w:t>
      </w:r>
      <w:r>
        <w:rPr>
          <w:rFonts w:ascii="Times New Roman" w:hAnsi="Times New Roman"/>
          <w:sz w:val="24"/>
          <w:szCs w:val="24"/>
        </w:rPr>
        <w:t>:  И меня она не мыла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Все тарелки  запустила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 w:rsidRPr="00D927A0">
        <w:rPr>
          <w:rFonts w:ascii="Times New Roman" w:hAnsi="Times New Roman"/>
          <w:b/>
          <w:sz w:val="24"/>
          <w:szCs w:val="24"/>
        </w:rPr>
        <w:t>Все:</w:t>
      </w:r>
      <w:r>
        <w:rPr>
          <w:rFonts w:ascii="Times New Roman" w:hAnsi="Times New Roman"/>
          <w:sz w:val="24"/>
          <w:szCs w:val="24"/>
        </w:rPr>
        <w:t xml:space="preserve">    Ах, мы бедная посуда,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Жить с Федорой очень худо!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 w:rsidRPr="00D927A0">
        <w:rPr>
          <w:rFonts w:ascii="Times New Roman" w:hAnsi="Times New Roman"/>
          <w:b/>
          <w:sz w:val="24"/>
          <w:szCs w:val="24"/>
        </w:rPr>
        <w:t>Реб с д</w:t>
      </w:r>
      <w:r>
        <w:rPr>
          <w:rFonts w:ascii="Times New Roman" w:hAnsi="Times New Roman"/>
          <w:b/>
          <w:sz w:val="24"/>
          <w:szCs w:val="24"/>
        </w:rPr>
        <w:t>у</w:t>
      </w:r>
      <w:r w:rsidRPr="00D927A0">
        <w:rPr>
          <w:rFonts w:ascii="Times New Roman" w:hAnsi="Times New Roman"/>
          <w:b/>
          <w:sz w:val="24"/>
          <w:szCs w:val="24"/>
        </w:rPr>
        <w:t>ршлаком: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От Федоры мы уйдем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Опустеет старый дом!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 w:rsidRPr="00155311">
        <w:rPr>
          <w:rFonts w:ascii="Times New Roman" w:hAnsi="Times New Roman"/>
          <w:b/>
          <w:sz w:val="24"/>
          <w:szCs w:val="24"/>
        </w:rPr>
        <w:t>Федора (</w:t>
      </w:r>
      <w:r w:rsidRPr="00155311">
        <w:rPr>
          <w:rFonts w:ascii="Times New Roman" w:hAnsi="Times New Roman"/>
          <w:i/>
          <w:sz w:val="24"/>
          <w:szCs w:val="24"/>
        </w:rPr>
        <w:t>выходит, протирает глаза</w:t>
      </w:r>
      <w:r>
        <w:rPr>
          <w:rFonts w:ascii="Times New Roman" w:hAnsi="Times New Roman"/>
          <w:sz w:val="24"/>
          <w:szCs w:val="24"/>
        </w:rPr>
        <w:t>) :  Эй, посуда,  Вы куда???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</w:p>
    <w:p w:rsidR="00DB20F1" w:rsidRPr="00252B87" w:rsidRDefault="00DB20F1" w:rsidP="00252B87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52B87">
        <w:rPr>
          <w:rFonts w:ascii="Times New Roman" w:hAnsi="Times New Roman"/>
          <w:b/>
          <w:sz w:val="24"/>
          <w:szCs w:val="24"/>
        </w:rPr>
        <w:t>«Федора догоняет посуду»</w:t>
      </w:r>
      <w:r>
        <w:rPr>
          <w:rFonts w:ascii="Times New Roman" w:hAnsi="Times New Roman"/>
          <w:b/>
          <w:sz w:val="24"/>
          <w:szCs w:val="24"/>
        </w:rPr>
        <w:t xml:space="preserve">  подобрать музыку с ускорением</w:t>
      </w:r>
      <w:r w:rsidRPr="00252B87">
        <w:rPr>
          <w:rFonts w:ascii="Times New Roman" w:hAnsi="Times New Roman"/>
          <w:b/>
          <w:sz w:val="24"/>
          <w:szCs w:val="24"/>
        </w:rPr>
        <w:t xml:space="preserve">  (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E6C24">
        <w:rPr>
          <w:rFonts w:ascii="Times New Roman" w:hAnsi="Times New Roman"/>
          <w:i/>
          <w:sz w:val="24"/>
          <w:szCs w:val="24"/>
        </w:rPr>
        <w:t>Не догнала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252B87">
        <w:rPr>
          <w:rFonts w:ascii="Times New Roman" w:hAnsi="Times New Roman"/>
          <w:i/>
          <w:sz w:val="24"/>
          <w:szCs w:val="24"/>
        </w:rPr>
        <w:t>уходит грустная</w:t>
      </w:r>
      <w:r w:rsidRPr="00252B87">
        <w:rPr>
          <w:rFonts w:ascii="Times New Roman" w:hAnsi="Times New Roman"/>
          <w:b/>
          <w:sz w:val="24"/>
          <w:szCs w:val="24"/>
        </w:rPr>
        <w:t>)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 w:rsidRPr="007F2B30">
        <w:rPr>
          <w:rFonts w:ascii="Times New Roman" w:hAnsi="Times New Roman"/>
          <w:b/>
          <w:sz w:val="24"/>
          <w:szCs w:val="24"/>
        </w:rPr>
        <w:t>Вед</w:t>
      </w:r>
      <w:r>
        <w:rPr>
          <w:rFonts w:ascii="Times New Roman" w:hAnsi="Times New Roman"/>
          <w:b/>
          <w:sz w:val="24"/>
          <w:szCs w:val="24"/>
        </w:rPr>
        <w:t>ущий</w:t>
      </w:r>
      <w:r w:rsidRPr="007F2B30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Интересно, кто же тогда остался с Федорой?</w:t>
      </w:r>
    </w:p>
    <w:p w:rsidR="00DB20F1" w:rsidRDefault="00DB20F1" w:rsidP="00252B87">
      <w:pPr>
        <w:pStyle w:val="ListParagraph"/>
        <w:numPr>
          <w:ilvl w:val="0"/>
          <w:numId w:val="13"/>
        </w:numPr>
        <w:spacing w:after="0"/>
        <w:rPr>
          <w:rFonts w:ascii="Times New Roman" w:hAnsi="Times New Roman"/>
          <w:i/>
          <w:sz w:val="24"/>
          <w:szCs w:val="24"/>
        </w:rPr>
      </w:pPr>
      <w:r w:rsidRPr="009E6C24">
        <w:rPr>
          <w:rFonts w:ascii="Times New Roman" w:hAnsi="Times New Roman"/>
          <w:b/>
          <w:sz w:val="24"/>
          <w:szCs w:val="24"/>
        </w:rPr>
        <w:t>«Я ку-ка-ра-ча..»</w:t>
      </w:r>
      <w:r>
        <w:rPr>
          <w:rFonts w:ascii="Times New Roman" w:hAnsi="Times New Roman"/>
          <w:i/>
          <w:sz w:val="24"/>
          <w:szCs w:val="24"/>
        </w:rPr>
        <w:t xml:space="preserve"> музыка для выхода</w:t>
      </w:r>
      <w:r w:rsidRPr="00252B87">
        <w:rPr>
          <w:rFonts w:ascii="Times New Roman" w:hAnsi="Times New Roman"/>
          <w:i/>
          <w:sz w:val="24"/>
          <w:szCs w:val="24"/>
        </w:rPr>
        <w:t xml:space="preserve"> таракан</w:t>
      </w:r>
      <w:r>
        <w:rPr>
          <w:rFonts w:ascii="Times New Roman" w:hAnsi="Times New Roman"/>
          <w:i/>
          <w:sz w:val="24"/>
          <w:szCs w:val="24"/>
        </w:rPr>
        <w:t>ов</w:t>
      </w:r>
      <w:r w:rsidRPr="00252B87">
        <w:rPr>
          <w:rFonts w:ascii="Times New Roman" w:hAnsi="Times New Roman"/>
          <w:i/>
          <w:sz w:val="24"/>
          <w:szCs w:val="24"/>
        </w:rPr>
        <w:t xml:space="preserve"> и мыш</w:t>
      </w:r>
      <w:r>
        <w:rPr>
          <w:rFonts w:ascii="Times New Roman" w:hAnsi="Times New Roman"/>
          <w:i/>
          <w:sz w:val="24"/>
          <w:szCs w:val="24"/>
        </w:rPr>
        <w:t>ек</w:t>
      </w:r>
      <w:r w:rsidRPr="00252B87">
        <w:rPr>
          <w:rFonts w:ascii="Times New Roman" w:hAnsi="Times New Roman"/>
          <w:i/>
          <w:sz w:val="24"/>
          <w:szCs w:val="24"/>
        </w:rPr>
        <w:t xml:space="preserve"> </w:t>
      </w:r>
    </w:p>
    <w:p w:rsidR="00DB20F1" w:rsidRDefault="00DB20F1" w:rsidP="00CB620A">
      <w:pPr>
        <w:pStyle w:val="ListParagraph"/>
        <w:spacing w:after="0"/>
        <w:rPr>
          <w:rFonts w:ascii="Times New Roman" w:hAnsi="Times New Roman"/>
          <w:i/>
          <w:sz w:val="24"/>
          <w:szCs w:val="24"/>
        </w:rPr>
      </w:pPr>
    </w:p>
    <w:p w:rsidR="00DB20F1" w:rsidRPr="00CB620A" w:rsidRDefault="00DB20F1" w:rsidP="00CB620A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DB20F1" w:rsidRDefault="00DB20F1" w:rsidP="00CB620A">
      <w:pPr>
        <w:pStyle w:val="ListParagrap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Вместе таракашки и Мышки </w:t>
      </w:r>
      <w:r>
        <w:rPr>
          <w:rFonts w:ascii="Times New Roman" w:hAnsi="Times New Roman"/>
          <w:sz w:val="24"/>
          <w:szCs w:val="24"/>
        </w:rPr>
        <w:t>:  У Федоры Хорошо!</w:t>
      </w:r>
    </w:p>
    <w:p w:rsidR="00DB20F1" w:rsidRPr="00CB620A" w:rsidRDefault="00DB20F1" w:rsidP="00CB620A">
      <w:pPr>
        <w:pStyle w:val="ListParagrap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</w:t>
      </w:r>
      <w:r w:rsidRPr="00CB620A">
        <w:rPr>
          <w:rFonts w:ascii="Times New Roman" w:hAnsi="Times New Roman"/>
          <w:sz w:val="24"/>
          <w:szCs w:val="24"/>
        </w:rPr>
        <w:t>Пыльно, грязно и темно!</w:t>
      </w:r>
    </w:p>
    <w:p w:rsidR="00DB20F1" w:rsidRDefault="00DB20F1" w:rsidP="00CB620A">
      <w:pPr>
        <w:pStyle w:val="ListParagraph"/>
        <w:spacing w:after="0"/>
        <w:rPr>
          <w:rFonts w:ascii="Times New Roman" w:hAnsi="Times New Roman"/>
          <w:i/>
          <w:sz w:val="24"/>
          <w:szCs w:val="24"/>
        </w:rPr>
      </w:pPr>
    </w:p>
    <w:p w:rsidR="00DB20F1" w:rsidRPr="009C36A4" w:rsidRDefault="00DB20F1" w:rsidP="0076638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1-й</w:t>
      </w:r>
      <w:r w:rsidRPr="009C36A4">
        <w:rPr>
          <w:rFonts w:ascii="Times New Roman" w:hAnsi="Times New Roman"/>
          <w:b/>
          <w:sz w:val="24"/>
          <w:szCs w:val="24"/>
        </w:rPr>
        <w:t xml:space="preserve"> т</w:t>
      </w:r>
      <w:r>
        <w:rPr>
          <w:rFonts w:ascii="Times New Roman" w:hAnsi="Times New Roman"/>
          <w:b/>
          <w:sz w:val="24"/>
          <w:szCs w:val="24"/>
        </w:rPr>
        <w:t>аракашка: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36A4">
        <w:rPr>
          <w:rFonts w:ascii="Times New Roman" w:hAnsi="Times New Roman"/>
          <w:sz w:val="24"/>
          <w:szCs w:val="24"/>
        </w:rPr>
        <w:t xml:space="preserve"> Вам я добрый дам совет –</w:t>
      </w:r>
    </w:p>
    <w:p w:rsidR="00DB20F1" w:rsidRDefault="00DB20F1" w:rsidP="0076638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C36A4">
        <w:rPr>
          <w:rFonts w:ascii="Times New Roman" w:hAnsi="Times New Roman"/>
          <w:sz w:val="24"/>
          <w:szCs w:val="24"/>
        </w:rPr>
        <w:t>Лучше – точно места нет!</w:t>
      </w:r>
    </w:p>
    <w:p w:rsidR="00DB20F1" w:rsidRDefault="00DB20F1" w:rsidP="0076638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B20F1" w:rsidRPr="009C36A4" w:rsidRDefault="00DB20F1" w:rsidP="0076638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2-й </w:t>
      </w:r>
      <w:r w:rsidRPr="009C36A4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>аракашка</w:t>
      </w:r>
      <w:r w:rsidRPr="009C36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C36A4">
        <w:rPr>
          <w:rFonts w:ascii="Times New Roman" w:hAnsi="Times New Roman"/>
          <w:sz w:val="24"/>
          <w:szCs w:val="24"/>
        </w:rPr>
        <w:t>Всё, решили - остаемся</w:t>
      </w:r>
    </w:p>
    <w:p w:rsidR="00DB20F1" w:rsidRDefault="00DB20F1" w:rsidP="0076638E">
      <w:pPr>
        <w:pStyle w:val="ListParagraph"/>
        <w:spacing w:after="0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Pr="009C36A4">
        <w:rPr>
          <w:rFonts w:ascii="Times New Roman" w:hAnsi="Times New Roman"/>
          <w:sz w:val="24"/>
          <w:szCs w:val="24"/>
        </w:rPr>
        <w:t>Здесь мы точно приживемся</w:t>
      </w:r>
      <w:r>
        <w:rPr>
          <w:rFonts w:ascii="Times New Roman" w:hAnsi="Times New Roman"/>
          <w:sz w:val="24"/>
          <w:szCs w:val="24"/>
        </w:rPr>
        <w:t>!</w:t>
      </w:r>
    </w:p>
    <w:p w:rsidR="00DB20F1" w:rsidRDefault="00DB20F1" w:rsidP="0076638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DB20F1" w:rsidRPr="009C36A4" w:rsidRDefault="00DB20F1" w:rsidP="00B87BE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36A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Мышки хором:</w:t>
      </w:r>
      <w:r w:rsidRPr="003C7D7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C36A4">
        <w:rPr>
          <w:rFonts w:ascii="Times New Roman" w:hAnsi="Times New Roman"/>
          <w:sz w:val="24"/>
          <w:szCs w:val="24"/>
        </w:rPr>
        <w:t xml:space="preserve">Мышки </w:t>
      </w:r>
      <w:r>
        <w:rPr>
          <w:rFonts w:ascii="Times New Roman" w:hAnsi="Times New Roman"/>
          <w:sz w:val="24"/>
          <w:szCs w:val="24"/>
        </w:rPr>
        <w:t>соглашаются-</w:t>
      </w:r>
      <w:r w:rsidRPr="009C36A4">
        <w:rPr>
          <w:rFonts w:ascii="Times New Roman" w:hAnsi="Times New Roman"/>
          <w:sz w:val="24"/>
          <w:szCs w:val="24"/>
        </w:rPr>
        <w:t xml:space="preserve"> </w:t>
      </w:r>
    </w:p>
    <w:p w:rsidR="00DB20F1" w:rsidRDefault="00DB20F1" w:rsidP="00B87BEF">
      <w:pPr>
        <w:pStyle w:val="ListParagrap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9C36A4">
        <w:rPr>
          <w:rFonts w:ascii="Times New Roman" w:hAnsi="Times New Roman"/>
          <w:sz w:val="24"/>
          <w:szCs w:val="24"/>
        </w:rPr>
        <w:t xml:space="preserve">У Федоры </w:t>
      </w:r>
      <w:r>
        <w:rPr>
          <w:rFonts w:ascii="Times New Roman" w:hAnsi="Times New Roman"/>
          <w:sz w:val="24"/>
          <w:szCs w:val="24"/>
        </w:rPr>
        <w:t>мышкам  нравится !!</w:t>
      </w:r>
    </w:p>
    <w:p w:rsidR="00DB20F1" w:rsidRDefault="00DB20F1" w:rsidP="00B87BEF">
      <w:pPr>
        <w:pStyle w:val="ListParagraph"/>
        <w:spacing w:after="0"/>
        <w:ind w:left="0"/>
        <w:rPr>
          <w:rFonts w:ascii="Times New Roman" w:hAnsi="Times New Roman"/>
          <w:sz w:val="24"/>
          <w:szCs w:val="24"/>
        </w:rPr>
      </w:pPr>
    </w:p>
    <w:p w:rsidR="00DB20F1" w:rsidRPr="009C36A4" w:rsidRDefault="00DB20F1" w:rsidP="0076638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Pr="009C36A4">
        <w:rPr>
          <w:rFonts w:ascii="Times New Roman" w:hAnsi="Times New Roman"/>
          <w:b/>
          <w:sz w:val="24"/>
          <w:szCs w:val="24"/>
        </w:rPr>
        <w:t>м</w:t>
      </w:r>
      <w:r>
        <w:rPr>
          <w:rFonts w:ascii="Times New Roman" w:hAnsi="Times New Roman"/>
          <w:b/>
          <w:sz w:val="24"/>
          <w:szCs w:val="24"/>
        </w:rPr>
        <w:t>ышка</w:t>
      </w:r>
      <w:r w:rsidRPr="009C36A4">
        <w:rPr>
          <w:rFonts w:ascii="Times New Roman" w:hAnsi="Times New Roman"/>
          <w:sz w:val="24"/>
          <w:szCs w:val="24"/>
        </w:rPr>
        <w:t xml:space="preserve">     Здесь всегда полно еды</w:t>
      </w:r>
    </w:p>
    <w:p w:rsidR="00DB20F1" w:rsidRDefault="00DB20F1" w:rsidP="0076638E">
      <w:pPr>
        <w:pStyle w:val="ListParagraph"/>
        <w:spacing w:after="0"/>
        <w:rPr>
          <w:rFonts w:ascii="Times New Roman" w:hAnsi="Times New Roman"/>
          <w:i/>
          <w:sz w:val="24"/>
          <w:szCs w:val="24"/>
        </w:rPr>
      </w:pPr>
      <w:r w:rsidRPr="009C36A4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9C36A4">
        <w:rPr>
          <w:rFonts w:ascii="Times New Roman" w:hAnsi="Times New Roman"/>
          <w:sz w:val="24"/>
          <w:szCs w:val="24"/>
        </w:rPr>
        <w:t>Старых крошек и воды</w:t>
      </w:r>
      <w:r>
        <w:rPr>
          <w:rFonts w:ascii="Times New Roman" w:hAnsi="Times New Roman"/>
          <w:sz w:val="24"/>
          <w:szCs w:val="24"/>
        </w:rPr>
        <w:t xml:space="preserve"> !!</w:t>
      </w:r>
    </w:p>
    <w:p w:rsidR="00DB20F1" w:rsidRPr="00252B87" w:rsidRDefault="00DB20F1" w:rsidP="00CB620A">
      <w:pPr>
        <w:pStyle w:val="ListParagraph"/>
        <w:spacing w:after="0"/>
        <w:rPr>
          <w:rFonts w:ascii="Times New Roman" w:hAnsi="Times New Roman"/>
          <w:i/>
          <w:sz w:val="24"/>
          <w:szCs w:val="24"/>
        </w:rPr>
      </w:pPr>
    </w:p>
    <w:p w:rsidR="00DB20F1" w:rsidRDefault="00DB20F1" w:rsidP="007F2B3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Pr="00252B87">
        <w:rPr>
          <w:rFonts w:ascii="Times New Roman" w:hAnsi="Times New Roman"/>
          <w:b/>
          <w:sz w:val="24"/>
          <w:szCs w:val="24"/>
        </w:rPr>
        <w:t>3-</w:t>
      </w:r>
      <w:r>
        <w:rPr>
          <w:rFonts w:ascii="Times New Roman" w:hAnsi="Times New Roman"/>
          <w:b/>
          <w:sz w:val="24"/>
          <w:szCs w:val="24"/>
        </w:rPr>
        <w:t xml:space="preserve">й </w:t>
      </w:r>
      <w:r w:rsidRPr="00252B87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 xml:space="preserve">арак:  </w:t>
      </w:r>
      <w:r>
        <w:rPr>
          <w:rFonts w:ascii="Times New Roman" w:hAnsi="Times New Roman"/>
          <w:sz w:val="24"/>
          <w:szCs w:val="24"/>
        </w:rPr>
        <w:t>Эй, друзья, вперед гурьбой,</w:t>
      </w:r>
    </w:p>
    <w:p w:rsidR="00DB20F1" w:rsidRDefault="00DB20F1" w:rsidP="007F2B3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Мы  к Федорушке  -  домой!!</w:t>
      </w:r>
    </w:p>
    <w:p w:rsidR="00DB20F1" w:rsidRPr="00155311" w:rsidRDefault="00DB20F1" w:rsidP="007F2B30">
      <w:pPr>
        <w:spacing w:after="0"/>
        <w:rPr>
          <w:rFonts w:ascii="Times New Roman" w:hAnsi="Times New Roman"/>
          <w:sz w:val="24"/>
          <w:szCs w:val="24"/>
        </w:rPr>
      </w:pPr>
    </w:p>
    <w:p w:rsidR="00DB20F1" w:rsidRPr="00F61082" w:rsidRDefault="00DB20F1" w:rsidP="00B87BEF">
      <w:pPr>
        <w:pStyle w:val="ListParagraph"/>
        <w:spacing w:after="0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Ведущий : </w:t>
      </w:r>
      <w:r w:rsidRPr="00F61082">
        <w:rPr>
          <w:rFonts w:ascii="Times New Roman" w:hAnsi="Times New Roman"/>
          <w:sz w:val="24"/>
          <w:szCs w:val="24"/>
        </w:rPr>
        <w:t>А потом все тараканы</w:t>
      </w:r>
    </w:p>
    <w:p w:rsidR="00DB20F1" w:rsidRPr="00F61082" w:rsidRDefault="00DB20F1" w:rsidP="003C7D7C">
      <w:pPr>
        <w:pStyle w:val="ListParagraph"/>
        <w:spacing w:after="0"/>
        <w:ind w:left="42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F61082">
        <w:rPr>
          <w:rFonts w:ascii="Times New Roman" w:hAnsi="Times New Roman"/>
          <w:sz w:val="24"/>
          <w:szCs w:val="24"/>
        </w:rPr>
        <w:t>Взяли бубны, барабаны</w:t>
      </w:r>
    </w:p>
    <w:p w:rsidR="00DB20F1" w:rsidRPr="00F61082" w:rsidRDefault="00DB20F1" w:rsidP="003C7D7C">
      <w:pPr>
        <w:pStyle w:val="ListParagraph"/>
        <w:spacing w:after="0"/>
        <w:ind w:left="42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61082">
        <w:rPr>
          <w:rFonts w:ascii="Times New Roman" w:hAnsi="Times New Roman"/>
          <w:sz w:val="24"/>
          <w:szCs w:val="24"/>
        </w:rPr>
        <w:t xml:space="preserve"> Мышки тоже не зевали</w:t>
      </w:r>
    </w:p>
    <w:p w:rsidR="00DB20F1" w:rsidRPr="00F61082" w:rsidRDefault="00DB20F1" w:rsidP="003C7D7C">
      <w:pPr>
        <w:pStyle w:val="ListParagraph"/>
        <w:spacing w:after="0"/>
        <w:ind w:left="429"/>
        <w:rPr>
          <w:rFonts w:ascii="Times New Roman" w:hAnsi="Times New Roman"/>
          <w:sz w:val="24"/>
          <w:szCs w:val="24"/>
        </w:rPr>
      </w:pPr>
      <w:r w:rsidRPr="00F61082">
        <w:rPr>
          <w:rFonts w:ascii="Times New Roman" w:hAnsi="Times New Roman"/>
          <w:sz w:val="24"/>
          <w:szCs w:val="24"/>
        </w:rPr>
        <w:t xml:space="preserve">                    Колкольчики   </w:t>
      </w:r>
      <w:r>
        <w:rPr>
          <w:rFonts w:ascii="Times New Roman" w:hAnsi="Times New Roman"/>
          <w:sz w:val="24"/>
          <w:szCs w:val="24"/>
        </w:rPr>
        <w:t>в лапки</w:t>
      </w:r>
      <w:r w:rsidRPr="00F61082">
        <w:rPr>
          <w:rFonts w:ascii="Times New Roman" w:hAnsi="Times New Roman"/>
          <w:sz w:val="24"/>
          <w:szCs w:val="24"/>
        </w:rPr>
        <w:t xml:space="preserve"> взяли</w:t>
      </w:r>
    </w:p>
    <w:p w:rsidR="00DB20F1" w:rsidRDefault="00DB20F1" w:rsidP="003C7D7C">
      <w:pPr>
        <w:pStyle w:val="ListParagraph"/>
        <w:spacing w:after="0"/>
        <w:ind w:left="429"/>
        <w:rPr>
          <w:rFonts w:ascii="Times New Roman" w:hAnsi="Times New Roman"/>
          <w:b/>
          <w:sz w:val="24"/>
          <w:szCs w:val="24"/>
        </w:rPr>
      </w:pPr>
      <w:r w:rsidRPr="00F61082">
        <w:rPr>
          <w:rFonts w:ascii="Times New Roman" w:hAnsi="Times New Roman"/>
          <w:sz w:val="24"/>
          <w:szCs w:val="24"/>
        </w:rPr>
        <w:t xml:space="preserve">                    Устроили концерт – веселья лучше нет!!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:rsidR="00DB20F1" w:rsidRPr="003172FE" w:rsidRDefault="00DB20F1" w:rsidP="00F61082">
      <w:pPr>
        <w:pStyle w:val="ListParagraph"/>
        <w:numPr>
          <w:ilvl w:val="0"/>
          <w:numId w:val="13"/>
        </w:num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Шумовой оркестр « На полянке»  </w:t>
      </w:r>
      <w:r w:rsidRPr="003172FE">
        <w:rPr>
          <w:rFonts w:ascii="Times New Roman" w:hAnsi="Times New Roman"/>
          <w:i/>
          <w:sz w:val="24"/>
          <w:szCs w:val="24"/>
        </w:rPr>
        <w:t>( музыка на усмотрение музыкального руководителя)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 w:rsidRPr="00FA2254">
        <w:rPr>
          <w:rFonts w:ascii="Times New Roman" w:hAnsi="Times New Roman"/>
          <w:b/>
          <w:sz w:val="24"/>
          <w:szCs w:val="24"/>
        </w:rPr>
        <w:t>Федора:</w:t>
      </w:r>
      <w:r>
        <w:rPr>
          <w:rFonts w:ascii="Times New Roman" w:hAnsi="Times New Roman"/>
          <w:sz w:val="24"/>
          <w:szCs w:val="24"/>
        </w:rPr>
        <w:t xml:space="preserve">  Ой, батюшки, ой, матушки!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Кто  это здесь шалит,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Кто здесь так шумит?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Помогите! Тараканов и мышей прогоните. Брысь! ( </w:t>
      </w:r>
      <w:r w:rsidRPr="00F61082">
        <w:rPr>
          <w:rFonts w:ascii="Times New Roman" w:hAnsi="Times New Roman"/>
          <w:i/>
          <w:sz w:val="24"/>
          <w:szCs w:val="24"/>
        </w:rPr>
        <w:t>прогоняет</w:t>
      </w:r>
      <w:r>
        <w:rPr>
          <w:rFonts w:ascii="Times New Roman" w:hAnsi="Times New Roman"/>
          <w:sz w:val="24"/>
          <w:szCs w:val="24"/>
        </w:rPr>
        <w:t>) Почему так? Не пойму.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 w:rsidRPr="00FA2254">
        <w:rPr>
          <w:rFonts w:ascii="Times New Roman" w:hAnsi="Times New Roman"/>
          <w:b/>
          <w:sz w:val="24"/>
          <w:szCs w:val="24"/>
        </w:rPr>
        <w:t>Ведущ</w:t>
      </w:r>
      <w:r>
        <w:rPr>
          <w:rFonts w:ascii="Times New Roman" w:hAnsi="Times New Roman"/>
          <w:b/>
          <w:sz w:val="24"/>
          <w:szCs w:val="24"/>
        </w:rPr>
        <w:t>ий</w:t>
      </w:r>
      <w:r w:rsidRPr="00FA2254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Федора, какая же ты не аккуратная хозяйка. Все свое хозяйство запустила, мышей да тараканов развела!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 w:rsidRPr="00FA2254">
        <w:rPr>
          <w:rFonts w:ascii="Times New Roman" w:hAnsi="Times New Roman"/>
          <w:b/>
          <w:sz w:val="24"/>
          <w:szCs w:val="24"/>
        </w:rPr>
        <w:t>Фед:</w:t>
      </w:r>
      <w:r>
        <w:rPr>
          <w:rFonts w:ascii="Times New Roman" w:hAnsi="Times New Roman"/>
          <w:sz w:val="24"/>
          <w:szCs w:val="24"/>
        </w:rPr>
        <w:t xml:space="preserve">  Да хорошая я,»!!! ,Вот, чем лекции читать да Федорушку ругать, научили бы меня чистоте да аккуратности..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</w:p>
    <w:p w:rsidR="00DB20F1" w:rsidRPr="003172FE" w:rsidRDefault="00DB20F1" w:rsidP="003172FE">
      <w:pPr>
        <w:spacing w:after="0"/>
        <w:rPr>
          <w:rFonts w:ascii="Times New Roman" w:hAnsi="Times New Roman"/>
          <w:sz w:val="24"/>
          <w:szCs w:val="24"/>
        </w:rPr>
      </w:pPr>
      <w:r w:rsidRPr="003172FE">
        <w:rPr>
          <w:rFonts w:ascii="Times New Roman" w:hAnsi="Times New Roman"/>
          <w:b/>
          <w:sz w:val="24"/>
          <w:szCs w:val="24"/>
        </w:rPr>
        <w:t>Вед:</w:t>
      </w:r>
      <w:r w:rsidRPr="003172FE">
        <w:rPr>
          <w:rFonts w:ascii="Times New Roman" w:hAnsi="Times New Roman"/>
          <w:sz w:val="24"/>
          <w:szCs w:val="24"/>
        </w:rPr>
        <w:t xml:space="preserve">  Ну что ж, ребята, научим Федору Егоровну, вставайте в круг. </w:t>
      </w:r>
    </w:p>
    <w:p w:rsidR="00DB20F1" w:rsidRDefault="00DB20F1" w:rsidP="007D4823">
      <w:pPr>
        <w:spacing w:after="0"/>
        <w:rPr>
          <w:rFonts w:ascii="Times New Roman" w:hAnsi="Times New Roman"/>
          <w:b/>
          <w:sz w:val="24"/>
          <w:szCs w:val="24"/>
        </w:rPr>
      </w:pPr>
      <w:r w:rsidRPr="003172FE">
        <w:rPr>
          <w:rFonts w:ascii="Times New Roman" w:hAnsi="Times New Roman"/>
          <w:b/>
          <w:sz w:val="24"/>
          <w:szCs w:val="24"/>
        </w:rPr>
        <w:t xml:space="preserve">Игра. «  УБОРКА» 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Описание игры: </w:t>
      </w:r>
      <w:r w:rsidRPr="003172FE">
        <w:rPr>
          <w:rFonts w:ascii="Times New Roman" w:hAnsi="Times New Roman"/>
          <w:sz w:val="24"/>
          <w:szCs w:val="24"/>
        </w:rPr>
        <w:t>дети стоят по кругу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 w:rsidRPr="005A0E66">
        <w:rPr>
          <w:rFonts w:ascii="Times New Roman" w:hAnsi="Times New Roman"/>
          <w:sz w:val="24"/>
          <w:szCs w:val="24"/>
        </w:rPr>
        <w:t>Ведущий</w:t>
      </w:r>
      <w:r w:rsidRPr="005A0E6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берет таз с платочком и спрашивает у детей:</w:t>
      </w:r>
      <w:r w:rsidRPr="003172FE">
        <w:rPr>
          <w:rFonts w:ascii="Times New Roman" w:hAnsi="Times New Roman"/>
          <w:i/>
          <w:sz w:val="24"/>
          <w:szCs w:val="24"/>
        </w:rPr>
        <w:t xml:space="preserve"> </w:t>
      </w:r>
      <w:r w:rsidRPr="00AB3987">
        <w:rPr>
          <w:rFonts w:ascii="Times New Roman" w:hAnsi="Times New Roman"/>
          <w:sz w:val="24"/>
          <w:szCs w:val="24"/>
        </w:rPr>
        <w:t>Это что?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отвечают:  Таз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Ведущий : А что делают с помощью таза?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Дети:  Стирают!</w:t>
      </w:r>
    </w:p>
    <w:p w:rsidR="00DB20F1" w:rsidRDefault="00DB20F1" w:rsidP="007D4823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Далее под веселую музыку дети передают таз по кругу из рук в руки, пока Федора не поймает его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DB20F1" w:rsidRDefault="00DB20F1" w:rsidP="007D4823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</w:t>
      </w:r>
      <w:r w:rsidRPr="003172FE">
        <w:rPr>
          <w:rFonts w:ascii="Times New Roman" w:hAnsi="Times New Roman"/>
          <w:i/>
          <w:sz w:val="24"/>
          <w:szCs w:val="24"/>
        </w:rPr>
        <w:t xml:space="preserve">Федора </w:t>
      </w:r>
      <w:r>
        <w:rPr>
          <w:rFonts w:ascii="Times New Roman" w:hAnsi="Times New Roman"/>
          <w:i/>
          <w:sz w:val="24"/>
          <w:szCs w:val="24"/>
        </w:rPr>
        <w:t xml:space="preserve">в середине круга ставит </w:t>
      </w:r>
      <w:r w:rsidRPr="003172FE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таз и стирает платочек</w:t>
      </w:r>
      <w:r w:rsidRPr="003172FE">
        <w:rPr>
          <w:rFonts w:ascii="Times New Roman" w:hAnsi="Times New Roman"/>
          <w:i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>до дырки)</w:t>
      </w:r>
    </w:p>
    <w:p w:rsidR="00DB20F1" w:rsidRPr="003172FE" w:rsidRDefault="00DB20F1" w:rsidP="007D482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Дальше игра продолжается по аналогии</w:t>
      </w:r>
      <w:r w:rsidRPr="003172FE">
        <w:rPr>
          <w:rFonts w:ascii="Times New Roman" w:hAnsi="Times New Roman"/>
          <w:i/>
          <w:sz w:val="24"/>
          <w:szCs w:val="24"/>
        </w:rPr>
        <w:tab/>
      </w:r>
      <w:r w:rsidRPr="003172FE">
        <w:rPr>
          <w:rFonts w:ascii="Times New Roman" w:hAnsi="Times New Roman"/>
          <w:i/>
          <w:sz w:val="24"/>
          <w:szCs w:val="24"/>
        </w:rPr>
        <w:tab/>
      </w:r>
    </w:p>
    <w:p w:rsidR="00DB20F1" w:rsidRPr="003172FE" w:rsidRDefault="00DB20F1" w:rsidP="007D4823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Это что?- смётка для пыли </w:t>
      </w:r>
      <w:r w:rsidRPr="003172FE">
        <w:rPr>
          <w:rFonts w:ascii="Times New Roman" w:hAnsi="Times New Roman"/>
          <w:i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>- передают, затем</w:t>
      </w:r>
      <w:r w:rsidRPr="003172FE">
        <w:rPr>
          <w:rFonts w:ascii="Times New Roman" w:hAnsi="Times New Roman"/>
          <w:i/>
          <w:sz w:val="24"/>
          <w:szCs w:val="24"/>
        </w:rPr>
        <w:t xml:space="preserve"> дети руки показывают и убираю</w:t>
      </w:r>
      <w:r>
        <w:rPr>
          <w:rFonts w:ascii="Times New Roman" w:hAnsi="Times New Roman"/>
          <w:i/>
          <w:sz w:val="24"/>
          <w:szCs w:val="24"/>
        </w:rPr>
        <w:t>т</w:t>
      </w:r>
      <w:r w:rsidRPr="003172FE">
        <w:rPr>
          <w:rFonts w:ascii="Times New Roman" w:hAnsi="Times New Roman"/>
          <w:i/>
          <w:sz w:val="24"/>
          <w:szCs w:val="24"/>
        </w:rPr>
        <w:tab/>
      </w:r>
      <w:r w:rsidRPr="003172FE">
        <w:rPr>
          <w:rFonts w:ascii="Times New Roman" w:hAnsi="Times New Roman"/>
          <w:i/>
          <w:sz w:val="24"/>
          <w:szCs w:val="24"/>
        </w:rPr>
        <w:tab/>
      </w:r>
    </w:p>
    <w:p w:rsidR="00DB20F1" w:rsidRPr="003172FE" w:rsidRDefault="00DB20F1" w:rsidP="007D4823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Это что?- веник.Дети передают его по кругу. Федора веником  пытается достать до ног детей, дети подпрыгивают</w:t>
      </w:r>
    </w:p>
    <w:p w:rsidR="00DB20F1" w:rsidRPr="001545DE" w:rsidRDefault="00DB20F1" w:rsidP="007D4823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DB20F1" w:rsidRDefault="00DB20F1" w:rsidP="001545DE">
      <w:pPr>
        <w:spacing w:after="0"/>
        <w:rPr>
          <w:rFonts w:ascii="Times New Roman" w:hAnsi="Times New Roman"/>
          <w:sz w:val="24"/>
          <w:szCs w:val="24"/>
        </w:rPr>
      </w:pPr>
      <w:r w:rsidRPr="001545DE">
        <w:rPr>
          <w:rFonts w:ascii="Times New Roman" w:hAnsi="Times New Roman"/>
          <w:b/>
          <w:sz w:val="24"/>
          <w:szCs w:val="24"/>
        </w:rPr>
        <w:t>Фед:</w:t>
      </w:r>
      <w:r>
        <w:rPr>
          <w:rFonts w:ascii="Times New Roman" w:hAnsi="Times New Roman"/>
          <w:sz w:val="24"/>
          <w:szCs w:val="24"/>
        </w:rPr>
        <w:t xml:space="preserve">  Ох, как крутиться надо!       Все понятно стало мне!!</w:t>
      </w:r>
    </w:p>
    <w:p w:rsidR="00DB20F1" w:rsidRDefault="00DB20F1" w:rsidP="001545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Стыдно так Федорушке.</w:t>
      </w:r>
    </w:p>
    <w:p w:rsidR="00DB20F1" w:rsidRDefault="00DB20F1" w:rsidP="000120D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Пойду,все  в доме приберу,</w:t>
      </w:r>
    </w:p>
    <w:p w:rsidR="00DB20F1" w:rsidRDefault="00DB20F1" w:rsidP="000120D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Pr="000120D9">
        <w:rPr>
          <w:rFonts w:ascii="Times New Roman" w:hAnsi="Times New Roman"/>
          <w:sz w:val="24"/>
          <w:szCs w:val="24"/>
        </w:rPr>
        <w:t>Себя в порядок приведу,</w:t>
      </w:r>
    </w:p>
    <w:p w:rsidR="00DB20F1" w:rsidRDefault="00DB20F1" w:rsidP="000120D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Посуду  и сервиз намою,</w:t>
      </w:r>
    </w:p>
    <w:p w:rsidR="00DB20F1" w:rsidRDefault="00DB20F1" w:rsidP="000120D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чаепитие устрою!!!! </w:t>
      </w:r>
    </w:p>
    <w:p w:rsidR="00DB20F1" w:rsidRPr="005519B8" w:rsidRDefault="00DB20F1" w:rsidP="000120D9">
      <w:pPr>
        <w:spacing w:after="0"/>
        <w:rPr>
          <w:rFonts w:ascii="Times New Roman" w:hAnsi="Times New Roman"/>
          <w:i/>
          <w:sz w:val="24"/>
          <w:szCs w:val="24"/>
        </w:rPr>
      </w:pPr>
      <w:r w:rsidRPr="005519B8">
        <w:rPr>
          <w:rFonts w:ascii="Times New Roman" w:hAnsi="Times New Roman"/>
          <w:i/>
          <w:sz w:val="24"/>
          <w:szCs w:val="24"/>
        </w:rPr>
        <w:t>( Федора уходит переодеваться в опрятные одежды)</w:t>
      </w:r>
    </w:p>
    <w:p w:rsidR="00DB20F1" w:rsidRDefault="00DB20F1" w:rsidP="001545DE">
      <w:pPr>
        <w:spacing w:after="0"/>
        <w:rPr>
          <w:rFonts w:ascii="Times New Roman" w:hAnsi="Times New Roman"/>
          <w:sz w:val="24"/>
          <w:szCs w:val="24"/>
        </w:rPr>
      </w:pPr>
      <w:r w:rsidRPr="000120D9">
        <w:rPr>
          <w:rFonts w:ascii="Times New Roman" w:hAnsi="Times New Roman"/>
          <w:b/>
          <w:sz w:val="24"/>
          <w:szCs w:val="24"/>
        </w:rPr>
        <w:t>Вед</w:t>
      </w:r>
      <w:r>
        <w:rPr>
          <w:rFonts w:ascii="Times New Roman" w:hAnsi="Times New Roman"/>
          <w:b/>
          <w:sz w:val="24"/>
          <w:szCs w:val="24"/>
        </w:rPr>
        <w:t>ущий</w:t>
      </w:r>
      <w:r w:rsidRPr="000120D9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А пока Федорушка  прибирается, переодевается,</w:t>
      </w:r>
    </w:p>
    <w:p w:rsidR="00DB20F1" w:rsidRDefault="00DB20F1" w:rsidP="001545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предлагаю с мамочками и с бабушками поиграть- будем мы вас к празднику            наряжать.</w:t>
      </w:r>
    </w:p>
    <w:p w:rsidR="00DB20F1" w:rsidRPr="008E0506" w:rsidRDefault="00DB20F1" w:rsidP="000120D9">
      <w:pPr>
        <w:pStyle w:val="ListParagraph"/>
        <w:numPr>
          <w:ilvl w:val="0"/>
          <w:numId w:val="13"/>
        </w:numPr>
        <w:spacing w:after="0"/>
        <w:rPr>
          <w:rFonts w:ascii="Times New Roman" w:hAnsi="Times New Roman"/>
          <w:sz w:val="24"/>
          <w:szCs w:val="24"/>
        </w:rPr>
      </w:pPr>
      <w:r w:rsidRPr="000120D9">
        <w:rPr>
          <w:rFonts w:ascii="Times New Roman" w:hAnsi="Times New Roman"/>
          <w:b/>
          <w:sz w:val="24"/>
          <w:szCs w:val="24"/>
        </w:rPr>
        <w:t xml:space="preserve">Игра « Наряди Маму и бабушку» </w:t>
      </w:r>
    </w:p>
    <w:p w:rsidR="00DB20F1" w:rsidRDefault="00DB20F1" w:rsidP="008E0506">
      <w:pPr>
        <w:pStyle w:val="ListParagraph"/>
        <w:spacing w:after="0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Описание игры: </w:t>
      </w:r>
      <w:r>
        <w:rPr>
          <w:rFonts w:ascii="Times New Roman" w:hAnsi="Times New Roman"/>
          <w:sz w:val="24"/>
          <w:szCs w:val="24"/>
        </w:rPr>
        <w:t>На столе разложены украшения: шляпки, косынки, ленты, парики браслеты, темные очки,  шарфики . Выбираются три мамы, Они садятся в центре зала</w:t>
      </w:r>
    </w:p>
    <w:p w:rsidR="00DB20F1" w:rsidRDefault="00DB20F1" w:rsidP="008E0506">
      <w:pPr>
        <w:pStyle w:val="ListParagraph"/>
        <w:spacing w:after="0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Их дети с началом музыки наряжают своих мам.</w:t>
      </w:r>
    </w:p>
    <w:p w:rsidR="00DB20F1" w:rsidRPr="000120D9" w:rsidRDefault="00DB20F1" w:rsidP="008E0506">
      <w:pPr>
        <w:pStyle w:val="ListParagraph"/>
        <w:spacing w:after="0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Заканчивается игра дефиле ( круг почёта с детьми)</w:t>
      </w:r>
    </w:p>
    <w:p w:rsidR="00DB20F1" w:rsidRDefault="00DB20F1" w:rsidP="001545DE">
      <w:pPr>
        <w:spacing w:after="0"/>
        <w:rPr>
          <w:rFonts w:ascii="Times New Roman" w:hAnsi="Times New Roman"/>
          <w:sz w:val="24"/>
          <w:szCs w:val="24"/>
        </w:rPr>
      </w:pPr>
      <w:r w:rsidRPr="001C551E">
        <w:rPr>
          <w:rFonts w:ascii="Times New Roman" w:hAnsi="Times New Roman"/>
          <w:i/>
          <w:sz w:val="24"/>
          <w:szCs w:val="24"/>
        </w:rPr>
        <w:t>( сервиз готовится  к танцу</w:t>
      </w:r>
      <w:r>
        <w:rPr>
          <w:rFonts w:ascii="Times New Roman" w:hAnsi="Times New Roman"/>
          <w:sz w:val="24"/>
          <w:szCs w:val="24"/>
        </w:rPr>
        <w:t>)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 w:rsidRPr="001C551E">
        <w:rPr>
          <w:rFonts w:ascii="Times New Roman" w:hAnsi="Times New Roman"/>
          <w:b/>
          <w:sz w:val="24"/>
          <w:szCs w:val="24"/>
        </w:rPr>
        <w:t>Федора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Pr="00995FC8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D7671">
        <w:rPr>
          <w:rFonts w:ascii="Times New Roman" w:hAnsi="Times New Roman"/>
          <w:i/>
          <w:sz w:val="24"/>
          <w:szCs w:val="24"/>
        </w:rPr>
        <w:t>в новой юбке, беленькой косынке</w:t>
      </w:r>
      <w:r>
        <w:rPr>
          <w:rFonts w:ascii="Times New Roman" w:hAnsi="Times New Roman"/>
          <w:i/>
          <w:sz w:val="24"/>
          <w:szCs w:val="24"/>
        </w:rPr>
        <w:t>, с плоскостным сервизом</w:t>
      </w:r>
      <w:r w:rsidRPr="00BD767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Вот и я ,  пришла к Вам опять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 w:rsidRPr="001C551E">
        <w:rPr>
          <w:rFonts w:ascii="Times New Roman" w:hAnsi="Times New Roman"/>
          <w:b/>
          <w:sz w:val="24"/>
          <w:szCs w:val="24"/>
        </w:rPr>
        <w:t>Вед</w:t>
      </w:r>
      <w:r>
        <w:rPr>
          <w:rFonts w:ascii="Times New Roman" w:hAnsi="Times New Roman"/>
          <w:b/>
          <w:sz w:val="24"/>
          <w:szCs w:val="24"/>
        </w:rPr>
        <w:t xml:space="preserve">ущий : </w:t>
      </w:r>
      <w:r>
        <w:rPr>
          <w:rFonts w:ascii="Times New Roman" w:hAnsi="Times New Roman"/>
          <w:sz w:val="24"/>
          <w:szCs w:val="24"/>
        </w:rPr>
        <w:t xml:space="preserve"> Федора Егоровна, Вас не узнать!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 w:rsidRPr="001C551E">
        <w:rPr>
          <w:rFonts w:ascii="Times New Roman" w:hAnsi="Times New Roman"/>
          <w:b/>
          <w:sz w:val="24"/>
          <w:szCs w:val="24"/>
        </w:rPr>
        <w:t>Федора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Я, друзья Вам предлагаю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Из сервиза выпить чаю!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</w:p>
    <w:p w:rsidR="00DB20F1" w:rsidRDefault="00DB20F1" w:rsidP="00BC662F">
      <w:pPr>
        <w:pStyle w:val="ListParagraph"/>
        <w:numPr>
          <w:ilvl w:val="0"/>
          <w:numId w:val="13"/>
        </w:numPr>
        <w:spacing w:after="0"/>
        <w:rPr>
          <w:rFonts w:ascii="Times New Roman" w:hAnsi="Times New Roman"/>
          <w:sz w:val="24"/>
          <w:szCs w:val="24"/>
        </w:rPr>
      </w:pPr>
      <w:r w:rsidRPr="001C551E">
        <w:rPr>
          <w:rFonts w:ascii="Times New Roman" w:hAnsi="Times New Roman"/>
          <w:b/>
          <w:sz w:val="24"/>
          <w:szCs w:val="24"/>
        </w:rPr>
        <w:t>Танец чашек и чайника</w:t>
      </w:r>
      <w:r>
        <w:rPr>
          <w:rFonts w:ascii="Times New Roman" w:hAnsi="Times New Roman"/>
          <w:b/>
          <w:sz w:val="24"/>
          <w:szCs w:val="24"/>
        </w:rPr>
        <w:t xml:space="preserve"> . </w:t>
      </w:r>
      <w:r w:rsidRPr="00995FC8">
        <w:rPr>
          <w:rFonts w:ascii="Times New Roman" w:hAnsi="Times New Roman"/>
          <w:sz w:val="24"/>
          <w:szCs w:val="24"/>
        </w:rPr>
        <w:t>музыка</w:t>
      </w:r>
      <w:r>
        <w:rPr>
          <w:rFonts w:ascii="Times New Roman" w:hAnsi="Times New Roman"/>
          <w:sz w:val="24"/>
          <w:szCs w:val="24"/>
        </w:rPr>
        <w:t xml:space="preserve"> на усмотрение музыкального руководителя.</w:t>
      </w:r>
    </w:p>
    <w:p w:rsidR="00DB20F1" w:rsidRPr="00BC662F" w:rsidRDefault="00DB20F1" w:rsidP="00BC662F">
      <w:pPr>
        <w:pStyle w:val="ListParagraph"/>
        <w:spacing w:after="0"/>
        <w:ind w:left="0"/>
        <w:rPr>
          <w:rFonts w:ascii="Times New Roman" w:hAnsi="Times New Roman"/>
          <w:i/>
          <w:sz w:val="24"/>
          <w:szCs w:val="24"/>
        </w:rPr>
      </w:pPr>
      <w:r w:rsidRPr="00BC662F">
        <w:rPr>
          <w:rFonts w:ascii="Times New Roman" w:hAnsi="Times New Roman"/>
          <w:i/>
          <w:sz w:val="24"/>
          <w:szCs w:val="24"/>
        </w:rPr>
        <w:t xml:space="preserve">Заканчивается танец тем, что чайник </w:t>
      </w:r>
      <w:r>
        <w:rPr>
          <w:rFonts w:ascii="Times New Roman" w:hAnsi="Times New Roman"/>
          <w:i/>
          <w:sz w:val="24"/>
          <w:szCs w:val="24"/>
        </w:rPr>
        <w:t>«</w:t>
      </w:r>
      <w:r w:rsidRPr="00BC662F">
        <w:rPr>
          <w:rFonts w:ascii="Times New Roman" w:hAnsi="Times New Roman"/>
          <w:i/>
          <w:sz w:val="24"/>
          <w:szCs w:val="24"/>
        </w:rPr>
        <w:t>наливает</w:t>
      </w:r>
      <w:r>
        <w:rPr>
          <w:rFonts w:ascii="Times New Roman" w:hAnsi="Times New Roman"/>
          <w:i/>
          <w:sz w:val="24"/>
          <w:szCs w:val="24"/>
        </w:rPr>
        <w:t>»</w:t>
      </w:r>
      <w:r w:rsidRPr="00BC662F">
        <w:rPr>
          <w:rFonts w:ascii="Times New Roman" w:hAnsi="Times New Roman"/>
          <w:i/>
          <w:sz w:val="24"/>
          <w:szCs w:val="24"/>
        </w:rPr>
        <w:t xml:space="preserve"> чай в чашку</w:t>
      </w:r>
    </w:p>
    <w:p w:rsidR="00DB20F1" w:rsidRPr="00C0237D" w:rsidRDefault="00DB20F1" w:rsidP="00C0237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Федора: </w:t>
      </w:r>
      <w:r>
        <w:rPr>
          <w:rFonts w:ascii="Times New Roman" w:hAnsi="Times New Roman"/>
          <w:sz w:val="24"/>
          <w:szCs w:val="24"/>
        </w:rPr>
        <w:t>До свидания, пойду, я соседей приглашу.! (</w:t>
      </w:r>
      <w:r w:rsidRPr="00C0237D">
        <w:rPr>
          <w:rFonts w:ascii="Times New Roman" w:hAnsi="Times New Roman"/>
          <w:i/>
          <w:sz w:val="24"/>
          <w:szCs w:val="24"/>
        </w:rPr>
        <w:t>уходит</w:t>
      </w:r>
      <w:r>
        <w:rPr>
          <w:rFonts w:ascii="Times New Roman" w:hAnsi="Times New Roman"/>
          <w:sz w:val="24"/>
          <w:szCs w:val="24"/>
        </w:rPr>
        <w:t>)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 w:rsidRPr="00C0237D">
        <w:rPr>
          <w:rFonts w:ascii="Times New Roman" w:hAnsi="Times New Roman"/>
          <w:b/>
          <w:sz w:val="24"/>
          <w:szCs w:val="24"/>
        </w:rPr>
        <w:t>Вед:</w:t>
      </w:r>
      <w:r>
        <w:rPr>
          <w:rFonts w:ascii="Times New Roman" w:hAnsi="Times New Roman"/>
          <w:sz w:val="24"/>
          <w:szCs w:val="24"/>
        </w:rPr>
        <w:t xml:space="preserve"> Пришла пора и  нам песню веселую спеть.</w:t>
      </w:r>
    </w:p>
    <w:p w:rsidR="00DB20F1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встают к   «сервизу» полукругом</w:t>
      </w:r>
    </w:p>
    <w:p w:rsidR="00DB20F1" w:rsidRDefault="00DB20F1" w:rsidP="00995FC8">
      <w:pPr>
        <w:pStyle w:val="ListParagraph"/>
        <w:numPr>
          <w:ilvl w:val="0"/>
          <w:numId w:val="13"/>
        </w:numPr>
        <w:spacing w:after="0"/>
        <w:rPr>
          <w:rFonts w:ascii="Times New Roman" w:hAnsi="Times New Roman"/>
          <w:sz w:val="24"/>
          <w:szCs w:val="24"/>
        </w:rPr>
      </w:pPr>
      <w:r w:rsidRPr="00BC662F">
        <w:rPr>
          <w:rFonts w:ascii="Times New Roman" w:hAnsi="Times New Roman"/>
          <w:b/>
          <w:sz w:val="24"/>
          <w:szCs w:val="24"/>
        </w:rPr>
        <w:t>Песня «Мамин праздник» Е.Тиличеевой</w:t>
      </w:r>
      <w:r w:rsidRPr="00BC662F">
        <w:rPr>
          <w:rFonts w:ascii="Times New Roman" w:hAnsi="Times New Roman"/>
          <w:sz w:val="24"/>
          <w:szCs w:val="24"/>
        </w:rPr>
        <w:t xml:space="preserve"> </w:t>
      </w:r>
    </w:p>
    <w:p w:rsidR="00DB20F1" w:rsidRPr="00BC662F" w:rsidRDefault="00DB20F1" w:rsidP="00BC662F">
      <w:pPr>
        <w:pStyle w:val="ListParagraph"/>
        <w:spacing w:after="0"/>
        <w:ind w:left="0"/>
        <w:rPr>
          <w:rFonts w:ascii="Times New Roman" w:hAnsi="Times New Roman"/>
          <w:sz w:val="24"/>
          <w:szCs w:val="24"/>
        </w:rPr>
      </w:pPr>
      <w:r w:rsidRPr="00BC662F">
        <w:rPr>
          <w:rFonts w:ascii="Times New Roman" w:hAnsi="Times New Roman"/>
          <w:b/>
          <w:sz w:val="24"/>
          <w:szCs w:val="24"/>
        </w:rPr>
        <w:t>Ведущий</w:t>
      </w:r>
      <w:r w:rsidRPr="00BC662F">
        <w:rPr>
          <w:rFonts w:ascii="Times New Roman" w:hAnsi="Times New Roman"/>
          <w:sz w:val="24"/>
          <w:szCs w:val="24"/>
        </w:rPr>
        <w:t>:     Дорогие наши бабушки и мамы,</w:t>
      </w:r>
    </w:p>
    <w:p w:rsidR="00DB20F1" w:rsidRPr="00BC662F" w:rsidRDefault="00DB20F1" w:rsidP="001C551E">
      <w:pPr>
        <w:spacing w:after="0"/>
        <w:rPr>
          <w:rFonts w:ascii="Times New Roman" w:hAnsi="Times New Roman"/>
          <w:sz w:val="24"/>
          <w:szCs w:val="24"/>
        </w:rPr>
      </w:pPr>
      <w:r w:rsidRPr="00BC662F">
        <w:rPr>
          <w:rFonts w:ascii="Times New Roman" w:hAnsi="Times New Roman"/>
          <w:sz w:val="24"/>
          <w:szCs w:val="24"/>
        </w:rPr>
        <w:t xml:space="preserve">             Сегодня праздник получился славный!</w:t>
      </w:r>
    </w:p>
    <w:p w:rsidR="00DB20F1" w:rsidRPr="003930F5" w:rsidRDefault="00DB20F1" w:rsidP="001C551E">
      <w:pPr>
        <w:spacing w:after="0"/>
        <w:rPr>
          <w:rFonts w:ascii="Times New Roman" w:hAnsi="Times New Roman"/>
          <w:sz w:val="24"/>
          <w:szCs w:val="24"/>
        </w:rPr>
      </w:pPr>
      <w:r w:rsidRPr="003930F5">
        <w:rPr>
          <w:rFonts w:ascii="Times New Roman" w:hAnsi="Times New Roman"/>
          <w:sz w:val="24"/>
          <w:szCs w:val="24"/>
        </w:rPr>
        <w:t xml:space="preserve">             Ребята выступали и старались  очень,  </w:t>
      </w:r>
    </w:p>
    <w:p w:rsidR="00DB20F1" w:rsidRPr="003930F5" w:rsidRDefault="00DB20F1" w:rsidP="001C551E">
      <w:pPr>
        <w:spacing w:after="0"/>
        <w:rPr>
          <w:rFonts w:ascii="Times New Roman" w:hAnsi="Times New Roman"/>
          <w:sz w:val="24"/>
          <w:szCs w:val="24"/>
        </w:rPr>
      </w:pPr>
      <w:r w:rsidRPr="003930F5">
        <w:rPr>
          <w:rFonts w:ascii="Times New Roman" w:hAnsi="Times New Roman"/>
          <w:sz w:val="24"/>
          <w:szCs w:val="24"/>
        </w:rPr>
        <w:t xml:space="preserve">             Теперь </w:t>
      </w:r>
      <w:r>
        <w:rPr>
          <w:rFonts w:ascii="Times New Roman" w:hAnsi="Times New Roman"/>
          <w:sz w:val="24"/>
          <w:szCs w:val="24"/>
        </w:rPr>
        <w:t xml:space="preserve"> В</w:t>
      </w:r>
      <w:r w:rsidRPr="003930F5">
        <w:rPr>
          <w:rFonts w:ascii="Times New Roman" w:hAnsi="Times New Roman"/>
          <w:sz w:val="24"/>
          <w:szCs w:val="24"/>
        </w:rPr>
        <w:t>ас танец  станцевать мы просим!</w:t>
      </w:r>
    </w:p>
    <w:p w:rsidR="00DB20F1" w:rsidRPr="00B37C3E" w:rsidRDefault="00DB20F1" w:rsidP="007D4823">
      <w:pPr>
        <w:spacing w:after="0"/>
        <w:rPr>
          <w:rFonts w:ascii="Times New Roman" w:hAnsi="Times New Roman"/>
          <w:sz w:val="24"/>
          <w:szCs w:val="24"/>
        </w:rPr>
      </w:pPr>
    </w:p>
    <w:p w:rsidR="00DB20F1" w:rsidRPr="003930F5" w:rsidRDefault="00DB20F1" w:rsidP="001C551E">
      <w:pPr>
        <w:pStyle w:val="ListParagraph"/>
        <w:numPr>
          <w:ilvl w:val="0"/>
          <w:numId w:val="13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Общий танец с мамами « У тебя- у меня»</w:t>
      </w:r>
    </w:p>
    <w:p w:rsidR="00DB20F1" w:rsidRDefault="00DB20F1" w:rsidP="003930F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 </w:t>
      </w:r>
      <w:r w:rsidRPr="003930F5">
        <w:rPr>
          <w:rFonts w:ascii="Times New Roman" w:hAnsi="Times New Roman"/>
          <w:i/>
          <w:sz w:val="24"/>
          <w:szCs w:val="24"/>
        </w:rPr>
        <w:t>праздник заканчивается</w:t>
      </w:r>
      <w:r>
        <w:rPr>
          <w:rFonts w:ascii="Times New Roman" w:hAnsi="Times New Roman"/>
          <w:sz w:val="24"/>
          <w:szCs w:val="24"/>
        </w:rPr>
        <w:t xml:space="preserve"> )</w:t>
      </w:r>
    </w:p>
    <w:p w:rsidR="00DB20F1" w:rsidRPr="005B780A" w:rsidRDefault="00DB20F1" w:rsidP="005B780A">
      <w:pPr>
        <w:rPr>
          <w:rFonts w:ascii="Times New Roman" w:hAnsi="Times New Roman"/>
          <w:sz w:val="24"/>
          <w:szCs w:val="24"/>
        </w:rPr>
      </w:pPr>
    </w:p>
    <w:p w:rsidR="00DB20F1" w:rsidRPr="005B780A" w:rsidRDefault="00DB20F1" w:rsidP="005B780A">
      <w:pPr>
        <w:rPr>
          <w:rFonts w:ascii="Times New Roman" w:hAnsi="Times New Roman"/>
          <w:sz w:val="24"/>
          <w:szCs w:val="24"/>
        </w:rPr>
      </w:pPr>
    </w:p>
    <w:p w:rsidR="00DB20F1" w:rsidRPr="005B780A" w:rsidRDefault="00DB20F1" w:rsidP="005B780A">
      <w:pPr>
        <w:rPr>
          <w:rFonts w:ascii="Times New Roman" w:hAnsi="Times New Roman"/>
          <w:sz w:val="24"/>
          <w:szCs w:val="24"/>
        </w:rPr>
      </w:pPr>
    </w:p>
    <w:p w:rsidR="00DB20F1" w:rsidRPr="005B780A" w:rsidRDefault="00DB20F1" w:rsidP="005B780A">
      <w:pPr>
        <w:rPr>
          <w:rFonts w:ascii="Times New Roman" w:hAnsi="Times New Roman"/>
          <w:sz w:val="24"/>
          <w:szCs w:val="24"/>
        </w:rPr>
      </w:pPr>
    </w:p>
    <w:p w:rsidR="00DB20F1" w:rsidRPr="005B780A" w:rsidRDefault="00DB20F1" w:rsidP="005B780A">
      <w:pPr>
        <w:rPr>
          <w:rFonts w:ascii="Times New Roman" w:hAnsi="Times New Roman"/>
          <w:sz w:val="24"/>
          <w:szCs w:val="24"/>
        </w:rPr>
      </w:pPr>
    </w:p>
    <w:p w:rsidR="00DB20F1" w:rsidRPr="005B780A" w:rsidRDefault="00DB20F1" w:rsidP="005B780A">
      <w:pPr>
        <w:rPr>
          <w:rFonts w:ascii="Times New Roman" w:hAnsi="Times New Roman"/>
          <w:sz w:val="24"/>
          <w:szCs w:val="24"/>
        </w:rPr>
      </w:pPr>
    </w:p>
    <w:p w:rsidR="00DB20F1" w:rsidRPr="005B780A" w:rsidRDefault="00DB20F1" w:rsidP="005B780A">
      <w:pPr>
        <w:rPr>
          <w:rFonts w:ascii="Times New Roman" w:hAnsi="Times New Roman"/>
          <w:sz w:val="24"/>
          <w:szCs w:val="24"/>
        </w:rPr>
      </w:pPr>
    </w:p>
    <w:p w:rsidR="00DB20F1" w:rsidRPr="005B780A" w:rsidRDefault="00DB20F1" w:rsidP="005B780A">
      <w:pPr>
        <w:rPr>
          <w:rFonts w:ascii="Times New Roman" w:hAnsi="Times New Roman"/>
          <w:sz w:val="24"/>
          <w:szCs w:val="24"/>
        </w:rPr>
      </w:pPr>
    </w:p>
    <w:p w:rsidR="00DB20F1" w:rsidRPr="005B780A" w:rsidRDefault="00DB20F1" w:rsidP="005B780A">
      <w:pPr>
        <w:rPr>
          <w:rFonts w:ascii="Times New Roman" w:hAnsi="Times New Roman"/>
          <w:sz w:val="24"/>
          <w:szCs w:val="24"/>
        </w:rPr>
      </w:pPr>
    </w:p>
    <w:p w:rsidR="00DB20F1" w:rsidRPr="005B780A" w:rsidRDefault="00DB20F1" w:rsidP="005B780A">
      <w:pPr>
        <w:rPr>
          <w:rFonts w:ascii="Times New Roman" w:hAnsi="Times New Roman"/>
          <w:sz w:val="24"/>
          <w:szCs w:val="24"/>
        </w:rPr>
      </w:pPr>
    </w:p>
    <w:p w:rsidR="00DB20F1" w:rsidRPr="005B780A" w:rsidRDefault="00DB20F1" w:rsidP="005B780A">
      <w:pPr>
        <w:rPr>
          <w:rFonts w:ascii="Times New Roman" w:hAnsi="Times New Roman"/>
          <w:sz w:val="24"/>
          <w:szCs w:val="24"/>
        </w:rPr>
      </w:pPr>
    </w:p>
    <w:p w:rsidR="00DB20F1" w:rsidRDefault="00DB20F1" w:rsidP="005B780A">
      <w:pPr>
        <w:tabs>
          <w:tab w:val="left" w:pos="937"/>
        </w:tabs>
        <w:rPr>
          <w:rFonts w:ascii="Times New Roman" w:hAnsi="Times New Roman"/>
          <w:sz w:val="24"/>
          <w:szCs w:val="24"/>
        </w:rPr>
      </w:pPr>
    </w:p>
    <w:sectPr w:rsidR="00DB20F1" w:rsidSect="000B5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57CDB"/>
    <w:multiLevelType w:val="hybridMultilevel"/>
    <w:tmpl w:val="8B10727E"/>
    <w:lvl w:ilvl="0" w:tplc="D304DBF0">
      <w:start w:val="1"/>
      <w:numFmt w:val="bullet"/>
      <w:lvlText w:val="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B92E78"/>
    <w:multiLevelType w:val="hybridMultilevel"/>
    <w:tmpl w:val="DD22E3AE"/>
    <w:lvl w:ilvl="0" w:tplc="D304DBF0">
      <w:start w:val="1"/>
      <w:numFmt w:val="bullet"/>
      <w:lvlText w:val=""/>
      <w:lvlJc w:val="left"/>
      <w:pPr>
        <w:ind w:left="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">
    <w:nsid w:val="2A3439AA"/>
    <w:multiLevelType w:val="hybridMultilevel"/>
    <w:tmpl w:val="FA089876"/>
    <w:lvl w:ilvl="0" w:tplc="D304DBF0">
      <w:start w:val="1"/>
      <w:numFmt w:val="bullet"/>
      <w:lvlText w:val="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04E9E"/>
    <w:multiLevelType w:val="hybridMultilevel"/>
    <w:tmpl w:val="03B812EE"/>
    <w:lvl w:ilvl="0" w:tplc="04190001">
      <w:start w:val="1"/>
      <w:numFmt w:val="bullet"/>
      <w:lvlText w:val=""/>
      <w:lvlJc w:val="left"/>
      <w:pPr>
        <w:tabs>
          <w:tab w:val="num" w:pos="789"/>
        </w:tabs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>
    <w:nsid w:val="303E6B6F"/>
    <w:multiLevelType w:val="hybridMultilevel"/>
    <w:tmpl w:val="44CA878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75F6A"/>
    <w:multiLevelType w:val="hybridMultilevel"/>
    <w:tmpl w:val="90B034CC"/>
    <w:lvl w:ilvl="0" w:tplc="904E8212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6">
    <w:nsid w:val="36CE3315"/>
    <w:multiLevelType w:val="hybridMultilevel"/>
    <w:tmpl w:val="8EFAB282"/>
    <w:lvl w:ilvl="0" w:tplc="8362EC10">
      <w:start w:val="1"/>
      <w:numFmt w:val="bullet"/>
      <w:lvlText w:val=""/>
      <w:lvlJc w:val="left"/>
      <w:pPr>
        <w:tabs>
          <w:tab w:val="num" w:pos="1483"/>
        </w:tabs>
        <w:ind w:left="148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203"/>
        </w:tabs>
        <w:ind w:left="220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3"/>
        </w:tabs>
        <w:ind w:left="29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3"/>
        </w:tabs>
        <w:ind w:left="36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3"/>
        </w:tabs>
        <w:ind w:left="436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3"/>
        </w:tabs>
        <w:ind w:left="50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3"/>
        </w:tabs>
        <w:ind w:left="58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3"/>
        </w:tabs>
        <w:ind w:left="652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3"/>
        </w:tabs>
        <w:ind w:left="7243" w:hanging="360"/>
      </w:pPr>
      <w:rPr>
        <w:rFonts w:ascii="Wingdings" w:hAnsi="Wingdings" w:hint="default"/>
      </w:rPr>
    </w:lvl>
  </w:abstractNum>
  <w:abstractNum w:abstractNumId="7">
    <w:nsid w:val="40AB26DF"/>
    <w:multiLevelType w:val="hybridMultilevel"/>
    <w:tmpl w:val="C20CBB5E"/>
    <w:lvl w:ilvl="0" w:tplc="D304DBF0">
      <w:start w:val="1"/>
      <w:numFmt w:val="bullet"/>
      <w:lvlText w:val=""/>
      <w:lvlJc w:val="left"/>
      <w:pPr>
        <w:ind w:left="15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>
    <w:nsid w:val="48617057"/>
    <w:multiLevelType w:val="hybridMultilevel"/>
    <w:tmpl w:val="6BE247B4"/>
    <w:lvl w:ilvl="0" w:tplc="9514B6E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C29090B"/>
    <w:multiLevelType w:val="hybridMultilevel"/>
    <w:tmpl w:val="47085DE6"/>
    <w:lvl w:ilvl="0" w:tplc="D304DBF0">
      <w:start w:val="1"/>
      <w:numFmt w:val="bullet"/>
      <w:lvlText w:val=""/>
      <w:lvlJc w:val="left"/>
      <w:pPr>
        <w:ind w:left="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0">
    <w:nsid w:val="54050A3C"/>
    <w:multiLevelType w:val="hybridMultilevel"/>
    <w:tmpl w:val="0494EAD2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1">
    <w:nsid w:val="54482081"/>
    <w:multiLevelType w:val="hybridMultilevel"/>
    <w:tmpl w:val="BBEA75A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577032E"/>
    <w:multiLevelType w:val="hybridMultilevel"/>
    <w:tmpl w:val="B448B58A"/>
    <w:lvl w:ilvl="0" w:tplc="E62476B6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BD00B2C"/>
    <w:multiLevelType w:val="hybridMultilevel"/>
    <w:tmpl w:val="9F224DDC"/>
    <w:lvl w:ilvl="0" w:tplc="D304DBF0">
      <w:start w:val="1"/>
      <w:numFmt w:val="bullet"/>
      <w:lvlText w:val="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0769CF"/>
    <w:multiLevelType w:val="hybridMultilevel"/>
    <w:tmpl w:val="9FFE5C1A"/>
    <w:lvl w:ilvl="0" w:tplc="7FC0669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CA5529D"/>
    <w:multiLevelType w:val="hybridMultilevel"/>
    <w:tmpl w:val="A2E84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9F6652"/>
    <w:multiLevelType w:val="hybridMultilevel"/>
    <w:tmpl w:val="BD0C27BA"/>
    <w:lvl w:ilvl="0" w:tplc="36FE21DE">
      <w:start w:val="3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>
    <w:nsid w:val="7C1A4C7E"/>
    <w:multiLevelType w:val="hybridMultilevel"/>
    <w:tmpl w:val="68424420"/>
    <w:lvl w:ilvl="0" w:tplc="0419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7"/>
  </w:num>
  <w:num w:numId="5">
    <w:abstractNumId w:val="4"/>
  </w:num>
  <w:num w:numId="6">
    <w:abstractNumId w:val="0"/>
  </w:num>
  <w:num w:numId="7">
    <w:abstractNumId w:val="7"/>
  </w:num>
  <w:num w:numId="8">
    <w:abstractNumId w:val="2"/>
  </w:num>
  <w:num w:numId="9">
    <w:abstractNumId w:val="13"/>
  </w:num>
  <w:num w:numId="10">
    <w:abstractNumId w:val="9"/>
  </w:num>
  <w:num w:numId="11">
    <w:abstractNumId w:val="10"/>
  </w:num>
  <w:num w:numId="12">
    <w:abstractNumId w:val="1"/>
  </w:num>
  <w:num w:numId="13">
    <w:abstractNumId w:val="3"/>
  </w:num>
  <w:num w:numId="14">
    <w:abstractNumId w:val="16"/>
  </w:num>
  <w:num w:numId="15">
    <w:abstractNumId w:val="5"/>
  </w:num>
  <w:num w:numId="16">
    <w:abstractNumId w:val="6"/>
  </w:num>
  <w:num w:numId="17">
    <w:abstractNumId w:val="11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1C73"/>
    <w:rsid w:val="000120D9"/>
    <w:rsid w:val="000269C7"/>
    <w:rsid w:val="000A71D2"/>
    <w:rsid w:val="000B50F3"/>
    <w:rsid w:val="000D2E09"/>
    <w:rsid w:val="000D4B0A"/>
    <w:rsid w:val="00120FEF"/>
    <w:rsid w:val="001545DE"/>
    <w:rsid w:val="00155311"/>
    <w:rsid w:val="001C551E"/>
    <w:rsid w:val="00214A42"/>
    <w:rsid w:val="00252B87"/>
    <w:rsid w:val="00261F83"/>
    <w:rsid w:val="00281FE4"/>
    <w:rsid w:val="002D23CA"/>
    <w:rsid w:val="002D2A91"/>
    <w:rsid w:val="002E1560"/>
    <w:rsid w:val="00306F6A"/>
    <w:rsid w:val="003172FE"/>
    <w:rsid w:val="00336863"/>
    <w:rsid w:val="003930F5"/>
    <w:rsid w:val="003971D1"/>
    <w:rsid w:val="003A57D6"/>
    <w:rsid w:val="003B55C7"/>
    <w:rsid w:val="003C7D7C"/>
    <w:rsid w:val="003E62B7"/>
    <w:rsid w:val="00426760"/>
    <w:rsid w:val="00466A0A"/>
    <w:rsid w:val="00466F87"/>
    <w:rsid w:val="00476DEF"/>
    <w:rsid w:val="005072D9"/>
    <w:rsid w:val="00542871"/>
    <w:rsid w:val="00543D3A"/>
    <w:rsid w:val="005519B8"/>
    <w:rsid w:val="00566796"/>
    <w:rsid w:val="005A0E66"/>
    <w:rsid w:val="005B5A2D"/>
    <w:rsid w:val="005B780A"/>
    <w:rsid w:val="005D01C7"/>
    <w:rsid w:val="005D3993"/>
    <w:rsid w:val="005D445A"/>
    <w:rsid w:val="00623476"/>
    <w:rsid w:val="006856AB"/>
    <w:rsid w:val="00687123"/>
    <w:rsid w:val="00691C6F"/>
    <w:rsid w:val="006B5E82"/>
    <w:rsid w:val="00703AA8"/>
    <w:rsid w:val="0076638E"/>
    <w:rsid w:val="007C2809"/>
    <w:rsid w:val="007D4823"/>
    <w:rsid w:val="007F2B30"/>
    <w:rsid w:val="007F6347"/>
    <w:rsid w:val="008016B8"/>
    <w:rsid w:val="00853696"/>
    <w:rsid w:val="008729BF"/>
    <w:rsid w:val="0088078C"/>
    <w:rsid w:val="00890F49"/>
    <w:rsid w:val="00893A64"/>
    <w:rsid w:val="008C6BC4"/>
    <w:rsid w:val="008E0506"/>
    <w:rsid w:val="008F4F43"/>
    <w:rsid w:val="00911C73"/>
    <w:rsid w:val="00972F53"/>
    <w:rsid w:val="00977821"/>
    <w:rsid w:val="00995FC8"/>
    <w:rsid w:val="009A500B"/>
    <w:rsid w:val="009B1CBA"/>
    <w:rsid w:val="009C36A4"/>
    <w:rsid w:val="009E6C24"/>
    <w:rsid w:val="009F1925"/>
    <w:rsid w:val="00A55BD2"/>
    <w:rsid w:val="00AB3987"/>
    <w:rsid w:val="00AB599C"/>
    <w:rsid w:val="00AD63CF"/>
    <w:rsid w:val="00AF73F3"/>
    <w:rsid w:val="00B06C49"/>
    <w:rsid w:val="00B35DE2"/>
    <w:rsid w:val="00B37C3E"/>
    <w:rsid w:val="00B45061"/>
    <w:rsid w:val="00B6136E"/>
    <w:rsid w:val="00B87BEF"/>
    <w:rsid w:val="00B94D4C"/>
    <w:rsid w:val="00BC0119"/>
    <w:rsid w:val="00BC662F"/>
    <w:rsid w:val="00BC6F98"/>
    <w:rsid w:val="00BD14C0"/>
    <w:rsid w:val="00BD7671"/>
    <w:rsid w:val="00BE1399"/>
    <w:rsid w:val="00BF7E0F"/>
    <w:rsid w:val="00C0237D"/>
    <w:rsid w:val="00C53ACD"/>
    <w:rsid w:val="00CB620A"/>
    <w:rsid w:val="00D011E0"/>
    <w:rsid w:val="00D927A0"/>
    <w:rsid w:val="00DB20F1"/>
    <w:rsid w:val="00DF449C"/>
    <w:rsid w:val="00E043BF"/>
    <w:rsid w:val="00E464D5"/>
    <w:rsid w:val="00E82B3B"/>
    <w:rsid w:val="00E838AF"/>
    <w:rsid w:val="00EA4CCF"/>
    <w:rsid w:val="00F27E7A"/>
    <w:rsid w:val="00F45C27"/>
    <w:rsid w:val="00F52547"/>
    <w:rsid w:val="00F61082"/>
    <w:rsid w:val="00F93FAD"/>
    <w:rsid w:val="00FA2254"/>
    <w:rsid w:val="00FA6154"/>
    <w:rsid w:val="00FC5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0F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D445A"/>
    <w:pPr>
      <w:ind w:left="720"/>
      <w:contextualSpacing/>
    </w:pPr>
  </w:style>
  <w:style w:type="table" w:styleId="TableGrid">
    <w:name w:val="Table Grid"/>
    <w:basedOn w:val="TableNormal"/>
    <w:uiPriority w:val="99"/>
    <w:rsid w:val="000269C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locked/>
    <w:rsid w:val="00F27E7A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972F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712</TotalTime>
  <Pages>7</Pages>
  <Words>1654</Words>
  <Characters>9429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Елена</cp:lastModifiedBy>
  <cp:revision>14</cp:revision>
  <cp:lastPrinted>2024-01-26T06:28:00Z</cp:lastPrinted>
  <dcterms:created xsi:type="dcterms:W3CDTF">2016-01-26T17:06:00Z</dcterms:created>
  <dcterms:modified xsi:type="dcterms:W3CDTF">2024-03-14T11:14:00Z</dcterms:modified>
</cp:coreProperties>
</file>