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НОВОГОДНЯЯ СКАЗКА О ПОТЕРЯННОМ ВРЕМЕНИ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(По мотивам сказки Е. Шварца)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i/>
          <w:iCs/>
          <w:color w:val="000000"/>
          <w:kern w:val="0"/>
          <w:sz w:val="30"/>
          <w:szCs w:val="30"/>
        </w:rPr>
        <w:t>Действующие лица: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Петя Чудов 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Злой волшебник 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1 злая волшебница 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2 злая волшебница 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Лена 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Маша 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Витя 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Гардеробщица 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Бабушка 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Дед Мороз –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0"/>
          <w:szCs w:val="30"/>
        </w:rPr>
        <w:t>Снегурочка –</w:t>
      </w:r>
    </w:p>
    <w:p w:rsidR="00E9766F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Default="00E9766F" w:rsidP="007D38C8">
      <w:pPr>
        <w:spacing w:line="324" w:lineRule="atLeast"/>
        <w:jc w:val="center"/>
        <w:rPr>
          <w:rFonts w:ascii="-webkit-standard" w:hAnsi="-webkit-standard"/>
          <w:i/>
          <w:iCs/>
          <w:color w:val="000000"/>
          <w:kern w:val="0"/>
          <w:sz w:val="27"/>
          <w:szCs w:val="27"/>
        </w:rPr>
      </w:pPr>
      <w:r w:rsidRPr="007D38C8">
        <w:rPr>
          <w:rFonts w:ascii="-webkit-standard" w:hAnsi="-webkit-standard"/>
          <w:i/>
          <w:iCs/>
          <w:color w:val="000000"/>
          <w:kern w:val="0"/>
          <w:sz w:val="27"/>
          <w:szCs w:val="27"/>
        </w:rPr>
        <w:t>Вокальный номер</w:t>
      </w:r>
    </w:p>
    <w:p w:rsidR="00E9766F" w:rsidRDefault="00E9766F" w:rsidP="007D38C8">
      <w:pPr>
        <w:spacing w:line="324" w:lineRule="atLeast"/>
        <w:jc w:val="center"/>
        <w:rPr>
          <w:rFonts w:ascii="-webkit-standard" w:hAnsi="-webkit-standard"/>
          <w:i/>
          <w:iCs/>
          <w:color w:val="000000"/>
          <w:kern w:val="0"/>
          <w:sz w:val="27"/>
          <w:szCs w:val="27"/>
        </w:rPr>
      </w:pP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сцена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CA11D8">
      <w:pPr>
        <w:spacing w:line="324" w:lineRule="atLeast"/>
        <w:jc w:val="center"/>
        <w:rPr>
          <w:rFonts w:ascii="-webkit-standard" w:hAnsi="-webkit-standard"/>
          <w:i/>
          <w:iCs/>
          <w:color w:val="000000"/>
          <w:kern w:val="0"/>
          <w:sz w:val="32"/>
          <w:szCs w:val="32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Выход снегурочки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  <w:shd w:val="clear" w:color="auto" w:fill="FDFAF5"/>
        </w:rPr>
        <w:t>Снегурочка: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  <w:shd w:val="clear" w:color="auto" w:fill="FDFAF5"/>
        </w:rPr>
        <w:t> Эта удивительная история произошла с одним мальчиком, учеником 3-го класса «Б». Звали его Петя Чудов. Петя был очень неорганизованным мальчиком, всюду опаздывал и даже получал двойки по некоторым предметам. При этом он говорил «успею, исправлю, нагоню». Недели шли за неделями, а все оставалось по-прежнему. И опять «успею, исправлю, нагоню»… Не верите? Давайте заглянем к нему домой, сами убедитесь…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Default="00E9766F" w:rsidP="00DA3FB1">
      <w:pPr>
        <w:spacing w:line="324" w:lineRule="atLeast"/>
        <w:jc w:val="center"/>
        <w:rPr>
          <w:rFonts w:ascii="-webkit-standard" w:hAnsi="-webkit-standard"/>
          <w:i/>
          <w:iCs/>
          <w:color w:val="000000"/>
          <w:kern w:val="0"/>
          <w:sz w:val="32"/>
          <w:szCs w:val="32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Комната Пети. Петя сидит и играет в телефон.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 xml:space="preserve">Выносятся по-очереди : 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Будильник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Успею!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Учебник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Завтра прочитаю!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Рюкзак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В следующем году доучу!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Ёлка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Завтра ёлку наряжу!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Свет, музыка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Появляются злодеи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Как же я люблю этих детишек, Которые не ценят своё время! И попадают в цепкие лапы к злым волшебникам!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(Злобный смех)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Злодеи обращают внимание на зрителей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Что? Вы думаете, их не бывает?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(злобно смеются)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Наивные!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нам это на руку! Чем больше детишек, теряющих своё время напрасно, тем дольше мы будем жить на свете!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 злая волшебница: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Ха! Не бывает? А мы докажем, что еще как бывает! И подложим вам свинью!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(злобный смех)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(колдует)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Фиглики-миглики! Шаранды-баранды! Что от тебя ушло, то ко мне пришло! Времечко потерял, я моложе стал!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(К зрителям)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Это говорю я, Злобус! Страшны и ужасный!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Default="00E9766F" w:rsidP="00DA3FB1">
      <w:pPr>
        <w:spacing w:line="324" w:lineRule="atLeast"/>
        <w:jc w:val="center"/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</w:pPr>
      <w:r w:rsidRPr="00DA3FB1"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  <w:t>Танец</w:t>
      </w:r>
      <w:r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  <w:t xml:space="preserve"> страшилок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i/>
          <w:iCs/>
          <w:color w:val="000000"/>
          <w:kern w:val="0"/>
          <w:sz w:val="27"/>
          <w:szCs w:val="27"/>
        </w:rPr>
      </w:pPr>
      <w:r w:rsidRPr="00BB062D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(В танце надевают на Петю бороду)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i/>
          <w:iCs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Свет выключается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Петя стал взрослым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(Просыпается, потягивается, падает с кресла)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Ой! Как же больно ударился! (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Смотрит на часы)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В школу же, наверно, пора!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 (Собирает вещи и задумывается)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Хм, интересно, смогу ли я сегодня Вовку на лыжах обогнать?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(убегает)</w:t>
      </w:r>
    </w:p>
    <w:p w:rsidR="00E9766F" w:rsidRDefault="00E9766F" w:rsidP="00DA3FB1">
      <w:pPr>
        <w:spacing w:line="324" w:lineRule="atLeast"/>
        <w:jc w:val="right"/>
        <w:rPr>
          <w:rFonts w:ascii="-webkit-standard" w:hAnsi="-webkit-standard"/>
          <w:i/>
          <w:iCs/>
          <w:color w:val="000000"/>
          <w:kern w:val="0"/>
          <w:sz w:val="32"/>
          <w:szCs w:val="32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Свет, музыка</w:t>
      </w:r>
    </w:p>
    <w:p w:rsidR="00E9766F" w:rsidRPr="00DA3FB1" w:rsidRDefault="00E9766F" w:rsidP="0077739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УНОСЯТСЯ СТУЛ И ВЕШАЛКА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 сцена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Улица. Петя встречает девочек Лену и Машу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Ээй! Привет, девчонки! А вы чего это ещё не в школе? Звонок то давным-давно уже  был!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 вам какая разница, дедушка?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(Убегают)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Успеем!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Сами вы «дедушка»!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(уходит)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Свет, музыка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Опаздывают на урок? Теряют время?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(колдует)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Фиглики-миглики! Шараны-баранды! Что от Вас ушло, то к нам пришло!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Петя встречает мальчика с санками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Ого-о! Привет! Какие у тебя классные санки! А пойдем с горки покатаемся перед школой?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Дедушка! Вы ненормальный! Лучше бы газету в парке почитали! А в школу я еще успею! (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Уходит)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 что вы с этими «дедушками» ко мне пристали!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Свет, музыка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 злая волшебница: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Фиглики-миглики! Шараны-баранды! Что от Вас ушло, то к нам пришло!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Свет, музыка</w:t>
      </w:r>
    </w:p>
    <w:p w:rsidR="00E9766F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</w:p>
    <w:p w:rsidR="00E9766F" w:rsidRPr="00DA3FB1" w:rsidRDefault="00E9766F" w:rsidP="00E35834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3 сцена</w:t>
      </w:r>
    </w:p>
    <w:p w:rsidR="00E9766F" w:rsidRPr="00DA3FB1" w:rsidRDefault="00E9766F" w:rsidP="00E35834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Петя приходит в школу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Здравствуйте, тёть Валь! Возьмите мою курточку!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Гардеробщица: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Здравствуйте, а вы кто?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Так это я! Петя Чудов!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br/>
      </w: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Гардеробщица: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О-ой…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Что с Вами, тёть Валь?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Гардеробщица: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Ну как что? Вы говорите, что Вы Петя. Чудов. Ах, на самом - то деле, Вы, должно быть, дедушка Пети Чудова!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 что это за день то такой! Все «дедушками» обзываются! Я Петя Чудов! Ученик 3-его класса, пришёл учиться в школу!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Гардеробщица: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Эх, не поздновато ли Вам, дедушка? Вы на себя в зеркало то посмотрите.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: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(Смотрит в зеркало)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Оо-й, это же… это я что ли? Так вот почему меня все дедушкой называют! Кошмар! Это же получается меня сейчас и мама не узнает! Ох, бедный-бедный, несчастный мальчик! Что же мне теперь делать? Я же совсем ничего не умею! Настоящие то дедушки они вон: доктора или ученые или музыканты,… а я, а что я… Я ведь даже пенсию получать не буду! Я даже работал то всего три года… и то, на двойки и на тройки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(плачет)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Бедный, несчастный Петя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(убегает)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Появляется Снегурочка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Вот такие дела, ребята! Убежал Петя в дремучий лес, а ведь там опасность поджидает на каждом шагу! Ох, чувствую, беда будет, нужно непременно помочь ему избавиться от опасности. Нужно, чтобы Петя понял, как важно дорожить каждой минутой.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4 сцена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Лес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.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Как же страшно… Куда это я попал? А это что? Огромное дупло? Нет! Да!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Проходит через «портал»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Ой, а где это я? Есть здесь кто живой?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(Слышит шаги)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Кто-то идет! Надо скорее спрятаться!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(убегает)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Появляются 2 злые волшебницы, вносят котёл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 тише ты, редиска! Вечно ты всё портишь. Нас не должен никто ни видеть, ни слышать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 злая волшебница: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Надоело мне вечно прятаться! Лучше открыто делать гадости! Это так приятно! У меня сейчас прямо руки зачесались …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Давай почешу!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(чешет ладони)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Помогло?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Не-а! Не помогло! Но я знаю, что нужно делать. Почесать ладошки в танце.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Это как?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 вот так!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(В зал)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Ребята, вставайте со своих мест и танцуйте с нами!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  <w:t>Танец</w:t>
      </w:r>
      <w:r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  <w:t xml:space="preserve">-повторялка 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(Распугивает всех)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Редиска! Крокозябра! Тише! Расшумелись! Ни одна живая душа не должна знать, что мы забираем себе время, которое детишки тратят, когда ленятся и целыми днями сидят  своих телефона и компьютере! Оно вроде песочка, это потерянное время. Его нужно веничком собрать и в мешок положить. Оно то нам и поможет жить на земле 300 лет! А детишки будут плакать и жаловаться, да поздно!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Стой! Не пойму, а старость наша куда денется?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Старость? А старость к детям перейдет. Они вместо нас превратятся в стариков и нам польза и людям вред!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(Злобный смех)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Злые волшебницы: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(Вместе)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вот это здорово!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 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Итак, приступим! Сейчас сварим из украденного детского времени волшебный напиток!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И снова будем скакать по лесу в подгузниках! И вместо «У!», кричать «Агу-агу!»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(Волшебницы смеются)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Тихо!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(Пробует напиток)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Чем это пахнет? Какие-то посторонние запахи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(принюхиваются)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Показалось?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 может за скамейкой кто-то спрятался?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Проверим!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(Проверяют)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Ну, что там?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А, ложные страхи!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я, признаться, испугался…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Чего испугался?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Чего, чего… да если трое крайних ребят, у которых мы украли время, обнаружат друг друга и придут сюда, увидят волшебные часы, повернут стрелку на три круга назад и произнесут заклинание - они снова станут детьми!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Злые волшебницы: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(Кричат)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мы?!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 мы…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(Дует)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исчезнем…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Да что ты, Злобус, как им это узнать? Как им друг друга разыскать? А часы прятаны в надежном месте! Они не смогут их найти и повернуть стрелки. И потом, откуда им известно заклинание?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(Шепотом)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Точно! 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Выходят на середину сцены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Злодеи вместе: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Три-четыре. Фиглики-миглики! Шараны-баранды!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  <w:t>(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из-за кулис)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Апчхи!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 злая волшебница:</w:t>
      </w:r>
      <w:r w:rsidRPr="00DA3FB1"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  <w:t> (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К злодею)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Будьте здоровы!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(Испуганно)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это…не я чихал…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(Смотрит на 2 злую волшебницу)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Это ты будь здорова, редиска!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 я тоже не чихала!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Ох, не нравится мне всё это! Нужно лучше посмотреть окрестности! Вон, иди Крокозябра, а мы с Редиской доварим зелье в надежном месте, дождемся полночи и всё выпьем и будем 300 лет творить свои злодеяния!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Это что же получается? Есть ещё детишки превращенные? Мне надо срочно бежать в город, искать их, иначе мы так и останемся до старости стариками! В город, быстрее в город!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Музыка, свет</w:t>
      </w:r>
    </w:p>
    <w:p w:rsidR="00E9766F" w:rsidRDefault="00E9766F" w:rsidP="00DA3FB1">
      <w:pPr>
        <w:spacing w:line="324" w:lineRule="atLeast"/>
        <w:jc w:val="center"/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</w:pPr>
      <w:r w:rsidRPr="00DA3FB1"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  <w:t>Танец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5 сцена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Улица. Выходит бабушка, подметает улицу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(Вздыхает)</w:t>
      </w: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Весь город обегал, так и не нашел этих превращенных детишек!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(Оглядывается)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Ой, здравствуйте, бабушка!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Бабушка: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(Не отвлекаясь)</w:t>
      </w: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Здравствуйте!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Скажите, пожалуйста, Вы же школьница?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Бабушка: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(Удивленно)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Какая я тебе школьница, дедушка?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Ну, признайтесь, Вы ученица, учитесь в школе…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Бабушка: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 ну иди отсюда, а то дам тебе сейчас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(припугивает метлой)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Петя отбегает от неё, бабушка уходит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Ну, нет, так дела не пойдут, еще и вон, бабушка напугала!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(размышляет)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Надо что-то придумать… Что же такое придумать… Так, что мы знаем об этих ребятах? Они внутри, такие же дети, как и я, а выглядят как старички. Значит… мне надо искать каких-то необычных старичков!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(осматривается)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 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Появляется взрослый Витя, который гоняет шайбу  и девочки, делят коньки, ссорятся между собой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Отдай коньки! Сейчас моя очередь кататься!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Да совести у вас нету! А со мной делиться кто-нибудь собирается?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(Почти плачет)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Я про вас всё маме расскажу!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Надоели, плаксы! Сколько можно? Не надо мне было с девчонкми связываться!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Та-а-к, а вот эти похожи…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(подбегает к ним)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Привет, ребята! А вы из какого класса?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Я из четвертого!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 мы из второго!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Ура-а! Какая радость! Я вас нашел! Вы, ребята, превращенные!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Как превращенные?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Ну, в старичков…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(Все удивляются)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Шёл бы ты дедушка отсюда! По добру, по здорову!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Подожди, подожди, я сейчас всё объясню! (К Вите) Вот ты, уроки прогуливал?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ты теряла время понапрасну?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Бывало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Так вот, злые волшебники и отобрали у нас всё это время и превратили в стариков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(показывает ребятам зеркало)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Девочки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: Мамочки! (плачут)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Ой! Боже мой! И что же нам теперь делать?!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Что делать, что делать… Смотрите, нам очень быстро надо бежать в волшебный лес к злым волшебникам, у них там где-то спрятаны часы. Так вот, на этих часах нужно повернуть стрелки на три оборота назад, но обязательно нужно успеть до полуночи, иначе, всё пропало!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Тогда бежим скорее!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Музыка, свет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Сцена 6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Лес. Появляется злой волшебник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Страшная музыка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Злой волшебник: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(Колдует в зал)</w:t>
      </w: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Время ваше заберем, силу, юность обретем! Заметем в лесу следы, не пройдете дальше вы! (З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лобный смех)(Убегает)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Музыка, свет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Появляются ребята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Ничего не понимаю! Последний раз, когда я был на этом месте, тут было огромное такое дупло! Такое ощущение, что кто-то пытается нас сбить со следа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Витя уходит за кулису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Мы заблудились! Всё пропало!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(Начинает плакать)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И нам никогда не вернуться домой…?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(Плачет)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 тихо вы! Не ревите! Такое ощущение, что кто-то нас запутать!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(В зал)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Да, ребята? (Ответы детей) Так я и думал!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Смотрите, смотрите, что я нашел! Мне кажется, что эт</w:t>
      </w:r>
      <w:r>
        <w:rPr>
          <w:rFonts w:ascii="-webkit-standard" w:hAnsi="-webkit-standard"/>
          <w:color w:val="000000"/>
          <w:kern w:val="0"/>
          <w:sz w:val="32"/>
          <w:szCs w:val="32"/>
        </w:rPr>
        <w:t>и кубики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 xml:space="preserve"> здесь не спроста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Так страшно!</w:t>
      </w:r>
    </w:p>
    <w:p w:rsidR="00E9766F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32"/>
          <w:szCs w:val="32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Может он</w:t>
      </w:r>
      <w:r>
        <w:rPr>
          <w:rFonts w:ascii="-webkit-standard" w:hAnsi="-webkit-standard"/>
          <w:color w:val="000000"/>
          <w:kern w:val="0"/>
          <w:sz w:val="32"/>
          <w:szCs w:val="32"/>
        </w:rPr>
        <w:t>и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 xml:space="preserve"> волшебный?</w:t>
      </w:r>
    </w:p>
    <w:p w:rsidR="00E9766F" w:rsidRPr="001B1310" w:rsidRDefault="00E9766F" w:rsidP="001B1310">
      <w:pPr>
        <w:spacing w:line="324" w:lineRule="atLeast"/>
        <w:jc w:val="center"/>
        <w:rPr>
          <w:rFonts w:ascii="-webkit-standard" w:hAnsi="-webkit-standard"/>
          <w:i/>
          <w:iCs/>
          <w:color w:val="000000"/>
          <w:kern w:val="0"/>
          <w:sz w:val="27"/>
          <w:szCs w:val="27"/>
        </w:rPr>
      </w:pPr>
      <w:r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Дети берут в руки шары с буквами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Волшебная музыка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Голос за кадром: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Приветствую вас, мои юные друзья!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Вы слышали? Он знает, что мы дети!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Голос за кадром: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Я всё знаю!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(Заикаясь)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Кто это?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Чей это голос?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Голос за кадром: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Я дух волшебного леса! А вы знаете, почему оказались в моих владениях?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Мы ленились и прогуливали уроки…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И книг не читали…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И не слушали родителей…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И время теряли понапрасну…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Голос за кадром: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То, что вы признаете свои ошибки, это уже хорошо. За это я укажу вам правильную дорогу, если вы справитесь с моим заданием! Волшебн</w:t>
      </w:r>
      <w:r>
        <w:rPr>
          <w:rFonts w:ascii="-webkit-standard" w:hAnsi="-webkit-standard"/>
          <w:color w:val="000000"/>
          <w:kern w:val="0"/>
          <w:sz w:val="32"/>
          <w:szCs w:val="32"/>
        </w:rPr>
        <w:t>ые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 xml:space="preserve"> буквы </w:t>
      </w:r>
      <w:r>
        <w:rPr>
          <w:rFonts w:ascii="-webkit-standard" w:hAnsi="-webkit-standard"/>
          <w:color w:val="000000"/>
          <w:kern w:val="0"/>
          <w:sz w:val="32"/>
          <w:szCs w:val="32"/>
        </w:rPr>
        <w:t xml:space="preserve">в слова 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 xml:space="preserve">расставить </w:t>
      </w:r>
      <w:r>
        <w:rPr>
          <w:rFonts w:ascii="-webkit-standard" w:hAnsi="-webkit-standard"/>
          <w:color w:val="000000"/>
          <w:kern w:val="0"/>
          <w:sz w:val="32"/>
          <w:szCs w:val="32"/>
        </w:rPr>
        <w:t xml:space="preserve">вам 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нужно без ошибок верно, дружно! Непростые эти слова, дальше жить без них нельзя. Справитесь с такой задачей, улыбнется вам удача!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Мы согласны!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Чего же мы ждем, доставайте скорее буквы!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 на фоне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Пытаются собрать слово (ТРУС)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Это точно не про меня!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И не про меня! Так, тут что-то не сходится. Дух волшебного леса сказал, что это будут слова без которых нам никак не справится!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Я поняла! Мы перепутали букву! (переворачивает букву «Д»)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ТРУД!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Голос за кадром: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Правильно! Первое слово отгадано – это труд!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Петя: Там же еще буквы были, давайте и их достанем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Пытаются собрать слово (УРОК)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Голос за кадром: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Верно! Осталось последнее слово!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Пытаются собрать слово (ДРУЖБА)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И мы его знаем!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Это дружба!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Голос за кадром: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И с этим заданием вы справились, молодцы! Только дружба помогает нам творить в настоящие чудеса!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(Пауза)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(Из-за кулисы появляется «снежный ком») За комом волшебным ступайте, время своё возвращайте!</w:t>
      </w:r>
    </w:p>
    <w:p w:rsidR="00E9766F" w:rsidRDefault="00E9766F" w:rsidP="00DA3FB1">
      <w:pPr>
        <w:spacing w:line="324" w:lineRule="atLeast"/>
        <w:jc w:val="center"/>
        <w:rPr>
          <w:rFonts w:ascii="-webkit-standard" w:hAnsi="-webkit-standard"/>
          <w:i/>
          <w:iCs/>
          <w:color w:val="000000"/>
          <w:kern w:val="0"/>
          <w:sz w:val="32"/>
          <w:szCs w:val="32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Ребята уходят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УНЕСТИ БУКВЫ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Свет, музыка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Появляется Снегурочка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Закружил меня Петя! Карта говорит, что мы находимся на заколдованной полянке, где нам необходимо пройти сложное испытание, иначе мы не попадем в лес! Здесь написано, что продолжить путь можно так: спеть с ребятами песню одновременно исполняя танец! Но как же с этим заданием справится Петя? Давайте ему поможем?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(Ответы детей)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Тогда вставайте скорее со своих мест и повторяйте движения за нами!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27"/>
          <w:szCs w:val="27"/>
        </w:rPr>
        <w:t> 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>
        <w:rPr>
          <w:rFonts w:ascii="-webkit-standard" w:hAnsi="-webkit-standard"/>
          <w:b/>
          <w:bCs/>
          <w:i/>
          <w:iCs/>
          <w:color w:val="000000"/>
          <w:kern w:val="0"/>
          <w:sz w:val="32"/>
          <w:szCs w:val="32"/>
        </w:rPr>
        <w:t>ФЛЕШМОБ</w:t>
      </w:r>
    </w:p>
    <w:p w:rsidR="00E9766F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32"/>
          <w:szCs w:val="32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Спасибо вам ребята, помогли вы нам! Без вас на этой поляне мы намного больше бы времени потратили! Пора дальше продолжить путь на помощь к Пете.</w:t>
      </w:r>
    </w:p>
    <w:p w:rsidR="00E9766F" w:rsidRPr="00DA3FB1" w:rsidRDefault="00E9766F" w:rsidP="000B2196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>
        <w:rPr>
          <w:rFonts w:ascii="-webkit-standard" w:hAnsi="-webkit-standard"/>
          <w:color w:val="000000"/>
          <w:kern w:val="0"/>
          <w:sz w:val="32"/>
          <w:szCs w:val="32"/>
        </w:rPr>
        <w:t>ВЫНЕСТИ ЛАВКИ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Сцена 7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Лес с порталом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Осталось совсем немного времени до полуночи! Скоро упущенное время будет нашим!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1-я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Да, только вот от волшебного зелья спать очень хочется…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(зевает)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2-я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Ага, и мне хочется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Волшебницы ложатся и засыпают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1-я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Да что это такое!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(Будит волшебниц)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Редиска! Крокозябра! Нам нельзя спать! Нужно охранять потерянное время, вдруг ребята придут сюда, обнаружат волшебные часы,повернут стрелку на 3 оборота назад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 (зевает)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Нельзя спать, нужно привлечь потерянное время иначе все наши усилия будут напрасными.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(Ложится)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Нельзя спать. Нельзя.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(Засыпает)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Скрип портала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Ребята заходят в портал, видят спящих злых волшебников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Все за мной!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(Оглядываются)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Тише!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(Проверяют)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Они спят?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Тихо! Тихо! Еще разбудите их!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Ха! А я не боюсь! Я знаю, какой сильный у меня кулак! Меня шестиклассники боятся!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Скажешь тоже! Это же злые волшебники! Они опаснее любого шестиклассника!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И что? У меня брат старший есть!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(показывает)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Он вот такой вот! Он всех победит!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что это у них в котелке интересно? Я жутко проголодалась!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ну не трогай! Это же злые волшебники, кто знает, какую гадость они готовят… Мы же забыли совсем, нам нужно искать волшебные часы. Соберитесь!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Друзья! Я нашел какой-то сосуд, а в нем записки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может быть, с помощью этих записок, мы наконец сможем узнать, где же спрятались волшебные часы! У нас совсем мало времени!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Давайте скорее прочитаем, что там!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(Читает)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 это же опять загадки…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 не, не будут же простые загадки в логове злых волшебников! Давайте разгадаем их, а ребята нам помогут! Да, ребята?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(ответы детей)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Зимние загадки: </w:t>
      </w:r>
    </w:p>
    <w:p w:rsidR="00E9766F" w:rsidRPr="00234A13" w:rsidRDefault="00E9766F" w:rsidP="00DA3FB1">
      <w:pPr>
        <w:spacing w:line="324" w:lineRule="atLeast"/>
        <w:rPr>
          <w:rFonts w:ascii="Times New Roman" w:hAnsi="Times New Roman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Лыжи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Я понял, надо найти лыжи! 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 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 (Не нашли)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Здесь что-то не так. Давайте еще одну разгадаем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Загадка: (Мороз)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 свет (правильный ответ)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(Снеговик)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 свет (правильный ответ)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(Ёлка)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 свет (правильный ответ)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Ничего не происходит! Вон еще одна осталась, давайте попробуем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(Дверь)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 свет (правильный ответ)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Загадки-то мы с вами верно отгадали, но что-то тут не то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Что же нам делать? (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 xml:space="preserve">начинает плакать) 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Неужели мы никогда не сможем стать детьми?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Подождите, подождите, кажется, я всё понял, дверь здесь лишняя!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какая дверь?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Да не какая дверь! Слово дверь здесь лишнее! Вот смотрите, все загадки у нас были про зиму, про новый год, а дверь тут, совершенно не причем!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Я понял! Эта дверь волшебная!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 (Показывает на портал)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Витя чихает и будит злодеев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А! Стоять! Руки наверх! Огонь! А ну охранять дверь, трогать ее не позволять!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Связывают детей, Петя пытается подойти к порталу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1-я злая волшебница: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Это наше время! Вы сами его упустили!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Появляется Снегурочка, Петя прокручивает портал и входит в него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Это что тут происходит? А ну-ка прекратите!</w:t>
      </w: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Отпустите ребят!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Злодей: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Нет уж, мы-то своё время не упустим!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2-я злодей: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Да-да-да, только мы знаем волшебное заклинание!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Появляется вновь из портала, сзади часы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 вот и нет! 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(Волшебницы прогоняют его)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Я его тоже знаю! Фиглики-миглики, шаранды-баранды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ну-ка давайте все вместе попробуем!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Произносят заклинание все вместе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Музыка, свет</w:t>
      </w:r>
    </w:p>
    <w:p w:rsidR="00E9766F" w:rsidRPr="00DA3FB1" w:rsidRDefault="00E9766F" w:rsidP="00DA3FB1">
      <w:pPr>
        <w:spacing w:line="324" w:lineRule="atLeast"/>
        <w:jc w:val="both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Что-то не выходит… Ребята! И тут нам без Вас не обойтись! Давайте вместе с нами, дружно, чтобы победить злых волшебников! Повторим заклинание!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Все: «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Фиглики-миглики, шаранды-баранды» (3 раза)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Музыка, свет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Злодеи убегают, Петя крутит стрелку часов</w:t>
      </w:r>
    </w:p>
    <w:p w:rsidR="00E9766F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32"/>
          <w:szCs w:val="32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Злодеи: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ААА! Помогите! </w:t>
      </w:r>
    </w:p>
    <w:p w:rsidR="00E9766F" w:rsidRPr="00DA3FB1" w:rsidRDefault="00E9766F" w:rsidP="00D61789">
      <w:pPr>
        <w:spacing w:line="324" w:lineRule="atLeast"/>
        <w:jc w:val="center"/>
        <w:rPr>
          <w:rFonts w:ascii="-webkit-standard" w:hAnsi="-webkit-standard"/>
          <w:i/>
          <w:iCs/>
          <w:color w:val="000000"/>
          <w:kern w:val="0"/>
          <w:sz w:val="27"/>
          <w:szCs w:val="27"/>
        </w:rPr>
      </w:pPr>
      <w:r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ЛАВКИ И ЗЕЛЬЕ УНОСИТСЯ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Дети меняются, входят маленькие дети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Ура-а! Мы снова дети!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Злые волшебники исчезли!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Ну что ж, ребята! Вы вновь стали детьми, не побоялись, чудом вернули потерянное ваше время!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Петя: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Спасибо вам, ребята, Снегурочка!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Сами бы мы не справились!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Теперь-то мы поняли, что если ценить каждую минуту, то можно всё успеть!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Витя: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Хорошо учиться в школе!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Лена: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Заниматься спортом и творчеством!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Маша: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И другими полезными любопытными делами, ведь вокруг столько всего интересного!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Ребята, а кто же главный волшебник Нового года?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 (Ответ: Дед Мороз)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А сейчас давайте все вместе его позовем!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Зовут Деда Мороза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ДМ: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Здравствуйте, мои друзья!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Рад вас видеть очень я!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Слышал, кто-то меня звал,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Надеюсь, я не опоздал?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Да нет дедушка, всё хорошо! У ребят получилось самим справиться со злодеями и вернуть своё потерянное время! 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ДМ: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И в этом вам помогла крепкая дружба, доброе сердце и хорошее настроение!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Снегурочка: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Эти дети спаслись, (</w:t>
      </w: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обращается в зал)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 но вы, ребята, помните! Человек, который понапрасну теряет время, сам не замечает, как стареет.</w:t>
      </w:r>
    </w:p>
    <w:p w:rsidR="00E9766F" w:rsidRPr="00DA3FB1" w:rsidRDefault="00E9766F" w:rsidP="00DA3FB1">
      <w:pPr>
        <w:spacing w:line="324" w:lineRule="atLeas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b/>
          <w:bCs/>
          <w:color w:val="000000"/>
          <w:kern w:val="0"/>
          <w:sz w:val="32"/>
          <w:szCs w:val="32"/>
        </w:rPr>
        <w:t>Все: </w:t>
      </w:r>
      <w:r w:rsidRPr="00DA3FB1">
        <w:rPr>
          <w:rFonts w:ascii="-webkit-standard" w:hAnsi="-webkit-standard"/>
          <w:color w:val="000000"/>
          <w:kern w:val="0"/>
          <w:sz w:val="32"/>
          <w:szCs w:val="32"/>
        </w:rPr>
        <w:t>Делу время, потехе час!</w:t>
      </w:r>
    </w:p>
    <w:p w:rsidR="00E9766F" w:rsidRPr="00DA3FB1" w:rsidRDefault="00E9766F" w:rsidP="00DA3FB1">
      <w:pPr>
        <w:spacing w:line="324" w:lineRule="atLeast"/>
        <w:jc w:val="center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Появляются все герои, общая песня</w:t>
      </w:r>
    </w:p>
    <w:p w:rsidR="00E9766F" w:rsidRPr="00DA3FB1" w:rsidRDefault="00E9766F" w:rsidP="00DA3FB1">
      <w:pPr>
        <w:spacing w:line="324" w:lineRule="atLeast"/>
        <w:jc w:val="right"/>
        <w:rPr>
          <w:rFonts w:ascii="-webkit-standard" w:hAnsi="-webkit-standard"/>
          <w:color w:val="000000"/>
          <w:kern w:val="0"/>
          <w:sz w:val="27"/>
          <w:szCs w:val="27"/>
        </w:rPr>
      </w:pPr>
      <w:r w:rsidRPr="00DA3FB1">
        <w:rPr>
          <w:rFonts w:ascii="-webkit-standard" w:hAnsi="-webkit-standard"/>
          <w:i/>
          <w:iCs/>
          <w:color w:val="000000"/>
          <w:kern w:val="0"/>
          <w:sz w:val="32"/>
          <w:szCs w:val="32"/>
        </w:rPr>
        <w:t>Музыка</w:t>
      </w:r>
    </w:p>
    <w:p w:rsidR="00E9766F" w:rsidRPr="00DA3FB1" w:rsidRDefault="00E9766F" w:rsidP="00DA3FB1">
      <w:pPr>
        <w:rPr>
          <w:rFonts w:ascii="Times New Roman" w:hAnsi="Times New Roman"/>
          <w:kern w:val="0"/>
          <w:sz w:val="24"/>
          <w:szCs w:val="24"/>
        </w:rPr>
      </w:pPr>
    </w:p>
    <w:p w:rsidR="00E9766F" w:rsidRDefault="00E9766F"/>
    <w:sectPr w:rsidR="00E9766F" w:rsidSect="00444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D5088"/>
    <w:multiLevelType w:val="hybridMultilevel"/>
    <w:tmpl w:val="5A303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FB1"/>
    <w:rsid w:val="000B2196"/>
    <w:rsid w:val="001B1310"/>
    <w:rsid w:val="00234A13"/>
    <w:rsid w:val="00264232"/>
    <w:rsid w:val="003E4A6E"/>
    <w:rsid w:val="004441D3"/>
    <w:rsid w:val="004F6E31"/>
    <w:rsid w:val="00691B04"/>
    <w:rsid w:val="00777391"/>
    <w:rsid w:val="007A57F3"/>
    <w:rsid w:val="007D38C8"/>
    <w:rsid w:val="00937660"/>
    <w:rsid w:val="00974140"/>
    <w:rsid w:val="009D3B7A"/>
    <w:rsid w:val="00A10E1E"/>
    <w:rsid w:val="00AB4FDF"/>
    <w:rsid w:val="00BB062D"/>
    <w:rsid w:val="00CA11D8"/>
    <w:rsid w:val="00D61789"/>
    <w:rsid w:val="00D76976"/>
    <w:rsid w:val="00DA3FB1"/>
    <w:rsid w:val="00E35834"/>
    <w:rsid w:val="00E9766F"/>
    <w:rsid w:val="00F50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1D3"/>
    <w:rPr>
      <w:kern w:val="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uiPriority w:val="99"/>
    <w:rsid w:val="00DA3FB1"/>
    <w:pPr>
      <w:spacing w:before="100" w:beforeAutospacing="1" w:after="100" w:afterAutospacing="1"/>
    </w:pPr>
    <w:rPr>
      <w:rFonts w:ascii="Times New Roman" w:hAnsi="Times New Roman"/>
      <w:kern w:val="0"/>
      <w:sz w:val="24"/>
      <w:szCs w:val="24"/>
    </w:rPr>
  </w:style>
  <w:style w:type="paragraph" w:customStyle="1" w:styleId="s3">
    <w:name w:val="s3"/>
    <w:basedOn w:val="Normal"/>
    <w:uiPriority w:val="99"/>
    <w:rsid w:val="00DA3FB1"/>
    <w:pPr>
      <w:spacing w:before="100" w:beforeAutospacing="1" w:after="100" w:afterAutospacing="1"/>
    </w:pPr>
    <w:rPr>
      <w:rFonts w:ascii="Times New Roman" w:hAnsi="Times New Roman"/>
      <w:kern w:val="0"/>
      <w:sz w:val="24"/>
      <w:szCs w:val="24"/>
    </w:rPr>
  </w:style>
  <w:style w:type="character" w:customStyle="1" w:styleId="s2">
    <w:name w:val="s2"/>
    <w:basedOn w:val="DefaultParagraphFont"/>
    <w:uiPriority w:val="99"/>
    <w:rsid w:val="00DA3FB1"/>
    <w:rPr>
      <w:rFonts w:cs="Times New Roman"/>
    </w:rPr>
  </w:style>
  <w:style w:type="character" w:customStyle="1" w:styleId="bumpedfont15">
    <w:name w:val="bumpedfont15"/>
    <w:basedOn w:val="DefaultParagraphFont"/>
    <w:uiPriority w:val="99"/>
    <w:rsid w:val="00DA3FB1"/>
    <w:rPr>
      <w:rFonts w:cs="Times New Roman"/>
    </w:rPr>
  </w:style>
  <w:style w:type="character" w:customStyle="1" w:styleId="s4">
    <w:name w:val="s4"/>
    <w:basedOn w:val="DefaultParagraphFont"/>
    <w:uiPriority w:val="99"/>
    <w:rsid w:val="00DA3FB1"/>
    <w:rPr>
      <w:rFonts w:cs="Times New Roman"/>
    </w:rPr>
  </w:style>
  <w:style w:type="paragraph" w:styleId="NormalWeb">
    <w:name w:val="Normal (Web)"/>
    <w:basedOn w:val="Normal"/>
    <w:uiPriority w:val="99"/>
    <w:semiHidden/>
    <w:rsid w:val="00DA3FB1"/>
    <w:pPr>
      <w:spacing w:before="100" w:beforeAutospacing="1" w:after="100" w:afterAutospacing="1"/>
    </w:pPr>
    <w:rPr>
      <w:rFonts w:ascii="Times New Roman" w:hAnsi="Times New Roman"/>
      <w:kern w:val="0"/>
      <w:sz w:val="24"/>
      <w:szCs w:val="24"/>
    </w:rPr>
  </w:style>
  <w:style w:type="character" w:customStyle="1" w:styleId="s5">
    <w:name w:val="s5"/>
    <w:basedOn w:val="DefaultParagraphFont"/>
    <w:uiPriority w:val="99"/>
    <w:rsid w:val="00DA3FB1"/>
    <w:rPr>
      <w:rFonts w:cs="Times New Roman"/>
    </w:rPr>
  </w:style>
  <w:style w:type="character" w:customStyle="1" w:styleId="s6">
    <w:name w:val="s6"/>
    <w:basedOn w:val="DefaultParagraphFont"/>
    <w:uiPriority w:val="99"/>
    <w:rsid w:val="00DA3FB1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A3FB1"/>
    <w:rPr>
      <w:rFonts w:cs="Times New Roman"/>
    </w:rPr>
  </w:style>
  <w:style w:type="character" w:customStyle="1" w:styleId="s7">
    <w:name w:val="s7"/>
    <w:basedOn w:val="DefaultParagraphFont"/>
    <w:uiPriority w:val="99"/>
    <w:rsid w:val="00DA3FB1"/>
    <w:rPr>
      <w:rFonts w:cs="Times New Roman"/>
    </w:rPr>
  </w:style>
  <w:style w:type="paragraph" w:customStyle="1" w:styleId="s9">
    <w:name w:val="s9"/>
    <w:basedOn w:val="Normal"/>
    <w:uiPriority w:val="99"/>
    <w:rsid w:val="00DA3FB1"/>
    <w:pPr>
      <w:spacing w:before="100" w:beforeAutospacing="1" w:after="100" w:afterAutospacing="1"/>
    </w:pPr>
    <w:rPr>
      <w:rFonts w:ascii="Times New Roman" w:hAnsi="Times New Roman"/>
      <w:kern w:val="0"/>
      <w:sz w:val="24"/>
      <w:szCs w:val="24"/>
    </w:rPr>
  </w:style>
  <w:style w:type="character" w:customStyle="1" w:styleId="s8">
    <w:name w:val="s8"/>
    <w:basedOn w:val="DefaultParagraphFont"/>
    <w:uiPriority w:val="99"/>
    <w:rsid w:val="00DA3FB1"/>
    <w:rPr>
      <w:rFonts w:cs="Times New Roman"/>
    </w:rPr>
  </w:style>
  <w:style w:type="character" w:customStyle="1" w:styleId="s10">
    <w:name w:val="s10"/>
    <w:basedOn w:val="DefaultParagraphFont"/>
    <w:uiPriority w:val="99"/>
    <w:rsid w:val="00DA3FB1"/>
    <w:rPr>
      <w:rFonts w:cs="Times New Roman"/>
    </w:rPr>
  </w:style>
  <w:style w:type="character" w:customStyle="1" w:styleId="s11">
    <w:name w:val="s11"/>
    <w:basedOn w:val="DefaultParagraphFont"/>
    <w:uiPriority w:val="99"/>
    <w:rsid w:val="00DA3FB1"/>
    <w:rPr>
      <w:rFonts w:cs="Times New Roman"/>
    </w:rPr>
  </w:style>
  <w:style w:type="character" w:customStyle="1" w:styleId="s12">
    <w:name w:val="s12"/>
    <w:basedOn w:val="DefaultParagraphFont"/>
    <w:uiPriority w:val="99"/>
    <w:rsid w:val="00DA3FB1"/>
    <w:rPr>
      <w:rFonts w:cs="Times New Roman"/>
    </w:rPr>
  </w:style>
  <w:style w:type="character" w:customStyle="1" w:styleId="s13">
    <w:name w:val="s13"/>
    <w:basedOn w:val="DefaultParagraphFont"/>
    <w:uiPriority w:val="99"/>
    <w:rsid w:val="00DA3FB1"/>
    <w:rPr>
      <w:rFonts w:cs="Times New Roman"/>
    </w:rPr>
  </w:style>
  <w:style w:type="paragraph" w:customStyle="1" w:styleId="s14">
    <w:name w:val="s14"/>
    <w:basedOn w:val="Normal"/>
    <w:uiPriority w:val="99"/>
    <w:rsid w:val="00DA3FB1"/>
    <w:pPr>
      <w:spacing w:before="100" w:beforeAutospacing="1" w:after="100" w:afterAutospacing="1"/>
    </w:pPr>
    <w:rPr>
      <w:rFonts w:ascii="Times New Roman" w:hAnsi="Times New Roman"/>
      <w:kern w:val="0"/>
      <w:sz w:val="24"/>
      <w:szCs w:val="24"/>
    </w:rPr>
  </w:style>
  <w:style w:type="character" w:customStyle="1" w:styleId="s15">
    <w:name w:val="s15"/>
    <w:basedOn w:val="DefaultParagraphFont"/>
    <w:uiPriority w:val="99"/>
    <w:rsid w:val="00DA3FB1"/>
    <w:rPr>
      <w:rFonts w:cs="Times New Roman"/>
    </w:rPr>
  </w:style>
  <w:style w:type="character" w:customStyle="1" w:styleId="s16">
    <w:name w:val="s16"/>
    <w:basedOn w:val="DefaultParagraphFont"/>
    <w:uiPriority w:val="99"/>
    <w:rsid w:val="00DA3FB1"/>
    <w:rPr>
      <w:rFonts w:cs="Times New Roman"/>
    </w:rPr>
  </w:style>
  <w:style w:type="paragraph" w:styleId="ListParagraph">
    <w:name w:val="List Paragraph"/>
    <w:basedOn w:val="Normal"/>
    <w:uiPriority w:val="99"/>
    <w:qFormat/>
    <w:rsid w:val="007D38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13</Pages>
  <Words>2522</Words>
  <Characters>14380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казакова</dc:creator>
  <cp:keywords/>
  <dc:description/>
  <cp:lastModifiedBy>alena_kazakova03@mail.ru</cp:lastModifiedBy>
  <cp:revision>3</cp:revision>
  <dcterms:created xsi:type="dcterms:W3CDTF">2023-12-20T06:16:00Z</dcterms:created>
  <dcterms:modified xsi:type="dcterms:W3CDTF">2024-01-26T07:26:00Z</dcterms:modified>
</cp:coreProperties>
</file>