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41D" w:rsidRDefault="0078541D" w:rsidP="00814C9C">
      <w:pPr>
        <w:jc w:val="center"/>
        <w:rPr>
          <w:rFonts w:ascii="Times New Roman" w:hAnsi="Times New Roman"/>
          <w:b/>
          <w:i/>
          <w:sz w:val="24"/>
          <w:szCs w:val="24"/>
          <w:shd w:val="clear" w:color="auto" w:fill="FFFFFF"/>
        </w:rPr>
      </w:pPr>
      <w:r w:rsidRPr="00A9290A">
        <w:rPr>
          <w:rFonts w:ascii="Times New Roman" w:hAnsi="Times New Roman"/>
          <w:b/>
          <w:i/>
          <w:sz w:val="24"/>
          <w:szCs w:val="24"/>
        </w:rPr>
        <w:t xml:space="preserve">Муниципальное казенное дошкольное образовательное учреждения детский сад комбинированного вида  №12 «Аленушка» г. Минеральные Воды,  </w:t>
      </w:r>
      <w:smartTag w:uri="urn:schemas-microsoft-com:office:smarttags" w:element="metricconverter">
        <w:smartTagPr>
          <w:attr w:name="ProductID" w:val="357200 г"/>
        </w:smartTagPr>
        <w:r w:rsidRPr="00A9290A">
          <w:rPr>
            <w:rFonts w:ascii="Times New Roman" w:hAnsi="Times New Roman"/>
            <w:b/>
            <w:i/>
            <w:sz w:val="24"/>
            <w:szCs w:val="24"/>
            <w:shd w:val="clear" w:color="auto" w:fill="FFFFFF"/>
          </w:rPr>
          <w:t>357200 г</w:t>
        </w:r>
      </w:smartTag>
      <w:r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.</w:t>
      </w:r>
    </w:p>
    <w:p w:rsidR="0078541D" w:rsidRPr="00A9290A" w:rsidRDefault="0078541D" w:rsidP="00814C9C">
      <w:pPr>
        <w:jc w:val="center"/>
        <w:rPr>
          <w:rFonts w:ascii="Times New Roman" w:hAnsi="Times New Roman"/>
          <w:bCs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i/>
          <w:sz w:val="24"/>
          <w:szCs w:val="24"/>
          <w:shd w:val="clear" w:color="auto" w:fill="FFFFFF"/>
        </w:rPr>
        <w:t>,</w:t>
      </w:r>
      <w:r w:rsidRPr="00A9290A">
        <w:rPr>
          <w:rFonts w:ascii="Times New Roman" w:hAnsi="Times New Roman"/>
          <w:b/>
          <w:i/>
          <w:sz w:val="24"/>
          <w:szCs w:val="24"/>
          <w:shd w:val="clear" w:color="auto" w:fill="FFFFFF"/>
        </w:rPr>
        <w:t xml:space="preserve">ул. Советская, 62, </w:t>
      </w:r>
      <w:r w:rsidRPr="00A9290A">
        <w:rPr>
          <w:rFonts w:ascii="Times New Roman" w:hAnsi="Times New Roman"/>
          <w:b/>
          <w:i/>
          <w:spacing w:val="-1"/>
          <w:sz w:val="24"/>
          <w:szCs w:val="24"/>
          <w:shd w:val="clear" w:color="auto" w:fill="FFFFFF"/>
        </w:rPr>
        <w:t>8 (87922) 6-14-22,</w:t>
      </w:r>
      <w:r>
        <w:rPr>
          <w:rStyle w:val="Strong"/>
          <w:rFonts w:ascii="Times New Roman" w:hAnsi="Times New Roman"/>
          <w:b w:val="0"/>
          <w:i/>
          <w:sz w:val="24"/>
          <w:szCs w:val="24"/>
          <w:shd w:val="clear" w:color="auto" w:fill="FFFFFF"/>
        </w:rPr>
        <w:t xml:space="preserve">  </w:t>
      </w:r>
      <w:r w:rsidRPr="00A9290A">
        <w:rPr>
          <w:rStyle w:val="Strong"/>
          <w:rFonts w:ascii="Times New Roman" w:hAnsi="Times New Roman"/>
          <w:b w:val="0"/>
          <w:i/>
          <w:sz w:val="24"/>
          <w:szCs w:val="24"/>
          <w:shd w:val="clear" w:color="auto" w:fill="FFFFFF"/>
        </w:rPr>
        <w:t>е-mail: </w:t>
      </w:r>
      <w:hyperlink r:id="rId7" w:history="1">
        <w:r w:rsidRPr="00A9290A">
          <w:rPr>
            <w:rStyle w:val="Hyperlink"/>
            <w:rFonts w:ascii="Times New Roman" w:hAnsi="Times New Roman"/>
            <w:b/>
            <w:bCs/>
            <w:i/>
            <w:sz w:val="24"/>
            <w:szCs w:val="24"/>
            <w:shd w:val="clear" w:color="auto" w:fill="FFFFFF"/>
          </w:rPr>
          <w:t>alenka.12mv@yandex.ru</w:t>
        </w:r>
      </w:hyperlink>
    </w:p>
    <w:p w:rsidR="0078541D" w:rsidRDefault="0078541D" w:rsidP="00814C9C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78541D" w:rsidRDefault="0078541D" w:rsidP="00814C9C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Pr="00726D99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56"/>
          <w:szCs w:val="56"/>
        </w:rPr>
      </w:pPr>
      <w:r w:rsidRPr="00726D99">
        <w:rPr>
          <w:rStyle w:val="c2"/>
          <w:b/>
          <w:bCs/>
          <w:color w:val="000000"/>
          <w:sz w:val="56"/>
          <w:szCs w:val="56"/>
        </w:rPr>
        <w:t>«Волшебная книга Деда Мороза»</w:t>
      </w:r>
    </w:p>
    <w:p w:rsidR="0078541D" w:rsidRPr="0004416E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72"/>
          <w:szCs w:val="72"/>
        </w:rPr>
      </w:pPr>
    </w:p>
    <w:p w:rsidR="0078541D" w:rsidRPr="0004416E" w:rsidRDefault="0078541D" w:rsidP="00726D99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56"/>
          <w:szCs w:val="56"/>
        </w:rPr>
      </w:pPr>
      <w:r>
        <w:rPr>
          <w:rStyle w:val="c2"/>
          <w:b/>
          <w:bCs/>
          <w:color w:val="000000"/>
          <w:sz w:val="56"/>
          <w:szCs w:val="56"/>
        </w:rPr>
        <w:t xml:space="preserve">Старшая </w:t>
      </w:r>
      <w:r w:rsidRPr="0004416E">
        <w:rPr>
          <w:rStyle w:val="c2"/>
          <w:b/>
          <w:bCs/>
          <w:color w:val="000000"/>
          <w:sz w:val="56"/>
          <w:szCs w:val="56"/>
        </w:rPr>
        <w:t xml:space="preserve"> группа</w:t>
      </w:r>
    </w:p>
    <w:p w:rsidR="0078541D" w:rsidRPr="0004416E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56"/>
          <w:szCs w:val="56"/>
        </w:rPr>
      </w:pPr>
    </w:p>
    <w:p w:rsidR="0078541D" w:rsidRPr="0004416E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56"/>
          <w:szCs w:val="56"/>
        </w:rPr>
      </w:pPr>
    </w:p>
    <w:p w:rsidR="0078541D" w:rsidRPr="0004416E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56"/>
          <w:szCs w:val="56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</w:p>
    <w:p w:rsidR="0078541D" w:rsidRPr="0004416E" w:rsidRDefault="0078541D" w:rsidP="0004416E">
      <w:pPr>
        <w:widowControl w:val="0"/>
        <w:suppressAutoHyphens/>
        <w:spacing w:after="0" w:line="240" w:lineRule="auto"/>
        <w:jc w:val="right"/>
        <w:rPr>
          <w:rFonts w:ascii="Times New Roman" w:hAnsi="Times New Roman" w:cs="Calibri"/>
          <w:sz w:val="28"/>
          <w:szCs w:val="28"/>
          <w:lang w:eastAsia="ar-SA"/>
        </w:rPr>
      </w:pPr>
      <w:r>
        <w:rPr>
          <w:rFonts w:ascii="Times New Roman" w:hAnsi="Times New Roman" w:cs="Calibri"/>
          <w:sz w:val="28"/>
          <w:szCs w:val="28"/>
          <w:lang w:eastAsia="ar-SA"/>
        </w:rPr>
        <w:t xml:space="preserve">                                                             </w:t>
      </w:r>
      <w:r w:rsidRPr="0004416E">
        <w:rPr>
          <w:rFonts w:ascii="Times New Roman" w:hAnsi="Times New Roman" w:cs="Calibri"/>
          <w:sz w:val="28"/>
          <w:szCs w:val="28"/>
          <w:lang w:eastAsia="ar-SA"/>
        </w:rPr>
        <w:t xml:space="preserve">Место проведения: Музыкальный зал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Calibri"/>
          <w:sz w:val="28"/>
          <w:szCs w:val="28"/>
          <w:lang w:eastAsia="ar-SA"/>
        </w:rPr>
        <w:t xml:space="preserve">                      Муз. Руководитель:  Ложкина</w:t>
      </w:r>
      <w:r w:rsidRPr="0004416E">
        <w:rPr>
          <w:rFonts w:ascii="Times New Roman" w:hAnsi="Times New Roman" w:cs="Calibri"/>
          <w:sz w:val="28"/>
          <w:szCs w:val="28"/>
          <w:lang w:eastAsia="ar-SA"/>
        </w:rPr>
        <w:t xml:space="preserve"> И.А.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right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6D5447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F35450">
      <w:pPr>
        <w:pStyle w:val="c8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Действующие лица: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Взрослые: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Ведущая </w:t>
      </w:r>
      <w:r>
        <w:rPr>
          <w:rStyle w:val="c2"/>
          <w:bCs/>
          <w:color w:val="000000"/>
          <w:sz w:val="28"/>
          <w:szCs w:val="28"/>
        </w:rPr>
        <w:t>–</w:t>
      </w:r>
      <w:r w:rsidRPr="0004416E">
        <w:rPr>
          <w:rStyle w:val="c2"/>
          <w:bCs/>
          <w:color w:val="000000"/>
          <w:sz w:val="28"/>
          <w:szCs w:val="28"/>
        </w:rPr>
        <w:t xml:space="preserve"> </w:t>
      </w:r>
      <w:r>
        <w:rPr>
          <w:rStyle w:val="c2"/>
          <w:bCs/>
          <w:color w:val="000000"/>
          <w:sz w:val="28"/>
          <w:szCs w:val="28"/>
        </w:rPr>
        <w:t xml:space="preserve">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>Баба Яга</w:t>
      </w:r>
      <w:r>
        <w:rPr>
          <w:rStyle w:val="c2"/>
          <w:bCs/>
          <w:color w:val="000000"/>
          <w:sz w:val="28"/>
          <w:szCs w:val="28"/>
        </w:rPr>
        <w:t xml:space="preserve"> –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Дед Мороз </w:t>
      </w:r>
    </w:p>
    <w:p w:rsidR="0078541D" w:rsidRDefault="0078541D" w:rsidP="00256E49">
      <w:pPr>
        <w:pStyle w:val="c8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 w:rsidRPr="0004416E">
        <w:rPr>
          <w:rStyle w:val="c2"/>
          <w:b/>
          <w:bCs/>
          <w:color w:val="000000"/>
          <w:sz w:val="28"/>
          <w:szCs w:val="28"/>
        </w:rPr>
        <w:t>Дети: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Кай </w:t>
      </w:r>
      <w:r>
        <w:rPr>
          <w:rStyle w:val="c2"/>
          <w:bCs/>
          <w:color w:val="000000"/>
          <w:sz w:val="28"/>
          <w:szCs w:val="28"/>
        </w:rPr>
        <w:t>–</w:t>
      </w:r>
    </w:p>
    <w:p w:rsidR="0078541D" w:rsidRDefault="0078541D" w:rsidP="00E230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>Герда</w:t>
      </w:r>
      <w:r>
        <w:rPr>
          <w:rStyle w:val="c2"/>
          <w:bCs/>
          <w:color w:val="000000"/>
          <w:sz w:val="28"/>
          <w:szCs w:val="28"/>
        </w:rPr>
        <w:t xml:space="preserve">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Принцесса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Принц </w:t>
      </w:r>
      <w:r>
        <w:rPr>
          <w:rStyle w:val="c2"/>
          <w:bCs/>
          <w:color w:val="000000"/>
          <w:sz w:val="28"/>
          <w:szCs w:val="28"/>
        </w:rPr>
        <w:t>–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Русалки </w:t>
      </w:r>
      <w:r>
        <w:rPr>
          <w:rStyle w:val="c2"/>
          <w:bCs/>
          <w:color w:val="000000"/>
          <w:sz w:val="28"/>
          <w:szCs w:val="28"/>
        </w:rPr>
        <w:t>–</w:t>
      </w:r>
    </w:p>
    <w:p w:rsidR="0078541D" w:rsidRDefault="0078541D" w:rsidP="009A14C6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 xml:space="preserve">Гусары </w:t>
      </w:r>
      <w:r>
        <w:rPr>
          <w:rStyle w:val="c2"/>
          <w:bCs/>
          <w:color w:val="000000"/>
          <w:sz w:val="28"/>
          <w:szCs w:val="28"/>
        </w:rPr>
        <w:t xml:space="preserve"> </w:t>
      </w:r>
    </w:p>
    <w:p w:rsidR="0078541D" w:rsidRDefault="0078541D" w:rsidP="00814C9C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>Восточные красавицы</w:t>
      </w:r>
      <w:r>
        <w:rPr>
          <w:rStyle w:val="c2"/>
          <w:bCs/>
          <w:color w:val="000000"/>
          <w:sz w:val="28"/>
          <w:szCs w:val="28"/>
        </w:rPr>
        <w:t xml:space="preserve"> </w:t>
      </w:r>
    </w:p>
    <w:p w:rsidR="0078541D" w:rsidRDefault="0078541D" w:rsidP="00814C9C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  <w:r w:rsidRPr="00A62D6D">
        <w:rPr>
          <w:rStyle w:val="c2"/>
          <w:b/>
          <w:bCs/>
          <w:color w:val="000000"/>
          <w:sz w:val="28"/>
          <w:szCs w:val="28"/>
        </w:rPr>
        <w:t>Снегурочка</w:t>
      </w:r>
    </w:p>
    <w:p w:rsidR="0078541D" w:rsidRDefault="0078541D" w:rsidP="00814C9C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Cs/>
          <w:color w:val="000000"/>
          <w:sz w:val="28"/>
          <w:szCs w:val="28"/>
        </w:rPr>
      </w:pPr>
    </w:p>
    <w:p w:rsidR="0078541D" w:rsidRDefault="0078541D" w:rsidP="00814C9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626F">
        <w:rPr>
          <w:rFonts w:ascii="Times New Roman" w:hAnsi="Times New Roman"/>
          <w:b/>
          <w:sz w:val="28"/>
          <w:szCs w:val="28"/>
          <w:lang w:eastAsia="ru-RU"/>
        </w:rPr>
        <w:t>Дети входят под веселую музыку в зал и становятся перед елкой.</w:t>
      </w:r>
    </w:p>
    <w:p w:rsidR="0078541D" w:rsidRPr="00814C9C" w:rsidRDefault="0078541D" w:rsidP="00814C9C">
      <w:pPr>
        <w:suppressAutoHyphens/>
        <w:spacing w:after="0" w:line="240" w:lineRule="auto"/>
        <w:jc w:val="center"/>
        <w:rPr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Танец «Новый Год»</w:t>
      </w: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B6626F">
        <w:rPr>
          <w:rFonts w:ascii="Times New Roman" w:hAnsi="Times New Roman"/>
          <w:sz w:val="28"/>
          <w:szCs w:val="28"/>
          <w:lang w:eastAsia="ru-RU"/>
        </w:rPr>
        <w:t xml:space="preserve"> Дорогие гости наши! Мы спешим поздравить всех!</w:t>
      </w:r>
    </w:p>
    <w:p w:rsidR="0078541D" w:rsidRDefault="0078541D" w:rsidP="00B6626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Пусть придут в году грядущем к вам удача и успех.</w:t>
      </w: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B6626F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B6626F">
        <w:rPr>
          <w:rFonts w:ascii="Times New Roman" w:hAnsi="Times New Roman"/>
          <w:sz w:val="28"/>
          <w:szCs w:val="28"/>
          <w:lang w:eastAsia="ru-RU"/>
        </w:rPr>
        <w:t xml:space="preserve"> День сегодняшний чудесный не растает без следа.</w:t>
      </w:r>
    </w:p>
    <w:p w:rsidR="0078541D" w:rsidRDefault="0078541D" w:rsidP="00B6626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Мы весёлый праздник этот не забудем никогда.</w:t>
      </w:r>
    </w:p>
    <w:p w:rsidR="0078541D" w:rsidRDefault="0078541D" w:rsidP="00B6626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3 </w:t>
      </w:r>
      <w:r w:rsidRPr="00B6626F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B6626F">
        <w:rPr>
          <w:rFonts w:ascii="Times New Roman" w:hAnsi="Times New Roman"/>
          <w:sz w:val="28"/>
          <w:szCs w:val="28"/>
          <w:lang w:eastAsia="ru-RU"/>
        </w:rPr>
        <w:t xml:space="preserve"> Новый год стучится в двери с песней, сказкою, добром.</w:t>
      </w: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Каждый нынче в чудо верит, ждёт подарков каждый дом.</w:t>
      </w: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b/>
          <w:sz w:val="28"/>
          <w:szCs w:val="28"/>
          <w:lang w:eastAsia="ru-RU"/>
        </w:rPr>
        <w:t>4 .</w:t>
      </w:r>
      <w:r w:rsidRPr="00B6626F">
        <w:rPr>
          <w:rFonts w:ascii="Times New Roman" w:hAnsi="Times New Roman"/>
          <w:sz w:val="28"/>
          <w:szCs w:val="28"/>
          <w:lang w:eastAsia="ru-RU"/>
        </w:rPr>
        <w:t xml:space="preserve"> Пусть для всех людей хороших, не боящихся забот,</w:t>
      </w:r>
    </w:p>
    <w:p w:rsidR="0078541D" w:rsidRPr="00E2301D" w:rsidRDefault="0078541D" w:rsidP="00E2301D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Будет он не просто новый, а счастливый новый год!</w:t>
      </w: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</w:p>
    <w:p w:rsidR="0078541D" w:rsidRPr="00F35450" w:rsidRDefault="0078541D" w:rsidP="00F35450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b/>
          <w:sz w:val="28"/>
          <w:szCs w:val="28"/>
          <w:lang w:eastAsia="ru-RU"/>
        </w:rPr>
        <w:t>Песня «Новый год»</w:t>
      </w:r>
    </w:p>
    <w:p w:rsidR="0078541D" w:rsidRPr="00B6626F" w:rsidRDefault="0078541D" w:rsidP="00B6626F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8541D" w:rsidRPr="00B6626F" w:rsidRDefault="0078541D" w:rsidP="00B6626F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78541D" w:rsidRPr="00B6626F" w:rsidRDefault="0078541D" w:rsidP="00B6626F">
      <w:pPr>
        <w:numPr>
          <w:ilvl w:val="0"/>
          <w:numId w:val="1"/>
        </w:numPr>
        <w:suppressAutoHyphens/>
        <w:spacing w:after="0" w:line="240" w:lineRule="auto"/>
        <w:jc w:val="center"/>
        <w:rPr>
          <w:lang w:eastAsia="zh-CN"/>
        </w:rPr>
      </w:pPr>
    </w:p>
    <w:p w:rsidR="0078541D" w:rsidRPr="00B6626F" w:rsidRDefault="0078541D" w:rsidP="00B6626F">
      <w:pPr>
        <w:suppressAutoHyphens/>
        <w:spacing w:after="0" w:line="240" w:lineRule="auto"/>
        <w:ind w:left="720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Посмотрите-ка, ребята,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Наконец-то Дед Мороз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огромном вездеходе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Ёлку из лесу привёз.</w:t>
      </w:r>
    </w:p>
    <w:p w:rsidR="0078541D" w:rsidRDefault="0078541D" w:rsidP="00A62D6D">
      <w:pPr>
        <w:suppressAutoHyphens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78541D" w:rsidRPr="00B6626F" w:rsidRDefault="0078541D" w:rsidP="00B6626F">
      <w:pPr>
        <w:suppressAutoHyphens/>
        <w:spacing w:after="0" w:line="240" w:lineRule="auto"/>
        <w:ind w:left="72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6626F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2. </w:t>
      </w:r>
      <w:r w:rsidRPr="00B6626F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Зелёную! Пушистую!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Смолистую! Душистую!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Все:</w:t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 Как она нам нравится,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Ёлочка-красавица!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3.</w:t>
      </w:r>
    </w:p>
    <w:p w:rsidR="0078541D" w:rsidRPr="00B6626F" w:rsidRDefault="0078541D" w:rsidP="00B6626F">
      <w:pPr>
        <w:suppressAutoHyphens/>
        <w:spacing w:after="0" w:line="240" w:lineRule="auto"/>
        <w:ind w:left="720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Ёлочка, тебя мы ждали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Много-много дней, ночей.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Мы минуточки считали,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Чтоб увидеть поскорей.</w:t>
      </w:r>
    </w:p>
    <w:p w:rsidR="0078541D" w:rsidRPr="00B6626F" w:rsidRDefault="0078541D" w:rsidP="00B6626F">
      <w:pPr>
        <w:suppressAutoHyphens/>
        <w:spacing w:after="0" w:line="240" w:lineRule="auto"/>
        <w:ind w:left="720"/>
        <w:jc w:val="center"/>
        <w:rPr>
          <w:lang w:eastAsia="zh-CN"/>
        </w:rPr>
      </w:pPr>
    </w:p>
    <w:p w:rsidR="0078541D" w:rsidRPr="00B6626F" w:rsidRDefault="0078541D" w:rsidP="00B6626F">
      <w:pPr>
        <w:numPr>
          <w:ilvl w:val="0"/>
          <w:numId w:val="2"/>
        </w:numPr>
        <w:suppressAutoHyphens/>
        <w:spacing w:after="0" w:line="240" w:lineRule="auto"/>
        <w:jc w:val="center"/>
        <w:rPr>
          <w:b/>
          <w:lang w:eastAsia="zh-CN"/>
        </w:rPr>
      </w:pP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иголочки сверкают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Зимним чудо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серебром,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укутал твои ветки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Дедушка Мороз снежком.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5.</w:t>
      </w:r>
    </w:p>
    <w:p w:rsidR="0078541D" w:rsidRPr="00B6626F" w:rsidRDefault="0078541D" w:rsidP="00B6626F">
      <w:pPr>
        <w:suppressAutoHyphens/>
        <w:spacing w:after="0" w:line="240" w:lineRule="auto"/>
        <w:ind w:left="1080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Как невидимой рукою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Кто-то ёлку нарядил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И, как Золушку из сказки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 королеву превратил.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6.</w:t>
      </w:r>
    </w:p>
    <w:p w:rsidR="0078541D" w:rsidRDefault="0078541D" w:rsidP="00B6626F">
      <w:pPr>
        <w:suppressAutoHyphens/>
        <w:spacing w:after="0" w:line="240" w:lineRule="auto"/>
        <w:ind w:left="1080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Давайте возле ёлочки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Устроим хоровод,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Пусть каждый веселится</w:t>
      </w: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каждый пусть поёт!</w:t>
      </w:r>
    </w:p>
    <w:p w:rsidR="0078541D" w:rsidRDefault="0078541D" w:rsidP="00B6626F">
      <w:pPr>
        <w:suppressAutoHyphens/>
        <w:spacing w:after="0" w:line="240" w:lineRule="auto"/>
        <w:ind w:left="1080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8541D" w:rsidRPr="00D10325" w:rsidRDefault="0078541D" w:rsidP="00B6626F">
      <w:pPr>
        <w:suppressAutoHyphens/>
        <w:spacing w:after="0" w:line="240" w:lineRule="auto"/>
        <w:ind w:left="1080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D10325">
        <w:rPr>
          <w:rFonts w:ascii="Times New Roman" w:hAnsi="Times New Roman"/>
          <w:b/>
          <w:sz w:val="28"/>
          <w:szCs w:val="28"/>
          <w:lang w:eastAsia="zh-CN"/>
        </w:rPr>
        <w:t>Ведущая:</w:t>
      </w:r>
    </w:p>
    <w:p w:rsidR="0078541D" w:rsidRPr="00B6626F" w:rsidRDefault="0078541D" w:rsidP="00D10325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В круг скорее становитесь, крепче за руки беритесь!</w:t>
      </w:r>
    </w:p>
    <w:p w:rsidR="0078541D" w:rsidRPr="00B6626F" w:rsidRDefault="0078541D" w:rsidP="00D10325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Тот, кто хочет, чтоб весёлым получился новый год –</w:t>
      </w:r>
    </w:p>
    <w:p w:rsidR="0078541D" w:rsidRPr="00B6626F" w:rsidRDefault="0078541D" w:rsidP="00D10325">
      <w:pPr>
        <w:suppressAutoHyphens/>
        <w:spacing w:after="0" w:line="240" w:lineRule="auto"/>
        <w:jc w:val="center"/>
        <w:rPr>
          <w:lang w:eastAsia="zh-CN"/>
        </w:rPr>
      </w:pPr>
      <w:r w:rsidRPr="00B6626F">
        <w:rPr>
          <w:rFonts w:ascii="Times New Roman" w:hAnsi="Times New Roman"/>
          <w:sz w:val="28"/>
          <w:szCs w:val="28"/>
          <w:lang w:eastAsia="ru-RU"/>
        </w:rPr>
        <w:t>Пусть сегодня вместе с нами песню звонкую споёт!</w:t>
      </w:r>
    </w:p>
    <w:p w:rsidR="0078541D" w:rsidRPr="00B6626F" w:rsidRDefault="0078541D" w:rsidP="00D10325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Pr="00B6626F" w:rsidRDefault="0078541D" w:rsidP="00D10325">
      <w:pPr>
        <w:suppressAutoHyphens/>
        <w:spacing w:after="0" w:line="240" w:lineRule="auto"/>
        <w:jc w:val="center"/>
        <w:rPr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Дети перестраиваются в круг</w:t>
      </w:r>
      <w:r w:rsidRPr="00B6626F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8541D" w:rsidRPr="00B6626F" w:rsidRDefault="0078541D" w:rsidP="00B6626F">
      <w:pPr>
        <w:suppressAutoHyphens/>
        <w:spacing w:after="0" w:line="240" w:lineRule="auto"/>
        <w:ind w:left="720"/>
        <w:jc w:val="center"/>
        <w:rPr>
          <w:lang w:eastAsia="zh-CN"/>
        </w:rPr>
      </w:pPr>
      <w:r w:rsidRPr="00B6626F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B6626F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Песня «Наша ёлочка»</w:t>
      </w:r>
    </w:p>
    <w:p w:rsidR="0078541D" w:rsidRPr="003C0883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256E49">
        <w:rPr>
          <w:rStyle w:val="c0"/>
          <w:shd w:val="clear" w:color="auto" w:fill="FFFFFF"/>
        </w:rPr>
        <w:br/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Ребята, как хорошо, весело возле елки. </w:t>
      </w:r>
    </w:p>
    <w:p w:rsidR="0078541D" w:rsidRPr="00B6626F" w:rsidRDefault="0078541D" w:rsidP="00B6626F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Вот только кого-то не хватает?...</w:t>
      </w:r>
      <w:r w:rsidRPr="00256E49">
        <w:rPr>
          <w:b/>
          <w:color w:val="000000"/>
          <w:sz w:val="28"/>
          <w:szCs w:val="28"/>
        </w:rPr>
        <w:br/>
      </w:r>
      <w:r w:rsidRPr="00256E49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Дети: </w:t>
      </w:r>
    </w:p>
    <w:p w:rsidR="0078541D" w:rsidRDefault="0078541D" w:rsidP="00E2301D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Деда Мороза!</w:t>
      </w:r>
      <w:r w:rsidRPr="0004416E">
        <w:rPr>
          <w:color w:val="000000"/>
          <w:sz w:val="28"/>
          <w:szCs w:val="28"/>
        </w:rPr>
        <w:br/>
      </w:r>
    </w:p>
    <w:p w:rsidR="0078541D" w:rsidRPr="00E2301D" w:rsidRDefault="0078541D" w:rsidP="00E2301D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 И, правда, какой же Новый год без Деда Мороза и Снегурочки. Где же они?...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Посидим, подождём.</w:t>
      </w:r>
    </w:p>
    <w:p w:rsidR="0078541D" w:rsidRDefault="0078541D" w:rsidP="00A62D6D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Дети проходят на свои места</w:t>
      </w:r>
      <w:r w:rsidRPr="00B6626F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садятся.</w:t>
      </w:r>
    </w:p>
    <w:p w:rsidR="0078541D" w:rsidRPr="00B6626F" w:rsidRDefault="0078541D" w:rsidP="00D10325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color w:val="000000"/>
          <w:sz w:val="28"/>
          <w:szCs w:val="28"/>
          <w:shd w:val="clear" w:color="auto" w:fill="FFFFFF"/>
        </w:rPr>
        <w:t>Звучит сказочная музыка.</w:t>
      </w:r>
    </w:p>
    <w:p w:rsidR="0078541D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256E49">
        <w:rPr>
          <w:rStyle w:val="c0"/>
          <w:b/>
          <w:color w:val="000000"/>
          <w:sz w:val="28"/>
          <w:szCs w:val="28"/>
          <w:shd w:val="clear" w:color="auto" w:fill="FFFFFF"/>
        </w:rPr>
        <w:t>(оглядывается)</w:t>
      </w: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Нет никого, странно!...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Я посмотрю за елочкой … </w:t>
      </w:r>
      <w:r>
        <w:rPr>
          <w:rStyle w:val="c0"/>
          <w:b/>
          <w:color w:val="000000"/>
          <w:sz w:val="28"/>
          <w:szCs w:val="28"/>
          <w:shd w:val="clear" w:color="auto" w:fill="FFFFFF"/>
        </w:rPr>
        <w:t>(на экране появляется волшебная книга</w:t>
      </w:r>
      <w:r w:rsidRPr="00256E49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)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Посмотрите-ка, что я нашла! Интересная вещь! </w:t>
      </w:r>
    </w:p>
    <w:p w:rsidR="0078541D" w:rsidRDefault="0078541D" w:rsidP="00B6626F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Книга необычная, может быть, волшебная, давайте откроем.</w:t>
      </w:r>
    </w:p>
    <w:p w:rsidR="0078541D" w:rsidRPr="000408C7" w:rsidRDefault="0078541D" w:rsidP="00B6626F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 w:rsidRPr="000408C7">
        <w:rPr>
          <w:rStyle w:val="c0"/>
          <w:b/>
          <w:iCs/>
          <w:color w:val="000000"/>
          <w:sz w:val="28"/>
          <w:szCs w:val="28"/>
          <w:shd w:val="clear" w:color="auto" w:fill="FFFFFF"/>
        </w:rPr>
        <w:t>На экране открывается книга, раздаются громкие звуки, рокот мотора.</w:t>
      </w: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256E49">
        <w:rPr>
          <w:b/>
          <w:i/>
          <w:iCs/>
          <w:color w:val="000000"/>
          <w:sz w:val="28"/>
          <w:szCs w:val="28"/>
        </w:rPr>
        <w:br/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Ой, что такое? В чем дело?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 w:rsidRPr="007E601A">
        <w:rPr>
          <w:rStyle w:val="c0"/>
          <w:b/>
          <w:iCs/>
          <w:color w:val="000000"/>
          <w:sz w:val="28"/>
          <w:szCs w:val="28"/>
          <w:shd w:val="clear" w:color="auto" w:fill="FFFFFF"/>
        </w:rPr>
        <w:t>Появляется Баба Яга верхом на метле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7E601A">
        <w:rPr>
          <w:b/>
          <w:iCs/>
          <w:color w:val="000000"/>
          <w:sz w:val="28"/>
          <w:szCs w:val="28"/>
        </w:rPr>
        <w:br/>
      </w:r>
      <w:r w:rsidRPr="0004416E">
        <w:rPr>
          <w:rStyle w:val="c2"/>
          <w:b/>
          <w:bCs/>
          <w:color w:val="000000"/>
          <w:sz w:val="28"/>
          <w:szCs w:val="28"/>
          <w:shd w:val="clear" w:color="auto" w:fill="FFFFFF"/>
        </w:rPr>
        <w:t>Баба Яга</w:t>
      </w: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: 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Начинается! Ну, ничего – то оставить нельзя!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Ведь снегом засыпала, так нет же, откопали все-таки.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Здравствуйте, здравствуйте, юные бездельники!</w:t>
      </w: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В чем дело? Что случилось? Да кто вы?</w:t>
      </w:r>
    </w:p>
    <w:p w:rsidR="0078541D" w:rsidRPr="00E2301D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 w:rsidRPr="007E601A">
        <w:rPr>
          <w:rStyle w:val="c0"/>
          <w:b/>
          <w:color w:val="000000"/>
          <w:sz w:val="28"/>
          <w:szCs w:val="28"/>
          <w:shd w:val="clear" w:color="auto" w:fill="FFFFFF"/>
        </w:rPr>
        <w:t>Баба Яга: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7E601A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 (с вызовом)</w:t>
      </w: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Снегурочка  я!</w:t>
      </w: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Что-то непохожа! Ребята, вы узнали эту даму? (Баба Яга)</w:t>
      </w:r>
    </w:p>
    <w:p w:rsidR="0078541D" w:rsidRDefault="0078541D" w:rsidP="00A62D6D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</w:p>
    <w:p w:rsidR="0078541D" w:rsidRPr="007E601A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7E601A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Баба Яга: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Ладно, хоть дети меня узнают. Вы зачем мою книгу взяли? Что вы тут вообще делаете?</w:t>
      </w: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А ты не забыла, Баба Яга, что на дворе зима и мы с ребятами встречаем самый любимый праздник – Новый год. Пришли, а здесь никого нет.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Нашли книгу и открыли её. И тут ты появились.</w:t>
      </w:r>
    </w:p>
    <w:p w:rsidR="0078541D" w:rsidRPr="007952AF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 w:rsidRPr="007952AF">
        <w:rPr>
          <w:rStyle w:val="c0"/>
          <w:b/>
          <w:color w:val="000000"/>
          <w:sz w:val="28"/>
          <w:szCs w:val="28"/>
          <w:shd w:val="clear" w:color="auto" w:fill="FFFFFF"/>
        </w:rPr>
        <w:t>Баба Яга: (</w:t>
      </w:r>
      <w:r w:rsidRPr="007952AF">
        <w:rPr>
          <w:rStyle w:val="c0"/>
          <w:b/>
          <w:color w:val="000000"/>
          <w:sz w:val="28"/>
          <w:szCs w:val="28"/>
          <w:u w:val="single"/>
          <w:shd w:val="clear" w:color="auto" w:fill="FFFFFF"/>
        </w:rPr>
        <w:t>хватаясь за голову</w:t>
      </w:r>
      <w:r w:rsidRPr="007952AF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) </w:t>
      </w:r>
    </w:p>
    <w:p w:rsidR="0078541D" w:rsidRPr="000408C7" w:rsidRDefault="0078541D" w:rsidP="000408C7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408C7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Да кто же вас просил трогать, вот точно бездельники!</w:t>
      </w:r>
    </w:p>
    <w:p w:rsidR="0078541D" w:rsidRPr="000408C7" w:rsidRDefault="0078541D" w:rsidP="000408C7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408C7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Здесь все волшебное, ничего трогать нельзя!</w:t>
      </w:r>
    </w:p>
    <w:p w:rsidR="0078541D" w:rsidRPr="000408C7" w:rsidRDefault="0078541D" w:rsidP="000408C7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408C7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Вы хоть представляете, что наделали?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408C7">
        <w:rPr>
          <w:rFonts w:ascii="Times New Roman" w:hAnsi="Times New Roman"/>
          <w:sz w:val="28"/>
          <w:szCs w:val="28"/>
          <w:lang w:eastAsia="ru-RU"/>
        </w:rPr>
        <w:t>Я же  у Деда Мороза  волшебные бусы украла, и по сказкам разбросала.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408C7">
        <w:rPr>
          <w:rFonts w:ascii="Times New Roman" w:hAnsi="Times New Roman"/>
          <w:sz w:val="28"/>
          <w:szCs w:val="28"/>
          <w:lang w:eastAsia="ru-RU"/>
        </w:rPr>
        <w:t>Помелом их размела, не собрать вам никогда!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0408C7">
        <w:rPr>
          <w:rFonts w:ascii="Times New Roman" w:hAnsi="Times New Roman"/>
          <w:sz w:val="28"/>
          <w:szCs w:val="28"/>
          <w:lang w:eastAsia="ru-RU"/>
        </w:rPr>
        <w:t>А без бусинок волшебных  Дед Мороз к вам не придет.</w:t>
      </w:r>
    </w:p>
    <w:p w:rsidR="0078541D" w:rsidRPr="000408C7" w:rsidRDefault="0078541D" w:rsidP="000408C7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lang w:eastAsia="ru-RU"/>
        </w:rPr>
      </w:pPr>
      <w:r w:rsidRPr="000408C7">
        <w:rPr>
          <w:rFonts w:ascii="Times New Roman" w:hAnsi="Times New Roman"/>
          <w:sz w:val="28"/>
          <w:szCs w:val="28"/>
          <w:lang w:eastAsia="ru-RU"/>
        </w:rPr>
        <w:t>Не будет у вас Деда Мороза! И праздника никакого вам не видать!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Ой, ой, ой! Прости нас, Баба Яга, мы ведь не знали! Что же нам делать – то?</w:t>
      </w:r>
    </w:p>
    <w:p w:rsidR="0078541D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rPr>
          <w:rStyle w:val="c2"/>
          <w:b/>
          <w:bCs/>
          <w:color w:val="000000"/>
          <w:sz w:val="28"/>
          <w:szCs w:val="28"/>
          <w:shd w:val="clear" w:color="auto" w:fill="FFFFFF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2"/>
          <w:b/>
          <w:bCs/>
          <w:color w:val="000000"/>
          <w:sz w:val="28"/>
          <w:szCs w:val="28"/>
          <w:shd w:val="clear" w:color="auto" w:fill="FFFFFF"/>
        </w:rPr>
        <w:t>Баба Яга</w:t>
      </w: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: 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Прямо не знаю, чем и помочь. Ну, да ладно.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Попробую поколдовать, может, что и получится.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Сейчас я посмотрю в свою волшебную книгу и найду в ней заклинание..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(достает свою книгу и ищет.., находит)…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Только вы мне помогайте, повторяйте за мной и руками машите:</w:t>
      </w:r>
    </w:p>
    <w:p w:rsidR="0078541D" w:rsidRPr="00D10325" w:rsidRDefault="0078541D" w:rsidP="00D10325">
      <w:pPr>
        <w:pStyle w:val="NoSpacing"/>
        <w:jc w:val="center"/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10325">
        <w:rPr>
          <w:rStyle w:val="c0"/>
          <w:rFonts w:ascii="Times New Roman" w:hAnsi="Times New Roman"/>
          <w:color w:val="000000"/>
          <w:sz w:val="28"/>
          <w:szCs w:val="28"/>
          <w:shd w:val="clear" w:color="auto" w:fill="FFFFFF"/>
        </w:rPr>
        <w:t>«Ветры буйные, гудите и метели заметите, Деда Мороза к нам несите!»</w:t>
      </w:r>
    </w:p>
    <w:p w:rsidR="0078541D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</w:rPr>
        <w:br/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Звуки «мете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ли», Баба Яга бегает по залу</w:t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, размахивая руками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  <w:r w:rsidRPr="003C0883">
        <w:rPr>
          <w:b/>
          <w:iCs/>
          <w:color w:val="000000"/>
          <w:sz w:val="28"/>
          <w:szCs w:val="28"/>
        </w:rPr>
        <w:br/>
      </w:r>
    </w:p>
    <w:p w:rsidR="0078541D" w:rsidRPr="00D0482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3C0883">
        <w:rPr>
          <w:rStyle w:val="c0"/>
          <w:b/>
          <w:color w:val="000000"/>
          <w:sz w:val="28"/>
          <w:szCs w:val="28"/>
          <w:shd w:val="clear" w:color="auto" w:fill="FFFFFF"/>
        </w:rPr>
        <w:t xml:space="preserve">Баба Яга: </w:t>
      </w:r>
    </w:p>
    <w:p w:rsidR="0078541D" w:rsidRDefault="0078541D" w:rsidP="007952AF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>«Ой, ой, ой, страшно- то как, что сейчас будет!</w:t>
      </w:r>
    </w:p>
    <w:p w:rsidR="0078541D" w:rsidRPr="00814C9C" w:rsidRDefault="0078541D" w:rsidP="00814C9C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sz w:val="28"/>
          <w:szCs w:val="28"/>
          <w:shd w:val="clear" w:color="auto" w:fill="FFFFFF"/>
        </w:rPr>
      </w:pPr>
      <w:r w:rsidRPr="0004416E">
        <w:rPr>
          <w:rStyle w:val="c0"/>
          <w:color w:val="000000"/>
          <w:sz w:val="28"/>
          <w:szCs w:val="28"/>
          <w:shd w:val="clear" w:color="auto" w:fill="FFFFFF"/>
        </w:rPr>
        <w:t xml:space="preserve"> Побегу-ка я  отседова, пока цела!»</w:t>
      </w:r>
      <w:r w:rsidRPr="0004416E">
        <w:rPr>
          <w:color w:val="000000"/>
          <w:sz w:val="28"/>
          <w:szCs w:val="28"/>
        </w:rPr>
        <w:br/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Баба Яга убегает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Pr="003C0883" w:rsidRDefault="0078541D" w:rsidP="003C088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F35450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Ребята давайте посмотрим в нашу волшебную книгу и найдем</w:t>
      </w:r>
      <w:r w:rsidRPr="0004416E">
        <w:rPr>
          <w:color w:val="000000"/>
          <w:sz w:val="28"/>
          <w:szCs w:val="28"/>
          <w:shd w:val="clear" w:color="auto" w:fill="FFFFFF"/>
        </w:rPr>
        <w:t xml:space="preserve"> в ней заклинание..</w:t>
      </w:r>
    </w:p>
    <w:p w:rsidR="0078541D" w:rsidRPr="003C0883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C0883">
        <w:rPr>
          <w:b/>
          <w:color w:val="000000"/>
          <w:sz w:val="28"/>
          <w:szCs w:val="28"/>
          <w:shd w:val="clear" w:color="auto" w:fill="FFFFFF"/>
        </w:rPr>
        <w:t xml:space="preserve"> (ищет.., находит)…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  <w:shd w:val="clear" w:color="auto" w:fill="FFFFFF"/>
        </w:rPr>
        <w:t xml:space="preserve">Только вы мне помогайте, повторяйте за мной и руками машите: 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04416E">
        <w:rPr>
          <w:color w:val="000000"/>
          <w:sz w:val="28"/>
          <w:szCs w:val="28"/>
          <w:shd w:val="clear" w:color="auto" w:fill="FFFFFF"/>
        </w:rPr>
        <w:t>«Ветры буйные, гудите и метели заметите, Деда Мороза к нам несите!»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</w:t>
      </w:r>
      <w:r w:rsidRPr="003C0883">
        <w:rPr>
          <w:b/>
          <w:color w:val="000000"/>
          <w:sz w:val="28"/>
          <w:szCs w:val="28"/>
          <w:shd w:val="clear" w:color="auto" w:fill="FFFFFF"/>
        </w:rPr>
        <w:t>ринцесса</w:t>
      </w:r>
      <w:r>
        <w:rPr>
          <w:b/>
          <w:color w:val="000000"/>
          <w:sz w:val="28"/>
          <w:szCs w:val="28"/>
          <w:shd w:val="clear" w:color="auto" w:fill="FFFFFF"/>
        </w:rPr>
        <w:t xml:space="preserve"> и Принц</w:t>
      </w:r>
      <w:r w:rsidRPr="003C0883">
        <w:rPr>
          <w:b/>
          <w:color w:val="000000"/>
          <w:sz w:val="28"/>
          <w:szCs w:val="28"/>
          <w:shd w:val="clear" w:color="auto" w:fill="FFFFFF"/>
        </w:rPr>
        <w:t xml:space="preserve"> уходят за елку.</w:t>
      </w:r>
    </w:p>
    <w:p w:rsidR="0078541D" w:rsidRPr="0004416E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На экране перелистывается страница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, на странице сказка «Золушка»</w:t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6565CA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Cs/>
          <w:color w:val="000000"/>
          <w:sz w:val="28"/>
          <w:szCs w:val="28"/>
          <w:shd w:val="clear" w:color="auto" w:fill="FFFFFF"/>
        </w:rPr>
      </w:pP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>Ой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, </w:t>
      </w: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>ребята мы с вами попали в сказку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«Золушка»</w:t>
      </w:r>
    </w:p>
    <w:p w:rsidR="0078541D" w:rsidRDefault="0078541D" w:rsidP="0004416E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726D99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3C0883">
        <w:rPr>
          <w:b/>
          <w:color w:val="000000"/>
          <w:sz w:val="28"/>
          <w:szCs w:val="28"/>
        </w:rPr>
        <w:t xml:space="preserve">Звучит музыка выходит </w:t>
      </w:r>
      <w:r>
        <w:rPr>
          <w:b/>
          <w:color w:val="000000"/>
          <w:sz w:val="28"/>
          <w:szCs w:val="28"/>
          <w:shd w:val="clear" w:color="auto" w:fill="FFFFFF"/>
        </w:rPr>
        <w:t>П</w:t>
      </w:r>
      <w:r w:rsidRPr="003C0883">
        <w:rPr>
          <w:b/>
          <w:color w:val="000000"/>
          <w:sz w:val="28"/>
          <w:szCs w:val="28"/>
          <w:shd w:val="clear" w:color="auto" w:fill="FFFFFF"/>
        </w:rPr>
        <w:t>ринцесса</w:t>
      </w:r>
      <w:r>
        <w:rPr>
          <w:b/>
          <w:color w:val="000000"/>
          <w:sz w:val="28"/>
          <w:szCs w:val="28"/>
          <w:shd w:val="clear" w:color="auto" w:fill="FFFFFF"/>
        </w:rPr>
        <w:t xml:space="preserve"> и Принц</w:t>
      </w:r>
      <w:r w:rsidRPr="003C0883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78541D" w:rsidRDefault="0078541D" w:rsidP="00726D99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78541D" w:rsidRPr="00726D99" w:rsidRDefault="0078541D" w:rsidP="00D04823">
      <w:pPr>
        <w:pStyle w:val="NoSpacing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26D9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Принцесса: 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Я Золушка, я замарашка,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К золе привыкла и к печи,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Мне днем бывает очень тяжко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И я мечтаю по ночам.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И вот пришла на бал сегодня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Мне платье крестная дала.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Теперь, я знаю, будет счастье</w:t>
      </w:r>
    </w:p>
    <w:p w:rsidR="0078541D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И принца скоро встречу я.</w:t>
      </w:r>
    </w:p>
    <w:p w:rsidR="0078541D" w:rsidRDefault="0078541D" w:rsidP="00E2301D">
      <w:pPr>
        <w:pStyle w:val="NormalWeb"/>
        <w:shd w:val="clear" w:color="auto" w:fill="FFFFFF"/>
        <w:spacing w:before="0" w:beforeAutospacing="0" w:after="99" w:afterAutospacing="0" w:line="360" w:lineRule="auto"/>
        <w:rPr>
          <w:b/>
          <w:color w:val="000000"/>
          <w:sz w:val="28"/>
          <w:szCs w:val="28"/>
        </w:rPr>
      </w:pPr>
    </w:p>
    <w:p w:rsidR="0078541D" w:rsidRPr="00F35450" w:rsidRDefault="0078541D" w:rsidP="002B6F7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Strong"/>
          <w:bCs w:val="0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Песня «</w:t>
      </w:r>
      <w:r>
        <w:rPr>
          <w:b/>
          <w:color w:val="000000"/>
          <w:sz w:val="28"/>
          <w:szCs w:val="28"/>
          <w:shd w:val="clear" w:color="auto" w:fill="FFFFFF"/>
        </w:rPr>
        <w:t>П</w:t>
      </w:r>
      <w:r w:rsidRPr="003C0883">
        <w:rPr>
          <w:b/>
          <w:color w:val="000000"/>
          <w:sz w:val="28"/>
          <w:szCs w:val="28"/>
          <w:shd w:val="clear" w:color="auto" w:fill="FFFFFF"/>
        </w:rPr>
        <w:t>ринцесса</w:t>
      </w:r>
      <w:r>
        <w:rPr>
          <w:b/>
          <w:color w:val="000000"/>
          <w:sz w:val="28"/>
          <w:szCs w:val="28"/>
          <w:shd w:val="clear" w:color="auto" w:fill="FFFFFF"/>
        </w:rPr>
        <w:t xml:space="preserve"> и Принц</w:t>
      </w:r>
      <w:r>
        <w:rPr>
          <w:b/>
          <w:color w:val="000000"/>
          <w:sz w:val="28"/>
          <w:szCs w:val="28"/>
        </w:rPr>
        <w:t xml:space="preserve"> »</w:t>
      </w:r>
    </w:p>
    <w:p w:rsidR="0078541D" w:rsidRDefault="0078541D" w:rsidP="0004416E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Strong"/>
          <w:color w:val="000000"/>
          <w:sz w:val="28"/>
          <w:szCs w:val="28"/>
        </w:rPr>
      </w:pPr>
      <w:r w:rsidRPr="0004416E">
        <w:rPr>
          <w:rStyle w:val="Strong"/>
          <w:color w:val="000000"/>
          <w:sz w:val="28"/>
          <w:szCs w:val="28"/>
        </w:rPr>
        <w:t>Принц: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Как я рад, что вы решили,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Бал наш скромный посетить!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Можно ли спросить у вас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Как вам во дворце у нас?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Как вам  бал? его  я  долго ждал.</w:t>
      </w:r>
    </w:p>
    <w:p w:rsidR="0078541D" w:rsidRPr="00D04823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С вами он еще чудесней.</w:t>
      </w:r>
    </w:p>
    <w:p w:rsidR="0078541D" w:rsidRDefault="0078541D" w:rsidP="00D0482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04823">
        <w:rPr>
          <w:rFonts w:ascii="Times New Roman" w:hAnsi="Times New Roman"/>
          <w:sz w:val="28"/>
          <w:szCs w:val="28"/>
        </w:rPr>
        <w:t>Интересней и прелестней!</w:t>
      </w:r>
    </w:p>
    <w:p w:rsidR="0078541D" w:rsidRDefault="0078541D" w:rsidP="00E2301D">
      <w:pPr>
        <w:pStyle w:val="c8"/>
        <w:shd w:val="clear" w:color="auto" w:fill="FFFFFF"/>
        <w:spacing w:before="0" w:beforeAutospacing="0" w:after="0" w:afterAutospacing="0" w:line="360" w:lineRule="auto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E2301D">
      <w:pPr>
        <w:pStyle w:val="c8"/>
        <w:shd w:val="clear" w:color="auto" w:fill="FFFFFF"/>
        <w:spacing w:before="0" w:beforeAutospacing="0" w:after="0" w:afterAutospacing="0" w:line="360" w:lineRule="auto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726D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Принцесса и Принц</w:t>
      </w:r>
      <w:r w:rsidRPr="00D10325">
        <w:rPr>
          <w:rStyle w:val="Strong"/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Pr="00D10325">
        <w:rPr>
          <w:rFonts w:ascii="Times New Roman" w:hAnsi="Times New Roman"/>
          <w:sz w:val="28"/>
          <w:szCs w:val="28"/>
        </w:rPr>
        <w:t xml:space="preserve">Вам  не встречались  в  сказке разноцветные бусинки? </w:t>
      </w:r>
    </w:p>
    <w:p w:rsidR="0078541D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 xml:space="preserve">Баба Яга украла их у Деда Мороза, рассыпала по разным сказкам. 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А без них не придет Дед Мороз на праздник. Вот мы их и ищем.</w:t>
      </w:r>
    </w:p>
    <w:p w:rsidR="0078541D" w:rsidRPr="00E2301D" w:rsidRDefault="0078541D" w:rsidP="00E2301D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Strong"/>
          <w:b w:val="0"/>
          <w:color w:val="000000"/>
          <w:sz w:val="28"/>
          <w:szCs w:val="28"/>
        </w:rPr>
      </w:pPr>
    </w:p>
    <w:p w:rsidR="0078541D" w:rsidRDefault="0078541D" w:rsidP="0004416E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П</w:t>
      </w:r>
      <w:r w:rsidRPr="003C0883">
        <w:rPr>
          <w:b/>
          <w:color w:val="000000"/>
          <w:sz w:val="28"/>
          <w:szCs w:val="28"/>
          <w:shd w:val="clear" w:color="auto" w:fill="FFFFFF"/>
        </w:rPr>
        <w:t>ринцесса</w:t>
      </w:r>
      <w:r w:rsidRPr="0004416E">
        <w:rPr>
          <w:rStyle w:val="Strong"/>
          <w:color w:val="000000"/>
          <w:sz w:val="28"/>
          <w:szCs w:val="28"/>
        </w:rPr>
        <w:t>:</w:t>
      </w:r>
      <w:r w:rsidRPr="0004416E">
        <w:rPr>
          <w:color w:val="000000"/>
          <w:sz w:val="28"/>
          <w:szCs w:val="28"/>
        </w:rPr>
        <w:t>  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Когда сегодня в лес за хворостом  я шла, бусинку нашла.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Во дворце бусинки резвились, смеялись и весело кружились.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Вот  бусинки волшебные, вы их  заберите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И очень просим, меня с собой на елку вы возьмите!</w:t>
      </w:r>
    </w:p>
    <w:p w:rsidR="0078541D" w:rsidRPr="0004416E" w:rsidRDefault="0078541D" w:rsidP="00D0482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Конечно, возьмем.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Вот первая бусинка нашлась.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D10325">
        <w:rPr>
          <w:rFonts w:ascii="Times New Roman" w:hAnsi="Times New Roman"/>
          <w:b/>
          <w:sz w:val="28"/>
          <w:szCs w:val="28"/>
        </w:rPr>
        <w:t>Нанизывает бусинку на веревочку, которая прикреплена елке.</w:t>
      </w:r>
    </w:p>
    <w:p w:rsidR="0078541D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А теперь отправляемся   в следующую сказку.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Pr="003C0883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Кай и Герда</w:t>
      </w:r>
      <w:r w:rsidRPr="003C0883">
        <w:rPr>
          <w:b/>
          <w:color w:val="000000"/>
          <w:sz w:val="28"/>
          <w:szCs w:val="28"/>
          <w:shd w:val="clear" w:color="auto" w:fill="FFFFFF"/>
        </w:rPr>
        <w:t xml:space="preserve"> уходят за елку.</w:t>
      </w:r>
    </w:p>
    <w:p w:rsidR="0078541D" w:rsidRPr="0004416E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D0482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На экране перелистывается страница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, на странице сказка «Снежная Королева»</w:t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Pr="003C0883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6565CA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Cs/>
          <w:color w:val="000000"/>
          <w:sz w:val="28"/>
          <w:szCs w:val="28"/>
          <w:shd w:val="clear" w:color="auto" w:fill="FFFFFF"/>
        </w:rPr>
        <w:t>М</w:t>
      </w: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>ы с вами попали в сказку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«Снежная Королева»</w:t>
      </w: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</w:t>
      </w:r>
      <w:r w:rsidRPr="00474C4D">
        <w:rPr>
          <w:rFonts w:ascii="Times New Roman" w:hAnsi="Times New Roman"/>
          <w:b/>
          <w:sz w:val="28"/>
          <w:szCs w:val="28"/>
          <w:lang w:eastAsia="ru-RU"/>
        </w:rPr>
        <w:t>вучит спокойная музыка, выходят Кай с Гердой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78541D" w:rsidRDefault="0078541D" w:rsidP="00474C4D">
      <w:pPr>
        <w:suppressAutoHyphens/>
        <w:spacing w:after="0" w:line="240" w:lineRule="auto"/>
        <w:rPr>
          <w:lang w:eastAsia="zh-CN"/>
        </w:rPr>
      </w:pPr>
    </w:p>
    <w:p w:rsidR="0078541D" w:rsidRPr="00474C4D" w:rsidRDefault="0078541D" w:rsidP="00474C4D">
      <w:pPr>
        <w:suppressAutoHyphens/>
        <w:spacing w:after="0" w:line="240" w:lineRule="auto"/>
        <w:rPr>
          <w:lang w:eastAsia="zh-CN"/>
        </w:rPr>
      </w:pP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</w:t>
      </w:r>
      <w:r w:rsidRPr="00474C4D">
        <w:rPr>
          <w:rFonts w:ascii="Times New Roman" w:hAnsi="Times New Roman"/>
          <w:b/>
          <w:sz w:val="28"/>
          <w:szCs w:val="28"/>
          <w:lang w:eastAsia="ru-RU"/>
        </w:rPr>
        <w:t>адятся около елки.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b/>
          <w:sz w:val="28"/>
          <w:szCs w:val="28"/>
          <w:lang w:eastAsia="ru-RU"/>
        </w:rPr>
        <w:t>Девочка из кубиков строит дом, мальчик играет солдатиками.</w:t>
      </w: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b/>
          <w:sz w:val="28"/>
          <w:szCs w:val="28"/>
          <w:lang w:eastAsia="ru-RU"/>
        </w:rPr>
        <w:t xml:space="preserve">Герда. 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sz w:val="28"/>
          <w:szCs w:val="28"/>
          <w:lang w:eastAsia="ru-RU"/>
        </w:rPr>
        <w:t>Кубиками я играю.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b/>
          <w:sz w:val="28"/>
          <w:szCs w:val="28"/>
          <w:lang w:eastAsia="ru-RU"/>
        </w:rPr>
        <w:t>Кай: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sz w:val="28"/>
          <w:szCs w:val="28"/>
          <w:lang w:eastAsia="ru-RU"/>
        </w:rPr>
        <w:t>Я — солдатиков считаю. Раз, два, три, четыре, пять —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sz w:val="28"/>
          <w:szCs w:val="28"/>
          <w:lang w:eastAsia="ru-RU"/>
        </w:rPr>
        <w:t>В бой идут они опять.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b/>
          <w:sz w:val="28"/>
          <w:szCs w:val="28"/>
          <w:lang w:eastAsia="ru-RU"/>
        </w:rPr>
        <w:t>Герда.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sz w:val="28"/>
          <w:szCs w:val="28"/>
          <w:lang w:eastAsia="ru-RU"/>
        </w:rPr>
        <w:t>Дорогой мой братец Кай, с Гердой вместе поиграй!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sz w:val="28"/>
          <w:szCs w:val="28"/>
          <w:lang w:eastAsia="ru-RU"/>
        </w:rPr>
        <w:t>Мы построим дом большой и с окошком, и с трубой.</w:t>
      </w:r>
    </w:p>
    <w:p w:rsidR="0078541D" w:rsidRPr="00474C4D" w:rsidRDefault="0078541D" w:rsidP="00474C4D">
      <w:pPr>
        <w:suppressAutoHyphens/>
        <w:spacing w:after="0" w:line="240" w:lineRule="auto"/>
        <w:jc w:val="center"/>
        <w:rPr>
          <w:lang w:eastAsia="zh-CN"/>
        </w:rPr>
      </w:pPr>
      <w:r w:rsidRPr="00474C4D">
        <w:rPr>
          <w:rFonts w:ascii="Times New Roman" w:hAnsi="Times New Roman"/>
          <w:sz w:val="28"/>
          <w:szCs w:val="28"/>
          <w:lang w:eastAsia="ru-RU"/>
        </w:rPr>
        <w:t>В нем поселим белку, мишку и пронырливую мышку.</w:t>
      </w: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Default="0078541D" w:rsidP="00474C4D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Дуэт </w:t>
      </w:r>
    </w:p>
    <w:p w:rsidR="0078541D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b/>
          <w:color w:val="000000"/>
          <w:sz w:val="28"/>
          <w:szCs w:val="28"/>
        </w:rPr>
      </w:pPr>
      <w:r w:rsidRPr="00646D88">
        <w:rPr>
          <w:b/>
          <w:color w:val="000000"/>
          <w:sz w:val="28"/>
          <w:szCs w:val="28"/>
        </w:rPr>
        <w:t>«Кай и Герда»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b/>
          <w:color w:val="000000"/>
          <w:sz w:val="28"/>
          <w:szCs w:val="28"/>
        </w:rPr>
      </w:pP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Как прекрасно жить на свете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В день особенный такой,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Новый год у елки встретят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Кай и Герда, брат с сестрой.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Елка огоньками нам мигает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И не устает гореть.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Ярко ледяной дворец  сверкае</w:t>
      </w:r>
      <w:r w:rsidRPr="00646D88">
        <w:rPr>
          <w:color w:val="000000"/>
          <w:sz w:val="28"/>
          <w:szCs w:val="28"/>
        </w:rPr>
        <w:t>т,</w:t>
      </w:r>
    </w:p>
    <w:p w:rsidR="0078541D" w:rsidRPr="00646D88" w:rsidRDefault="0078541D" w:rsidP="00474C4D">
      <w:pPr>
        <w:pStyle w:val="NormalWeb"/>
        <w:shd w:val="clear" w:color="auto" w:fill="FFFFFF"/>
        <w:spacing w:before="0" w:beforeAutospacing="0" w:after="0" w:afterAutospacing="0"/>
        <w:ind w:firstLine="248"/>
        <w:jc w:val="center"/>
        <w:rPr>
          <w:color w:val="000000"/>
          <w:sz w:val="28"/>
          <w:szCs w:val="28"/>
        </w:rPr>
      </w:pPr>
      <w:r w:rsidRPr="00646D88">
        <w:rPr>
          <w:color w:val="000000"/>
          <w:sz w:val="28"/>
          <w:szCs w:val="28"/>
        </w:rPr>
        <w:t>Приходите посмотреть.</w:t>
      </w:r>
    </w:p>
    <w:p w:rsidR="0078541D" w:rsidRDefault="0078541D" w:rsidP="003E3733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8541D" w:rsidRPr="003E3733" w:rsidRDefault="0078541D" w:rsidP="003E3733">
      <w:pPr>
        <w:suppressAutoHyphens/>
        <w:spacing w:after="0" w:line="240" w:lineRule="auto"/>
        <w:jc w:val="center"/>
        <w:rPr>
          <w:lang w:eastAsia="zh-CN"/>
        </w:rPr>
      </w:pPr>
      <w:r w:rsidRPr="003E373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3E373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Кай Герда с</w:t>
      </w:r>
      <w:r w:rsidRPr="003E3733">
        <w:rPr>
          <w:rFonts w:ascii="Times New Roman" w:hAnsi="Times New Roman"/>
          <w:sz w:val="28"/>
          <w:szCs w:val="28"/>
          <w:shd w:val="clear" w:color="auto" w:fill="FFFFFF"/>
        </w:rPr>
        <w:t>коро наступит Новый год.</w:t>
      </w:r>
    </w:p>
    <w:p w:rsidR="0078541D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Вам  не встречались  в  сказке разноцветные бусинки?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Баба Яга украла их у Деда Мороза, рассыпала по разным сказкам.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А без них не придет Дед Мороз на праздник. Вот мы их и ищем.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Герда</w:t>
      </w:r>
      <w:r w:rsidRPr="0004416E">
        <w:rPr>
          <w:rStyle w:val="Strong"/>
          <w:color w:val="000000"/>
          <w:sz w:val="28"/>
          <w:szCs w:val="28"/>
        </w:rPr>
        <w:t>:</w:t>
      </w:r>
      <w:r w:rsidRPr="0004416E">
        <w:rPr>
          <w:color w:val="000000"/>
          <w:sz w:val="28"/>
          <w:szCs w:val="28"/>
        </w:rPr>
        <w:t>  </w:t>
      </w:r>
    </w:p>
    <w:p w:rsidR="0078541D" w:rsidRPr="000408C7" w:rsidRDefault="0078541D" w:rsidP="000408C7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Strong"/>
          <w:b w:val="0"/>
          <w:bCs w:val="0"/>
          <w:color w:val="000000"/>
          <w:sz w:val="28"/>
          <w:szCs w:val="28"/>
        </w:rPr>
      </w:pPr>
      <w:r w:rsidRPr="0004416E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огда я шла во дворец</w:t>
      </w:r>
      <w:r w:rsidRPr="0004416E">
        <w:rPr>
          <w:color w:val="000000"/>
          <w:sz w:val="28"/>
          <w:szCs w:val="28"/>
        </w:rPr>
        <w:t xml:space="preserve"> бусинку нашла.</w:t>
      </w: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Кай</w:t>
      </w:r>
      <w:r w:rsidRPr="0004416E">
        <w:rPr>
          <w:rStyle w:val="Strong"/>
          <w:color w:val="000000"/>
          <w:sz w:val="28"/>
          <w:szCs w:val="28"/>
        </w:rPr>
        <w:t>:</w:t>
      </w:r>
      <w:r w:rsidRPr="0004416E">
        <w:rPr>
          <w:color w:val="000000"/>
          <w:sz w:val="28"/>
          <w:szCs w:val="28"/>
        </w:rPr>
        <w:t>  </w:t>
      </w:r>
    </w:p>
    <w:p w:rsidR="0078541D" w:rsidRPr="00A62D6D" w:rsidRDefault="0078541D" w:rsidP="002B6F7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Strong"/>
          <w:b w:val="0"/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Я тоже  видел</w:t>
      </w:r>
      <w:r w:rsidRPr="0004416E">
        <w:rPr>
          <w:color w:val="000000"/>
          <w:sz w:val="28"/>
          <w:szCs w:val="28"/>
        </w:rPr>
        <w:t>, как во дворце бусинки резвились, смеялись и весело кружились.</w:t>
      </w: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Герда</w:t>
      </w:r>
      <w:r w:rsidRPr="0004416E">
        <w:rPr>
          <w:rStyle w:val="Strong"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  </w:t>
      </w:r>
    </w:p>
    <w:p w:rsidR="0078541D" w:rsidRPr="00F35450" w:rsidRDefault="0078541D" w:rsidP="00F35450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Strong"/>
          <w:b w:val="0"/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  бусинки волшебные</w:t>
      </w:r>
      <w:r w:rsidRPr="0004416E">
        <w:rPr>
          <w:color w:val="000000"/>
          <w:sz w:val="28"/>
          <w:szCs w:val="28"/>
        </w:rPr>
        <w:t>, вы их  заберите.</w:t>
      </w: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Кай</w:t>
      </w:r>
      <w:r w:rsidRPr="0004416E">
        <w:rPr>
          <w:rStyle w:val="Strong"/>
          <w:color w:val="000000"/>
          <w:sz w:val="28"/>
          <w:szCs w:val="28"/>
        </w:rPr>
        <w:t>:</w:t>
      </w:r>
      <w:r w:rsidRPr="0004416E">
        <w:rPr>
          <w:color w:val="000000"/>
          <w:sz w:val="28"/>
          <w:szCs w:val="28"/>
        </w:rPr>
        <w:t>   </w:t>
      </w:r>
    </w:p>
    <w:p w:rsidR="0078541D" w:rsidRPr="00E2301D" w:rsidRDefault="0078541D" w:rsidP="00E2301D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rStyle w:val="c0"/>
          <w:color w:val="000000"/>
          <w:sz w:val="28"/>
          <w:szCs w:val="28"/>
        </w:rPr>
      </w:pPr>
      <w:r w:rsidRPr="0004416E">
        <w:rPr>
          <w:color w:val="000000"/>
          <w:sz w:val="28"/>
          <w:szCs w:val="28"/>
        </w:rPr>
        <w:t>  И очень просим, нас с собой на елку вы возьмите!</w:t>
      </w:r>
    </w:p>
    <w:p w:rsidR="0078541D" w:rsidRPr="003C0883" w:rsidRDefault="0078541D" w:rsidP="003E373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D04823">
        <w:rPr>
          <w:color w:val="000000"/>
          <w:sz w:val="28"/>
          <w:szCs w:val="28"/>
        </w:rPr>
        <w:t xml:space="preserve"> Конечно, возьмем.</w:t>
      </w: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еще бусинки нашлись.</w:t>
      </w:r>
    </w:p>
    <w:p w:rsidR="0078541D" w:rsidRPr="00D04823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b/>
          <w:color w:val="000000"/>
          <w:sz w:val="28"/>
          <w:szCs w:val="28"/>
        </w:rPr>
      </w:pPr>
      <w:r w:rsidRPr="00D04823">
        <w:rPr>
          <w:b/>
          <w:color w:val="000000"/>
          <w:sz w:val="28"/>
          <w:szCs w:val="28"/>
        </w:rPr>
        <w:t>Нанизывает бусинку на вер</w:t>
      </w:r>
      <w:r>
        <w:rPr>
          <w:b/>
          <w:color w:val="000000"/>
          <w:sz w:val="28"/>
          <w:szCs w:val="28"/>
        </w:rPr>
        <w:t>евочку, которая прикреплена елке.</w:t>
      </w:r>
      <w:r w:rsidRPr="00D04823">
        <w:rPr>
          <w:b/>
          <w:color w:val="000000"/>
          <w:sz w:val="28"/>
          <w:szCs w:val="28"/>
        </w:rPr>
        <w:t xml:space="preserve"> </w:t>
      </w:r>
    </w:p>
    <w:p w:rsidR="0078541D" w:rsidRDefault="0078541D" w:rsidP="003E3733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 w:rsidRPr="00D04823">
        <w:rPr>
          <w:color w:val="000000"/>
          <w:sz w:val="28"/>
          <w:szCs w:val="28"/>
        </w:rPr>
        <w:t>А теперь отправляемся   в следующую сказку.</w:t>
      </w:r>
    </w:p>
    <w:p w:rsidR="0078541D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На экране перелистывается страница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, на странице сказка «Русалки»</w:t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Звучит шум моря.</w:t>
      </w:r>
    </w:p>
    <w:p w:rsidR="0078541D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3E373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Cs/>
          <w:color w:val="000000"/>
          <w:sz w:val="28"/>
          <w:szCs w:val="28"/>
          <w:shd w:val="clear" w:color="auto" w:fill="FFFFFF"/>
        </w:rPr>
      </w:pP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>Ой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, </w:t>
      </w: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>ребята мы с вами попали в сказку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«Русалки»</w:t>
      </w:r>
    </w:p>
    <w:p w:rsidR="0078541D" w:rsidRPr="006565CA" w:rsidRDefault="0078541D" w:rsidP="003E373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3E373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Танец «Русалочки»</w:t>
      </w:r>
    </w:p>
    <w:p w:rsidR="0078541D" w:rsidRPr="003E3733" w:rsidRDefault="0078541D" w:rsidP="003E3733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E3733" w:rsidRDefault="0078541D" w:rsidP="003E3733">
      <w:pPr>
        <w:suppressAutoHyphens/>
        <w:spacing w:after="0" w:line="240" w:lineRule="auto"/>
        <w:jc w:val="center"/>
        <w:rPr>
          <w:lang w:eastAsia="zh-CN"/>
        </w:rPr>
      </w:pPr>
      <w:r w:rsidRPr="003E373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Русалочки</w:t>
      </w:r>
      <w:r w:rsidRPr="003E373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с</w:t>
      </w:r>
      <w:r w:rsidRPr="003E3733">
        <w:rPr>
          <w:rFonts w:ascii="Times New Roman" w:hAnsi="Times New Roman"/>
          <w:sz w:val="28"/>
          <w:szCs w:val="28"/>
          <w:shd w:val="clear" w:color="auto" w:fill="FFFFFF"/>
        </w:rPr>
        <w:t>коро наступит Новый год.</w:t>
      </w:r>
    </w:p>
    <w:p w:rsidR="0078541D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Вам  не встречались  в  сказке разноцветные бусинки?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Баба Яга украла их у Деда Мороза, рассыпала по разным сказкам.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А без них не придет Дед Мороз на праздник. Вот мы их и ищем.</w:t>
      </w:r>
    </w:p>
    <w:p w:rsidR="0078541D" w:rsidRPr="003E3733" w:rsidRDefault="0078541D" w:rsidP="003E373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Русалочки: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Мы  видели, как на дне морском бусинки резвились, смеялись и весело кружились.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Вот  бусинки волшебные, вы их  заберите.</w:t>
      </w:r>
    </w:p>
    <w:p w:rsidR="0078541D" w:rsidRPr="00D10325" w:rsidRDefault="0078541D" w:rsidP="00D10325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0325">
        <w:rPr>
          <w:rFonts w:ascii="Times New Roman" w:hAnsi="Times New Roman"/>
          <w:sz w:val="28"/>
          <w:szCs w:val="28"/>
        </w:rPr>
        <w:t>И очень просим, нас с собой на елку вы возьмите!</w:t>
      </w:r>
    </w:p>
    <w:p w:rsidR="0078541D" w:rsidRDefault="0078541D" w:rsidP="009A14C6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9A14C6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A62D6D" w:rsidRDefault="0078541D" w:rsidP="00A62D6D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2D6D">
        <w:rPr>
          <w:rFonts w:ascii="Times New Roman" w:hAnsi="Times New Roman"/>
          <w:sz w:val="28"/>
          <w:szCs w:val="28"/>
        </w:rPr>
        <w:t>Конечно, возьмем.</w:t>
      </w:r>
    </w:p>
    <w:p w:rsidR="0078541D" w:rsidRPr="00726D99" w:rsidRDefault="0078541D" w:rsidP="00726D9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2D6D">
        <w:rPr>
          <w:rFonts w:ascii="Times New Roman" w:hAnsi="Times New Roman"/>
          <w:sz w:val="28"/>
          <w:szCs w:val="28"/>
        </w:rPr>
        <w:t>Вот еще  бусинки нашлись.</w:t>
      </w:r>
    </w:p>
    <w:p w:rsidR="0078541D" w:rsidRPr="00D04823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b/>
          <w:color w:val="000000"/>
          <w:sz w:val="28"/>
          <w:szCs w:val="28"/>
        </w:rPr>
      </w:pPr>
      <w:r w:rsidRPr="00D04823">
        <w:rPr>
          <w:b/>
          <w:color w:val="000000"/>
          <w:sz w:val="28"/>
          <w:szCs w:val="28"/>
        </w:rPr>
        <w:t>Нанизывает бусинку на вер</w:t>
      </w:r>
      <w:r>
        <w:rPr>
          <w:b/>
          <w:color w:val="000000"/>
          <w:sz w:val="28"/>
          <w:szCs w:val="28"/>
        </w:rPr>
        <w:t>евочку, которая прикреплена елке.</w:t>
      </w:r>
      <w:r w:rsidRPr="00D04823">
        <w:rPr>
          <w:b/>
          <w:color w:val="000000"/>
          <w:sz w:val="28"/>
          <w:szCs w:val="28"/>
        </w:rPr>
        <w:t xml:space="preserve"> </w:t>
      </w:r>
    </w:p>
    <w:p w:rsidR="0078541D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 w:rsidRPr="00D04823">
        <w:rPr>
          <w:color w:val="000000"/>
          <w:sz w:val="28"/>
          <w:szCs w:val="28"/>
        </w:rPr>
        <w:t>А теперь отправляемся   в следующую сказку.</w:t>
      </w:r>
    </w:p>
    <w:p w:rsidR="0078541D" w:rsidRDefault="0078541D" w:rsidP="00F24AEC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На экране перелистывается страница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, на странице сказка «Оловянный солдатик»</w:t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Default="0078541D" w:rsidP="00726D99">
      <w:pPr>
        <w:pStyle w:val="c8"/>
        <w:shd w:val="clear" w:color="auto" w:fill="FFFFFF"/>
        <w:spacing w:before="0" w:beforeAutospacing="0" w:after="0" w:afterAutospacing="0" w:line="360" w:lineRule="auto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6565CA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F35450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Cs/>
          <w:color w:val="000000"/>
          <w:sz w:val="28"/>
          <w:szCs w:val="28"/>
          <w:shd w:val="clear" w:color="auto" w:fill="FFFFFF"/>
        </w:rPr>
        <w:t>А сейчас</w:t>
      </w: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мы с вами попали в сказку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«</w:t>
      </w: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>Оловянный солдатик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>»</w:t>
      </w:r>
    </w:p>
    <w:p w:rsidR="0078541D" w:rsidRDefault="0078541D" w:rsidP="00F24AE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Звучит музыка, выходят Гусары.</w:t>
      </w:r>
    </w:p>
    <w:p w:rsidR="0078541D" w:rsidRDefault="0078541D" w:rsidP="00F24AE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8541D" w:rsidRPr="00F24AEC" w:rsidRDefault="0078541D" w:rsidP="00F24AEC">
      <w:pPr>
        <w:spacing w:after="0" w:line="240" w:lineRule="auto"/>
        <w:jc w:val="center"/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</w:pPr>
      <w:r w:rsidRPr="00F24AEC"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  <w:t>Гусар:</w:t>
      </w:r>
    </w:p>
    <w:p w:rsidR="0078541D" w:rsidRPr="00F24AEC" w:rsidRDefault="0078541D" w:rsidP="00F24AEC">
      <w:pPr>
        <w:spacing w:after="0" w:line="240" w:lineRule="auto"/>
        <w:jc w:val="center"/>
        <w:rPr>
          <w:rFonts w:ascii="Times New Roman" w:hAnsi="Times New Roman"/>
          <w:color w:val="00000A"/>
          <w:sz w:val="28"/>
          <w:szCs w:val="28"/>
          <w:shd w:val="clear" w:color="auto" w:fill="FFFFFF"/>
        </w:rPr>
      </w:pP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Все зовут меня недаром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Смелым удальцом-Гусаром,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Поразили целый мир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Кивер, сабля и мундир.</w:t>
      </w:r>
    </w:p>
    <w:p w:rsidR="0078541D" w:rsidRPr="00F24AEC" w:rsidRDefault="0078541D" w:rsidP="00F24AEC">
      <w:pPr>
        <w:spacing w:after="0" w:line="240" w:lineRule="auto"/>
        <w:jc w:val="center"/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</w:pPr>
    </w:p>
    <w:p w:rsidR="0078541D" w:rsidRPr="00F24AEC" w:rsidRDefault="0078541D" w:rsidP="00F24AEC">
      <w:pPr>
        <w:spacing w:after="0" w:line="240" w:lineRule="auto"/>
        <w:jc w:val="center"/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</w:pPr>
      <w:r w:rsidRPr="00F24AEC">
        <w:rPr>
          <w:rFonts w:ascii="Times New Roman" w:hAnsi="Times New Roman"/>
          <w:b/>
          <w:color w:val="00000A"/>
          <w:sz w:val="28"/>
          <w:szCs w:val="28"/>
          <w:shd w:val="clear" w:color="auto" w:fill="FFFFFF"/>
        </w:rPr>
        <w:t>Гусар: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Лихо мчится на парад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Славный полк гусарский,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Чтоб успеть на маскарад</w:t>
      </w:r>
      <w:r w:rsidRPr="00F24AEC">
        <w:rPr>
          <w:rFonts w:ascii="Times New Roman" w:hAnsi="Times New Roman"/>
          <w:color w:val="00000A"/>
          <w:sz w:val="28"/>
          <w:szCs w:val="28"/>
        </w:rPr>
        <w:br/>
      </w:r>
      <w:r w:rsidRPr="00F24AEC">
        <w:rPr>
          <w:rFonts w:ascii="Times New Roman" w:hAnsi="Times New Roman"/>
          <w:color w:val="00000A"/>
          <w:sz w:val="28"/>
          <w:szCs w:val="28"/>
          <w:shd w:val="clear" w:color="auto" w:fill="FFFFFF"/>
        </w:rPr>
        <w:t>В новогодней сказке.</w:t>
      </w:r>
    </w:p>
    <w:p w:rsidR="0078541D" w:rsidRPr="00F24AEC" w:rsidRDefault="0078541D" w:rsidP="00F24AE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Default="0078541D" w:rsidP="00F354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24AEC">
        <w:rPr>
          <w:rFonts w:ascii="Times New Roman" w:hAnsi="Times New Roman"/>
          <w:b/>
          <w:sz w:val="28"/>
          <w:szCs w:val="28"/>
        </w:rPr>
        <w:t xml:space="preserve"> Танец</w:t>
      </w:r>
      <w:r>
        <w:rPr>
          <w:rFonts w:ascii="Times New Roman" w:hAnsi="Times New Roman"/>
          <w:b/>
          <w:sz w:val="28"/>
          <w:szCs w:val="28"/>
        </w:rPr>
        <w:t xml:space="preserve"> «Гусары</w:t>
      </w:r>
      <w:r w:rsidRPr="00F24AEC">
        <w:rPr>
          <w:rFonts w:ascii="Times New Roman" w:hAnsi="Times New Roman"/>
          <w:b/>
          <w:sz w:val="28"/>
          <w:szCs w:val="28"/>
        </w:rPr>
        <w:t>»</w:t>
      </w:r>
    </w:p>
    <w:p w:rsidR="0078541D" w:rsidRPr="003E3733" w:rsidRDefault="0078541D" w:rsidP="00722998">
      <w:pPr>
        <w:suppressAutoHyphens/>
        <w:spacing w:after="0" w:line="240" w:lineRule="auto"/>
        <w:jc w:val="center"/>
        <w:rPr>
          <w:lang w:eastAsia="zh-CN"/>
        </w:rPr>
      </w:pPr>
      <w:r w:rsidRPr="003E373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</w:p>
    <w:p w:rsidR="0078541D" w:rsidRPr="003E3733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Гусары</w:t>
      </w:r>
      <w:r w:rsidRPr="003E373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с</w:t>
      </w:r>
      <w:r w:rsidRPr="003E3733">
        <w:rPr>
          <w:rFonts w:ascii="Times New Roman" w:hAnsi="Times New Roman"/>
          <w:sz w:val="28"/>
          <w:szCs w:val="28"/>
          <w:shd w:val="clear" w:color="auto" w:fill="FFFFFF"/>
        </w:rPr>
        <w:t>коро наступит Новый год.</w:t>
      </w:r>
    </w:p>
    <w:p w:rsidR="0078541D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Вам  не встречались  в  сказке разноцветные бусинки?</w:t>
      </w:r>
    </w:p>
    <w:p w:rsidR="0078541D" w:rsidRPr="003E3733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Баба Яга украла их у Деда Мороза, рассыпала по разным сказкам.</w:t>
      </w:r>
    </w:p>
    <w:p w:rsidR="0078541D" w:rsidRPr="003E3733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А без них не придет Дед Мороз на праздник. Вот мы их и ищем.</w:t>
      </w:r>
    </w:p>
    <w:p w:rsidR="0078541D" w:rsidRPr="00F24AEC" w:rsidRDefault="0078541D" w:rsidP="007229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541D" w:rsidRDefault="0078541D" w:rsidP="00F24AEC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Гусары:</w:t>
      </w:r>
    </w:p>
    <w:p w:rsidR="0078541D" w:rsidRPr="00722998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722998">
        <w:rPr>
          <w:rFonts w:ascii="Times New Roman" w:hAnsi="Times New Roman"/>
          <w:sz w:val="28"/>
          <w:szCs w:val="28"/>
        </w:rPr>
        <w:t>Мы  видели, бусинки резвились, смеялись и весело кружились.</w:t>
      </w:r>
    </w:p>
    <w:p w:rsidR="0078541D" w:rsidRPr="00722998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722998">
        <w:rPr>
          <w:rFonts w:ascii="Times New Roman" w:hAnsi="Times New Roman"/>
          <w:sz w:val="28"/>
          <w:szCs w:val="28"/>
        </w:rPr>
        <w:t>Вот  бусинки волшебные, вы их  заберите.</w:t>
      </w:r>
    </w:p>
    <w:p w:rsidR="0078541D" w:rsidRDefault="0078541D" w:rsidP="00722998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722998">
        <w:rPr>
          <w:rFonts w:ascii="Times New Roman" w:hAnsi="Times New Roman"/>
          <w:sz w:val="28"/>
          <w:szCs w:val="28"/>
        </w:rPr>
        <w:t>И очень просим, нас с собой на елку вы возьмите!</w:t>
      </w:r>
    </w:p>
    <w:p w:rsidR="0078541D" w:rsidRDefault="0078541D" w:rsidP="00726D99">
      <w:pPr>
        <w:pStyle w:val="c8"/>
        <w:shd w:val="clear" w:color="auto" w:fill="FFFFFF"/>
        <w:spacing w:before="0" w:beforeAutospacing="0" w:after="0" w:afterAutospacing="0" w:line="360" w:lineRule="auto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9A14C6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Pr="00A62D6D" w:rsidRDefault="0078541D" w:rsidP="00A62D6D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2D6D">
        <w:rPr>
          <w:rFonts w:ascii="Times New Roman" w:hAnsi="Times New Roman"/>
          <w:sz w:val="28"/>
          <w:szCs w:val="28"/>
        </w:rPr>
        <w:t>Конечно, возьмем.</w:t>
      </w:r>
    </w:p>
    <w:p w:rsidR="0078541D" w:rsidRDefault="0078541D" w:rsidP="00A62D6D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A62D6D">
        <w:rPr>
          <w:rFonts w:ascii="Times New Roman" w:hAnsi="Times New Roman"/>
          <w:sz w:val="28"/>
          <w:szCs w:val="28"/>
        </w:rPr>
        <w:t>А теперь отправляемся   в следующую сказку.</w:t>
      </w:r>
    </w:p>
    <w:p w:rsidR="0078541D" w:rsidRPr="00A62D6D" w:rsidRDefault="0078541D" w:rsidP="00A62D6D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726D99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На экране перелистывается страница</w:t>
      </w: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, на странице сказка «Шахерезада»</w:t>
      </w:r>
      <w:r w:rsidRPr="003C0883">
        <w:rPr>
          <w:rStyle w:val="c0"/>
          <w:b/>
          <w:iCs/>
          <w:color w:val="000000"/>
          <w:sz w:val="28"/>
          <w:szCs w:val="28"/>
          <w:shd w:val="clear" w:color="auto" w:fill="FFFFFF"/>
        </w:rPr>
        <w:t>.</w:t>
      </w:r>
    </w:p>
    <w:p w:rsidR="0078541D" w:rsidRDefault="0078541D" w:rsidP="00A544AC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</w:p>
    <w:p w:rsidR="0078541D" w:rsidRPr="003C0883" w:rsidRDefault="0078541D" w:rsidP="00A544AC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iCs/>
          <w:color w:val="000000"/>
          <w:sz w:val="28"/>
          <w:szCs w:val="28"/>
          <w:shd w:val="clear" w:color="auto" w:fill="FFFFFF"/>
        </w:rPr>
        <w:t>Ведущая:</w:t>
      </w:r>
    </w:p>
    <w:p w:rsidR="0078541D" w:rsidRDefault="0078541D" w:rsidP="00726D99">
      <w:pPr>
        <w:pStyle w:val="c8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iCs/>
          <w:color w:val="000000"/>
          <w:sz w:val="28"/>
          <w:szCs w:val="28"/>
          <w:shd w:val="clear" w:color="auto" w:fill="FFFFFF"/>
        </w:rPr>
        <w:t>А сейчас</w:t>
      </w:r>
      <w:r w:rsidRPr="006565CA"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мы с вами попали в сказку</w:t>
      </w:r>
      <w:r>
        <w:rPr>
          <w:rStyle w:val="c0"/>
          <w:iCs/>
          <w:color w:val="000000"/>
          <w:sz w:val="28"/>
          <w:szCs w:val="28"/>
          <w:shd w:val="clear" w:color="auto" w:fill="FFFFFF"/>
        </w:rPr>
        <w:t xml:space="preserve"> «Шакерезада»</w:t>
      </w:r>
    </w:p>
    <w:p w:rsidR="0078541D" w:rsidRPr="00726D99" w:rsidRDefault="0078541D" w:rsidP="00F35450">
      <w:pPr>
        <w:pStyle w:val="c8"/>
        <w:shd w:val="clear" w:color="auto" w:fill="FFFFFF"/>
        <w:spacing w:before="0" w:beforeAutospacing="0" w:after="0" w:afterAutospacing="0" w:line="360" w:lineRule="auto"/>
        <w:rPr>
          <w:rStyle w:val="c0"/>
          <w:iCs/>
          <w:color w:val="000000"/>
          <w:sz w:val="28"/>
          <w:szCs w:val="28"/>
          <w:shd w:val="clear" w:color="auto" w:fill="FFFFFF"/>
        </w:rPr>
      </w:pPr>
    </w:p>
    <w:p w:rsidR="0078541D" w:rsidRDefault="0078541D" w:rsidP="00A544AC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Звучит музыка, выходят Восточные красавицы.</w:t>
      </w:r>
    </w:p>
    <w:p w:rsidR="0078541D" w:rsidRDefault="0078541D" w:rsidP="00250D7C">
      <w:pPr>
        <w:pStyle w:val="NoSpacing"/>
        <w:jc w:val="center"/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</w:pPr>
      <w:r w:rsidRPr="00250D7C">
        <w:rPr>
          <w:rFonts w:ascii="Liberation Serif" w:hAnsi="Liberation Serif"/>
          <w:b/>
          <w:color w:val="00000A"/>
          <w:sz w:val="28"/>
          <w:szCs w:val="28"/>
          <w:shd w:val="clear" w:color="auto" w:fill="FFFFFF"/>
        </w:rPr>
        <w:br/>
      </w:r>
      <w:r w:rsidRPr="00250D7C">
        <w:rPr>
          <w:rStyle w:val="c0"/>
          <w:rFonts w:ascii="Liberation Serif" w:hAnsi="Liberation Serif"/>
          <w:b/>
          <w:color w:val="00000A"/>
          <w:sz w:val="28"/>
          <w:szCs w:val="28"/>
          <w:shd w:val="clear" w:color="auto" w:fill="FFFFFF"/>
        </w:rPr>
        <w:t>1 дев.</w:t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 xml:space="preserve"> Мы – девочки красивые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Характером все милые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И всем на свете нравятся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Восточные красавицы.</w:t>
      </w:r>
    </w:p>
    <w:p w:rsidR="0078541D" w:rsidRDefault="0078541D" w:rsidP="008D4CAB">
      <w:pPr>
        <w:pStyle w:val="NoSpacing"/>
        <w:jc w:val="center"/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</w:pP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 w:rsidRPr="00250D7C">
        <w:rPr>
          <w:rStyle w:val="c0"/>
          <w:rFonts w:ascii="Liberation Serif" w:hAnsi="Liberation Serif"/>
          <w:b/>
          <w:color w:val="00000A"/>
          <w:sz w:val="28"/>
          <w:szCs w:val="28"/>
          <w:shd w:val="clear" w:color="auto" w:fill="FFFFFF"/>
        </w:rPr>
        <w:t>2 дев.</w:t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 xml:space="preserve"> Восточный танец на века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В нем грация и красота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Красивые движенья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Эмоций выраженье.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 w:rsidRPr="00250D7C">
        <w:rPr>
          <w:rStyle w:val="c0"/>
          <w:rFonts w:ascii="Liberation Serif" w:hAnsi="Liberation Serif"/>
          <w:b/>
          <w:color w:val="00000A"/>
          <w:sz w:val="28"/>
          <w:szCs w:val="28"/>
          <w:shd w:val="clear" w:color="auto" w:fill="FFFFFF"/>
        </w:rPr>
        <w:t>3 дев.</w:t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 xml:space="preserve"> Есть восточный край чудес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А дворцы там до небес!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На восток вас приглашаем</w:t>
      </w:r>
      <w:r>
        <w:rPr>
          <w:rFonts w:ascii="Liberation Serif" w:hAnsi="Liberation Serif"/>
          <w:color w:val="00000A"/>
          <w:sz w:val="28"/>
          <w:szCs w:val="28"/>
          <w:shd w:val="clear" w:color="auto" w:fill="FFFFFF"/>
        </w:rPr>
        <w:br/>
      </w:r>
      <w:r>
        <w:rPr>
          <w:rStyle w:val="c0"/>
          <w:rFonts w:ascii="Liberation Serif" w:hAnsi="Liberation Serif"/>
          <w:color w:val="00000A"/>
          <w:sz w:val="28"/>
          <w:szCs w:val="28"/>
          <w:shd w:val="clear" w:color="auto" w:fill="FFFFFF"/>
        </w:rPr>
        <w:t>Чудо-танец начинаем!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8541D" w:rsidRPr="00250D7C" w:rsidRDefault="0078541D" w:rsidP="008D4CAB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50D7C">
        <w:rPr>
          <w:rFonts w:ascii="Times New Roman" w:hAnsi="Times New Roman"/>
          <w:b/>
          <w:sz w:val="28"/>
          <w:szCs w:val="28"/>
          <w:lang w:eastAsia="ru-RU"/>
        </w:rPr>
        <w:t>«Восточный танец»</w:t>
      </w:r>
    </w:p>
    <w:p w:rsidR="0078541D" w:rsidRDefault="0078541D" w:rsidP="00991DA4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8541D" w:rsidRPr="003E3733" w:rsidRDefault="0078541D" w:rsidP="00991DA4">
      <w:pPr>
        <w:suppressAutoHyphens/>
        <w:spacing w:after="0" w:line="240" w:lineRule="auto"/>
        <w:jc w:val="center"/>
        <w:rPr>
          <w:lang w:eastAsia="zh-CN"/>
        </w:rPr>
      </w:pPr>
      <w:r w:rsidRPr="003E373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</w:p>
    <w:p w:rsidR="0078541D" w:rsidRPr="003E3733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Восточные красавицы</w:t>
      </w:r>
      <w:r w:rsidRPr="003E373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с</w:t>
      </w:r>
      <w:r w:rsidRPr="003E3733">
        <w:rPr>
          <w:rFonts w:ascii="Times New Roman" w:hAnsi="Times New Roman"/>
          <w:sz w:val="28"/>
          <w:szCs w:val="28"/>
          <w:shd w:val="clear" w:color="auto" w:fill="FFFFFF"/>
        </w:rPr>
        <w:t>коро наступит Новый год.</w:t>
      </w:r>
    </w:p>
    <w:p w:rsidR="0078541D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Вам  не встречались  в  сказке разноцветные бусинки?</w:t>
      </w:r>
    </w:p>
    <w:p w:rsidR="0078541D" w:rsidRPr="003E3733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Баба Яга украла их у Деда Мороза, рассыпала по разным сказкам.</w:t>
      </w:r>
    </w:p>
    <w:p w:rsidR="0078541D" w:rsidRPr="003E3733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E3733">
        <w:rPr>
          <w:rFonts w:ascii="Times New Roman" w:hAnsi="Times New Roman"/>
          <w:sz w:val="28"/>
          <w:szCs w:val="28"/>
        </w:rPr>
        <w:t>А без них не придет Дед Мороз на праздник. Вот мы их и ищем.</w:t>
      </w:r>
    </w:p>
    <w:p w:rsidR="0078541D" w:rsidRPr="003E3733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Pr="00991DA4" w:rsidRDefault="0078541D" w:rsidP="00991DA4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b/>
          <w:sz w:val="28"/>
          <w:szCs w:val="28"/>
          <w:shd w:val="clear" w:color="auto" w:fill="FFFFFF"/>
        </w:rPr>
      </w:pPr>
      <w:r w:rsidRPr="00991DA4">
        <w:rPr>
          <w:b/>
          <w:sz w:val="28"/>
          <w:szCs w:val="28"/>
          <w:shd w:val="clear" w:color="auto" w:fill="FFFFFF"/>
        </w:rPr>
        <w:t>Восточные красавицы:</w:t>
      </w:r>
    </w:p>
    <w:p w:rsidR="0078541D" w:rsidRPr="00991DA4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991DA4">
        <w:rPr>
          <w:rFonts w:ascii="Times New Roman" w:hAnsi="Times New Roman"/>
          <w:sz w:val="28"/>
          <w:szCs w:val="28"/>
        </w:rPr>
        <w:t>Мы  видели, как бусинки резвились, смеялись и весело кружились.</w:t>
      </w:r>
    </w:p>
    <w:p w:rsidR="0078541D" w:rsidRPr="00991DA4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991DA4">
        <w:rPr>
          <w:rFonts w:ascii="Times New Roman" w:hAnsi="Times New Roman"/>
          <w:sz w:val="28"/>
          <w:szCs w:val="28"/>
        </w:rPr>
        <w:t>Вот  бусинки волшебные, вы их  заберите.</w:t>
      </w:r>
    </w:p>
    <w:p w:rsidR="0078541D" w:rsidRPr="00991DA4" w:rsidRDefault="0078541D" w:rsidP="00991DA4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991DA4">
        <w:rPr>
          <w:rFonts w:ascii="Times New Roman" w:hAnsi="Times New Roman"/>
          <w:sz w:val="28"/>
          <w:szCs w:val="28"/>
        </w:rPr>
        <w:t>И очень просим, нас с собой на елку вы возьмите!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8541D" w:rsidRPr="00991DA4" w:rsidRDefault="0078541D" w:rsidP="00991DA4">
      <w:pPr>
        <w:suppressAutoHyphens/>
        <w:spacing w:after="0" w:line="240" w:lineRule="auto"/>
        <w:jc w:val="center"/>
        <w:rPr>
          <w:lang w:eastAsia="zh-CN"/>
        </w:rPr>
      </w:pPr>
      <w:r w:rsidRPr="003E373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Ведущая:</w:t>
      </w:r>
    </w:p>
    <w:p w:rsidR="0078541D" w:rsidRPr="008D4CAB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D4CAB">
        <w:rPr>
          <w:rFonts w:ascii="Times New Roman" w:hAnsi="Times New Roman"/>
          <w:sz w:val="28"/>
          <w:szCs w:val="28"/>
          <w:lang w:eastAsia="ru-RU"/>
        </w:rPr>
        <w:t>Во многих сказках побывали, как хорошо, все бусинки собрали.</w:t>
      </w:r>
    </w:p>
    <w:p w:rsidR="0078541D" w:rsidRPr="008D4CAB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D4CAB">
        <w:rPr>
          <w:rFonts w:ascii="Times New Roman" w:hAnsi="Times New Roman"/>
          <w:sz w:val="28"/>
          <w:szCs w:val="28"/>
          <w:lang w:eastAsia="ru-RU"/>
        </w:rPr>
        <w:t>Всем спасибо.</w:t>
      </w:r>
    </w:p>
    <w:p w:rsidR="0078541D" w:rsidRPr="008D4CAB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D4CAB">
        <w:rPr>
          <w:rFonts w:ascii="Times New Roman" w:hAnsi="Times New Roman"/>
          <w:sz w:val="28"/>
          <w:szCs w:val="28"/>
          <w:lang w:eastAsia="ru-RU"/>
        </w:rPr>
        <w:t>Бусы на елку повешу,</w:t>
      </w:r>
    </w:p>
    <w:p w:rsidR="0078541D" w:rsidRPr="008D4CAB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D4CAB">
        <w:rPr>
          <w:rFonts w:ascii="Times New Roman" w:hAnsi="Times New Roman"/>
          <w:sz w:val="28"/>
          <w:szCs w:val="28"/>
          <w:lang w:eastAsia="ru-RU"/>
        </w:rPr>
        <w:t>Встанем в большой хоровод,</w:t>
      </w:r>
    </w:p>
    <w:p w:rsidR="0078541D" w:rsidRPr="008D4CAB" w:rsidRDefault="0078541D" w:rsidP="008D4CAB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D4CAB">
        <w:rPr>
          <w:rFonts w:ascii="Times New Roman" w:hAnsi="Times New Roman"/>
          <w:sz w:val="28"/>
          <w:szCs w:val="28"/>
          <w:lang w:eastAsia="ru-RU"/>
        </w:rPr>
        <w:t>Весело вместе с Морозом,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  <w:r w:rsidRPr="008D4CAB">
        <w:rPr>
          <w:rFonts w:ascii="Times New Roman" w:hAnsi="Times New Roman"/>
          <w:sz w:val="28"/>
          <w:szCs w:val="28"/>
          <w:lang w:eastAsia="ru-RU"/>
        </w:rPr>
        <w:t>Встретим мы Новый год.</w:t>
      </w:r>
      <w:r w:rsidRPr="008D4CAB">
        <w:rPr>
          <w:rFonts w:ascii="Times New Roman" w:hAnsi="Times New Roman"/>
          <w:sz w:val="28"/>
          <w:szCs w:val="28"/>
          <w:lang w:eastAsia="ru-RU"/>
        </w:rPr>
        <w:br/>
      </w:r>
      <w:r w:rsidRPr="008D4CAB">
        <w:rPr>
          <w:rFonts w:ascii="Times New Roman" w:hAnsi="Times New Roman"/>
          <w:sz w:val="28"/>
          <w:szCs w:val="28"/>
          <w:lang w:eastAsia="ru-RU"/>
        </w:rPr>
        <w:br/>
      </w:r>
      <w:r w:rsidRPr="008D4CAB">
        <w:rPr>
          <w:rFonts w:ascii="Times New Roman" w:hAnsi="Times New Roman"/>
          <w:b/>
          <w:i/>
          <w:iCs/>
          <w:sz w:val="28"/>
          <w:szCs w:val="28"/>
          <w:lang w:eastAsia="ru-RU"/>
        </w:rPr>
        <w:t>Вешает бусы.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78541D" w:rsidRDefault="0078541D" w:rsidP="008D4CAB">
      <w:pPr>
        <w:pStyle w:val="NoSpacing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Ведущая: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Дети посмотрите, мы собрали все бусы!   И я слышу кто то к нам кажется, идет.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6565CA">
        <w:rPr>
          <w:rFonts w:ascii="Times New Roman" w:hAnsi="Times New Roman"/>
          <w:b/>
          <w:iCs/>
          <w:sz w:val="28"/>
          <w:szCs w:val="28"/>
          <w:lang w:eastAsia="ru-RU"/>
        </w:rPr>
        <w:t>Звучит музыка заходит Б.Яга.</w:t>
      </w:r>
    </w:p>
    <w:p w:rsidR="0078541D" w:rsidRDefault="0078541D" w:rsidP="00F35450">
      <w:pPr>
        <w:pStyle w:val="NoSpacing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78541D" w:rsidRDefault="0078541D" w:rsidP="008D4CAB">
      <w:pPr>
        <w:pStyle w:val="NoSpacing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lang w:eastAsia="ru-RU"/>
        </w:rPr>
        <w:t>Баба Яга: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t>Бусы собрали все таки, хотите сказать, что выросли умные стали.</w:t>
      </w:r>
    </w:p>
    <w:p w:rsidR="0078541D" w:rsidRDefault="0078541D" w:rsidP="008D4CAB">
      <w:pPr>
        <w:pStyle w:val="NoSpacing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78541D" w:rsidRDefault="0078541D" w:rsidP="00C973B0">
      <w:pPr>
        <w:shd w:val="clear" w:color="auto" w:fill="FFFFFF"/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Дед мороз (за дверью). </w:t>
      </w:r>
    </w:p>
    <w:p w:rsidR="0078541D" w:rsidRDefault="0078541D" w:rsidP="00C973B0">
      <w:pPr>
        <w:shd w:val="clear" w:color="auto" w:fill="FFFFFF"/>
        <w:autoSpaceDE w:val="0"/>
        <w:spacing w:after="0" w:line="360" w:lineRule="auto"/>
        <w:jc w:val="center"/>
      </w:pPr>
      <w:r>
        <w:rPr>
          <w:rFonts w:ascii="Times New Roman" w:hAnsi="Times New Roman"/>
          <w:color w:val="000000"/>
          <w:sz w:val="28"/>
          <w:szCs w:val="28"/>
        </w:rPr>
        <w:t>Это детский сад № 12? «Аленушка»? Э - ге - гей!</w:t>
      </w:r>
    </w:p>
    <w:p w:rsidR="0078541D" w:rsidRDefault="0078541D" w:rsidP="00C973B0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Ребятушки! Тороплюсь я, к вам иду на веселый праздник. Спешу! Спешу!</w:t>
      </w:r>
    </w:p>
    <w:p w:rsidR="0078541D" w:rsidRPr="00C973B0" w:rsidRDefault="0078541D" w:rsidP="00C973B0">
      <w:pPr>
        <w:spacing w:line="360" w:lineRule="auto"/>
        <w:jc w:val="center"/>
        <w:rPr>
          <w:b/>
        </w:rPr>
      </w:pPr>
      <w:r w:rsidRPr="00C973B0">
        <w:rPr>
          <w:rFonts w:ascii="Times New Roman" w:hAnsi="Times New Roman"/>
          <w:b/>
          <w:color w:val="000000"/>
          <w:sz w:val="28"/>
          <w:szCs w:val="28"/>
        </w:rPr>
        <w:t>Баба Яга прячется за елку.</w:t>
      </w:r>
    </w:p>
    <w:p w:rsidR="0078541D" w:rsidRDefault="0078541D" w:rsidP="009A14C6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Под музыку входит Дед Мороз</w:t>
      </w:r>
      <w:r w:rsidRPr="009A14C6">
        <w:rPr>
          <w:rFonts w:ascii="Times New Roman" w:hAnsi="Times New Roman"/>
          <w:b/>
          <w:iCs/>
          <w:color w:val="000000"/>
          <w:sz w:val="28"/>
          <w:szCs w:val="28"/>
          <w:lang w:eastAsia="ru-RU"/>
        </w:rPr>
        <w:t>.</w:t>
      </w:r>
    </w:p>
    <w:p w:rsidR="0078541D" w:rsidRPr="009A14C6" w:rsidRDefault="0078541D" w:rsidP="009A14C6">
      <w:pPr>
        <w:shd w:val="clear" w:color="auto" w:fill="FFFFFF"/>
        <w:spacing w:after="15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78541D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</w:p>
    <w:p w:rsidR="0078541D" w:rsidRPr="009A14C6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Здравствуйте, мои родные, маленькие и большие!</w:t>
      </w:r>
    </w:p>
    <w:p w:rsidR="0078541D" w:rsidRPr="009A14C6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Вот, спасибо, молодцы! Деду очень помогли:</w:t>
      </w:r>
    </w:p>
    <w:p w:rsidR="0078541D" w:rsidRPr="009A14C6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В разных сказках побывали, бусы вы мои собрали.</w:t>
      </w:r>
    </w:p>
    <w:p w:rsidR="0078541D" w:rsidRPr="009A14C6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Знали б, сколько я искал, то, что нынче потерял.</w:t>
      </w:r>
    </w:p>
    <w:p w:rsidR="0078541D" w:rsidRPr="009A14C6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Ну, теперь все позади –  смех, веселье впереди!</w:t>
      </w:r>
    </w:p>
    <w:p w:rsidR="0078541D" w:rsidRPr="009A14C6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Ничего нет интересней, чем в такой денек чудесный</w:t>
      </w:r>
    </w:p>
    <w:p w:rsidR="0078541D" w:rsidRDefault="0078541D" w:rsidP="009A14C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>С новым годом вас поздравить, вместе с вами праздник   справить!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(</w:t>
      </w:r>
      <w:r w:rsidRPr="00C93E45">
        <w:rPr>
          <w:rFonts w:ascii="Times New Roman" w:hAnsi="Times New Roman"/>
          <w:b/>
          <w:color w:val="000000"/>
          <w:sz w:val="28"/>
          <w:szCs w:val="28"/>
          <w:lang w:eastAsia="ru-RU"/>
        </w:rPr>
        <w:t>хитро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)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 xml:space="preserve">Ну, я так и знал, что это проделки нечистой силы. 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Баба Яга выходит из – за елки .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Баба Яга: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новым годом он поздравляет, а танцевать ты умеешь?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Конечно.</w:t>
      </w:r>
    </w:p>
    <w:p w:rsidR="0078541D" w:rsidRDefault="0078541D" w:rsidP="00726D9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ну ребята выходите, и свой танец Бабе Яге покажите.</w:t>
      </w:r>
    </w:p>
    <w:p w:rsidR="0078541D" w:rsidRDefault="0078541D" w:rsidP="00726D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Танец  «Новогодняя полька»</w:t>
      </w:r>
      <w:r w:rsidRPr="00C973B0">
        <w:rPr>
          <w:rFonts w:ascii="Times New Roman" w:hAnsi="Times New Roman"/>
          <w:b/>
          <w:sz w:val="28"/>
          <w:szCs w:val="28"/>
        </w:rPr>
        <w:t>.</w:t>
      </w:r>
    </w:p>
    <w:p w:rsidR="0078541D" w:rsidRPr="00726D99" w:rsidRDefault="0078541D" w:rsidP="00726D9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Default="0078541D" w:rsidP="00C973B0">
      <w:pPr>
        <w:shd w:val="clear" w:color="auto" w:fill="FFFFFF"/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Дед мороз: 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ребята уморили в</w:t>
      </w:r>
      <w:r w:rsidRPr="000408C7">
        <w:rPr>
          <w:rFonts w:ascii="Times New Roman" w:hAnsi="Times New Roman"/>
          <w:sz w:val="28"/>
          <w:szCs w:val="28"/>
        </w:rPr>
        <w:t>ы меня.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408C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ак м</w:t>
      </w:r>
      <w:r w:rsidRPr="000408C7">
        <w:rPr>
          <w:rFonts w:ascii="Times New Roman" w:hAnsi="Times New Roman"/>
          <w:sz w:val="28"/>
          <w:szCs w:val="28"/>
        </w:rPr>
        <w:t>ы весело плясали.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408C7">
        <w:rPr>
          <w:rFonts w:ascii="Times New Roman" w:hAnsi="Times New Roman"/>
          <w:sz w:val="28"/>
          <w:szCs w:val="28"/>
        </w:rPr>
        <w:t>А теперь мы отдохнем, дедушке стихи прочтем.</w:t>
      </w:r>
    </w:p>
    <w:p w:rsidR="0078541D" w:rsidRPr="000408C7" w:rsidRDefault="0078541D" w:rsidP="000408C7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0408C7">
        <w:rPr>
          <w:rFonts w:ascii="Times New Roman" w:hAnsi="Times New Roman"/>
          <w:sz w:val="28"/>
          <w:szCs w:val="28"/>
        </w:rPr>
        <w:t>Кто тут смелый выходи и стих свой мне прочти.</w:t>
      </w:r>
    </w:p>
    <w:p w:rsidR="0078541D" w:rsidRPr="00C93E45" w:rsidRDefault="0078541D" w:rsidP="00C973B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814C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>Дети читают стихи.</w:t>
      </w:r>
      <w:r>
        <w:rPr>
          <w:rFonts w:ascii="Times New Roman" w:hAnsi="Times New Roman"/>
          <w:b/>
          <w:sz w:val="28"/>
          <w:szCs w:val="28"/>
        </w:rPr>
        <w:t xml:space="preserve">     Снегурочка ушла за елку.</w:t>
      </w:r>
    </w:p>
    <w:p w:rsidR="0078541D" w:rsidRPr="00C93E45" w:rsidRDefault="0078541D" w:rsidP="00814C9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Pr="005A2DD2" w:rsidRDefault="0078541D" w:rsidP="00814C9C">
      <w:pPr>
        <w:shd w:val="clear" w:color="auto" w:fill="FFFFFF"/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Дед мороз обращается к детям.</w:t>
      </w:r>
    </w:p>
    <w:p w:rsidR="0078541D" w:rsidRPr="00C973B0" w:rsidRDefault="0078541D" w:rsidP="00C973B0">
      <w:pPr>
        <w:shd w:val="clear" w:color="auto" w:fill="FFFFFF"/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Дед мороз: 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 Снегурочка что еще не приходила</w:t>
      </w:r>
      <w:r w:rsidRPr="00C93E45">
        <w:rPr>
          <w:rFonts w:ascii="Times New Roman" w:hAnsi="Times New Roman"/>
          <w:sz w:val="28"/>
          <w:szCs w:val="28"/>
        </w:rPr>
        <w:t>?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Дети:</w:t>
      </w:r>
      <w:r w:rsidRPr="00C93E45">
        <w:rPr>
          <w:rFonts w:ascii="Times New Roman" w:hAnsi="Times New Roman"/>
          <w:sz w:val="28"/>
          <w:szCs w:val="28"/>
        </w:rPr>
        <w:t xml:space="preserve"> </w:t>
      </w:r>
      <w:r w:rsidRPr="00C93E45">
        <w:rPr>
          <w:rFonts w:ascii="Times New Roman" w:hAnsi="Times New Roman"/>
          <w:b/>
          <w:sz w:val="28"/>
          <w:szCs w:val="28"/>
        </w:rPr>
        <w:t>(Нет!)</w:t>
      </w:r>
      <w:r w:rsidRPr="00C93E45">
        <w:rPr>
          <w:rFonts w:ascii="Times New Roman" w:hAnsi="Times New Roman"/>
          <w:sz w:val="28"/>
          <w:szCs w:val="28"/>
        </w:rPr>
        <w:t xml:space="preserve"> 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0408C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Давайте позовём её!</w:t>
      </w:r>
    </w:p>
    <w:p w:rsidR="0078541D" w:rsidRPr="00C93E45" w:rsidRDefault="0078541D" w:rsidP="000408C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 xml:space="preserve">Дети: 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Снегурочка!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>В зал под музыку входит Снегурочка.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93E45">
        <w:rPr>
          <w:rFonts w:ascii="Times New Roman" w:hAnsi="Times New Roman"/>
          <w:b/>
          <w:color w:val="000000"/>
          <w:sz w:val="28"/>
          <w:szCs w:val="28"/>
        </w:rPr>
        <w:t>Песня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C93E4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«Снегурочка»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 конце песни (там под слова ) играют в снежки.</w:t>
      </w:r>
      <w:bookmarkStart w:id="0" w:name="_GoBack"/>
      <w:bookmarkEnd w:id="0"/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Выключить елку.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>Снегурочка</w:t>
      </w:r>
      <w:r w:rsidRPr="00C93E45">
        <w:rPr>
          <w:rFonts w:ascii="Times New Roman" w:hAnsi="Times New Roman"/>
          <w:sz w:val="28"/>
          <w:szCs w:val="28"/>
        </w:rPr>
        <w:t xml:space="preserve">: </w:t>
      </w:r>
    </w:p>
    <w:p w:rsidR="0078541D" w:rsidRPr="00C93E45" w:rsidRDefault="0078541D" w:rsidP="003A6CB0">
      <w:pPr>
        <w:spacing w:after="0"/>
        <w:jc w:val="center"/>
        <w:rPr>
          <w:rStyle w:val="c0"/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 xml:space="preserve">Здравствуйте, ребята! С Новым годом вас! </w:t>
      </w:r>
    </w:p>
    <w:p w:rsidR="0078541D" w:rsidRPr="00814C9C" w:rsidRDefault="0078541D" w:rsidP="00814C9C">
      <w:pPr>
        <w:shd w:val="clear" w:color="auto" w:fill="FFFFFF"/>
        <w:spacing w:after="150" w:line="240" w:lineRule="auto"/>
        <w:jc w:val="center"/>
        <w:rPr>
          <w:rFonts w:ascii="Times New Roman" w:hAnsi="Times New Roman"/>
          <w:sz w:val="28"/>
          <w:szCs w:val="28"/>
        </w:rPr>
      </w:pPr>
      <w:r w:rsidRPr="009A14C6">
        <w:rPr>
          <w:rFonts w:ascii="Times New Roman" w:hAnsi="Times New Roman"/>
          <w:sz w:val="28"/>
          <w:szCs w:val="28"/>
        </w:rPr>
        <w:t>Дед Мороз, на нашей ёлочке огоньки не горят. Что же делать?</w:t>
      </w:r>
    </w:p>
    <w:p w:rsidR="0078541D" w:rsidRDefault="0078541D" w:rsidP="00C9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8541D" w:rsidRDefault="0078541D" w:rsidP="00C9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ДЕД МОРОЗ</w:t>
      </w:r>
      <w:r w:rsidRPr="009A14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</w:p>
    <w:p w:rsidR="0078541D" w:rsidRPr="009A14C6" w:rsidRDefault="0078541D" w:rsidP="00C9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14C6">
        <w:rPr>
          <w:rFonts w:ascii="Times New Roman" w:hAnsi="Times New Roman"/>
          <w:sz w:val="28"/>
          <w:szCs w:val="28"/>
        </w:rPr>
        <w:t>Это мы сейчас исправим, елку мы гореть заставим.</w:t>
      </w:r>
    </w:p>
    <w:p w:rsidR="0078541D" w:rsidRPr="009A14C6" w:rsidRDefault="0078541D" w:rsidP="00C9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A14C6">
        <w:rPr>
          <w:rFonts w:ascii="Times New Roman" w:hAnsi="Times New Roman"/>
          <w:sz w:val="28"/>
          <w:szCs w:val="28"/>
        </w:rPr>
        <w:t>Скажем дружно раз, два, три, наша елочка гори</w:t>
      </w:r>
      <w:r w:rsidRPr="009A14C6">
        <w:rPr>
          <w:rFonts w:ascii="Times New Roman" w:hAnsi="Times New Roman"/>
          <w:b/>
          <w:sz w:val="28"/>
          <w:szCs w:val="28"/>
        </w:rPr>
        <w:t xml:space="preserve">! </w:t>
      </w:r>
      <w:r w:rsidRPr="009A14C6">
        <w:rPr>
          <w:rFonts w:ascii="Times New Roman" w:hAnsi="Times New Roman"/>
          <w:b/>
          <w:i/>
          <w:sz w:val="28"/>
          <w:szCs w:val="28"/>
        </w:rPr>
        <w:t>(елка не загорается)</w:t>
      </w:r>
    </w:p>
    <w:p w:rsidR="0078541D" w:rsidRPr="009A14C6" w:rsidRDefault="0078541D" w:rsidP="00C9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14C6">
        <w:rPr>
          <w:rFonts w:ascii="Times New Roman" w:hAnsi="Times New Roman"/>
          <w:sz w:val="28"/>
          <w:szCs w:val="28"/>
        </w:rPr>
        <w:t>Видно кто – то не кричал, видно кто – то промолчал. Ну –ка дружно еще раз</w:t>
      </w:r>
    </w:p>
    <w:p w:rsidR="0078541D" w:rsidRPr="009A14C6" w:rsidRDefault="0078541D" w:rsidP="00C9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9A14C6">
        <w:rPr>
          <w:rFonts w:ascii="Times New Roman" w:hAnsi="Times New Roman"/>
          <w:b/>
          <w:i/>
          <w:sz w:val="28"/>
          <w:szCs w:val="28"/>
        </w:rPr>
        <w:t>(елка загорается с 3 раза)</w:t>
      </w:r>
    </w:p>
    <w:p w:rsidR="0078541D" w:rsidRDefault="0078541D" w:rsidP="003A6CB0">
      <w:pPr>
        <w:spacing w:after="0"/>
        <w:rPr>
          <w:rFonts w:ascii="Times New Roman" w:hAnsi="Times New Roman"/>
          <w:sz w:val="28"/>
          <w:szCs w:val="28"/>
        </w:rPr>
      </w:pPr>
    </w:p>
    <w:p w:rsidR="0078541D" w:rsidRPr="00C93E45" w:rsidRDefault="0078541D" w:rsidP="003A6CB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>Снегурочка</w:t>
      </w:r>
      <w:r w:rsidRPr="00C93E45">
        <w:rPr>
          <w:rFonts w:ascii="Times New Roman" w:hAnsi="Times New Roman"/>
          <w:sz w:val="28"/>
          <w:szCs w:val="28"/>
        </w:rPr>
        <w:t xml:space="preserve">: 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В круг, ребята, становитесь,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К ёлке музыка зовёт.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Крепче за руки беритесь.</w:t>
      </w:r>
    </w:p>
    <w:p w:rsidR="0078541D" w:rsidRDefault="0078541D" w:rsidP="000408C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Начинаем хоровод!</w:t>
      </w:r>
    </w:p>
    <w:p w:rsidR="0078541D" w:rsidRPr="00C93E45" w:rsidRDefault="0078541D" w:rsidP="000408C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>Новогодний хоровод «Дед Мороз»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C93E45">
        <w:rPr>
          <w:rFonts w:ascii="Times New Roman" w:hAnsi="Times New Roman"/>
          <w:b/>
          <w:i/>
          <w:sz w:val="28"/>
          <w:szCs w:val="28"/>
        </w:rPr>
        <w:t>После хоровода дети остаются в кругу.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 xml:space="preserve">Снегурочка: </w:t>
      </w:r>
    </w:p>
    <w:p w:rsidR="0078541D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93E45">
        <w:rPr>
          <w:rFonts w:ascii="Times New Roman" w:hAnsi="Times New Roman"/>
          <w:sz w:val="28"/>
          <w:szCs w:val="28"/>
        </w:rPr>
        <w:t>Дедушка Мороз,</w:t>
      </w:r>
      <w:r>
        <w:rPr>
          <w:rFonts w:ascii="Times New Roman" w:hAnsi="Times New Roman"/>
          <w:sz w:val="28"/>
          <w:szCs w:val="28"/>
        </w:rPr>
        <w:t xml:space="preserve"> у меня есть волшебная снежинка</w:t>
      </w:r>
      <w:r w:rsidRPr="00C93E45">
        <w:rPr>
          <w:rFonts w:ascii="Times New Roman" w:hAnsi="Times New Roman"/>
          <w:sz w:val="28"/>
          <w:szCs w:val="28"/>
        </w:rPr>
        <w:t>!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 поиграем с ребятами.</w:t>
      </w: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541D" w:rsidRPr="00C93E45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«Волшебная снежинка»</w:t>
      </w:r>
    </w:p>
    <w:p w:rsidR="0078541D" w:rsidRPr="00C93E45" w:rsidRDefault="0078541D" w:rsidP="00C93E4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8541D" w:rsidRDefault="0078541D" w:rsidP="00C93E4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93E45">
        <w:rPr>
          <w:rFonts w:ascii="Times New Roman" w:hAnsi="Times New Roman"/>
          <w:b/>
          <w:sz w:val="28"/>
          <w:szCs w:val="28"/>
        </w:rPr>
        <w:t>После игры дети садятся на стульчики.</w:t>
      </w:r>
    </w:p>
    <w:p w:rsidR="0078541D" w:rsidRDefault="0078541D" w:rsidP="003A6CB0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8541D" w:rsidRPr="003A6CB0" w:rsidRDefault="0078541D" w:rsidP="003A6CB0">
      <w:pPr>
        <w:suppressAutoHyphens/>
        <w:spacing w:after="0" w:line="240" w:lineRule="auto"/>
        <w:jc w:val="center"/>
        <w:rPr>
          <w:lang w:eastAsia="zh-CN"/>
        </w:rPr>
      </w:pPr>
      <w:r w:rsidRPr="003A6CB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Дед Мороз:</w:t>
      </w:r>
    </w:p>
    <w:p w:rsidR="0078541D" w:rsidRPr="003A6CB0" w:rsidRDefault="0078541D" w:rsidP="003A6CB0">
      <w:pPr>
        <w:suppressAutoHyphens/>
        <w:spacing w:after="0" w:line="240" w:lineRule="auto"/>
        <w:jc w:val="center"/>
        <w:rPr>
          <w:lang w:eastAsia="zh-CN"/>
        </w:rPr>
      </w:pPr>
      <w:r w:rsidRPr="003A6CB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Ну, вот, попели, поплясали, стихи почитали, поиграли.</w:t>
      </w:r>
    </w:p>
    <w:p w:rsidR="0078541D" w:rsidRDefault="0078541D" w:rsidP="003D433E">
      <w:pPr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A6CB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Пора внученька и честь знать, домой собираться.</w:t>
      </w:r>
    </w:p>
    <w:p w:rsidR="0078541D" w:rsidRPr="003A6CB0" w:rsidRDefault="0078541D" w:rsidP="003D433E">
      <w:pPr>
        <w:suppressAutoHyphens/>
        <w:spacing w:after="0" w:line="240" w:lineRule="auto"/>
        <w:jc w:val="center"/>
        <w:rPr>
          <w:lang w:eastAsia="zh-CN"/>
        </w:rPr>
      </w:pPr>
      <w:r w:rsidRPr="003A6CB0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3A6CB0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</w:t>
      </w:r>
    </w:p>
    <w:p w:rsidR="0078541D" w:rsidRDefault="0078541D" w:rsidP="003D433E">
      <w:pPr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A6CB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Дедушка, а подарки детям, или не заслужили?</w:t>
      </w:r>
    </w:p>
    <w:p w:rsidR="0078541D" w:rsidRPr="003D433E" w:rsidRDefault="0078541D" w:rsidP="003D433E">
      <w:pPr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8541D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433E">
        <w:rPr>
          <w:rFonts w:ascii="Times New Roman" w:hAnsi="Times New Roman"/>
          <w:b/>
          <w:sz w:val="28"/>
          <w:szCs w:val="28"/>
        </w:rPr>
        <w:t>Дед мороз: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>Конечно, заслужили бусы все собрали.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Мою книгу полистали.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>Каждого на новый год,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>Свой подарок нынче ждет!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>Скажем громко:</w:t>
      </w:r>
    </w:p>
    <w:p w:rsidR="0078541D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 xml:space="preserve">Раз </w:t>
      </w:r>
      <w:r w:rsidRPr="003D433E">
        <w:rPr>
          <w:rFonts w:ascii="Times New Roman" w:hAnsi="Times New Roman"/>
          <w:color w:val="732C42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два - три, волшебная книга подарки </w:t>
      </w:r>
      <w:r w:rsidRPr="003D433E">
        <w:rPr>
          <w:rFonts w:ascii="Times New Roman" w:hAnsi="Times New Roman"/>
          <w:sz w:val="28"/>
          <w:szCs w:val="28"/>
        </w:rPr>
        <w:t xml:space="preserve"> нам дари!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433E">
        <w:rPr>
          <w:rFonts w:ascii="Times New Roman" w:hAnsi="Times New Roman"/>
          <w:b/>
          <w:sz w:val="28"/>
          <w:szCs w:val="28"/>
        </w:rPr>
        <w:t>1 страницу открывает, а подарков нет.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433E">
        <w:rPr>
          <w:rFonts w:ascii="Times New Roman" w:hAnsi="Times New Roman"/>
          <w:b/>
          <w:sz w:val="28"/>
          <w:szCs w:val="28"/>
        </w:rPr>
        <w:t>Дед мороз:</w:t>
      </w:r>
    </w:p>
    <w:p w:rsidR="0078541D" w:rsidRDefault="0078541D" w:rsidP="00A62D6D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>Неужели правда заколдовала.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>Скажем громко:</w:t>
      </w:r>
    </w:p>
    <w:p w:rsidR="0078541D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 xml:space="preserve">Раз </w:t>
      </w:r>
      <w:r w:rsidRPr="003D433E">
        <w:rPr>
          <w:rFonts w:ascii="Times New Roman" w:hAnsi="Times New Roman"/>
          <w:color w:val="732C42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два - три, волшебная книга подарки </w:t>
      </w:r>
      <w:r w:rsidRPr="003D433E">
        <w:rPr>
          <w:rFonts w:ascii="Times New Roman" w:hAnsi="Times New Roman"/>
          <w:sz w:val="28"/>
          <w:szCs w:val="28"/>
        </w:rPr>
        <w:t xml:space="preserve"> нам дари!</w:t>
      </w:r>
    </w:p>
    <w:p w:rsidR="0078541D" w:rsidRPr="003D433E" w:rsidRDefault="0078541D" w:rsidP="00814C9C">
      <w:pPr>
        <w:pStyle w:val="NoSpacing"/>
        <w:rPr>
          <w:rFonts w:ascii="Times New Roman" w:hAnsi="Times New Roman"/>
          <w:sz w:val="28"/>
          <w:szCs w:val="28"/>
        </w:rPr>
      </w:pP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Pr="003D433E">
        <w:rPr>
          <w:rFonts w:ascii="Times New Roman" w:hAnsi="Times New Roman"/>
          <w:b/>
          <w:sz w:val="28"/>
          <w:szCs w:val="28"/>
        </w:rPr>
        <w:t xml:space="preserve"> страницу открывает, а подарков нет.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433E">
        <w:rPr>
          <w:rFonts w:ascii="Times New Roman" w:hAnsi="Times New Roman"/>
          <w:b/>
          <w:sz w:val="28"/>
          <w:szCs w:val="28"/>
        </w:rPr>
        <w:t>Хвалится.</w:t>
      </w:r>
    </w:p>
    <w:p w:rsidR="0078541D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же волшебник, сейчас я вам покажу.</w:t>
      </w:r>
    </w:p>
    <w:p w:rsidR="0078541D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433E">
        <w:rPr>
          <w:rFonts w:ascii="Times New Roman" w:hAnsi="Times New Roman"/>
          <w:b/>
          <w:sz w:val="28"/>
          <w:szCs w:val="28"/>
        </w:rPr>
        <w:t>Звучит музыка Дед Мороз стучит посохом, колдует и говорит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8541D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3D433E">
        <w:rPr>
          <w:rFonts w:ascii="Times New Roman" w:hAnsi="Times New Roman"/>
          <w:sz w:val="28"/>
          <w:szCs w:val="28"/>
        </w:rPr>
        <w:t xml:space="preserve">Раз </w:t>
      </w:r>
      <w:r w:rsidRPr="003D433E">
        <w:rPr>
          <w:rFonts w:ascii="Times New Roman" w:hAnsi="Times New Roman"/>
          <w:color w:val="732C42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два - три, волшебная книга подарки </w:t>
      </w:r>
      <w:r w:rsidRPr="003D433E">
        <w:rPr>
          <w:rFonts w:ascii="Times New Roman" w:hAnsi="Times New Roman"/>
          <w:sz w:val="28"/>
          <w:szCs w:val="28"/>
        </w:rPr>
        <w:t xml:space="preserve"> нам дари!</w:t>
      </w: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3D433E">
        <w:rPr>
          <w:rFonts w:ascii="Times New Roman" w:hAnsi="Times New Roman"/>
          <w:b/>
          <w:sz w:val="28"/>
          <w:szCs w:val="28"/>
        </w:rPr>
        <w:t xml:space="preserve"> страницу открывает, а</w:t>
      </w:r>
      <w:r>
        <w:rPr>
          <w:rFonts w:ascii="Times New Roman" w:hAnsi="Times New Roman"/>
          <w:b/>
          <w:sz w:val="28"/>
          <w:szCs w:val="28"/>
        </w:rPr>
        <w:t xml:space="preserve"> там лежат подарки</w:t>
      </w:r>
      <w:r w:rsidRPr="003D433E">
        <w:rPr>
          <w:rFonts w:ascii="Times New Roman" w:hAnsi="Times New Roman"/>
          <w:b/>
          <w:sz w:val="28"/>
          <w:szCs w:val="28"/>
        </w:rPr>
        <w:t>.</w:t>
      </w:r>
    </w:p>
    <w:p w:rsidR="0078541D" w:rsidRPr="003D433E" w:rsidRDefault="0078541D" w:rsidP="00814C9C">
      <w:pPr>
        <w:pStyle w:val="NoSpacing"/>
        <w:rPr>
          <w:rFonts w:ascii="Times New Roman" w:hAnsi="Times New Roman"/>
          <w:sz w:val="28"/>
          <w:szCs w:val="28"/>
        </w:rPr>
      </w:pPr>
    </w:p>
    <w:p w:rsidR="0078541D" w:rsidRPr="003D433E" w:rsidRDefault="0078541D" w:rsidP="003D433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3D433E">
        <w:rPr>
          <w:rFonts w:ascii="Times New Roman" w:hAnsi="Times New Roman"/>
          <w:b/>
          <w:sz w:val="28"/>
          <w:szCs w:val="28"/>
        </w:rPr>
        <w:t>Раздача подарков.</w:t>
      </w:r>
    </w:p>
    <w:p w:rsidR="0078541D" w:rsidRDefault="0078541D" w:rsidP="00814C9C">
      <w:pPr>
        <w:pStyle w:val="NormalWeb"/>
        <w:shd w:val="clear" w:color="auto" w:fill="FFFFFF"/>
        <w:spacing w:before="0" w:beforeAutospacing="0" w:after="99" w:afterAutospacing="0" w:line="360" w:lineRule="auto"/>
        <w:rPr>
          <w:b/>
          <w:color w:val="000000"/>
          <w:sz w:val="28"/>
          <w:szCs w:val="28"/>
        </w:rPr>
      </w:pPr>
    </w:p>
    <w:p w:rsidR="0078541D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b/>
          <w:color w:val="000000"/>
          <w:sz w:val="28"/>
          <w:szCs w:val="28"/>
        </w:rPr>
      </w:pPr>
      <w:r w:rsidRPr="00454D8E">
        <w:rPr>
          <w:b/>
          <w:color w:val="000000"/>
          <w:sz w:val="28"/>
          <w:szCs w:val="28"/>
        </w:rPr>
        <w:t>Репертуар:</w:t>
      </w:r>
    </w:p>
    <w:p w:rsidR="0078541D" w:rsidRPr="00454D8E" w:rsidRDefault="0078541D" w:rsidP="00454D8E">
      <w:pPr>
        <w:pStyle w:val="NoSpacing"/>
        <w:jc w:val="center"/>
        <w:rPr>
          <w:rFonts w:ascii="Times New Roman" w:hAnsi="Times New Roman"/>
          <w:sz w:val="28"/>
          <w:szCs w:val="28"/>
          <w:lang w:eastAsia="zh-CN"/>
        </w:rPr>
      </w:pPr>
      <w:r w:rsidRPr="00454D8E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Песня «Наша ёлочка»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- все </w:t>
      </w:r>
    </w:p>
    <w:p w:rsidR="0078541D" w:rsidRPr="00454D8E" w:rsidRDefault="0078541D" w:rsidP="00454D8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454D8E">
        <w:rPr>
          <w:rFonts w:ascii="Times New Roman" w:hAnsi="Times New Roman"/>
          <w:sz w:val="28"/>
          <w:szCs w:val="28"/>
        </w:rPr>
        <w:t>Песня «С новым годом»</w:t>
      </w:r>
      <w:r>
        <w:rPr>
          <w:rFonts w:ascii="Times New Roman" w:hAnsi="Times New Roman"/>
          <w:sz w:val="28"/>
          <w:szCs w:val="28"/>
        </w:rPr>
        <w:t xml:space="preserve"> - все</w:t>
      </w:r>
    </w:p>
    <w:p w:rsidR="0078541D" w:rsidRPr="00454D8E" w:rsidRDefault="0078541D" w:rsidP="00454D8E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454D8E">
        <w:rPr>
          <w:rFonts w:ascii="Times New Roman" w:hAnsi="Times New Roman"/>
          <w:sz w:val="28"/>
          <w:szCs w:val="28"/>
        </w:rPr>
        <w:t>Новогодний хоровод «Дед Мороз»</w:t>
      </w:r>
      <w:r>
        <w:rPr>
          <w:rFonts w:ascii="Times New Roman" w:hAnsi="Times New Roman"/>
          <w:sz w:val="28"/>
          <w:szCs w:val="28"/>
        </w:rPr>
        <w:t xml:space="preserve"> - все</w:t>
      </w:r>
    </w:p>
    <w:p w:rsidR="0078541D" w:rsidRDefault="0078541D" w:rsidP="00454D8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Песня «Принц и принцесса» - индивидуальная</w:t>
      </w:r>
    </w:p>
    <w:p w:rsidR="0078541D" w:rsidRDefault="0078541D" w:rsidP="00454D8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Песня «Кай и Герда» - индивидуальная</w:t>
      </w:r>
    </w:p>
    <w:p w:rsidR="0078541D" w:rsidRPr="00454D8E" w:rsidRDefault="0078541D" w:rsidP="00454D8E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454D8E">
        <w:rPr>
          <w:rFonts w:ascii="Times New Roman" w:hAnsi="Times New Roman"/>
          <w:color w:val="000000"/>
          <w:sz w:val="28"/>
          <w:szCs w:val="28"/>
        </w:rPr>
        <w:t>Песня  «Снегурочка»</w:t>
      </w:r>
      <w:r w:rsidRPr="00040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индивидуальная</w:t>
      </w:r>
    </w:p>
    <w:p w:rsidR="0078541D" w:rsidRPr="00454D8E" w:rsidRDefault="0078541D" w:rsidP="00454D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54D8E">
        <w:rPr>
          <w:rFonts w:ascii="Times New Roman" w:hAnsi="Times New Roman"/>
          <w:sz w:val="28"/>
          <w:szCs w:val="28"/>
        </w:rPr>
        <w:t xml:space="preserve"> Танец «Русалки»</w:t>
      </w:r>
      <w:r w:rsidRPr="00040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индивидуальный</w:t>
      </w:r>
    </w:p>
    <w:p w:rsidR="0078541D" w:rsidRDefault="0078541D" w:rsidP="000408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54D8E">
        <w:rPr>
          <w:rFonts w:ascii="Times New Roman" w:hAnsi="Times New Roman"/>
          <w:sz w:val="28"/>
          <w:szCs w:val="28"/>
        </w:rPr>
        <w:t xml:space="preserve"> Танец «Гусары»</w:t>
      </w:r>
      <w:r w:rsidRPr="00040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индивидуальный</w:t>
      </w:r>
    </w:p>
    <w:p w:rsidR="0078541D" w:rsidRPr="00454D8E" w:rsidRDefault="0078541D" w:rsidP="000408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Танец « Восточные красавицы» - индивидуальный</w:t>
      </w:r>
    </w:p>
    <w:p w:rsidR="0078541D" w:rsidRPr="00CE42F6" w:rsidRDefault="0078541D" w:rsidP="00CE42F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E42F6">
        <w:rPr>
          <w:rFonts w:ascii="Times New Roman" w:hAnsi="Times New Roman"/>
          <w:sz w:val="28"/>
          <w:szCs w:val="28"/>
        </w:rPr>
        <w:t>Танец  «Новогодняя полька»</w:t>
      </w:r>
      <w:r>
        <w:rPr>
          <w:rFonts w:ascii="Times New Roman" w:hAnsi="Times New Roman"/>
          <w:sz w:val="28"/>
          <w:szCs w:val="28"/>
        </w:rPr>
        <w:t xml:space="preserve"> - все</w:t>
      </w:r>
    </w:p>
    <w:p w:rsidR="0078541D" w:rsidRDefault="0078541D" w:rsidP="00CE42F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CE42F6">
        <w:rPr>
          <w:rFonts w:ascii="Times New Roman" w:hAnsi="Times New Roman"/>
          <w:sz w:val="28"/>
          <w:szCs w:val="28"/>
        </w:rPr>
        <w:t>Игра «Волшебная снежинка»</w:t>
      </w:r>
      <w:r>
        <w:rPr>
          <w:rFonts w:ascii="Times New Roman" w:hAnsi="Times New Roman"/>
          <w:sz w:val="28"/>
          <w:szCs w:val="28"/>
        </w:rPr>
        <w:t xml:space="preserve"> - все</w:t>
      </w:r>
    </w:p>
    <w:p w:rsidR="0078541D" w:rsidRPr="00454D8E" w:rsidRDefault="0078541D" w:rsidP="00814C9C">
      <w:pPr>
        <w:pStyle w:val="NormalWeb"/>
        <w:shd w:val="clear" w:color="auto" w:fill="FFFFFF"/>
        <w:spacing w:before="0" w:beforeAutospacing="0" w:after="99" w:afterAutospacing="0" w:line="360" w:lineRule="auto"/>
        <w:rPr>
          <w:color w:val="000000"/>
          <w:sz w:val="28"/>
          <w:szCs w:val="28"/>
        </w:rPr>
      </w:pPr>
    </w:p>
    <w:p w:rsidR="0078541D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b/>
          <w:color w:val="000000"/>
          <w:sz w:val="28"/>
          <w:szCs w:val="28"/>
        </w:rPr>
      </w:pPr>
      <w:r w:rsidRPr="000408C7">
        <w:rPr>
          <w:b/>
          <w:color w:val="000000"/>
          <w:sz w:val="28"/>
          <w:szCs w:val="28"/>
        </w:rPr>
        <w:t>Атрибуты:</w:t>
      </w:r>
    </w:p>
    <w:p w:rsidR="0078541D" w:rsidRPr="000408C7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Кубики, подарки, бусы, метла, книга – для Б.Я., помпоны для русалок.</w:t>
      </w:r>
    </w:p>
    <w:p w:rsidR="0078541D" w:rsidRDefault="0078541D" w:rsidP="009A14C6">
      <w:pPr>
        <w:pStyle w:val="NormalWeb"/>
        <w:shd w:val="clear" w:color="auto" w:fill="FFFFFF"/>
        <w:spacing w:before="0" w:beforeAutospacing="0" w:after="99" w:afterAutospacing="0" w:line="360" w:lineRule="auto"/>
        <w:jc w:val="center"/>
        <w:rPr>
          <w:color w:val="000000"/>
          <w:sz w:val="28"/>
          <w:szCs w:val="28"/>
        </w:rPr>
      </w:pPr>
    </w:p>
    <w:p w:rsidR="0078541D" w:rsidRPr="0004416E" w:rsidRDefault="0078541D" w:rsidP="009A14C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sectPr w:rsidR="0078541D" w:rsidRPr="0004416E" w:rsidSect="007E601A">
      <w:footerReference w:type="default" r:id="rId8"/>
      <w:pgSz w:w="11906" w:h="16838"/>
      <w:pgMar w:top="568" w:right="566" w:bottom="426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41D" w:rsidRDefault="0078541D" w:rsidP="007E601A">
      <w:pPr>
        <w:spacing w:after="0" w:line="240" w:lineRule="auto"/>
      </w:pPr>
      <w:r>
        <w:separator/>
      </w:r>
    </w:p>
  </w:endnote>
  <w:endnote w:type="continuationSeparator" w:id="0">
    <w:p w:rsidR="0078541D" w:rsidRDefault="0078541D" w:rsidP="007E6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41D" w:rsidRDefault="0078541D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78541D" w:rsidRDefault="0078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41D" w:rsidRDefault="0078541D" w:rsidP="007E601A">
      <w:pPr>
        <w:spacing w:after="0" w:line="240" w:lineRule="auto"/>
      </w:pPr>
      <w:r>
        <w:separator/>
      </w:r>
    </w:p>
  </w:footnote>
  <w:footnote w:type="continuationSeparator" w:id="0">
    <w:p w:rsidR="0078541D" w:rsidRDefault="0078541D" w:rsidP="007E6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</w:abstractNum>
  <w:abstractNum w:abstractNumId="1">
    <w:nsid w:val="43F54C3B"/>
    <w:multiLevelType w:val="hybridMultilevel"/>
    <w:tmpl w:val="71647E58"/>
    <w:lvl w:ilvl="0" w:tplc="4DB22D2C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5447"/>
    <w:rsid w:val="00023236"/>
    <w:rsid w:val="000408C7"/>
    <w:rsid w:val="0004416E"/>
    <w:rsid w:val="000726A8"/>
    <w:rsid w:val="000D0210"/>
    <w:rsid w:val="001368D5"/>
    <w:rsid w:val="00250D7C"/>
    <w:rsid w:val="00256E49"/>
    <w:rsid w:val="00296854"/>
    <w:rsid w:val="002B6F73"/>
    <w:rsid w:val="003670D8"/>
    <w:rsid w:val="003A6749"/>
    <w:rsid w:val="003A6CB0"/>
    <w:rsid w:val="003C0883"/>
    <w:rsid w:val="003D433E"/>
    <w:rsid w:val="003E3733"/>
    <w:rsid w:val="00454D8E"/>
    <w:rsid w:val="00457C6B"/>
    <w:rsid w:val="00474C4D"/>
    <w:rsid w:val="005317AA"/>
    <w:rsid w:val="005A2DD2"/>
    <w:rsid w:val="006009BD"/>
    <w:rsid w:val="00646D88"/>
    <w:rsid w:val="00650E61"/>
    <w:rsid w:val="006565CA"/>
    <w:rsid w:val="00680A30"/>
    <w:rsid w:val="006965B5"/>
    <w:rsid w:val="006D2E88"/>
    <w:rsid w:val="006D5447"/>
    <w:rsid w:val="007008A7"/>
    <w:rsid w:val="0070608E"/>
    <w:rsid w:val="00722998"/>
    <w:rsid w:val="00726D99"/>
    <w:rsid w:val="007540ED"/>
    <w:rsid w:val="0078476A"/>
    <w:rsid w:val="0078541D"/>
    <w:rsid w:val="007952AF"/>
    <w:rsid w:val="007B133D"/>
    <w:rsid w:val="007E601A"/>
    <w:rsid w:val="00814C9C"/>
    <w:rsid w:val="00827356"/>
    <w:rsid w:val="008D4CAB"/>
    <w:rsid w:val="00991DA4"/>
    <w:rsid w:val="009A14C6"/>
    <w:rsid w:val="009D0542"/>
    <w:rsid w:val="00A544AC"/>
    <w:rsid w:val="00A62D6D"/>
    <w:rsid w:val="00A9290A"/>
    <w:rsid w:val="00AA793D"/>
    <w:rsid w:val="00AF56BF"/>
    <w:rsid w:val="00B5769F"/>
    <w:rsid w:val="00B6626F"/>
    <w:rsid w:val="00BC339F"/>
    <w:rsid w:val="00BF010D"/>
    <w:rsid w:val="00C93E45"/>
    <w:rsid w:val="00C973B0"/>
    <w:rsid w:val="00CE42F6"/>
    <w:rsid w:val="00D04823"/>
    <w:rsid w:val="00D10325"/>
    <w:rsid w:val="00D30FD1"/>
    <w:rsid w:val="00DA4D5D"/>
    <w:rsid w:val="00DE01F8"/>
    <w:rsid w:val="00E2301D"/>
    <w:rsid w:val="00E4133C"/>
    <w:rsid w:val="00EA2923"/>
    <w:rsid w:val="00F24AEC"/>
    <w:rsid w:val="00F3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FD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8">
    <w:name w:val="c8"/>
    <w:basedOn w:val="Normal"/>
    <w:uiPriority w:val="99"/>
    <w:rsid w:val="006D54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DefaultParagraphFont"/>
    <w:uiPriority w:val="99"/>
    <w:rsid w:val="006D5447"/>
    <w:rPr>
      <w:rFonts w:cs="Times New Roman"/>
    </w:rPr>
  </w:style>
  <w:style w:type="character" w:customStyle="1" w:styleId="c0">
    <w:name w:val="c0"/>
    <w:basedOn w:val="DefaultParagraphFont"/>
    <w:uiPriority w:val="99"/>
    <w:rsid w:val="006D5447"/>
    <w:rPr>
      <w:rFonts w:cs="Times New Roman"/>
    </w:rPr>
  </w:style>
  <w:style w:type="character" w:customStyle="1" w:styleId="c7">
    <w:name w:val="c7"/>
    <w:basedOn w:val="DefaultParagraphFont"/>
    <w:uiPriority w:val="99"/>
    <w:rsid w:val="006D5447"/>
    <w:rPr>
      <w:rFonts w:cs="Times New Roman"/>
    </w:rPr>
  </w:style>
  <w:style w:type="paragraph" w:styleId="NormalWeb">
    <w:name w:val="Normal (Web)"/>
    <w:basedOn w:val="Normal"/>
    <w:uiPriority w:val="99"/>
    <w:rsid w:val="00BC33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BC339F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BC339F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rsid w:val="007E6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E601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E6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E601A"/>
    <w:rPr>
      <w:rFonts w:cs="Times New Roman"/>
    </w:rPr>
  </w:style>
  <w:style w:type="paragraph" w:styleId="NoSpacing">
    <w:name w:val="No Spacing"/>
    <w:uiPriority w:val="99"/>
    <w:qFormat/>
    <w:rsid w:val="00D04823"/>
    <w:rPr>
      <w:lang w:eastAsia="en-US"/>
    </w:rPr>
  </w:style>
  <w:style w:type="character" w:customStyle="1" w:styleId="c11">
    <w:name w:val="c11"/>
    <w:basedOn w:val="DefaultParagraphFont"/>
    <w:uiPriority w:val="99"/>
    <w:rsid w:val="00250D7C"/>
    <w:rPr>
      <w:rFonts w:cs="Times New Roman"/>
    </w:rPr>
  </w:style>
  <w:style w:type="character" w:customStyle="1" w:styleId="c13">
    <w:name w:val="c13"/>
    <w:basedOn w:val="DefaultParagraphFont"/>
    <w:uiPriority w:val="99"/>
    <w:rsid w:val="00250D7C"/>
    <w:rPr>
      <w:rFonts w:cs="Times New Roman"/>
    </w:rPr>
  </w:style>
  <w:style w:type="character" w:styleId="Hyperlink">
    <w:name w:val="Hyperlink"/>
    <w:basedOn w:val="DefaultParagraphFont"/>
    <w:uiPriority w:val="99"/>
    <w:rsid w:val="00814C9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2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lenka.12mv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445</TotalTime>
  <Pages>14</Pages>
  <Words>1972</Words>
  <Characters>11245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24</cp:revision>
  <cp:lastPrinted>2023-12-04T10:15:00Z</cp:lastPrinted>
  <dcterms:created xsi:type="dcterms:W3CDTF">2022-11-16T09:16:00Z</dcterms:created>
  <dcterms:modified xsi:type="dcterms:W3CDTF">2023-12-06T12:43:00Z</dcterms:modified>
</cp:coreProperties>
</file>