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6F4" w:rsidRDefault="00C516F4" w:rsidP="00E82EF9">
      <w:pPr>
        <w:spacing w:line="360" w:lineRule="auto"/>
        <w:jc w:val="center"/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  <w:t xml:space="preserve"> Новогоднее театрализованное представление</w:t>
      </w:r>
    </w:p>
    <w:p w:rsidR="00C516F4" w:rsidRDefault="00C516F4" w:rsidP="00E82EF9">
      <w:pPr>
        <w:spacing w:line="360" w:lineRule="auto"/>
        <w:jc w:val="center"/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  <w:t>«Фабрика подарков  и Новогодних чудес Деда Мороза» 2023</w:t>
      </w:r>
    </w:p>
    <w:p w:rsidR="00C516F4" w:rsidRPr="00214FA4" w:rsidRDefault="00C516F4" w:rsidP="00E82EF9">
      <w:pPr>
        <w:spacing w:line="360" w:lineRule="auto"/>
        <w:jc w:val="both"/>
        <w:rPr>
          <w:rFonts w:ascii="Times New Roman" w:hAnsi="Times New Roman"/>
          <w:b/>
          <w:bCs/>
          <w:color w:val="2E2A23"/>
          <w:sz w:val="28"/>
          <w:szCs w:val="28"/>
          <w:shd w:val="clear" w:color="auto" w:fill="FFFFFF"/>
        </w:rPr>
      </w:pP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  <w:t>Музыкальный материал:</w:t>
      </w:r>
    </w:p>
    <w:p w:rsidR="00C516F4" w:rsidRPr="00474951" w:rsidRDefault="00C516F4" w:rsidP="00214F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  <w:r w:rsidRPr="00474951">
        <w:rPr>
          <w:rFonts w:ascii="Times New Roman" w:hAnsi="Times New Roman"/>
          <w:bCs/>
          <w:color w:val="000000"/>
          <w:sz w:val="28"/>
          <w:szCs w:val="28"/>
        </w:rPr>
        <w:t>Интерактив «Дедушка Мороз»</w:t>
      </w:r>
    </w:p>
    <w:p w:rsidR="00C516F4" w:rsidRPr="00474951" w:rsidRDefault="00C516F4" w:rsidP="00214F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  <w:r w:rsidRPr="00474951">
        <w:rPr>
          <w:rFonts w:ascii="Times New Roman" w:hAnsi="Times New Roman"/>
          <w:bCs/>
          <w:sz w:val="28"/>
          <w:szCs w:val="28"/>
        </w:rPr>
        <w:t>Игротанец «Вкусняшки для девчонок»</w:t>
      </w:r>
    </w:p>
    <w:p w:rsidR="00C516F4" w:rsidRPr="00474951" w:rsidRDefault="00C516F4" w:rsidP="00214FA4">
      <w:pPr>
        <w:pStyle w:val="voice"/>
        <w:numPr>
          <w:ilvl w:val="0"/>
          <w:numId w:val="3"/>
        </w:numPr>
        <w:shd w:val="clear" w:color="auto" w:fill="FFFFFF"/>
        <w:spacing w:before="98" w:beforeAutospacing="0" w:after="98" w:afterAutospacing="0" w:line="360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474951">
        <w:rPr>
          <w:bCs/>
          <w:color w:val="000000"/>
          <w:sz w:val="28"/>
          <w:szCs w:val="28"/>
          <w:shd w:val="clear" w:color="auto" w:fill="FFFFFF"/>
        </w:rPr>
        <w:t>Хоровод «Ёлочка заблести огнями» или танец «Давайте все попрыгаем»</w:t>
      </w:r>
    </w:p>
    <w:p w:rsidR="00C516F4" w:rsidRPr="00474951" w:rsidRDefault="00C516F4" w:rsidP="00214F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  <w:r w:rsidRPr="00474951">
        <w:rPr>
          <w:rFonts w:ascii="Times New Roman" w:hAnsi="Times New Roman"/>
          <w:bCs/>
          <w:color w:val="000000"/>
          <w:sz w:val="28"/>
          <w:szCs w:val="28"/>
        </w:rPr>
        <w:t>Игротанец «Снег руками нагребая»</w:t>
      </w:r>
    </w:p>
    <w:p w:rsidR="00C516F4" w:rsidRPr="00474951" w:rsidRDefault="00C516F4" w:rsidP="00214F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  <w:r w:rsidRPr="00474951">
        <w:rPr>
          <w:rFonts w:ascii="Times New Roman" w:hAnsi="Times New Roman"/>
          <w:bCs/>
          <w:color w:val="000000"/>
          <w:sz w:val="28"/>
          <w:szCs w:val="28"/>
        </w:rPr>
        <w:t>Игра «В снежки»</w:t>
      </w:r>
    </w:p>
    <w:p w:rsidR="00C516F4" w:rsidRPr="00474951" w:rsidRDefault="00C516F4" w:rsidP="00474951">
      <w:pPr>
        <w:pStyle w:val="ListParagraph"/>
        <w:numPr>
          <w:ilvl w:val="0"/>
          <w:numId w:val="3"/>
        </w:numPr>
        <w:spacing w:after="0" w:line="360" w:lineRule="auto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7495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Игра «Мы наденем варежки»</w:t>
      </w:r>
    </w:p>
    <w:p w:rsidR="00C516F4" w:rsidRPr="00474951" w:rsidRDefault="00C516F4" w:rsidP="00474951">
      <w:pPr>
        <w:pStyle w:val="ListParagraph"/>
        <w:numPr>
          <w:ilvl w:val="0"/>
          <w:numId w:val="3"/>
        </w:numPr>
        <w:spacing w:after="0" w:line="360" w:lineRule="auto"/>
        <w:textAlignment w:val="baseline"/>
        <w:rPr>
          <w:rFonts w:ascii="Times New Roman" w:hAnsi="Times New Roman"/>
          <w:bCs/>
          <w:sz w:val="28"/>
          <w:szCs w:val="28"/>
        </w:rPr>
      </w:pPr>
      <w:r w:rsidRPr="00474951">
        <w:rPr>
          <w:rFonts w:ascii="Times New Roman" w:hAnsi="Times New Roman"/>
          <w:bCs/>
          <w:sz w:val="28"/>
          <w:szCs w:val="28"/>
        </w:rPr>
        <w:t xml:space="preserve">Танец с Дедом Морозом «Пяточка-носочек» </w:t>
      </w:r>
    </w:p>
    <w:p w:rsidR="00C516F4" w:rsidRDefault="00C516F4" w:rsidP="00474951">
      <w:pPr>
        <w:pStyle w:val="ListParagraph"/>
        <w:spacing w:line="360" w:lineRule="auto"/>
        <w:ind w:left="502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</w:p>
    <w:p w:rsidR="00C516F4" w:rsidRDefault="00C516F4" w:rsidP="00474951">
      <w:pPr>
        <w:pStyle w:val="ListParagraph"/>
        <w:spacing w:line="360" w:lineRule="auto"/>
        <w:ind w:left="502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</w:p>
    <w:p w:rsidR="00C516F4" w:rsidRDefault="00C516F4" w:rsidP="00474951">
      <w:pPr>
        <w:pStyle w:val="ListParagraph"/>
        <w:spacing w:line="360" w:lineRule="auto"/>
        <w:ind w:left="502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</w:p>
    <w:p w:rsidR="00C516F4" w:rsidRPr="00474951" w:rsidRDefault="00C516F4" w:rsidP="00474951">
      <w:pPr>
        <w:pStyle w:val="ListParagraph"/>
        <w:spacing w:line="360" w:lineRule="auto"/>
        <w:ind w:left="502"/>
        <w:jc w:val="both"/>
        <w:rPr>
          <w:rFonts w:ascii="Times New Roman" w:hAnsi="Times New Roman"/>
          <w:bCs/>
          <w:color w:val="2E2A23"/>
          <w:sz w:val="28"/>
          <w:szCs w:val="28"/>
          <w:shd w:val="clear" w:color="auto" w:fill="FFFFFF"/>
        </w:rPr>
      </w:pP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E2A23"/>
          <w:sz w:val="28"/>
          <w:szCs w:val="28"/>
          <w:shd w:val="clear" w:color="auto" w:fill="FFFFFF"/>
        </w:rPr>
        <w:t xml:space="preserve">                                                            1 </w:t>
      </w: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color w:val="2E2A23"/>
          <w:sz w:val="28"/>
          <w:szCs w:val="28"/>
          <w:shd w:val="clear" w:color="auto" w:fill="FFFFFF"/>
        </w:rPr>
      </w:pPr>
      <w:r>
        <w:rPr>
          <w:color w:val="2E2A23"/>
          <w:sz w:val="28"/>
          <w:szCs w:val="28"/>
          <w:shd w:val="clear" w:color="auto" w:fill="FFFFFF"/>
        </w:rPr>
        <w:t>Звучит новогодняя музыка. Дети под музыку с ведущими заходят в зал, машут рукой со сцены родителям и садятся на стульчики.</w:t>
      </w: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color w:val="2E2A23"/>
          <w:sz w:val="28"/>
          <w:szCs w:val="28"/>
          <w:shd w:val="clear" w:color="auto" w:fill="FFFFFF"/>
        </w:rPr>
      </w:pPr>
      <w:r>
        <w:rPr>
          <w:color w:val="2E2A23"/>
          <w:sz w:val="28"/>
          <w:szCs w:val="28"/>
          <w:shd w:val="clear" w:color="auto" w:fill="FFFFFF"/>
        </w:rPr>
        <w:t>Выходят ведущие:</w:t>
      </w: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 xml:space="preserve">1 Вед: </w:t>
      </w:r>
      <w:r>
        <w:rPr>
          <w:rStyle w:val="c9"/>
          <w:color w:val="111111"/>
          <w:sz w:val="28"/>
          <w:szCs w:val="28"/>
        </w:rPr>
        <w:t>Любой из нас, конечно, ждет</w:t>
      </w: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Веселый праздник - Новый Год!</w:t>
      </w:r>
      <w:r>
        <w:rPr>
          <w:color w:val="111111"/>
          <w:sz w:val="28"/>
          <w:szCs w:val="28"/>
        </w:rPr>
        <w:br/>
      </w:r>
      <w:r>
        <w:rPr>
          <w:rStyle w:val="c9"/>
          <w:color w:val="111111"/>
          <w:sz w:val="28"/>
          <w:szCs w:val="28"/>
        </w:rPr>
        <w:t>Но больше всех на свете</w:t>
      </w: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rStyle w:val="c9"/>
          <w:color w:val="111111"/>
          <w:sz w:val="28"/>
          <w:szCs w:val="28"/>
        </w:rPr>
      </w:pPr>
      <w:r>
        <w:rPr>
          <w:rStyle w:val="c9"/>
          <w:color w:val="111111"/>
          <w:sz w:val="28"/>
          <w:szCs w:val="28"/>
        </w:rPr>
        <w:t>Ждут праздник этот - дети!</w:t>
      </w: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rStyle w:val="c9"/>
          <w:color w:val="111111"/>
          <w:sz w:val="28"/>
          <w:szCs w:val="28"/>
        </w:rPr>
      </w:pP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rStyle w:val="c9"/>
          <w:color w:val="111111"/>
          <w:sz w:val="28"/>
          <w:szCs w:val="28"/>
        </w:rPr>
      </w:pPr>
      <w:r w:rsidRPr="00214FA4">
        <w:rPr>
          <w:rStyle w:val="c9"/>
          <w:b/>
          <w:bCs/>
          <w:color w:val="111111"/>
          <w:sz w:val="28"/>
          <w:szCs w:val="28"/>
        </w:rPr>
        <w:t>2 вед:</w:t>
      </w:r>
      <w:r>
        <w:rPr>
          <w:rStyle w:val="c9"/>
          <w:color w:val="111111"/>
          <w:sz w:val="28"/>
          <w:szCs w:val="28"/>
        </w:rPr>
        <w:t xml:space="preserve"> Ребята, а что вы любите получать на праздник? (Дети: подарки)</w:t>
      </w:r>
    </w:p>
    <w:p w:rsidR="00C516F4" w:rsidRDefault="00C516F4" w:rsidP="00214FA4">
      <w:pPr>
        <w:pStyle w:val="c16"/>
        <w:shd w:val="clear" w:color="auto" w:fill="FFFFFF"/>
        <w:spacing w:before="0" w:beforeAutospacing="0" w:after="0" w:afterAutospacing="0" w:line="360" w:lineRule="auto"/>
        <w:rPr>
          <w:rStyle w:val="c9"/>
          <w:color w:val="111111"/>
          <w:sz w:val="28"/>
          <w:szCs w:val="28"/>
        </w:rPr>
      </w:pPr>
      <w:r>
        <w:rPr>
          <w:rStyle w:val="c9"/>
          <w:color w:val="111111"/>
          <w:sz w:val="28"/>
          <w:szCs w:val="28"/>
        </w:rPr>
        <w:t>А кто на Новый год дарит детям подарки? (дети: Дед Мороз)</w:t>
      </w:r>
    </w:p>
    <w:p w:rsidR="00C516F4" w:rsidRDefault="00C516F4" w:rsidP="00214FA4">
      <w:pPr>
        <w:pStyle w:val="c15"/>
        <w:shd w:val="clear" w:color="auto" w:fill="FFFFFF"/>
        <w:spacing w:before="0" w:beforeAutospacing="0" w:after="0" w:afterAutospacing="0" w:line="360" w:lineRule="auto"/>
        <w:rPr>
          <w:rStyle w:val="c9"/>
          <w:color w:val="111111"/>
          <w:sz w:val="28"/>
          <w:szCs w:val="28"/>
        </w:rPr>
      </w:pPr>
      <w:r w:rsidRPr="00214FA4">
        <w:rPr>
          <w:rStyle w:val="c9"/>
          <w:b/>
          <w:bCs/>
          <w:color w:val="111111"/>
          <w:sz w:val="28"/>
          <w:szCs w:val="28"/>
        </w:rPr>
        <w:t>1 вед:</w:t>
      </w:r>
      <w:r>
        <w:rPr>
          <w:rStyle w:val="c9"/>
          <w:color w:val="111111"/>
          <w:sz w:val="28"/>
          <w:szCs w:val="28"/>
        </w:rPr>
        <w:t xml:space="preserve"> Правильно, ребята, каждый год Дедушка Мороз дарит подарки и исполняет желания всех детей, которые весь год вели себя хорошо, слушались папу, маму и воспитателя. А вы, ребята, хорошо себя вели? (дети отвечают)</w:t>
      </w:r>
    </w:p>
    <w:p w:rsidR="00C516F4" w:rsidRDefault="00C516F4" w:rsidP="00214FA4">
      <w:pPr>
        <w:pStyle w:val="c1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4FA4">
        <w:rPr>
          <w:rStyle w:val="c9"/>
          <w:b/>
          <w:bCs/>
          <w:color w:val="111111"/>
          <w:sz w:val="28"/>
          <w:szCs w:val="28"/>
        </w:rPr>
        <w:t>2 вед:</w:t>
      </w:r>
      <w:r>
        <w:rPr>
          <w:rStyle w:val="c9"/>
          <w:color w:val="111111"/>
          <w:sz w:val="28"/>
          <w:szCs w:val="28"/>
        </w:rPr>
        <w:t xml:space="preserve"> Тогда мы вас приглашаем на настоящую фабрику, где сказочные и весёлые жители готовят подарки Деда Мороза для вас, наши маленькие друзья! </w:t>
      </w:r>
    </w:p>
    <w:p w:rsidR="00C516F4" w:rsidRDefault="00C516F4" w:rsidP="00214FA4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C516F4" w:rsidRDefault="00C516F4" w:rsidP="00B606AA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 вед:</w:t>
      </w:r>
      <w:r>
        <w:rPr>
          <w:rFonts w:ascii="Times New Roman" w:hAnsi="Times New Roman"/>
          <w:color w:val="000000"/>
          <w:sz w:val="28"/>
          <w:szCs w:val="28"/>
        </w:rPr>
        <w:t xml:space="preserve"> Добро пожаловать в самое чудесное место на планете! </w:t>
      </w:r>
    </w:p>
    <w:p w:rsidR="00C516F4" w:rsidRDefault="00C516F4" w:rsidP="00B606AA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Обе:</w:t>
      </w:r>
      <w:r>
        <w:rPr>
          <w:rFonts w:ascii="Times New Roman" w:hAnsi="Times New Roman"/>
          <w:color w:val="000000"/>
          <w:sz w:val="28"/>
          <w:szCs w:val="28"/>
        </w:rPr>
        <w:t xml:space="preserve"> На «Фабрику подарков и новогодних чудес Деда Мороза!»</w:t>
      </w:r>
    </w:p>
    <w:p w:rsidR="00C516F4" w:rsidRDefault="00C516F4" w:rsidP="00B606AA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Звучит новогодняя музыка. Ведущие расходятся по разным концам зала.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2    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Сама сцена – это фабрика новогодних подарков Деда Мороза с яркими декорациями пряничного домика, огромными леденцами, красивыми подарочными коробками. В центре у задника сцены расположены большие магические часы, оснащенные электрической гирляндой. (или выведены на экран)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На сцене массовка из всех положительных героев.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Под музыку выбегают: Леденец и Зефирка. Пританцовывают под музыку перекидываются снежками или светящимися палочками дотрагиваются до реквизитов, как будто зажигают огоньки, сбоку на стремянку поднимается Эльф 1,он начинает «наряжать» ёлочку, 2 Эльф подаёт игрушки.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Начинается диалог героев, непрерывая своих действий.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Леденец: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Мы</w:t>
      </w:r>
      <w:r>
        <w:rPr>
          <w:rFonts w:ascii="Times New Roman" w:hAnsi="Times New Roman"/>
          <w:sz w:val="28"/>
          <w:szCs w:val="28"/>
        </w:rPr>
        <w:t xml:space="preserve"> целый год   ждали этот волшебный праздник!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Зефирка: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А он действительно волшебный. Ведь именно в Новый год исполняются желания, и дети всегда получают подарки от Деда Мороза, которые мы готовим на нашей Фабрике Подарков.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1 Эльф:</w:t>
      </w:r>
      <w:r>
        <w:rPr>
          <w:rFonts w:ascii="Times New Roman" w:hAnsi="Times New Roman"/>
          <w:sz w:val="28"/>
          <w:szCs w:val="28"/>
        </w:rPr>
        <w:t xml:space="preserve"> Ух, ты! В нашем замечательном городе гости! (герои обращает внимание на сидящих детей на сцене)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Все:</w:t>
      </w:r>
      <w:r>
        <w:rPr>
          <w:rFonts w:ascii="Times New Roman" w:hAnsi="Times New Roman"/>
          <w:sz w:val="28"/>
          <w:szCs w:val="28"/>
        </w:rPr>
        <w:t xml:space="preserve"> Добро пожаловать!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Леденец:</w:t>
      </w:r>
      <w:r>
        <w:rPr>
          <w:rFonts w:ascii="Times New Roman" w:hAnsi="Times New Roman"/>
          <w:sz w:val="28"/>
          <w:szCs w:val="28"/>
        </w:rPr>
        <w:t xml:space="preserve"> А давайте познакомимся! Я - самая вкусная и сладкая конфета-Леденец!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Зефирка:</w:t>
      </w:r>
      <w:r>
        <w:rPr>
          <w:rFonts w:ascii="Times New Roman" w:hAnsi="Times New Roman"/>
          <w:sz w:val="28"/>
          <w:szCs w:val="28"/>
        </w:rPr>
        <w:t xml:space="preserve"> Почему только ты! Я тоже вкусная и сладкая, я – Зефирка! Сладости дети любят больше всего в новогодних подарках!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Эльф:</w:t>
      </w:r>
      <w:r>
        <w:rPr>
          <w:rFonts w:ascii="Times New Roman" w:hAnsi="Times New Roman"/>
          <w:sz w:val="28"/>
          <w:szCs w:val="28"/>
        </w:rPr>
        <w:t xml:space="preserve"> А мы (показывает на своего напарника) - Волшебные эльфы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Эльф:</w:t>
      </w:r>
      <w:r>
        <w:rPr>
          <w:rFonts w:ascii="Times New Roman" w:hAnsi="Times New Roman"/>
          <w:sz w:val="28"/>
          <w:szCs w:val="28"/>
        </w:rPr>
        <w:t xml:space="preserve">  Мы исполняем новогодние желания всех детей!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Леденец:</w:t>
      </w:r>
      <w:r>
        <w:rPr>
          <w:color w:val="000000"/>
          <w:sz w:val="28"/>
          <w:szCs w:val="28"/>
        </w:rPr>
        <w:t xml:space="preserve"> А вас как зовут? Ну-ка на раз, два, три – все кричим свое имя! (кричат)</w:t>
      </w:r>
    </w:p>
    <w:p w:rsidR="00C516F4" w:rsidRDefault="00C516F4" w:rsidP="004D002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Зефирка</w:t>
      </w:r>
      <w:r>
        <w:rPr>
          <w:rFonts w:ascii="Times New Roman" w:hAnsi="Times New Roman"/>
          <w:sz w:val="28"/>
          <w:szCs w:val="28"/>
        </w:rPr>
        <w:t>: Не слышим! Давайте ещё раз! (дети кричат)</w:t>
      </w:r>
    </w:p>
    <w:p w:rsidR="00C516F4" w:rsidRDefault="00C516F4" w:rsidP="004D002F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D002F">
        <w:rPr>
          <w:rFonts w:ascii="Times New Roman" w:hAnsi="Times New Roman"/>
          <w:b/>
          <w:bCs/>
          <w:sz w:val="28"/>
          <w:szCs w:val="28"/>
        </w:rPr>
        <w:t>1 Эльф:</w:t>
      </w:r>
      <w:r>
        <w:rPr>
          <w:rFonts w:ascii="Times New Roman" w:hAnsi="Times New Roman"/>
          <w:sz w:val="28"/>
          <w:szCs w:val="28"/>
        </w:rPr>
        <w:t xml:space="preserve"> Вот и познакомились!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2 Эльф: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А всё ли вы знаете про Деда Мороза? (дети-да)</w:t>
      </w:r>
    </w:p>
    <w:p w:rsidR="00C516F4" w:rsidRDefault="00C516F4" w:rsidP="00E82EF9">
      <w:pPr>
        <w:pStyle w:val="voice"/>
        <w:numPr>
          <w:ilvl w:val="0"/>
          <w:numId w:val="2"/>
        </w:numPr>
        <w:shd w:val="clear" w:color="auto" w:fill="FFFFFF"/>
        <w:spacing w:before="98" w:beforeAutospacing="0" w:after="98" w:afterAutospacing="0" w:line="360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Интерактив «Дедушка Мороз» (ВОСПИТАТЕЛЯМ ВЫУЧИТЬ С ДЕТЬМИ: «Дед Мороз» )</w:t>
      </w:r>
    </w:p>
    <w:p w:rsidR="00C516F4" w:rsidRPr="004B7117" w:rsidRDefault="00C516F4" w:rsidP="004B7117">
      <w:pPr>
        <w:pStyle w:val="NormalWeb"/>
        <w:shd w:val="clear" w:color="auto" w:fill="FFFFFF"/>
        <w:spacing w:before="150" w:beforeAutospacing="0" w:after="150" w:afterAutospacing="0"/>
        <w:textAlignment w:val="baseline"/>
        <w:rPr>
          <w:b/>
          <w:bCs/>
          <w:color w:val="383838"/>
          <w:sz w:val="28"/>
          <w:szCs w:val="28"/>
        </w:rPr>
      </w:pPr>
      <w:r>
        <w:rPr>
          <w:color w:val="333333"/>
          <w:sz w:val="28"/>
          <w:szCs w:val="28"/>
        </w:rPr>
        <w:br/>
      </w:r>
      <w:r w:rsidRPr="004B7117">
        <w:rPr>
          <w:b/>
          <w:bCs/>
          <w:color w:val="383838"/>
          <w:sz w:val="28"/>
          <w:szCs w:val="28"/>
        </w:rPr>
        <w:t>Зефирка:</w:t>
      </w:r>
      <w:r>
        <w:rPr>
          <w:color w:val="383838"/>
          <w:sz w:val="28"/>
          <w:szCs w:val="28"/>
        </w:rPr>
        <w:t xml:space="preserve"> </w:t>
      </w:r>
      <w:r w:rsidRPr="004B7117">
        <w:rPr>
          <w:color w:val="383838"/>
          <w:sz w:val="28"/>
          <w:szCs w:val="28"/>
        </w:rPr>
        <w:t>В Новый год желанный гость — это кто же</w:t>
      </w:r>
      <w:r w:rsidRPr="004B7117">
        <w:rPr>
          <w:b/>
          <w:bCs/>
          <w:color w:val="383838"/>
          <w:sz w:val="28"/>
          <w:szCs w:val="28"/>
        </w:rPr>
        <w:t>?.. (дети: Дед Мороз)</w:t>
      </w:r>
    </w:p>
    <w:p w:rsidR="00C516F4" w:rsidRPr="004B7117" w:rsidRDefault="00C516F4" w:rsidP="004B7117">
      <w:pPr>
        <w:pStyle w:val="NormalWeb"/>
        <w:shd w:val="clear" w:color="auto" w:fill="FFFFFF"/>
        <w:spacing w:before="150" w:beforeAutospacing="0" w:after="150" w:afterAutospacing="0"/>
        <w:textAlignment w:val="baseline"/>
        <w:rPr>
          <w:color w:val="383838"/>
          <w:sz w:val="28"/>
          <w:szCs w:val="28"/>
        </w:rPr>
      </w:pPr>
      <w:r w:rsidRPr="004B7117">
        <w:rPr>
          <w:b/>
          <w:bCs/>
          <w:color w:val="383838"/>
          <w:sz w:val="28"/>
          <w:szCs w:val="28"/>
        </w:rPr>
        <w:t>Леденец:</w:t>
      </w:r>
      <w:r w:rsidRPr="004B7117">
        <w:rPr>
          <w:color w:val="383838"/>
          <w:sz w:val="28"/>
          <w:szCs w:val="28"/>
        </w:rPr>
        <w:t xml:space="preserve"> В Новый год подарков воз кто привез нам?..</w:t>
      </w:r>
    </w:p>
    <w:p w:rsidR="00C516F4" w:rsidRPr="004B7117" w:rsidRDefault="00C516F4" w:rsidP="004B7117">
      <w:pPr>
        <w:pStyle w:val="NormalWeb"/>
        <w:shd w:val="clear" w:color="auto" w:fill="FFFFFF"/>
        <w:spacing w:before="150" w:beforeAutospacing="0" w:after="150" w:afterAutospacing="0"/>
        <w:textAlignment w:val="baseline"/>
        <w:rPr>
          <w:color w:val="383838"/>
          <w:sz w:val="28"/>
          <w:szCs w:val="28"/>
        </w:rPr>
      </w:pPr>
      <w:r w:rsidRPr="004B7117">
        <w:rPr>
          <w:b/>
          <w:bCs/>
          <w:color w:val="383838"/>
          <w:sz w:val="28"/>
          <w:szCs w:val="28"/>
        </w:rPr>
        <w:t>1 Эльф:</w:t>
      </w:r>
      <w:r w:rsidRPr="004B7117">
        <w:rPr>
          <w:color w:val="383838"/>
          <w:sz w:val="28"/>
          <w:szCs w:val="28"/>
        </w:rPr>
        <w:t xml:space="preserve"> Зябнут руки, мерзнет нос, их морозит?..</w:t>
      </w:r>
    </w:p>
    <w:p w:rsidR="00C516F4" w:rsidRPr="004B7117" w:rsidRDefault="00C516F4" w:rsidP="004B7117">
      <w:pPr>
        <w:pStyle w:val="NormalWeb"/>
        <w:shd w:val="clear" w:color="auto" w:fill="FFFFFF"/>
        <w:spacing w:before="150" w:beforeAutospacing="0" w:after="150" w:afterAutospacing="0"/>
        <w:textAlignment w:val="baseline"/>
        <w:rPr>
          <w:color w:val="383838"/>
          <w:sz w:val="28"/>
          <w:szCs w:val="28"/>
        </w:rPr>
      </w:pPr>
      <w:r w:rsidRPr="004B7117">
        <w:rPr>
          <w:b/>
          <w:bCs/>
          <w:color w:val="383838"/>
          <w:sz w:val="28"/>
          <w:szCs w:val="28"/>
        </w:rPr>
        <w:t>2 Эльф:</w:t>
      </w:r>
      <w:r w:rsidRPr="004B7117">
        <w:rPr>
          <w:color w:val="383838"/>
          <w:sz w:val="28"/>
          <w:szCs w:val="28"/>
        </w:rPr>
        <w:t xml:space="preserve"> Через речку, через мост, едет в санках?..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Леденец:</w:t>
      </w:r>
      <w:r>
        <w:rPr>
          <w:rFonts w:ascii="Times New Roman" w:hAnsi="Times New Roman"/>
          <w:sz w:val="28"/>
          <w:szCs w:val="28"/>
        </w:rPr>
        <w:t xml:space="preserve"> Сколько лет мы помогаем Деду Морозу готовить подарки для детей и для нас не секрет, что все ребятишки ожидают сладости!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Эльфы:</w:t>
      </w:r>
      <w:r>
        <w:rPr>
          <w:rFonts w:ascii="Times New Roman" w:hAnsi="Times New Roman"/>
          <w:sz w:val="28"/>
          <w:szCs w:val="28"/>
        </w:rPr>
        <w:t xml:space="preserve"> Вовсе нет!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Леденец с Зефиркой:</w:t>
      </w:r>
      <w:r>
        <w:rPr>
          <w:rFonts w:ascii="Times New Roman" w:hAnsi="Times New Roman"/>
          <w:sz w:val="28"/>
          <w:szCs w:val="28"/>
        </w:rPr>
        <w:t xml:space="preserve"> Конечно, да! (зазнаются)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Эльф 1:</w:t>
      </w:r>
      <w:r>
        <w:rPr>
          <w:rFonts w:ascii="Times New Roman" w:hAnsi="Times New Roman"/>
          <w:sz w:val="28"/>
          <w:szCs w:val="28"/>
        </w:rPr>
        <w:t xml:space="preserve"> Хотите сказать, что вы самые главные на Фабрике Новогодних подарков?</w:t>
      </w:r>
    </w:p>
    <w:p w:rsidR="00C516F4" w:rsidRPr="00214FA4" w:rsidRDefault="00C516F4" w:rsidP="00E82EF9">
      <w:pPr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Эльф 2:</w:t>
      </w:r>
      <w:r>
        <w:rPr>
          <w:rFonts w:ascii="Times New Roman" w:hAnsi="Times New Roman"/>
          <w:sz w:val="28"/>
          <w:szCs w:val="28"/>
        </w:rPr>
        <w:t xml:space="preserve"> Не будем спорить! Каждый год дети заказывают Деду Морозу РАЗНЫЕ подарки:  </w:t>
      </w:r>
      <w:r>
        <w:rPr>
          <w:rFonts w:ascii="Times New Roman" w:hAnsi="Times New Roman"/>
          <w:bCs/>
          <w:color w:val="000000"/>
          <w:sz w:val="28"/>
          <w:szCs w:val="28"/>
        </w:rPr>
        <w:t>Игрушки, книжки, легоконструкторы, мячики, машинки, эх, всего не перечесть!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Леденец:</w:t>
      </w:r>
      <w:r>
        <w:rPr>
          <w:rFonts w:ascii="Times New Roman" w:hAnsi="Times New Roman"/>
          <w:sz w:val="28"/>
          <w:szCs w:val="28"/>
        </w:rPr>
        <w:t xml:space="preserve"> А давайте у самих ребят спросим про их заветные желания! </w:t>
      </w:r>
    </w:p>
    <w:p w:rsidR="00C516F4" w:rsidRDefault="00C516F4" w:rsidP="00E82EF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Игротанец «Вкусняшки для девчонок» </w:t>
      </w:r>
      <w:r w:rsidRPr="00A87132">
        <w:rPr>
          <w:rFonts w:ascii="Times New Roman" w:hAnsi="Times New Roman"/>
          <w:bCs/>
          <w:sz w:val="28"/>
          <w:szCs w:val="28"/>
          <w:u w:val="single"/>
        </w:rPr>
        <w:t>(</w:t>
      </w:r>
      <w:r w:rsidRPr="00A87132">
        <w:rPr>
          <w:rFonts w:ascii="Times New Roman" w:hAnsi="Times New Roman"/>
          <w:bCs/>
          <w:sz w:val="28"/>
          <w:szCs w:val="28"/>
        </w:rPr>
        <w:t>герои стоят по бокам и танцуют вместе с детьми)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Зефирка:</w:t>
      </w:r>
      <w:r>
        <w:rPr>
          <w:color w:val="000000"/>
          <w:sz w:val="28"/>
          <w:szCs w:val="28"/>
        </w:rPr>
        <w:t xml:space="preserve"> Так, весёлые танцы и игры – это хорошо, но и про работу не надо забывать. К нам скоро придёт самая главная волшебница Фабрики подарков. А зовут ее – Эльза «Холодное сердце»! Ребята, вы знаете кто она такая? (дети отвечают) Но ее сердце вовсе не холодное, а доброе и весёлое.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Эльзы есть ключ. Им она заведёт волшебные часы и Фабрика подарков и Новогодних Чудес заработает в полную силу!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Герои суетятся, веселятся, радуются.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Эльф 1:</w:t>
      </w:r>
      <w:r>
        <w:rPr>
          <w:b/>
          <w:bCs/>
          <w:sz w:val="28"/>
          <w:szCs w:val="28"/>
        </w:rPr>
        <w:t> </w:t>
      </w:r>
      <w:r>
        <w:rPr>
          <w:color w:val="000000"/>
          <w:sz w:val="28"/>
          <w:szCs w:val="28"/>
        </w:rPr>
        <w:t>Вот она! уже идет!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Выходит под музыку Эльза. Герои все становятся рядом с ней. Восхищённо разглядывают.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 w:rsidRPr="00A87132">
        <w:rPr>
          <w:b/>
          <w:bCs/>
          <w:iCs/>
          <w:color w:val="000000"/>
          <w:sz w:val="28"/>
          <w:szCs w:val="28"/>
        </w:rPr>
        <w:t>Эльза:</w:t>
      </w:r>
      <w:r>
        <w:rPr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(поворачивается к зрительному залу, обращается к зрителям)</w:t>
      </w:r>
    </w:p>
    <w:p w:rsidR="00C516F4" w:rsidRDefault="00C516F4" w:rsidP="00A87132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Здравствуйте! Я – Эльза! Моё дело помогать Деду Морозу и управлять Фабрикой подарков и Новогодних чудес! Я приветствую всех гостей и всех ребят! Вы готовы веселиться?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Герои и дети:</w:t>
      </w:r>
      <w:r>
        <w:rPr>
          <w:color w:val="000000"/>
          <w:sz w:val="28"/>
          <w:szCs w:val="28"/>
          <w:shd w:val="clear" w:color="auto" w:fill="FFFFFF"/>
        </w:rPr>
        <w:t xml:space="preserve"> Да!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Эльф 2:</w:t>
      </w:r>
      <w:r>
        <w:rPr>
          <w:color w:val="000000"/>
          <w:sz w:val="28"/>
          <w:szCs w:val="28"/>
          <w:shd w:val="clear" w:color="auto" w:fill="FFFFFF"/>
        </w:rPr>
        <w:t xml:space="preserve"> Ребятам некогда скучать, 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Герои все: Будем дружно танцевать!</w:t>
      </w:r>
    </w:p>
    <w:p w:rsidR="00C516F4" w:rsidRPr="00A87132" w:rsidRDefault="00C516F4" w:rsidP="00A87132">
      <w:pPr>
        <w:pStyle w:val="voice"/>
        <w:numPr>
          <w:ilvl w:val="0"/>
          <w:numId w:val="2"/>
        </w:numPr>
        <w:shd w:val="clear" w:color="auto" w:fill="FFFFFF"/>
        <w:spacing w:before="98" w:beforeAutospacing="0" w:after="98" w:afterAutospacing="0" w:line="360" w:lineRule="auto"/>
        <w:jc w:val="both"/>
        <w:rPr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A87132">
        <w:rPr>
          <w:b/>
          <w:bCs/>
          <w:color w:val="000000"/>
          <w:sz w:val="28"/>
          <w:szCs w:val="28"/>
          <w:u w:val="single"/>
          <w:shd w:val="clear" w:color="auto" w:fill="FFFFFF"/>
        </w:rPr>
        <w:t>Хоровод «Ёлочка заблести огнями»</w:t>
      </w:r>
      <w:r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или танец «Давайте все попрыгаем»(герои на показе по бокам)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Леденец:  </w:t>
      </w:r>
      <w:r>
        <w:rPr>
          <w:color w:val="000000"/>
          <w:sz w:val="28"/>
          <w:szCs w:val="28"/>
        </w:rPr>
        <w:t>Пришло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время чудес!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Зефирка:</w:t>
      </w:r>
      <w:r>
        <w:rPr>
          <w:color w:val="000000"/>
          <w:sz w:val="28"/>
          <w:szCs w:val="28"/>
        </w:rPr>
        <w:t xml:space="preserve"> Пришло время готовить подарки!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Радуются, хлопают в ладоши.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Эльза:</w:t>
      </w:r>
      <w:r>
        <w:rPr>
          <w:sz w:val="28"/>
          <w:szCs w:val="28"/>
        </w:rPr>
        <w:t xml:space="preserve"> Дед Мороз поручил мне сегодня завести Волшебные Часы. А где ключ от волшебных часов? 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Эльза: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Вот он, Эльза! (подбегает, даёт в руки)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Эльза:</w:t>
      </w:r>
      <w:r>
        <w:rPr>
          <w:sz w:val="28"/>
          <w:szCs w:val="28"/>
        </w:rPr>
        <w:t xml:space="preserve"> Эти часы нужно заводить каждый день в одно и то же время.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Не заведешь их вовремя – они остановиться могут, и Фабрика подарков не заработает и Новый год не наступит.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(«Вставляет» ключ в часы.) 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Эльза:</w:t>
      </w:r>
      <w:r>
        <w:rPr>
          <w:sz w:val="28"/>
          <w:szCs w:val="28"/>
        </w:rPr>
        <w:t xml:space="preserve"> Раз. Два. Три.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Звуковой эффект «Завода часов».  Начинается «Тиканье»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Леденец:</w:t>
      </w:r>
      <w:r>
        <w:rPr>
          <w:sz w:val="28"/>
          <w:szCs w:val="28"/>
        </w:rPr>
        <w:t xml:space="preserve"> Слышите? Часы пошли! За работу!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>Весёлая музыка начинается.</w:t>
      </w:r>
      <w:r>
        <w:rPr>
          <w:iCs/>
          <w:sz w:val="28"/>
          <w:szCs w:val="28"/>
        </w:rPr>
        <w:t xml:space="preserve"> Герои имитируют работу. И декламируют текст. Перекидывают друг другу яркие подарки, которые складируются в огромную гору подарков.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Леденец: </w:t>
      </w:r>
      <w:r>
        <w:rPr>
          <w:color w:val="000000"/>
          <w:sz w:val="28"/>
          <w:szCs w:val="28"/>
        </w:rPr>
        <w:t>Эй, эй, эй ребята,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Есть, что сказать у нас: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Зефирка :</w:t>
      </w:r>
      <w:r>
        <w:rPr>
          <w:color w:val="000000"/>
          <w:sz w:val="28"/>
          <w:szCs w:val="28"/>
        </w:rPr>
        <w:t xml:space="preserve"> Сбываются желания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предновогодний час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Эльф 1:</w:t>
      </w:r>
      <w:r>
        <w:rPr>
          <w:color w:val="000000"/>
          <w:sz w:val="28"/>
          <w:szCs w:val="28"/>
        </w:rPr>
        <w:t xml:space="preserve"> Надо только верить в чудо-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Оно произойдет,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Эльф 2</w:t>
      </w:r>
      <w:r>
        <w:rPr>
          <w:color w:val="000000"/>
          <w:sz w:val="28"/>
          <w:szCs w:val="28"/>
        </w:rPr>
        <w:t xml:space="preserve">:  Ведь очень - очень скоро наступит- 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Все герои: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Новый год!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Герои продолжают работу.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>В угол складывают огромные коробки с подарками.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фоне их работы говорит </w:t>
      </w:r>
      <w:r>
        <w:rPr>
          <w:b/>
          <w:sz w:val="28"/>
          <w:szCs w:val="28"/>
        </w:rPr>
        <w:t>Эльза.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Эльза: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Под Новый год наша Фабрика подарков и новогодних чудес начинает работать в полную силу, чтобы исполнить заветные желания миллионов детей на планете. </w:t>
      </w:r>
    </w:p>
    <w:p w:rsidR="00C516F4" w:rsidRDefault="00C516F4" w:rsidP="00FD4417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Леденец:</w:t>
      </w:r>
      <w:r>
        <w:rPr>
          <w:sz w:val="28"/>
          <w:szCs w:val="28"/>
        </w:rPr>
        <w:t xml:space="preserve"> Ребята, а </w:t>
      </w:r>
      <w:r>
        <w:rPr>
          <w:color w:val="000000"/>
          <w:sz w:val="28"/>
          <w:szCs w:val="28"/>
        </w:rPr>
        <w:t>что можно зимой на улице делать? (дети отвечают) Правильно!  На санках кататься,</w:t>
      </w:r>
    </w:p>
    <w:p w:rsidR="00C516F4" w:rsidRDefault="00C516F4" w:rsidP="00FD4417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 w:rsidRPr="00FD4417">
        <w:rPr>
          <w:b/>
          <w:bCs/>
          <w:color w:val="000000"/>
          <w:sz w:val="28"/>
          <w:szCs w:val="28"/>
        </w:rPr>
        <w:t>Зефирка:</w:t>
      </w:r>
      <w:r>
        <w:rPr>
          <w:color w:val="000000"/>
          <w:sz w:val="28"/>
          <w:szCs w:val="28"/>
        </w:rPr>
        <w:t xml:space="preserve"> На коньках, </w:t>
      </w:r>
    </w:p>
    <w:p w:rsidR="00C516F4" w:rsidRDefault="00C516F4" w:rsidP="00FD4417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 w:rsidRPr="00FD4417">
        <w:rPr>
          <w:b/>
          <w:bCs/>
          <w:color w:val="000000"/>
          <w:sz w:val="28"/>
          <w:szCs w:val="28"/>
        </w:rPr>
        <w:t>1 Эльф:</w:t>
      </w:r>
      <w:r>
        <w:rPr>
          <w:color w:val="000000"/>
          <w:sz w:val="28"/>
          <w:szCs w:val="28"/>
        </w:rPr>
        <w:t xml:space="preserve"> В снежки поиграть!</w:t>
      </w:r>
    </w:p>
    <w:p w:rsidR="00C516F4" w:rsidRDefault="00C516F4" w:rsidP="00FD4417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color w:val="000000"/>
          <w:sz w:val="28"/>
          <w:szCs w:val="28"/>
        </w:rPr>
      </w:pPr>
      <w:r w:rsidRPr="00FD4417">
        <w:rPr>
          <w:b/>
          <w:bCs/>
          <w:color w:val="000000"/>
          <w:sz w:val="28"/>
          <w:szCs w:val="28"/>
        </w:rPr>
        <w:t>Эльза:</w:t>
      </w:r>
      <w:r>
        <w:rPr>
          <w:color w:val="000000"/>
          <w:sz w:val="28"/>
          <w:szCs w:val="28"/>
        </w:rPr>
        <w:t xml:space="preserve">  А я вам предлагаю Снеговика слепить, выходите все скорей!</w:t>
      </w:r>
    </w:p>
    <w:p w:rsidR="00C516F4" w:rsidRPr="00FD4417" w:rsidRDefault="00C516F4" w:rsidP="00474951">
      <w:pPr>
        <w:pStyle w:val="voice"/>
        <w:numPr>
          <w:ilvl w:val="0"/>
          <w:numId w:val="2"/>
        </w:numPr>
        <w:shd w:val="clear" w:color="auto" w:fill="FFFFFF"/>
        <w:spacing w:before="98" w:beforeAutospacing="0" w:after="98" w:afterAutospacing="0" w:line="360" w:lineRule="auto"/>
        <w:jc w:val="both"/>
        <w:rPr>
          <w:b/>
          <w:bCs/>
          <w:color w:val="000000"/>
          <w:sz w:val="28"/>
          <w:szCs w:val="28"/>
          <w:u w:val="single"/>
        </w:rPr>
      </w:pPr>
      <w:r w:rsidRPr="00FD4417">
        <w:rPr>
          <w:b/>
          <w:bCs/>
          <w:color w:val="000000"/>
          <w:sz w:val="28"/>
          <w:szCs w:val="28"/>
          <w:u w:val="single"/>
        </w:rPr>
        <w:t>Игротанец «Снег руками нагребая»</w:t>
      </w:r>
      <w:r>
        <w:rPr>
          <w:b/>
          <w:bCs/>
          <w:color w:val="000000"/>
          <w:sz w:val="28"/>
          <w:szCs w:val="28"/>
          <w:u w:val="single"/>
        </w:rPr>
        <w:t xml:space="preserve"> (Герои по бокам на показе) </w:t>
      </w:r>
      <w:r w:rsidRPr="00FD4417">
        <w:rPr>
          <w:color w:val="000000"/>
          <w:sz w:val="28"/>
          <w:szCs w:val="28"/>
        </w:rPr>
        <w:t>дети после игры стоят</w:t>
      </w:r>
      <w:r>
        <w:rPr>
          <w:color w:val="000000"/>
          <w:sz w:val="28"/>
          <w:szCs w:val="28"/>
        </w:rPr>
        <w:t>!!!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Эльф :</w:t>
      </w:r>
      <w:r>
        <w:rPr>
          <w:bCs/>
          <w:color w:val="000000"/>
          <w:sz w:val="28"/>
          <w:szCs w:val="28"/>
        </w:rPr>
        <w:t xml:space="preserve"> Вот так снега намело! (перекидывает снежок из рук в руку)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Леденец:</w:t>
      </w:r>
      <w:r>
        <w:rPr>
          <w:bCs/>
          <w:color w:val="000000"/>
          <w:sz w:val="28"/>
          <w:szCs w:val="28"/>
        </w:rPr>
        <w:t xml:space="preserve">  Невозможно здесь скучать!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Все герои:</w:t>
      </w:r>
      <w:r>
        <w:rPr>
          <w:bCs/>
          <w:color w:val="000000"/>
          <w:sz w:val="28"/>
          <w:szCs w:val="28"/>
        </w:rPr>
        <w:t xml:space="preserve">  Предлагаем поиграть!</w:t>
      </w:r>
    </w:p>
    <w:p w:rsidR="00C516F4" w:rsidRDefault="00C516F4" w:rsidP="00E82EF9">
      <w:pPr>
        <w:pStyle w:val="voice"/>
        <w:numPr>
          <w:ilvl w:val="0"/>
          <w:numId w:val="2"/>
        </w:numPr>
        <w:shd w:val="clear" w:color="auto" w:fill="FFFFFF"/>
        <w:spacing w:before="98" w:beforeAutospacing="0" w:after="98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Игра «В снежки» </w:t>
      </w:r>
      <w:r w:rsidRPr="002A2CBA">
        <w:rPr>
          <w:color w:val="000000"/>
          <w:sz w:val="28"/>
          <w:szCs w:val="28"/>
        </w:rPr>
        <w:t>(герои рассыпают снежки и начинают бросать в деток, а они друг в друга</w:t>
      </w:r>
      <w:r>
        <w:rPr>
          <w:color w:val="000000"/>
          <w:sz w:val="28"/>
          <w:szCs w:val="28"/>
        </w:rPr>
        <w:t>, поиграли и сели на места дети, снежки герои с середины сцены убирают незаметно</w:t>
      </w:r>
      <w:r w:rsidRPr="002A2CBA">
        <w:rPr>
          <w:color w:val="000000"/>
          <w:sz w:val="28"/>
          <w:szCs w:val="28"/>
        </w:rPr>
        <w:t>)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Эльза: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Мы отлично поиграли и славно потрудились! Как Приятно дарить детям радость!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Все герои: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Ура!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Эльза: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Пришло время отдохнуть, ведь необходимо набраться сил перед встречей с самым главным волшебником, самим Дедом Морозом! Ключ я оставлю здесь, вы ребята его не потеряйте, берегите!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Герои под новогоднюю музыку весело и дружно покидают сцену. Эльза оставляет ключ на сцене.</w:t>
      </w:r>
    </w:p>
    <w:p w:rsidR="00C516F4" w:rsidRPr="002A2CBA" w:rsidRDefault="00C516F4" w:rsidP="00E82EF9">
      <w:pPr>
        <w:spacing w:line="36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                                                </w:t>
      </w:r>
      <w:r w:rsidRPr="002A2CBA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 3</w:t>
      </w:r>
    </w:p>
    <w:p w:rsidR="00C516F4" w:rsidRPr="002A2CBA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Свет приглушается. Звучит музыка («Один дома»)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В окошке пряничного домика появляется Гном-ворчун.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Гном-ворчун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:  Ну и как это называется?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Выходит из-за домика.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Гном-ворчун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:  Радуются они! Новый год ждут, подарки готовят, бегают туда-сюда, веселяться, ух, как я это всё не люблю! Каждый год главная помощница Деда Мороза «Эльза» руководит Фабрикой новогодних подарков, ее все любят, ведь она со своими друзьями готовит сюрпризы на праздник и дружно исполняют мечты всех детей.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Я - Гном-ворчун хочу стать САМЫМ ГЛАВНЫМ волшебником на Фабрике подарков. Хочу завладеть ключом и остановить волшебные часы перед самым Новым годом.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А вот и ключ (берет ключ).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Я остановлю стрелки волшебных часов!</w:t>
      </w:r>
      <w:r>
        <w:rPr>
          <w:rFonts w:ascii="Times New Roman" w:hAnsi="Times New Roman"/>
          <w:sz w:val="28"/>
          <w:szCs w:val="28"/>
        </w:rPr>
        <w:t xml:space="preserve"> А вместе с ними остановится работа Фабрики подарков и Новый год не придёт!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Да! Отличный план!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Берёт ключ. 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Слышен звуковой эффект «тиканье часов».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Гном-ворчун: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1,2,3… (размахивает ключом перед часами)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«Тиканье прекращается». В это же время гаснет ёлка и вся подсветка Пряничного городка. 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Гном-ворчун:</w:t>
      </w:r>
      <w:r>
        <w:rPr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Пожалуй, так здорово мне всем навредить еще не удавалось (уходит и уносит ключ)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4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зале снова нормальный свет.</w:t>
      </w:r>
    </w:p>
    <w:p w:rsidR="00C516F4" w:rsidRDefault="00C516F4" w:rsidP="00E82EF9">
      <w:pPr>
        <w:pStyle w:val="NormalWeb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Герои, веселясь заходят в зал, смеются, переговариваются о том, как будут праздновать. Резко останавливаются.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Все герои: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Что случилось!?? Почему остановились часы? И где ключ от волшебных часов?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Эльза: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 Ребята, кто может рассказать, что произошло?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(ответы детей)</w:t>
      </w:r>
    </w:p>
    <w:p w:rsidR="00C516F4" w:rsidRDefault="00C516F4" w:rsidP="00E82EF9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Герои волнуются. 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Эльза:</w:t>
      </w:r>
      <w:r>
        <w:rPr>
          <w:iCs/>
          <w:color w:val="000000"/>
          <w:sz w:val="28"/>
          <w:szCs w:val="28"/>
        </w:rPr>
        <w:t xml:space="preserve">  </w:t>
      </w:r>
      <w:r>
        <w:rPr>
          <w:bCs/>
          <w:iCs/>
          <w:color w:val="000000"/>
          <w:sz w:val="28"/>
          <w:szCs w:val="28"/>
        </w:rPr>
        <w:t>Всё ясно.  Если фабрика подарков не заработает, то и подарков у вас, ребята не будет! Как вы думаете, кого нам нужно позвать на помощь? (ответы детей. Если молчат, то героям необходимо подвести их к тому, что нужно позвать самого главного волшебника-Деда Мороза. Герои стоят близко к краю сцены и обращаются к детям)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Эльф 1:</w:t>
      </w:r>
      <w:r>
        <w:rPr>
          <w:bCs/>
          <w:iCs/>
          <w:color w:val="000000"/>
          <w:sz w:val="28"/>
          <w:szCs w:val="28"/>
        </w:rPr>
        <w:t xml:space="preserve"> Правильно! Мы позовём Дедушку Мороза!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Леденец:</w:t>
      </w:r>
      <w:r>
        <w:rPr>
          <w:bCs/>
          <w:iCs/>
          <w:color w:val="000000"/>
          <w:sz w:val="28"/>
          <w:szCs w:val="28"/>
        </w:rPr>
        <w:t xml:space="preserve"> Именно он самый главный волшебник!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Зефирка:</w:t>
      </w:r>
      <w:r>
        <w:rPr>
          <w:bCs/>
          <w:iCs/>
          <w:color w:val="000000"/>
          <w:sz w:val="28"/>
          <w:szCs w:val="28"/>
        </w:rPr>
        <w:t xml:space="preserve">  Он всё может, он вернёт нам праздник!!!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Звучит новогодняя музыка. 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Эльф 2:</w:t>
      </w:r>
      <w:r>
        <w:rPr>
          <w:bCs/>
          <w:iCs/>
          <w:color w:val="000000"/>
          <w:sz w:val="28"/>
          <w:szCs w:val="28"/>
        </w:rPr>
        <w:t xml:space="preserve"> Давайте громко позовём Деда Мороза! Все дружно, ребята!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Все:</w:t>
      </w:r>
      <w:r>
        <w:rPr>
          <w:bCs/>
          <w:iCs/>
          <w:color w:val="000000"/>
          <w:sz w:val="28"/>
          <w:szCs w:val="28"/>
        </w:rPr>
        <w:t xml:space="preserve"> Дед Мороз! Дед Мороз!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Звуковой эффект колокольчиков.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Леденец:</w:t>
      </w:r>
      <w:r>
        <w:rPr>
          <w:bCs/>
          <w:iCs/>
          <w:color w:val="000000"/>
          <w:sz w:val="28"/>
          <w:szCs w:val="28"/>
        </w:rPr>
        <w:t xml:space="preserve"> Слышите? Бубенчики на саночках звенят! Это Дед Мороз к нам спешит!</w:t>
      </w:r>
    </w:p>
    <w:p w:rsidR="00C516F4" w:rsidRDefault="00C516F4" w:rsidP="00E82EF9">
      <w:pPr>
        <w:pStyle w:val="voice"/>
        <w:shd w:val="clear" w:color="auto" w:fill="FFFFFF"/>
        <w:spacing w:before="98" w:beforeAutospacing="0" w:after="98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Заходит под музыку Дед Мороз. Машет Рукой в знак приветствия. Герои с детьми тоже машут со сцены. Зовут к себе на сцену. Дед Мороз поднимается на сцену, становится посередине.</w:t>
      </w:r>
    </w:p>
    <w:p w:rsidR="00C516F4" w:rsidRDefault="00C516F4" w:rsidP="00E82EF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ДМ:</w:t>
      </w:r>
      <w:r>
        <w:rPr>
          <w:rFonts w:ascii="Times New Roman" w:hAnsi="Times New Roman"/>
          <w:sz w:val="28"/>
          <w:szCs w:val="28"/>
        </w:rPr>
        <w:t xml:space="preserve"> Здравствуйте, ребятишки, девчонки и мальчишки!</w:t>
      </w:r>
    </w:p>
    <w:p w:rsidR="00C516F4" w:rsidRDefault="00C516F4" w:rsidP="00E82EF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Весёлые, забавные, детишки очень славные!</w:t>
      </w:r>
    </w:p>
    <w:p w:rsidR="00C516F4" w:rsidRDefault="00C516F4" w:rsidP="00E82EF9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Я, дети, очень старый дед,</w:t>
      </w:r>
    </w:p>
    <w:p w:rsidR="00C516F4" w:rsidRDefault="00C516F4" w:rsidP="00E82EF9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мне, поверьте, много лет.</w:t>
      </w:r>
    </w:p>
    <w:p w:rsidR="00C516F4" w:rsidRDefault="00C516F4" w:rsidP="00E82EF9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декабре и в январе</w:t>
      </w:r>
    </w:p>
    <w:p w:rsidR="00C516F4" w:rsidRDefault="00C516F4" w:rsidP="00E82EF9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гуляю по земле,</w:t>
      </w:r>
    </w:p>
    <w:p w:rsidR="00C516F4" w:rsidRDefault="00C516F4" w:rsidP="00E82EF9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хватаю вас за нос,</w:t>
      </w:r>
    </w:p>
    <w:p w:rsidR="00C516F4" w:rsidRDefault="00C516F4" w:rsidP="00E82EF9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Коль морожу — так до слёз!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Ничего нет интересней,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Чем в такой вот день чудесный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Зимней праздничной порой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Повстречаться с детворой.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 Новым годом вас поздравить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Вместе с вами праздник справить!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Эльза: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Дедушка Мороз, а мы не успели все подарки приготовить, и новогодние заветные желания у детей тоже не исполнятся…(герои ей поддакивают)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ДМ: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 случилось, расскажите, дети! (дети рассказывают)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Эльза: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Гном-Ворчун остановил волшебные часы, забрал  ключ и Фабрика новогодних подарков перестала работать…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ДМ: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(обращается к детям) Вы считаете вся сила в волшебных часах? Я вам открою секрет: волшебство случается там, где много улыбок и радости! А вы весёлые дети? (ответы детей) И моего мороза не боитесь? (Нет)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 а вот сейчас проверю, а ну-ка вставайте в кружок.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Дети становятся в круг с ДМ и героями. </w:t>
      </w:r>
    </w:p>
    <w:p w:rsidR="00C516F4" w:rsidRPr="00474951" w:rsidRDefault="00C516F4" w:rsidP="00474951">
      <w:pPr>
        <w:pStyle w:val="ListParagraph"/>
        <w:numPr>
          <w:ilvl w:val="0"/>
          <w:numId w:val="3"/>
        </w:numPr>
        <w:spacing w:after="0" w:line="360" w:lineRule="auto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474951">
        <w:rPr>
          <w:rFonts w:ascii="Times New Roman" w:hAnsi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Игра «Мы наденем варежки»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ДМ: Ух, как весело играли и нисколько не устали!</w:t>
      </w:r>
    </w:p>
    <w:p w:rsidR="00C516F4" w:rsidRPr="0076098D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Удивлю сейчас я вас, мои ноги рвутся в пляс! Помогайте мне танцевать!</w:t>
      </w:r>
    </w:p>
    <w:p w:rsidR="00C516F4" w:rsidRPr="00474951" w:rsidRDefault="00C516F4" w:rsidP="00474951">
      <w:pPr>
        <w:pStyle w:val="ListParagraph"/>
        <w:numPr>
          <w:ilvl w:val="0"/>
          <w:numId w:val="3"/>
        </w:numPr>
        <w:spacing w:after="0" w:line="360" w:lineRule="auto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474951">
        <w:rPr>
          <w:rFonts w:ascii="Times New Roman" w:hAnsi="Times New Roman"/>
          <w:b/>
          <w:sz w:val="28"/>
          <w:szCs w:val="28"/>
          <w:u w:val="single"/>
        </w:rPr>
        <w:t xml:space="preserve">Танец с Дедом Морозом «Пяточка-носочек» 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b/>
          <w:sz w:val="28"/>
          <w:szCs w:val="28"/>
        </w:rPr>
      </w:pP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ДМ:</w:t>
      </w:r>
      <w:r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Пришло время подарков!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Леденец:</w:t>
      </w:r>
      <w:r>
        <w:rPr>
          <w:rFonts w:ascii="Times New Roman" w:hAnsi="Times New Roman"/>
          <w:color w:val="000000"/>
          <w:sz w:val="28"/>
          <w:szCs w:val="28"/>
        </w:rPr>
        <w:t xml:space="preserve"> Но на всех ребят их не хватит….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Зефирка</w:t>
      </w:r>
      <w:r>
        <w:rPr>
          <w:rFonts w:ascii="Times New Roman" w:hAnsi="Times New Roman"/>
          <w:color w:val="000000"/>
          <w:sz w:val="28"/>
          <w:szCs w:val="28"/>
        </w:rPr>
        <w:t>: Мы не успели подготовить все подарки…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Эльф1: </w:t>
      </w:r>
      <w:r>
        <w:rPr>
          <w:rFonts w:ascii="Times New Roman" w:hAnsi="Times New Roman"/>
          <w:color w:val="000000"/>
          <w:sz w:val="28"/>
          <w:szCs w:val="28"/>
        </w:rPr>
        <w:t xml:space="preserve"> Ключа у нас тоже нет…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Эльф 2:</w:t>
      </w:r>
      <w:r>
        <w:rPr>
          <w:rFonts w:ascii="Times New Roman" w:hAnsi="Times New Roman"/>
          <w:color w:val="000000"/>
          <w:sz w:val="28"/>
          <w:szCs w:val="28"/>
        </w:rPr>
        <w:t xml:space="preserve"> Фабрика подарков не может работать…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ДМ:</w:t>
      </w:r>
      <w:r>
        <w:rPr>
          <w:rFonts w:ascii="Times New Roman" w:hAnsi="Times New Roman"/>
          <w:color w:val="000000"/>
          <w:sz w:val="28"/>
          <w:szCs w:val="28"/>
        </w:rPr>
        <w:t xml:space="preserve"> Дети - мы же с вами волшебники, занимайте свои места, будем вместе заводить наши часы.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Дети садятся. 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Свет приглушается. Звучит волшебная музыка. 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ДМ:</w:t>
      </w:r>
      <w:r>
        <w:rPr>
          <w:rFonts w:ascii="Times New Roman" w:hAnsi="Times New Roman"/>
          <w:color w:val="000000"/>
          <w:sz w:val="28"/>
          <w:szCs w:val="28"/>
        </w:rPr>
        <w:t xml:space="preserve"> Повторяйте все за мной: 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Снег, снег, снег. Лёд, лёд, лёд,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 часы начните ход,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Чтобы вместе всем ребятам 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Дружно встретить Новый год!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Все замирают. Тишина. Через несколько секунд начинается ход часов, «Тиканье», включается ёлка и вся подсветка декораций.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Все герои и дети:</w:t>
      </w:r>
      <w:r>
        <w:rPr>
          <w:rFonts w:ascii="Times New Roman" w:hAnsi="Times New Roman"/>
          <w:color w:val="000000"/>
          <w:sz w:val="28"/>
          <w:szCs w:val="28"/>
        </w:rPr>
        <w:t xml:space="preserve"> «Ураааа!»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Звучит новогодняя мелодия.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Слайд «Работа фабрики подарков»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Эльза: (обращается к героям) </w:t>
      </w:r>
      <w:r>
        <w:rPr>
          <w:rFonts w:ascii="Times New Roman" w:hAnsi="Times New Roman"/>
          <w:color w:val="000000"/>
          <w:sz w:val="28"/>
          <w:szCs w:val="28"/>
        </w:rPr>
        <w:t>Скорей по местам, «Фабрика подарков и Новогодних чудес» снова работает!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Начинается раздача подарков. Как это делаем технически: Герои снова начинают как вначале праздника перекидывать как конвейер подарки из рук в руки, последний передаёт ДМ. и он вручает ребёнку. </w:t>
      </w:r>
    </w:p>
    <w:p w:rsidR="00C516F4" w:rsidRDefault="00C516F4" w:rsidP="0076098D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Вед.</w:t>
      </w:r>
      <w:r>
        <w:rPr>
          <w:rFonts w:ascii="Times New Roman" w:hAnsi="Times New Roman"/>
          <w:color w:val="000000"/>
          <w:sz w:val="28"/>
          <w:szCs w:val="28"/>
        </w:rPr>
        <w:t xml:space="preserve">  Подводит каждого ребёнка к </w:t>
      </w:r>
      <w:r>
        <w:rPr>
          <w:rFonts w:ascii="Times New Roman" w:hAnsi="Times New Roman"/>
          <w:color w:val="000000"/>
          <w:sz w:val="28"/>
          <w:szCs w:val="28"/>
        </w:rPr>
        <w:tab/>
        <w:t>ДМ.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Дети получили все подарки.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6098D">
        <w:rPr>
          <w:rFonts w:ascii="Times New Roman" w:hAnsi="Times New Roman"/>
          <w:b/>
          <w:bCs/>
          <w:color w:val="000000"/>
          <w:sz w:val="28"/>
          <w:szCs w:val="28"/>
        </w:rPr>
        <w:t>ДМ:</w:t>
      </w:r>
      <w:r>
        <w:rPr>
          <w:rFonts w:ascii="Times New Roman" w:hAnsi="Times New Roman"/>
          <w:color w:val="000000"/>
          <w:sz w:val="28"/>
          <w:szCs w:val="28"/>
        </w:rPr>
        <w:t xml:space="preserve"> Все подарки получили? Никого мы не забыли?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14FA4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Леденец: </w:t>
      </w:r>
      <w:r w:rsidRPr="0021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Мы в Новом году вам желаем успехов!</w:t>
      </w:r>
      <w:r w:rsidRPr="00214FA4">
        <w:rPr>
          <w:rFonts w:ascii="Times New Roman" w:hAnsi="Times New Roman"/>
          <w:color w:val="000000"/>
          <w:sz w:val="28"/>
          <w:szCs w:val="28"/>
        </w:rPr>
        <w:br/>
      </w:r>
      <w:r w:rsidRPr="0021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Зефирка: Побольше улыбок. И звонкого смеха!</w:t>
      </w:r>
      <w:r w:rsidRPr="00214FA4">
        <w:rPr>
          <w:rFonts w:ascii="Times New Roman" w:hAnsi="Times New Roman"/>
          <w:color w:val="000000"/>
          <w:sz w:val="28"/>
          <w:szCs w:val="28"/>
        </w:rPr>
        <w:br/>
      </w:r>
      <w:r w:rsidRPr="00214FA4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 Эльф: </w:t>
      </w:r>
      <w:r w:rsidRPr="0021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Побольше задора, друзей и подруг!</w:t>
      </w:r>
      <w:r w:rsidRPr="00214FA4">
        <w:rPr>
          <w:rFonts w:ascii="Times New Roman" w:hAnsi="Times New Roman"/>
          <w:color w:val="000000"/>
          <w:sz w:val="28"/>
          <w:szCs w:val="28"/>
        </w:rPr>
        <w:br/>
      </w:r>
      <w:r w:rsidRPr="00474951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2 Эльф:</w:t>
      </w:r>
      <w:r w:rsidRPr="0021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Чтоб все вместе с вами смеялись вокруг!</w:t>
      </w:r>
      <w:r w:rsidRPr="00214FA4">
        <w:rPr>
          <w:rFonts w:ascii="Times New Roman" w:hAnsi="Times New Roman"/>
          <w:color w:val="000000"/>
          <w:sz w:val="28"/>
          <w:szCs w:val="28"/>
        </w:rPr>
        <w:br/>
      </w:r>
      <w:r w:rsidRPr="00214FA4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Эльза:</w:t>
      </w:r>
      <w:r w:rsidRPr="0021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Побольше вам счастья и доброты.</w:t>
      </w:r>
      <w:r w:rsidRPr="00214FA4">
        <w:rPr>
          <w:rFonts w:ascii="Times New Roman" w:hAnsi="Times New Roman"/>
          <w:color w:val="000000"/>
          <w:sz w:val="28"/>
          <w:szCs w:val="28"/>
        </w:rPr>
        <w:br/>
      </w:r>
      <w:r w:rsidRPr="00214FA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ДМ:</w:t>
      </w:r>
      <w:r w:rsidRPr="0021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Пусть волшебным будет праздник,</w:t>
      </w:r>
      <w:r w:rsidRPr="00214FA4">
        <w:rPr>
          <w:rFonts w:ascii="Times New Roman" w:hAnsi="Times New Roman"/>
          <w:color w:val="000000"/>
          <w:sz w:val="28"/>
          <w:szCs w:val="28"/>
        </w:rPr>
        <w:br/>
      </w:r>
      <w:r w:rsidRPr="00214FA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ВСЕ:</w:t>
      </w:r>
      <w:r w:rsidRPr="0021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Пусть сбываются мечты!</w:t>
      </w:r>
    </w:p>
    <w:p w:rsidR="00C516F4" w:rsidRDefault="00C516F4" w:rsidP="00E82EF9">
      <w:pPr>
        <w:spacing w:after="0" w:line="360" w:lineRule="auto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Герои прощаются и уходят. Ведущие быстро стоят детей и спускают их вниз  со ступенек. </w:t>
      </w:r>
    </w:p>
    <w:p w:rsidR="00C516F4" w:rsidRPr="00F20C6B" w:rsidRDefault="00C516F4" w:rsidP="00F20C6B">
      <w:pPr>
        <w:pStyle w:val="NormalWeb"/>
        <w:shd w:val="clear" w:color="auto" w:fill="F9FAFA"/>
        <w:spacing w:before="0" w:beforeAutospacing="0" w:after="240" w:afterAutospacing="0" w:line="360" w:lineRule="auto"/>
        <w:jc w:val="both"/>
        <w:rPr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КУЛИСЫ ЗАКРЫВАЮТСЯ. НИКТО НА СЦЕНЕ НЕ ФОТОГРАФИРУЕТСЯ, ЧТОБЫ НЕ ИСПОРТИТЬ РЕКВИЗИТ НА СЦЕНЕ. ВСЕ ФОТО В ХОЛЛАХ.</w:t>
      </w:r>
    </w:p>
    <w:sectPr w:rsidR="00C516F4" w:rsidRPr="00F20C6B" w:rsidSect="00FE4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6B8A"/>
    <w:multiLevelType w:val="hybridMultilevel"/>
    <w:tmpl w:val="6B64376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ED67EC"/>
    <w:multiLevelType w:val="hybridMultilevel"/>
    <w:tmpl w:val="2892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EE25142"/>
    <w:multiLevelType w:val="hybridMultilevel"/>
    <w:tmpl w:val="ADD2FE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2EF9"/>
    <w:rsid w:val="00000C4C"/>
    <w:rsid w:val="000D417A"/>
    <w:rsid w:val="00214FA4"/>
    <w:rsid w:val="002A2CBA"/>
    <w:rsid w:val="00351BDE"/>
    <w:rsid w:val="003610A8"/>
    <w:rsid w:val="00474951"/>
    <w:rsid w:val="004B7117"/>
    <w:rsid w:val="004D002F"/>
    <w:rsid w:val="007109CE"/>
    <w:rsid w:val="0076098D"/>
    <w:rsid w:val="008B2D94"/>
    <w:rsid w:val="00947701"/>
    <w:rsid w:val="00A432B5"/>
    <w:rsid w:val="00A87132"/>
    <w:rsid w:val="00B606AA"/>
    <w:rsid w:val="00C516F4"/>
    <w:rsid w:val="00DD3F20"/>
    <w:rsid w:val="00E82EF9"/>
    <w:rsid w:val="00F20C6B"/>
    <w:rsid w:val="00FD4417"/>
    <w:rsid w:val="00FE4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EF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82E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E82EF9"/>
    <w:pPr>
      <w:ind w:left="720"/>
      <w:contextualSpacing/>
    </w:pPr>
  </w:style>
  <w:style w:type="paragraph" w:customStyle="1" w:styleId="voice">
    <w:name w:val="voice"/>
    <w:basedOn w:val="Normal"/>
    <w:uiPriority w:val="99"/>
    <w:rsid w:val="00E82E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82EF9"/>
    <w:rPr>
      <w:rFonts w:cs="Times New Roman"/>
      <w:b/>
      <w:bCs/>
    </w:rPr>
  </w:style>
  <w:style w:type="paragraph" w:customStyle="1" w:styleId="c16">
    <w:name w:val="c16"/>
    <w:basedOn w:val="Normal"/>
    <w:uiPriority w:val="99"/>
    <w:rsid w:val="00E82E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  <w:rsid w:val="00E82EF9"/>
    <w:rPr>
      <w:rFonts w:cs="Times New Roman"/>
    </w:rPr>
  </w:style>
  <w:style w:type="character" w:customStyle="1" w:styleId="c9">
    <w:name w:val="c9"/>
    <w:basedOn w:val="DefaultParagraphFont"/>
    <w:uiPriority w:val="99"/>
    <w:rsid w:val="00E82EF9"/>
    <w:rPr>
      <w:rFonts w:cs="Times New Roman"/>
    </w:rPr>
  </w:style>
  <w:style w:type="paragraph" w:customStyle="1" w:styleId="c15">
    <w:name w:val="c15"/>
    <w:basedOn w:val="Normal"/>
    <w:uiPriority w:val="99"/>
    <w:rsid w:val="00E82E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Normal"/>
    <w:uiPriority w:val="99"/>
    <w:rsid w:val="00E82E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DefaultParagraphFont"/>
    <w:uiPriority w:val="99"/>
    <w:rsid w:val="00E82EF9"/>
    <w:rPr>
      <w:rFonts w:cs="Times New Roman"/>
    </w:rPr>
  </w:style>
  <w:style w:type="paragraph" w:customStyle="1" w:styleId="c4">
    <w:name w:val="c4"/>
    <w:basedOn w:val="Normal"/>
    <w:uiPriority w:val="99"/>
    <w:rsid w:val="00E82E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DefaultParagraphFont"/>
    <w:uiPriority w:val="99"/>
    <w:rsid w:val="00E82EF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4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11</Pages>
  <Words>1810</Words>
  <Characters>10318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Новогоднее театрализованное представление</dc:title>
  <dc:subject/>
  <dc:creator>Dima</dc:creator>
  <cp:keywords/>
  <dc:description/>
  <cp:lastModifiedBy>Microsoft Office</cp:lastModifiedBy>
  <cp:revision>2</cp:revision>
  <cp:lastPrinted>2023-11-22T05:47:00Z</cp:lastPrinted>
  <dcterms:created xsi:type="dcterms:W3CDTF">2023-12-04T17:02:00Z</dcterms:created>
  <dcterms:modified xsi:type="dcterms:W3CDTF">2023-12-04T17:02:00Z</dcterms:modified>
</cp:coreProperties>
</file>