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BEC" w:rsidRPr="00B343CE" w:rsidRDefault="00E92BEC" w:rsidP="00B343CE">
      <w:pPr>
        <w:jc w:val="center"/>
        <w:rPr>
          <w:rFonts w:ascii="Times New Roman" w:hAnsi="Times New Roman"/>
          <w:b/>
          <w:sz w:val="28"/>
          <w:szCs w:val="28"/>
        </w:rPr>
      </w:pPr>
      <w:r w:rsidRPr="00B343CE">
        <w:rPr>
          <w:rFonts w:ascii="Times New Roman" w:hAnsi="Times New Roman"/>
          <w:b/>
          <w:sz w:val="28"/>
          <w:szCs w:val="28"/>
        </w:rPr>
        <w:t xml:space="preserve">РАЗРАБОТКА </w:t>
      </w:r>
      <w:r>
        <w:rPr>
          <w:rFonts w:ascii="Times New Roman" w:hAnsi="Times New Roman"/>
          <w:b/>
          <w:sz w:val="28"/>
          <w:szCs w:val="28"/>
        </w:rPr>
        <w:t>ЗАНЯТИЯ</w:t>
      </w:r>
      <w:r w:rsidRPr="00B343CE">
        <w:rPr>
          <w:rFonts w:ascii="Times New Roman" w:hAnsi="Times New Roman"/>
          <w:b/>
          <w:sz w:val="28"/>
          <w:szCs w:val="28"/>
        </w:rPr>
        <w:t xml:space="preserve"> ПО ОБЩЕСТВОЗНАНИЮ  </w:t>
      </w:r>
    </w:p>
    <w:p w:rsidR="00E92BEC" w:rsidRPr="00843552" w:rsidRDefault="00E92BEC" w:rsidP="00843552">
      <w:pPr>
        <w:jc w:val="center"/>
        <w:rPr>
          <w:rFonts w:ascii="Times New Roman" w:hAnsi="Times New Roman"/>
          <w:b/>
          <w:sz w:val="28"/>
          <w:szCs w:val="28"/>
        </w:rPr>
      </w:pPr>
      <w:r w:rsidRPr="00843552">
        <w:rPr>
          <w:rFonts w:ascii="Times New Roman" w:hAnsi="Times New Roman"/>
          <w:b/>
          <w:sz w:val="28"/>
          <w:szCs w:val="28"/>
        </w:rPr>
        <w:t>Тема «</w:t>
      </w:r>
      <w:r>
        <w:rPr>
          <w:rFonts w:ascii="Times New Roman" w:hAnsi="Times New Roman"/>
          <w:b/>
          <w:sz w:val="28"/>
          <w:szCs w:val="28"/>
        </w:rPr>
        <w:t>Девиантное и делинкветное поведение</w:t>
      </w:r>
      <w:r w:rsidRPr="00843552">
        <w:rPr>
          <w:rFonts w:ascii="Times New Roman" w:hAnsi="Times New Roman"/>
          <w:b/>
          <w:sz w:val="28"/>
          <w:szCs w:val="28"/>
        </w:rPr>
        <w:t>».</w:t>
      </w:r>
    </w:p>
    <w:p w:rsidR="00E92BEC" w:rsidRDefault="00E92BEC" w:rsidP="00584DA5">
      <w:pPr>
        <w:rPr>
          <w:rFonts w:ascii="Times New Roman" w:hAnsi="Times New Roman"/>
          <w:sz w:val="28"/>
          <w:szCs w:val="28"/>
        </w:rPr>
      </w:pPr>
      <w:r w:rsidRPr="00843552">
        <w:rPr>
          <w:rFonts w:ascii="Times New Roman" w:hAnsi="Times New Roman"/>
          <w:b/>
          <w:sz w:val="28"/>
          <w:szCs w:val="28"/>
        </w:rPr>
        <w:t xml:space="preserve">Цели </w:t>
      </w:r>
      <w:r>
        <w:rPr>
          <w:rFonts w:ascii="Times New Roman" w:hAnsi="Times New Roman"/>
          <w:b/>
          <w:sz w:val="28"/>
          <w:szCs w:val="28"/>
        </w:rPr>
        <w:t>занятия</w:t>
      </w:r>
      <w:r w:rsidRPr="00843552">
        <w:rPr>
          <w:rFonts w:ascii="Times New Roman" w:hAnsi="Times New Roman"/>
          <w:b/>
          <w:sz w:val="28"/>
          <w:szCs w:val="28"/>
        </w:rPr>
        <w:t>:</w:t>
      </w:r>
      <w:r w:rsidRPr="00843552">
        <w:rPr>
          <w:rFonts w:ascii="Times New Roman" w:hAnsi="Times New Roman"/>
          <w:sz w:val="28"/>
          <w:szCs w:val="28"/>
        </w:rPr>
        <w:t xml:space="preserve"> </w:t>
      </w:r>
    </w:p>
    <w:p w:rsidR="00E92BEC" w:rsidRPr="006C4D24" w:rsidRDefault="00E92BEC" w:rsidP="00F51173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А) образовательные: </w:t>
      </w:r>
      <w:r>
        <w:rPr>
          <w:rFonts w:ascii="Times New Roman" w:hAnsi="Times New Roman"/>
          <w:sz w:val="28"/>
          <w:szCs w:val="28"/>
        </w:rPr>
        <w:t>р</w:t>
      </w:r>
      <w:r w:rsidRPr="006C4D24">
        <w:rPr>
          <w:rFonts w:ascii="Times New Roman" w:hAnsi="Times New Roman"/>
          <w:sz w:val="28"/>
          <w:szCs w:val="28"/>
        </w:rPr>
        <w:t>аскрыть сущность понятия «девиантное и делинквен</w:t>
      </w:r>
      <w:r w:rsidRPr="006C4D24">
        <w:rPr>
          <w:rFonts w:ascii="Times New Roman" w:hAnsi="Times New Roman"/>
          <w:sz w:val="28"/>
          <w:szCs w:val="28"/>
        </w:rPr>
        <w:t>т</w:t>
      </w:r>
      <w:r w:rsidRPr="006C4D24">
        <w:rPr>
          <w:rFonts w:ascii="Times New Roman" w:hAnsi="Times New Roman"/>
          <w:sz w:val="28"/>
          <w:szCs w:val="28"/>
        </w:rPr>
        <w:t>ное поведение, рассмотреть его отдельные формы, описать последствия на</w:t>
      </w:r>
      <w:r w:rsidRPr="006C4D24">
        <w:rPr>
          <w:rFonts w:ascii="Times New Roman" w:hAnsi="Times New Roman"/>
          <w:sz w:val="28"/>
          <w:szCs w:val="28"/>
        </w:rPr>
        <w:t>и</w:t>
      </w:r>
      <w:r w:rsidRPr="006C4D24">
        <w:rPr>
          <w:rFonts w:ascii="Times New Roman" w:hAnsi="Times New Roman"/>
          <w:sz w:val="28"/>
          <w:szCs w:val="28"/>
        </w:rPr>
        <w:t>более опасных  форм отклоняющегося поведения,  проанализировать прич</w:t>
      </w:r>
      <w:r w:rsidRPr="006C4D24">
        <w:rPr>
          <w:rFonts w:ascii="Times New Roman" w:hAnsi="Times New Roman"/>
          <w:sz w:val="28"/>
          <w:szCs w:val="28"/>
        </w:rPr>
        <w:t>и</w:t>
      </w:r>
      <w:r w:rsidRPr="006C4D24">
        <w:rPr>
          <w:rFonts w:ascii="Times New Roman" w:hAnsi="Times New Roman"/>
          <w:sz w:val="28"/>
          <w:szCs w:val="28"/>
        </w:rPr>
        <w:t>ны негативного поведения.  Б) развивающие: развивать память, мышление, умение анализировать и сравнивать, делать выводы. В) воспитывающие: во</w:t>
      </w:r>
      <w:r w:rsidRPr="006C4D24">
        <w:rPr>
          <w:rFonts w:ascii="Times New Roman" w:hAnsi="Times New Roman"/>
          <w:sz w:val="28"/>
          <w:szCs w:val="28"/>
        </w:rPr>
        <w:t>с</w:t>
      </w:r>
      <w:r w:rsidRPr="006C4D24">
        <w:rPr>
          <w:rFonts w:ascii="Times New Roman" w:hAnsi="Times New Roman"/>
          <w:sz w:val="28"/>
          <w:szCs w:val="28"/>
        </w:rPr>
        <w:t xml:space="preserve">питывать в уч-ся ценностные качества личности, морально-нравственные принципы поведения.        </w:t>
      </w:r>
    </w:p>
    <w:p w:rsidR="00E92BEC" w:rsidRPr="006B589A" w:rsidRDefault="00E92BEC" w:rsidP="0084355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B589A">
        <w:rPr>
          <w:rFonts w:ascii="Times New Roman" w:hAnsi="Times New Roman"/>
          <w:b/>
          <w:bCs/>
          <w:sz w:val="28"/>
          <w:szCs w:val="28"/>
        </w:rPr>
        <w:t>План.</w:t>
      </w:r>
    </w:p>
    <w:p w:rsidR="00E92BEC" w:rsidRPr="006C4D24" w:rsidRDefault="00E92BEC" w:rsidP="008F32E2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>1.Девиантное и делинквентное поведение.</w:t>
      </w:r>
    </w:p>
    <w:p w:rsidR="00E92BEC" w:rsidRPr="006C4D24" w:rsidRDefault="00E92BEC" w:rsidP="00762178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>2. Характеристика наиболее распространенных форм девиантного поведения: алкоголизм, наркомания, курение.                                                                                                   3.Причины отклоняющегося поведения.                                                                   4. Девиантное и делинквентное поведение у детей и подростков.</w:t>
      </w:r>
    </w:p>
    <w:p w:rsidR="00E92BEC" w:rsidRPr="006C4D24" w:rsidRDefault="00E92BEC" w:rsidP="006B589A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Оборудование: </w:t>
      </w:r>
      <w:r>
        <w:rPr>
          <w:rFonts w:ascii="Times New Roman" w:hAnsi="Times New Roman"/>
          <w:sz w:val="28"/>
          <w:szCs w:val="28"/>
        </w:rPr>
        <w:t xml:space="preserve">презентация, учебники, </w:t>
      </w:r>
      <w:r w:rsidRPr="006C4D24">
        <w:rPr>
          <w:rFonts w:ascii="Times New Roman" w:hAnsi="Times New Roman"/>
          <w:sz w:val="28"/>
          <w:szCs w:val="28"/>
        </w:rPr>
        <w:t>сообщения и рисунки учащихся, ка</w:t>
      </w:r>
      <w:r w:rsidRPr="006C4D24">
        <w:rPr>
          <w:rFonts w:ascii="Times New Roman" w:hAnsi="Times New Roman"/>
          <w:sz w:val="28"/>
          <w:szCs w:val="28"/>
        </w:rPr>
        <w:t>р</w:t>
      </w:r>
      <w:r w:rsidRPr="006C4D24">
        <w:rPr>
          <w:rFonts w:ascii="Times New Roman" w:hAnsi="Times New Roman"/>
          <w:sz w:val="28"/>
          <w:szCs w:val="28"/>
        </w:rPr>
        <w:t>точки, словарь урока.</w:t>
      </w:r>
    </w:p>
    <w:p w:rsidR="00E92BEC" w:rsidRPr="006C4D24" w:rsidRDefault="00E92BEC" w:rsidP="00843552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>Тип урока: комбинированный.</w:t>
      </w:r>
    </w:p>
    <w:p w:rsidR="00E92BEC" w:rsidRPr="006C4D24" w:rsidRDefault="00E92BEC" w:rsidP="00843552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>Понятия для запоминания: девиация,  девиантное поведение, делинквентное поведение, алкоголизм, наркомания, курение, здоровье, суицид, меценатство.</w:t>
      </w:r>
    </w:p>
    <w:p w:rsidR="00E92BEC" w:rsidRPr="006C4D24" w:rsidRDefault="00E92BEC" w:rsidP="00E12192">
      <w:pPr>
        <w:rPr>
          <w:rFonts w:ascii="Times New Roman" w:hAnsi="Times New Roman"/>
          <w:noProof/>
          <w:sz w:val="28"/>
          <w:szCs w:val="28"/>
          <w:lang w:eastAsia="ru-RU"/>
        </w:rPr>
      </w:pPr>
      <w:r w:rsidRPr="006C4D24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Pr="006B589A">
        <w:rPr>
          <w:rFonts w:ascii="Times New Roman" w:hAnsi="Times New Roman"/>
          <w:b/>
          <w:bCs/>
          <w:sz w:val="28"/>
          <w:szCs w:val="28"/>
        </w:rPr>
        <w:t>Ход урока</w:t>
      </w:r>
      <w:r w:rsidRPr="006C4D24">
        <w:rPr>
          <w:rFonts w:ascii="Times New Roman" w:hAnsi="Times New Roman"/>
          <w:sz w:val="28"/>
          <w:szCs w:val="28"/>
        </w:rPr>
        <w:t xml:space="preserve">.             </w:t>
      </w:r>
    </w:p>
    <w:p w:rsidR="00E92BEC" w:rsidRPr="006C4D24" w:rsidRDefault="00E92BEC" w:rsidP="00E12192">
      <w:pPr>
        <w:rPr>
          <w:rFonts w:ascii="Times New Roman" w:hAnsi="Times New Roman"/>
          <w:noProof/>
          <w:sz w:val="28"/>
          <w:szCs w:val="28"/>
          <w:lang w:eastAsia="ru-RU"/>
        </w:rPr>
      </w:pPr>
      <w:r w:rsidRPr="006C4D24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Пусть нам не дано</w:t>
      </w:r>
    </w:p>
    <w:p w:rsidR="00E92BEC" w:rsidRPr="006C4D24" w:rsidRDefault="00E92BEC" w:rsidP="00E12192">
      <w:pPr>
        <w:rPr>
          <w:rFonts w:ascii="Times New Roman" w:hAnsi="Times New Roman"/>
          <w:noProof/>
          <w:sz w:val="28"/>
          <w:szCs w:val="28"/>
          <w:lang w:eastAsia="ru-RU"/>
        </w:rPr>
      </w:pPr>
      <w:r w:rsidRPr="006C4D24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Изменить все немедля, </w:t>
      </w:r>
    </w:p>
    <w:p w:rsidR="00E92BEC" w:rsidRPr="006C4D24" w:rsidRDefault="00E92BEC" w:rsidP="00E12192">
      <w:pPr>
        <w:rPr>
          <w:rFonts w:ascii="Times New Roman" w:hAnsi="Times New Roman"/>
          <w:noProof/>
          <w:sz w:val="28"/>
          <w:szCs w:val="28"/>
          <w:lang w:eastAsia="ru-RU"/>
        </w:rPr>
      </w:pPr>
      <w:r w:rsidRPr="006C4D24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как хочется,-</w:t>
      </w:r>
    </w:p>
    <w:p w:rsidR="00E92BEC" w:rsidRPr="006C4D24" w:rsidRDefault="00E92BEC" w:rsidP="00E12192">
      <w:pPr>
        <w:rPr>
          <w:rFonts w:ascii="Times New Roman" w:hAnsi="Times New Roman"/>
          <w:noProof/>
          <w:sz w:val="28"/>
          <w:szCs w:val="28"/>
          <w:lang w:eastAsia="ru-RU"/>
        </w:rPr>
      </w:pPr>
      <w:r w:rsidRPr="006C4D24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 Когда изменяемся мы,</w:t>
      </w:r>
    </w:p>
    <w:p w:rsidR="00E92BEC" w:rsidRPr="006C4D24" w:rsidRDefault="00E92BEC" w:rsidP="00E12192">
      <w:pPr>
        <w:rPr>
          <w:rFonts w:ascii="Times New Roman" w:hAnsi="Times New Roman"/>
          <w:noProof/>
          <w:sz w:val="28"/>
          <w:szCs w:val="28"/>
          <w:lang w:eastAsia="ru-RU"/>
        </w:rPr>
      </w:pPr>
      <w:r w:rsidRPr="006C4D24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 Изменяется мир.</w:t>
      </w:r>
    </w:p>
    <w:p w:rsidR="00E92BEC" w:rsidRPr="006C4D24" w:rsidRDefault="00E92BEC" w:rsidP="00E12192">
      <w:pPr>
        <w:jc w:val="center"/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     (Е. Евтушенко)</w:t>
      </w:r>
    </w:p>
    <w:p w:rsidR="00E92BEC" w:rsidRDefault="00E92BEC" w:rsidP="00843552">
      <w:pPr>
        <w:rPr>
          <w:rFonts w:ascii="Times New Roman" w:hAnsi="Times New Roman"/>
          <w:b/>
          <w:bCs/>
          <w:sz w:val="28"/>
          <w:szCs w:val="28"/>
        </w:rPr>
      </w:pPr>
    </w:p>
    <w:p w:rsidR="00E92BEC" w:rsidRDefault="00E92BEC" w:rsidP="00843552">
      <w:pPr>
        <w:rPr>
          <w:rFonts w:ascii="Times New Roman" w:hAnsi="Times New Roman"/>
          <w:b/>
          <w:bCs/>
          <w:sz w:val="28"/>
          <w:szCs w:val="28"/>
        </w:rPr>
      </w:pPr>
    </w:p>
    <w:p w:rsidR="00E92BEC" w:rsidRPr="006B589A" w:rsidRDefault="00E92BEC" w:rsidP="00843552">
      <w:pPr>
        <w:rPr>
          <w:rFonts w:ascii="Times New Roman" w:hAnsi="Times New Roman"/>
          <w:b/>
          <w:bCs/>
          <w:sz w:val="28"/>
          <w:szCs w:val="28"/>
        </w:rPr>
      </w:pPr>
      <w:r w:rsidRPr="006B589A">
        <w:rPr>
          <w:rFonts w:ascii="Times New Roman" w:hAnsi="Times New Roman"/>
          <w:b/>
          <w:bCs/>
          <w:sz w:val="28"/>
          <w:szCs w:val="28"/>
        </w:rPr>
        <w:t>1.Объяснение нового материала.</w:t>
      </w:r>
    </w:p>
    <w:p w:rsidR="00E92BEC" w:rsidRPr="006C4D24" w:rsidRDefault="00E92BEC" w:rsidP="00D64231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Преподаватель.                                                                                              -Представьте, что за окном </w:t>
      </w:r>
      <w:r>
        <w:rPr>
          <w:rFonts w:ascii="Times New Roman" w:hAnsi="Times New Roman"/>
          <w:sz w:val="28"/>
          <w:szCs w:val="28"/>
        </w:rPr>
        <w:t>пасмурная осень</w:t>
      </w:r>
      <w:r w:rsidRPr="006C4D24">
        <w:rPr>
          <w:rFonts w:ascii="Times New Roman" w:hAnsi="Times New Roman"/>
          <w:sz w:val="28"/>
          <w:szCs w:val="28"/>
        </w:rPr>
        <w:t xml:space="preserve">, а солнечное   лето. И самая обычная черная ворона отложила в своём гнезде самые обычные  яйца.  Через несколько недель из них вылупились самые обычные птенцы. Они ничем не отличались друг от друга и от птенцов других ворон.  Но вдруг, уже  после того как птенцы оперились, один из них не захотел жить так, как все. </w:t>
      </w:r>
    </w:p>
    <w:p w:rsidR="00E92BEC" w:rsidRPr="006C4D24" w:rsidRDefault="00E92BEC" w:rsidP="00762178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>-Как вы думаете, почему это произошло?  (ответы уч-ся: толи ему было ску</w:t>
      </w:r>
      <w:r w:rsidRPr="006C4D24">
        <w:rPr>
          <w:rFonts w:ascii="Times New Roman" w:hAnsi="Times New Roman"/>
          <w:sz w:val="28"/>
          <w:szCs w:val="28"/>
        </w:rPr>
        <w:t>ч</w:t>
      </w:r>
      <w:r w:rsidRPr="006C4D24">
        <w:rPr>
          <w:rFonts w:ascii="Times New Roman" w:hAnsi="Times New Roman"/>
          <w:sz w:val="28"/>
          <w:szCs w:val="28"/>
        </w:rPr>
        <w:t>но, то ли он вообразил себя необыкновенным и решил выделиться среди др</w:t>
      </w:r>
      <w:r w:rsidRPr="006C4D24">
        <w:rPr>
          <w:rFonts w:ascii="Times New Roman" w:hAnsi="Times New Roman"/>
          <w:sz w:val="28"/>
          <w:szCs w:val="28"/>
        </w:rPr>
        <w:t>у</w:t>
      </w:r>
      <w:r w:rsidRPr="006C4D24">
        <w:rPr>
          <w:rFonts w:ascii="Times New Roman" w:hAnsi="Times New Roman"/>
          <w:sz w:val="28"/>
          <w:szCs w:val="28"/>
        </w:rPr>
        <w:t>гих…)</w:t>
      </w:r>
    </w:p>
    <w:p w:rsidR="00E92BEC" w:rsidRPr="006C4D24" w:rsidRDefault="00E92BEC" w:rsidP="00295295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>П- Всему миру, социальному бытию и каждому человеку свойственно откл</w:t>
      </w:r>
      <w:r w:rsidRPr="006C4D24">
        <w:rPr>
          <w:rFonts w:ascii="Times New Roman" w:hAnsi="Times New Roman"/>
          <w:sz w:val="28"/>
          <w:szCs w:val="28"/>
        </w:rPr>
        <w:t>о</w:t>
      </w:r>
      <w:r w:rsidRPr="006C4D24">
        <w:rPr>
          <w:rFonts w:ascii="Times New Roman" w:hAnsi="Times New Roman"/>
          <w:sz w:val="28"/>
          <w:szCs w:val="28"/>
        </w:rPr>
        <w:t>няться от оси своего существования, развития. В чем причины и сущность данного  отклонения? Является ли оно естественным условием развития о</w:t>
      </w:r>
      <w:r w:rsidRPr="006C4D24">
        <w:rPr>
          <w:rFonts w:ascii="Times New Roman" w:hAnsi="Times New Roman"/>
          <w:sz w:val="28"/>
          <w:szCs w:val="28"/>
        </w:rPr>
        <w:t>т</w:t>
      </w:r>
      <w:r w:rsidRPr="006C4D24">
        <w:rPr>
          <w:rFonts w:ascii="Times New Roman" w:hAnsi="Times New Roman"/>
          <w:sz w:val="28"/>
          <w:szCs w:val="28"/>
        </w:rPr>
        <w:t>дельного человека или жизни всего общества? На эти и другие вопросы мы ответим в ходе сегодняшнего урока, тема которого «Девиантное и дели</w:t>
      </w:r>
      <w:r w:rsidRPr="006C4D24">
        <w:rPr>
          <w:rFonts w:ascii="Times New Roman" w:hAnsi="Times New Roman"/>
          <w:sz w:val="28"/>
          <w:szCs w:val="28"/>
        </w:rPr>
        <w:t>н</w:t>
      </w:r>
      <w:r w:rsidRPr="006C4D24">
        <w:rPr>
          <w:rFonts w:ascii="Times New Roman" w:hAnsi="Times New Roman"/>
          <w:sz w:val="28"/>
          <w:szCs w:val="28"/>
        </w:rPr>
        <w:t>квентное поведение».</w:t>
      </w:r>
    </w:p>
    <w:p w:rsidR="00E92BEC" w:rsidRPr="006C4D24" w:rsidRDefault="00E92BEC" w:rsidP="00762178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- В процессе социализации возможны сбои, неудачи. Проявлением недоста</w:t>
      </w:r>
      <w:r w:rsidRPr="006C4D24">
        <w:rPr>
          <w:rFonts w:ascii="Times New Roman" w:hAnsi="Times New Roman"/>
          <w:sz w:val="28"/>
          <w:szCs w:val="28"/>
        </w:rPr>
        <w:t>т</w:t>
      </w:r>
      <w:r w:rsidRPr="006C4D24">
        <w:rPr>
          <w:rFonts w:ascii="Times New Roman" w:hAnsi="Times New Roman"/>
          <w:sz w:val="28"/>
          <w:szCs w:val="28"/>
        </w:rPr>
        <w:t>ков социализации является отклоняющееся (девиантное) поведение. Что мы называем девиантным поведением? (ответ уч-ся, работа со  словарем) – соц</w:t>
      </w:r>
      <w:r w:rsidRPr="006C4D24">
        <w:rPr>
          <w:rFonts w:ascii="Times New Roman" w:hAnsi="Times New Roman"/>
          <w:sz w:val="28"/>
          <w:szCs w:val="28"/>
        </w:rPr>
        <w:t>и</w:t>
      </w:r>
      <w:r w:rsidRPr="006C4D24">
        <w:rPr>
          <w:rFonts w:ascii="Times New Roman" w:hAnsi="Times New Roman"/>
          <w:sz w:val="28"/>
          <w:szCs w:val="28"/>
        </w:rPr>
        <w:t>альное поведение, не соответствующее имеющейся норме или набору норм, принятых значительной частью людей в группе или сообществе.                                                                                                    П: - Есть такие формы отклоняющегося поведения, которые не создают н</w:t>
      </w:r>
      <w:r w:rsidRPr="006C4D24">
        <w:rPr>
          <w:rFonts w:ascii="Times New Roman" w:hAnsi="Times New Roman"/>
          <w:sz w:val="28"/>
          <w:szCs w:val="28"/>
        </w:rPr>
        <w:t>е</w:t>
      </w:r>
      <w:r w:rsidRPr="006C4D24">
        <w:rPr>
          <w:rFonts w:ascii="Times New Roman" w:hAnsi="Times New Roman"/>
          <w:sz w:val="28"/>
          <w:szCs w:val="28"/>
        </w:rPr>
        <w:t>удобств окружающим, не подрывают стабильность общества.  Например, люди, которые открыли приют для бездомных животных и содержат живо</w:t>
      </w:r>
      <w:r w:rsidRPr="006C4D24">
        <w:rPr>
          <w:rFonts w:ascii="Times New Roman" w:hAnsi="Times New Roman"/>
          <w:sz w:val="28"/>
          <w:szCs w:val="28"/>
        </w:rPr>
        <w:t>т</w:t>
      </w:r>
      <w:r w:rsidRPr="006C4D24">
        <w:rPr>
          <w:rFonts w:ascii="Times New Roman" w:hAnsi="Times New Roman"/>
          <w:sz w:val="28"/>
          <w:szCs w:val="28"/>
        </w:rPr>
        <w:t>ных за свой счет. Такое поведение мы назовем чудачеством.  Ни в одном о</w:t>
      </w:r>
      <w:r w:rsidRPr="006C4D24">
        <w:rPr>
          <w:rFonts w:ascii="Times New Roman" w:hAnsi="Times New Roman"/>
          <w:sz w:val="28"/>
          <w:szCs w:val="28"/>
        </w:rPr>
        <w:t>б</w:t>
      </w:r>
      <w:r w:rsidRPr="006C4D24">
        <w:rPr>
          <w:rFonts w:ascii="Times New Roman" w:hAnsi="Times New Roman"/>
          <w:sz w:val="28"/>
          <w:szCs w:val="28"/>
        </w:rPr>
        <w:t>ществе невозможно провести линию и разделить людей на тех, кто отклон</w:t>
      </w:r>
      <w:r w:rsidRPr="006C4D24">
        <w:rPr>
          <w:rFonts w:ascii="Times New Roman" w:hAnsi="Times New Roman"/>
          <w:sz w:val="28"/>
          <w:szCs w:val="28"/>
        </w:rPr>
        <w:t>я</w:t>
      </w:r>
      <w:r w:rsidRPr="006C4D24">
        <w:rPr>
          <w:rFonts w:ascii="Times New Roman" w:hAnsi="Times New Roman"/>
          <w:sz w:val="28"/>
          <w:szCs w:val="28"/>
        </w:rPr>
        <w:t>ется от норм, и тех, кто им следует. Большинству людей случалось нарушать общепринятые правила. Например: припаркованный на пешеходной дорожке автомобиль, пешеход, идущий на красный свет светофора и т.д.</w:t>
      </w:r>
    </w:p>
    <w:p w:rsidR="00E92BEC" w:rsidRPr="006C4D24" w:rsidRDefault="00E92BEC" w:rsidP="0076217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   -Из всего многообразия форм отклоняющегося поведения социологи выд</w:t>
      </w:r>
      <w:r w:rsidRPr="006C4D24">
        <w:rPr>
          <w:rFonts w:ascii="Times New Roman" w:hAnsi="Times New Roman"/>
          <w:sz w:val="28"/>
          <w:szCs w:val="28"/>
        </w:rPr>
        <w:t>е</w:t>
      </w:r>
      <w:r w:rsidRPr="006C4D24">
        <w:rPr>
          <w:rFonts w:ascii="Times New Roman" w:hAnsi="Times New Roman"/>
          <w:sz w:val="28"/>
          <w:szCs w:val="28"/>
        </w:rPr>
        <w:t>ляют отдельные группы. Во-первых, можно рассматривать такое поведение на уровне  отдельной личности (подросток злоупотребляет алкоголем или курением), в рамках межличностных отношений в малых социальных гру</w:t>
      </w:r>
      <w:r w:rsidRPr="006C4D24">
        <w:rPr>
          <w:rFonts w:ascii="Times New Roman" w:hAnsi="Times New Roman"/>
          <w:sz w:val="28"/>
          <w:szCs w:val="28"/>
        </w:rPr>
        <w:t>п</w:t>
      </w:r>
      <w:r w:rsidRPr="006C4D24">
        <w:rPr>
          <w:rFonts w:ascii="Times New Roman" w:hAnsi="Times New Roman"/>
          <w:sz w:val="28"/>
          <w:szCs w:val="28"/>
        </w:rPr>
        <w:t>пах (родители алкоголики или наркоманы перестали воспитывать своих  н</w:t>
      </w:r>
      <w:r w:rsidRPr="006C4D24">
        <w:rPr>
          <w:rFonts w:ascii="Times New Roman" w:hAnsi="Times New Roman"/>
          <w:sz w:val="28"/>
          <w:szCs w:val="28"/>
        </w:rPr>
        <w:t>е</w:t>
      </w:r>
      <w:r w:rsidRPr="006C4D24">
        <w:rPr>
          <w:rFonts w:ascii="Times New Roman" w:hAnsi="Times New Roman"/>
          <w:sz w:val="28"/>
          <w:szCs w:val="28"/>
        </w:rPr>
        <w:t>совершеннолетних детей), на уровне государства (за предоставление  нео</w:t>
      </w:r>
      <w:r w:rsidRPr="006C4D24">
        <w:rPr>
          <w:rFonts w:ascii="Times New Roman" w:hAnsi="Times New Roman"/>
          <w:sz w:val="28"/>
          <w:szCs w:val="28"/>
        </w:rPr>
        <w:t>б</w:t>
      </w:r>
      <w:r w:rsidRPr="006C4D24">
        <w:rPr>
          <w:rFonts w:ascii="Times New Roman" w:hAnsi="Times New Roman"/>
          <w:sz w:val="28"/>
          <w:szCs w:val="28"/>
        </w:rPr>
        <w:t>ходимого документа чиновник требует взятку). Во-вторых, среди форм о</w:t>
      </w:r>
      <w:r w:rsidRPr="006C4D24">
        <w:rPr>
          <w:rFonts w:ascii="Times New Roman" w:hAnsi="Times New Roman"/>
          <w:sz w:val="28"/>
          <w:szCs w:val="28"/>
        </w:rPr>
        <w:t>т</w:t>
      </w:r>
      <w:r w:rsidRPr="006C4D24">
        <w:rPr>
          <w:rFonts w:ascii="Times New Roman" w:hAnsi="Times New Roman"/>
          <w:sz w:val="28"/>
          <w:szCs w:val="28"/>
        </w:rPr>
        <w:t>клоняющегося поведения нередко выделяются те, которые нарушают прав</w:t>
      </w:r>
      <w:r w:rsidRPr="006C4D24">
        <w:rPr>
          <w:rFonts w:ascii="Times New Roman" w:hAnsi="Times New Roman"/>
          <w:sz w:val="28"/>
          <w:szCs w:val="28"/>
        </w:rPr>
        <w:t>о</w:t>
      </w:r>
      <w:r w:rsidRPr="006C4D24">
        <w:rPr>
          <w:rFonts w:ascii="Times New Roman" w:hAnsi="Times New Roman"/>
          <w:sz w:val="28"/>
          <w:szCs w:val="28"/>
        </w:rPr>
        <w:t>вые нормы, влекут за собой правовую  ответственность.</w:t>
      </w:r>
    </w:p>
    <w:p w:rsidR="00E92BEC" w:rsidRPr="006C4D24" w:rsidRDefault="00E92BEC" w:rsidP="008F32E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92BEC" w:rsidRDefault="00E92BEC" w:rsidP="008F32E2">
      <w:pPr>
        <w:rPr>
          <w:rFonts w:ascii="Times New Roman" w:hAnsi="Times New Roman"/>
          <w:sz w:val="28"/>
          <w:szCs w:val="28"/>
        </w:rPr>
      </w:pPr>
    </w:p>
    <w:p w:rsidR="00E92BEC" w:rsidRPr="006C4D24" w:rsidRDefault="00E92BEC" w:rsidP="008F32E2">
      <w:pPr>
        <w:rPr>
          <w:rFonts w:ascii="Times New Roman" w:hAnsi="Times New Roman"/>
          <w:sz w:val="28"/>
          <w:szCs w:val="28"/>
        </w:rPr>
      </w:pPr>
      <w:r w:rsidRPr="00F51173">
        <w:rPr>
          <w:rFonts w:ascii="Times New Roman" w:hAnsi="Times New Roman"/>
          <w:b/>
          <w:bCs/>
          <w:sz w:val="28"/>
          <w:szCs w:val="28"/>
        </w:rPr>
        <w:t>Работа со схемой:</w:t>
      </w:r>
      <w:r w:rsidRPr="006C4D24">
        <w:rPr>
          <w:rFonts w:ascii="Times New Roman" w:hAnsi="Times New Roman"/>
          <w:sz w:val="28"/>
          <w:szCs w:val="28"/>
        </w:rPr>
        <w:t xml:space="preserve"> « Основные формы девиантного поведения» (презент</w:t>
      </w:r>
      <w:r w:rsidRPr="006C4D24">
        <w:rPr>
          <w:rFonts w:ascii="Times New Roman" w:hAnsi="Times New Roman"/>
          <w:sz w:val="28"/>
          <w:szCs w:val="28"/>
        </w:rPr>
        <w:t>а</w:t>
      </w:r>
      <w:r w:rsidRPr="006C4D24">
        <w:rPr>
          <w:rFonts w:ascii="Times New Roman" w:hAnsi="Times New Roman"/>
          <w:sz w:val="28"/>
          <w:szCs w:val="28"/>
        </w:rPr>
        <w:t>ция).</w:t>
      </w:r>
    </w:p>
    <w:p w:rsidR="00E92BEC" w:rsidRPr="006C4D24" w:rsidRDefault="00E92BEC" w:rsidP="008F32E2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 Задание. На оси социализации распределите негативные и позитивные фо</w:t>
      </w:r>
      <w:r w:rsidRPr="006C4D24">
        <w:rPr>
          <w:rFonts w:ascii="Times New Roman" w:hAnsi="Times New Roman"/>
          <w:sz w:val="28"/>
          <w:szCs w:val="28"/>
        </w:rPr>
        <w:t>р</w:t>
      </w:r>
      <w:r w:rsidRPr="006C4D24">
        <w:rPr>
          <w:rFonts w:ascii="Times New Roman" w:hAnsi="Times New Roman"/>
          <w:sz w:val="28"/>
          <w:szCs w:val="28"/>
        </w:rPr>
        <w:t xml:space="preserve">мы девиантного поведения. </w:t>
      </w:r>
    </w:p>
    <w:p w:rsidR="00E92BEC" w:rsidRPr="006C4D24" w:rsidRDefault="00E92BEC" w:rsidP="006B589A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</w:t>
      </w:r>
      <w:r w:rsidRPr="006C4D2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6C4D24">
        <w:rPr>
          <w:rFonts w:ascii="Times New Roman" w:hAnsi="Times New Roman"/>
          <w:sz w:val="28"/>
          <w:szCs w:val="28"/>
        </w:rPr>
        <w:t>+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-                                     </w:t>
      </w:r>
      <w:r w:rsidRPr="006C4D24">
        <w:rPr>
          <w:rFonts w:ascii="Times New Roman" w:hAnsi="Times New Roman"/>
          <w:sz w:val="28"/>
          <w:szCs w:val="28"/>
        </w:rPr>
        <w:t xml:space="preserve"> </w:t>
      </w:r>
    </w:p>
    <w:p w:rsidR="00E92BEC" w:rsidRPr="006C4D24" w:rsidRDefault="00E92BEC" w:rsidP="008F32E2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>Проституция</w:t>
      </w:r>
      <w:r w:rsidRPr="006C4D24">
        <w:rPr>
          <w:rFonts w:ascii="Times New Roman" w:hAnsi="Times New Roman"/>
          <w:sz w:val="28"/>
          <w:szCs w:val="28"/>
        </w:rPr>
        <w:tab/>
      </w:r>
    </w:p>
    <w:p w:rsidR="00E92BEC" w:rsidRPr="006C4D24" w:rsidRDefault="00E92BEC" w:rsidP="00731626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Чудачество</w:t>
      </w:r>
    </w:p>
    <w:p w:rsidR="00E92BEC" w:rsidRPr="006C4D24" w:rsidRDefault="00E92BEC" w:rsidP="00731626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Инициатива</w:t>
      </w:r>
    </w:p>
    <w:p w:rsidR="00E92BEC" w:rsidRPr="006C4D24" w:rsidRDefault="00E92BEC" w:rsidP="00731626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Реформаторство</w:t>
      </w:r>
    </w:p>
    <w:p w:rsidR="00E92BEC" w:rsidRPr="006C4D24" w:rsidRDefault="00E92BEC" w:rsidP="00295295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Преступность</w:t>
      </w:r>
    </w:p>
    <w:p w:rsidR="00E92BEC" w:rsidRPr="006C4D24" w:rsidRDefault="00E92BEC" w:rsidP="00295295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Наркомания</w:t>
      </w:r>
    </w:p>
    <w:p w:rsidR="00E92BEC" w:rsidRPr="006C4D24" w:rsidRDefault="00E92BEC" w:rsidP="00295295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Курение</w:t>
      </w:r>
    </w:p>
    <w:p w:rsidR="00E92BEC" w:rsidRPr="006C4D24" w:rsidRDefault="00E92BEC" w:rsidP="00295295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Алкоголизм</w:t>
      </w:r>
    </w:p>
    <w:p w:rsidR="00E92BEC" w:rsidRPr="006C4D24" w:rsidRDefault="00E92BEC" w:rsidP="00295295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Суицид</w:t>
      </w:r>
      <w:r w:rsidRPr="006C4D24">
        <w:rPr>
          <w:rFonts w:ascii="Times New Roman" w:hAnsi="Times New Roman"/>
          <w:sz w:val="28"/>
          <w:szCs w:val="28"/>
        </w:rPr>
        <w:tab/>
        <w:t>Спорт</w:t>
      </w:r>
    </w:p>
    <w:p w:rsidR="00E92BEC" w:rsidRPr="006C4D24" w:rsidRDefault="00E92BEC" w:rsidP="00295295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Национальный героизм</w:t>
      </w:r>
    </w:p>
    <w:p w:rsidR="00E92BEC" w:rsidRPr="006C4D24" w:rsidRDefault="00E92BEC" w:rsidP="00295295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Меценатство</w:t>
      </w:r>
    </w:p>
    <w:p w:rsidR="00E92BEC" w:rsidRPr="006C4D24" w:rsidRDefault="00E92BEC" w:rsidP="00DF4902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>П. -Чаще бывает, так, что поведение некоторых людей носит крайне неаде</w:t>
      </w:r>
      <w:r w:rsidRPr="006C4D24">
        <w:rPr>
          <w:rFonts w:ascii="Times New Roman" w:hAnsi="Times New Roman"/>
          <w:sz w:val="28"/>
          <w:szCs w:val="28"/>
        </w:rPr>
        <w:t>к</w:t>
      </w:r>
      <w:r w:rsidRPr="006C4D24">
        <w:rPr>
          <w:rFonts w:ascii="Times New Roman" w:hAnsi="Times New Roman"/>
          <w:sz w:val="28"/>
          <w:szCs w:val="28"/>
        </w:rPr>
        <w:t>ватный характер и тогда последствия бывают более устрашающими. Дев</w:t>
      </w:r>
      <w:r w:rsidRPr="006C4D24">
        <w:rPr>
          <w:rFonts w:ascii="Times New Roman" w:hAnsi="Times New Roman"/>
          <w:sz w:val="28"/>
          <w:szCs w:val="28"/>
        </w:rPr>
        <w:t>и</w:t>
      </w:r>
      <w:r w:rsidRPr="006C4D24">
        <w:rPr>
          <w:rFonts w:ascii="Times New Roman" w:hAnsi="Times New Roman"/>
          <w:sz w:val="28"/>
          <w:szCs w:val="28"/>
        </w:rPr>
        <w:t>антное поведение отступает и его место занимает делинквентное поведение.                                                                                                                –П. -</w:t>
      </w:r>
      <w:r w:rsidRPr="00DF4902">
        <w:rPr>
          <w:rFonts w:ascii="Times New Roman" w:hAnsi="Times New Roman"/>
          <w:b/>
          <w:sz w:val="28"/>
          <w:szCs w:val="28"/>
        </w:rPr>
        <w:t>Делинквентное поведение</w:t>
      </w:r>
      <w:r w:rsidRPr="006C4D24">
        <w:rPr>
          <w:rFonts w:ascii="Times New Roman" w:hAnsi="Times New Roman"/>
          <w:sz w:val="28"/>
          <w:szCs w:val="28"/>
        </w:rPr>
        <w:t xml:space="preserve">( от лат. </w:t>
      </w:r>
      <w:r w:rsidRPr="006C4D24">
        <w:rPr>
          <w:rFonts w:ascii="Times New Roman" w:hAnsi="Times New Roman"/>
          <w:sz w:val="28"/>
          <w:szCs w:val="28"/>
          <w:lang w:val="en-US"/>
        </w:rPr>
        <w:t>Delingues</w:t>
      </w:r>
      <w:r w:rsidRPr="006C4D24">
        <w:rPr>
          <w:rFonts w:ascii="Times New Roman" w:hAnsi="Times New Roman"/>
          <w:sz w:val="28"/>
          <w:szCs w:val="28"/>
        </w:rPr>
        <w:t>-совершающий проступок, буквально: преступное)-нарушение норм, подпадающие под категорию пр</w:t>
      </w:r>
      <w:r w:rsidRPr="006C4D24">
        <w:rPr>
          <w:rFonts w:ascii="Times New Roman" w:hAnsi="Times New Roman"/>
          <w:sz w:val="28"/>
          <w:szCs w:val="28"/>
        </w:rPr>
        <w:t>о</w:t>
      </w:r>
      <w:r w:rsidRPr="006C4D24">
        <w:rPr>
          <w:rFonts w:ascii="Times New Roman" w:hAnsi="Times New Roman"/>
          <w:sz w:val="28"/>
          <w:szCs w:val="28"/>
        </w:rPr>
        <w:t>тивоправного действия (работа со словарями). Примеры.                                                                         -В чем причины, сущность и последствия  негативного дивиантного  и д</w:t>
      </w:r>
      <w:r w:rsidRPr="006C4D24">
        <w:rPr>
          <w:rFonts w:ascii="Times New Roman" w:hAnsi="Times New Roman"/>
          <w:sz w:val="28"/>
          <w:szCs w:val="28"/>
        </w:rPr>
        <w:t>е</w:t>
      </w:r>
      <w:r w:rsidRPr="006C4D24">
        <w:rPr>
          <w:rFonts w:ascii="Times New Roman" w:hAnsi="Times New Roman"/>
          <w:sz w:val="28"/>
          <w:szCs w:val="28"/>
        </w:rPr>
        <w:t>линквентного поведения для общества? Давайте постараемся ответить на эти вопросы в ходе презентаций проектов, которые вы самостоятельно подгот</w:t>
      </w:r>
      <w:r w:rsidRPr="006C4D24">
        <w:rPr>
          <w:rFonts w:ascii="Times New Roman" w:hAnsi="Times New Roman"/>
          <w:sz w:val="28"/>
          <w:szCs w:val="28"/>
        </w:rPr>
        <w:t>о</w:t>
      </w:r>
      <w:r w:rsidRPr="006C4D24">
        <w:rPr>
          <w:rFonts w:ascii="Times New Roman" w:hAnsi="Times New Roman"/>
          <w:sz w:val="28"/>
          <w:szCs w:val="28"/>
        </w:rPr>
        <w:t>вили. Обратите внимание на рабочие листы на ваших столах (Приложение №1). Во время выступления учащихся вы должны их заполнять, выражая свое отношение к поднимаемой проблеме.</w:t>
      </w:r>
    </w:p>
    <w:p w:rsidR="00E92BEC" w:rsidRDefault="00E92BEC" w:rsidP="00295295">
      <w:pPr>
        <w:rPr>
          <w:rFonts w:ascii="Times New Roman" w:hAnsi="Times New Roman"/>
          <w:sz w:val="28"/>
          <w:szCs w:val="28"/>
        </w:rPr>
      </w:pPr>
    </w:p>
    <w:p w:rsidR="00E92BEC" w:rsidRPr="006C4D24" w:rsidRDefault="00E92BEC" w:rsidP="00295295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«Мой выбор» Аргументы «за» </w:t>
      </w:r>
      <w:r w:rsidRPr="006C4D24">
        <w:rPr>
          <w:rFonts w:ascii="Times New Roman" w:hAnsi="Times New Roman"/>
          <w:sz w:val="28"/>
          <w:szCs w:val="28"/>
        </w:rPr>
        <w:tab/>
        <w:t>Аргументы «против» ( карточки)</w:t>
      </w:r>
    </w:p>
    <w:tbl>
      <w:tblPr>
        <w:tblW w:w="0" w:type="auto"/>
        <w:tblInd w:w="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024"/>
        <w:gridCol w:w="3730"/>
      </w:tblGrid>
      <w:tr w:rsidR="00E92BEC" w:rsidRPr="006C4D24" w:rsidTr="001B727B">
        <w:tc>
          <w:tcPr>
            <w:tcW w:w="4024" w:type="dxa"/>
          </w:tcPr>
          <w:p w:rsidR="00E92BEC" w:rsidRPr="006C4D24" w:rsidRDefault="00E92BEC" w:rsidP="00BC32E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C4D24">
              <w:rPr>
                <w:rFonts w:ascii="Times New Roman" w:hAnsi="Times New Roman"/>
                <w:sz w:val="28"/>
                <w:szCs w:val="28"/>
              </w:rPr>
              <w:t xml:space="preserve">Аргументы  «за»   </w:t>
            </w:r>
          </w:p>
        </w:tc>
        <w:tc>
          <w:tcPr>
            <w:tcW w:w="3730" w:type="dxa"/>
          </w:tcPr>
          <w:p w:rsidR="00E92BEC" w:rsidRPr="006C4D24" w:rsidRDefault="00E92BEC" w:rsidP="00BC32E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C4D24">
              <w:rPr>
                <w:rFonts w:ascii="Times New Roman" w:hAnsi="Times New Roman"/>
                <w:sz w:val="28"/>
                <w:szCs w:val="28"/>
              </w:rPr>
              <w:t>Аргументы «против»</w:t>
            </w:r>
          </w:p>
        </w:tc>
      </w:tr>
      <w:tr w:rsidR="00E92BEC" w:rsidRPr="006C4D24" w:rsidTr="001B727B">
        <w:tc>
          <w:tcPr>
            <w:tcW w:w="4024" w:type="dxa"/>
          </w:tcPr>
          <w:p w:rsidR="00E92BEC" w:rsidRPr="006C4D24" w:rsidRDefault="00E92BEC" w:rsidP="00BC32E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C4D24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Pr="006C4D2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30" w:type="dxa"/>
          </w:tcPr>
          <w:p w:rsidR="00E92BEC" w:rsidRPr="006C4D24" w:rsidRDefault="00E92BEC" w:rsidP="00BC32E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2BEC" w:rsidRPr="006C4D24" w:rsidTr="001B727B">
        <w:tc>
          <w:tcPr>
            <w:tcW w:w="4024" w:type="dxa"/>
          </w:tcPr>
          <w:p w:rsidR="00E92BEC" w:rsidRPr="006C4D24" w:rsidRDefault="00E92BEC" w:rsidP="00BC32E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C4D24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 w:rsidRPr="006C4D2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30" w:type="dxa"/>
          </w:tcPr>
          <w:p w:rsidR="00E92BEC" w:rsidRPr="006C4D24" w:rsidRDefault="00E92BEC" w:rsidP="00BC32E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2BEC" w:rsidRPr="006C4D24" w:rsidTr="001B727B">
        <w:tc>
          <w:tcPr>
            <w:tcW w:w="4024" w:type="dxa"/>
          </w:tcPr>
          <w:p w:rsidR="00E92BEC" w:rsidRPr="006C4D24" w:rsidRDefault="00E92BEC" w:rsidP="00BC32E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C4D24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  <w:r w:rsidRPr="006C4D2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30" w:type="dxa"/>
          </w:tcPr>
          <w:p w:rsidR="00E92BEC" w:rsidRPr="006C4D24" w:rsidRDefault="00E92BEC" w:rsidP="00BC32E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2BEC" w:rsidRPr="006C4D24" w:rsidTr="001B727B">
        <w:tc>
          <w:tcPr>
            <w:tcW w:w="4024" w:type="dxa"/>
          </w:tcPr>
          <w:p w:rsidR="00E92BEC" w:rsidRPr="006C4D24" w:rsidRDefault="00E92BEC" w:rsidP="00BC32E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C4D24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  <w:r w:rsidRPr="006C4D2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30" w:type="dxa"/>
          </w:tcPr>
          <w:p w:rsidR="00E92BEC" w:rsidRPr="006C4D24" w:rsidRDefault="00E92BEC" w:rsidP="00BC32E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2BEC" w:rsidRPr="006C4D24" w:rsidTr="001B727B">
        <w:tc>
          <w:tcPr>
            <w:tcW w:w="4024" w:type="dxa"/>
          </w:tcPr>
          <w:p w:rsidR="00E92BEC" w:rsidRPr="006C4D24" w:rsidRDefault="00E92BEC" w:rsidP="00BC32E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C4D24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  <w:r w:rsidRPr="006C4D2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30" w:type="dxa"/>
          </w:tcPr>
          <w:p w:rsidR="00E92BEC" w:rsidRPr="006C4D24" w:rsidRDefault="00E92BEC" w:rsidP="00BC32E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2BEC" w:rsidRPr="006C4D24" w:rsidRDefault="00E92BEC" w:rsidP="00E12192">
      <w:pPr>
        <w:rPr>
          <w:rFonts w:ascii="Times New Roman" w:hAnsi="Times New Roman"/>
          <w:sz w:val="28"/>
          <w:szCs w:val="28"/>
        </w:rPr>
      </w:pPr>
    </w:p>
    <w:p w:rsidR="00E92BEC" w:rsidRPr="006C4D24" w:rsidRDefault="00E92BEC" w:rsidP="00295295">
      <w:pPr>
        <w:rPr>
          <w:rFonts w:ascii="Times New Roman" w:hAnsi="Times New Roman"/>
          <w:sz w:val="28"/>
          <w:szCs w:val="28"/>
        </w:rPr>
      </w:pPr>
    </w:p>
    <w:p w:rsidR="00E92BEC" w:rsidRPr="006C4D24" w:rsidRDefault="00E92BEC" w:rsidP="008F32E2">
      <w:pPr>
        <w:jc w:val="both"/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    </w:t>
      </w:r>
      <w:r w:rsidRPr="006C4D24">
        <w:rPr>
          <w:rFonts w:ascii="Times New Roman" w:hAnsi="Times New Roman"/>
          <w:sz w:val="28"/>
          <w:szCs w:val="28"/>
        </w:rPr>
        <w:tab/>
        <w:t>Во многих случаях, как вы поняли, отклоняющееся поведение ведет к нежелательным как для личности, так и для общества последствиям. Среди наиболее опасных форм – алкоголизм, курение и наркомания.</w:t>
      </w:r>
    </w:p>
    <w:p w:rsidR="00E92BEC" w:rsidRPr="006C4D24" w:rsidRDefault="00E92BEC" w:rsidP="00B1222B">
      <w:pPr>
        <w:jc w:val="both"/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>2. Характеристика наиболее распространенных форм девиантного поведения:     Алкоголизм, наркомания, курение.</w:t>
      </w:r>
    </w:p>
    <w:p w:rsidR="00E92BEC" w:rsidRPr="006C4D24" w:rsidRDefault="00E92BEC" w:rsidP="0084355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    «Тело всегда первый ученик души», - считал американский философ Торо. Культура тела – это стремление и умение поддерживать его в здоровом с</w:t>
      </w:r>
      <w:r w:rsidRPr="006C4D24">
        <w:rPr>
          <w:rFonts w:ascii="Times New Roman" w:hAnsi="Times New Roman"/>
          <w:sz w:val="28"/>
          <w:szCs w:val="28"/>
        </w:rPr>
        <w:t>о</w:t>
      </w:r>
      <w:r w:rsidRPr="006C4D24">
        <w:rPr>
          <w:rFonts w:ascii="Times New Roman" w:hAnsi="Times New Roman"/>
          <w:sz w:val="28"/>
          <w:szCs w:val="28"/>
        </w:rPr>
        <w:t>стоянии физическими упражнениями и избеганием излишеств.</w:t>
      </w:r>
    </w:p>
    <w:p w:rsidR="00E92BEC" w:rsidRPr="006C4D24" w:rsidRDefault="00E92BEC" w:rsidP="00843552">
      <w:pPr>
        <w:jc w:val="both"/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    К сожалению, люди часто портят себе здоровье и сокращают продолж</w:t>
      </w:r>
      <w:r w:rsidRPr="006C4D24">
        <w:rPr>
          <w:rFonts w:ascii="Times New Roman" w:hAnsi="Times New Roman"/>
          <w:sz w:val="28"/>
          <w:szCs w:val="28"/>
        </w:rPr>
        <w:t>и</w:t>
      </w:r>
      <w:r w:rsidRPr="006C4D24">
        <w:rPr>
          <w:rFonts w:ascii="Times New Roman" w:hAnsi="Times New Roman"/>
          <w:sz w:val="28"/>
          <w:szCs w:val="28"/>
        </w:rPr>
        <w:t>тельность жизни из-за вредных привычек. Что такое здоровье?  Здоровье – это нормальная деятельность организма, его полное физическое и психич</w:t>
      </w:r>
      <w:r w:rsidRPr="006C4D24">
        <w:rPr>
          <w:rFonts w:ascii="Times New Roman" w:hAnsi="Times New Roman"/>
          <w:sz w:val="28"/>
          <w:szCs w:val="28"/>
        </w:rPr>
        <w:t>е</w:t>
      </w:r>
      <w:r w:rsidRPr="006C4D24">
        <w:rPr>
          <w:rFonts w:ascii="Times New Roman" w:hAnsi="Times New Roman"/>
          <w:sz w:val="28"/>
          <w:szCs w:val="28"/>
        </w:rPr>
        <w:t>ское благополучие. Алкоголизм, наркомания и табакокурение – самые масс</w:t>
      </w:r>
      <w:r w:rsidRPr="006C4D24">
        <w:rPr>
          <w:rFonts w:ascii="Times New Roman" w:hAnsi="Times New Roman"/>
          <w:sz w:val="28"/>
          <w:szCs w:val="28"/>
        </w:rPr>
        <w:t>о</w:t>
      </w:r>
      <w:r w:rsidRPr="006C4D24">
        <w:rPr>
          <w:rFonts w:ascii="Times New Roman" w:hAnsi="Times New Roman"/>
          <w:sz w:val="28"/>
          <w:szCs w:val="28"/>
        </w:rPr>
        <w:t xml:space="preserve">вые враги здоровья человека.  </w:t>
      </w:r>
    </w:p>
    <w:p w:rsidR="00E92BEC" w:rsidRPr="006C4D24" w:rsidRDefault="00E92BEC" w:rsidP="00843552">
      <w:pPr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>Выступление учащегося. (презентация)</w:t>
      </w:r>
    </w:p>
    <w:p w:rsidR="00E92BEC" w:rsidRPr="006C4D24" w:rsidRDefault="00E92BEC" w:rsidP="0084355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    Алкоголизм – это серьезное психическое и телесное заболевание. От вина гибнет не только тело, но и душа. Все, что было ценно: семья, друзья, работа, увлечения уходят на последний план. В погоне за стаканом отравленного з</w:t>
      </w:r>
      <w:r w:rsidRPr="006C4D24">
        <w:rPr>
          <w:rFonts w:ascii="Times New Roman" w:hAnsi="Times New Roman"/>
          <w:sz w:val="28"/>
          <w:szCs w:val="28"/>
        </w:rPr>
        <w:t>е</w:t>
      </w:r>
      <w:r w:rsidRPr="006C4D24">
        <w:rPr>
          <w:rFonts w:ascii="Times New Roman" w:hAnsi="Times New Roman"/>
          <w:sz w:val="28"/>
          <w:szCs w:val="28"/>
        </w:rPr>
        <w:t>лья человек часто совершает правонарушения и даже преступления . В п</w:t>
      </w:r>
      <w:r w:rsidRPr="006C4D24">
        <w:rPr>
          <w:rFonts w:ascii="Times New Roman" w:hAnsi="Times New Roman"/>
          <w:sz w:val="28"/>
          <w:szCs w:val="28"/>
        </w:rPr>
        <w:t>о</w:t>
      </w:r>
      <w:r w:rsidRPr="006C4D24">
        <w:rPr>
          <w:rFonts w:ascii="Times New Roman" w:hAnsi="Times New Roman"/>
          <w:sz w:val="28"/>
          <w:szCs w:val="28"/>
        </w:rPr>
        <w:t>следнее время в России участились случаи, когда пьяные водители калечат или убивают пешеходов. Среди пострадавших есть маленькие дети.  Или же родители, страдающие алкоголизмом, перестают выполнять свои обязанн</w:t>
      </w:r>
      <w:r w:rsidRPr="006C4D24">
        <w:rPr>
          <w:rFonts w:ascii="Times New Roman" w:hAnsi="Times New Roman"/>
          <w:sz w:val="28"/>
          <w:szCs w:val="28"/>
        </w:rPr>
        <w:t>о</w:t>
      </w:r>
      <w:r w:rsidRPr="006C4D24">
        <w:rPr>
          <w:rFonts w:ascii="Times New Roman" w:hAnsi="Times New Roman"/>
          <w:sz w:val="28"/>
          <w:szCs w:val="28"/>
        </w:rPr>
        <w:t xml:space="preserve">сти по отношению к  несовершеннолетним детям, что  зачастую приводит к печальным последствиям. Например, мать забыла новорожденного сына на балконе.  Мальчик умер от переохлаждения. </w:t>
      </w:r>
    </w:p>
    <w:p w:rsidR="00E92BEC" w:rsidRPr="006C4D24" w:rsidRDefault="00E92BEC" w:rsidP="0084355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    </w:t>
      </w:r>
      <w:r w:rsidRPr="006C4D24">
        <w:rPr>
          <w:rFonts w:ascii="Times New Roman" w:hAnsi="Times New Roman"/>
          <w:sz w:val="28"/>
          <w:szCs w:val="28"/>
        </w:rPr>
        <w:tab/>
        <w:t>Напасть, губящая человека, начинается с «выпивок по случаю», затем наступает период пьянства, которое в конце концов и приводит к алкоголи</w:t>
      </w:r>
      <w:r w:rsidRPr="006C4D24">
        <w:rPr>
          <w:rFonts w:ascii="Times New Roman" w:hAnsi="Times New Roman"/>
          <w:sz w:val="28"/>
          <w:szCs w:val="28"/>
        </w:rPr>
        <w:t>з</w:t>
      </w:r>
      <w:r w:rsidRPr="006C4D24">
        <w:rPr>
          <w:rFonts w:ascii="Times New Roman" w:hAnsi="Times New Roman"/>
          <w:sz w:val="28"/>
          <w:szCs w:val="28"/>
        </w:rPr>
        <w:t>му – тяжелому хроническому заболеванию, вызываемому постоянным упо</w:t>
      </w:r>
      <w:r w:rsidRPr="006C4D24">
        <w:rPr>
          <w:rFonts w:ascii="Times New Roman" w:hAnsi="Times New Roman"/>
          <w:sz w:val="28"/>
          <w:szCs w:val="28"/>
        </w:rPr>
        <w:t>т</w:t>
      </w:r>
      <w:r w:rsidRPr="006C4D24">
        <w:rPr>
          <w:rFonts w:ascii="Times New Roman" w:hAnsi="Times New Roman"/>
          <w:sz w:val="28"/>
          <w:szCs w:val="28"/>
        </w:rPr>
        <w:t>реблением спиртных напитков и характеризующееся зависимостью человека от алкоголя. Привыкание – самое коварное последствие злоупотребления а</w:t>
      </w:r>
      <w:r w:rsidRPr="006C4D24">
        <w:rPr>
          <w:rFonts w:ascii="Times New Roman" w:hAnsi="Times New Roman"/>
          <w:sz w:val="28"/>
          <w:szCs w:val="28"/>
        </w:rPr>
        <w:t>л</w:t>
      </w:r>
      <w:r w:rsidRPr="006C4D24">
        <w:rPr>
          <w:rFonts w:ascii="Times New Roman" w:hAnsi="Times New Roman"/>
          <w:sz w:val="28"/>
          <w:szCs w:val="28"/>
        </w:rPr>
        <w:t>коголем. При этом человек уже не может лишь по личному желанию отк</w:t>
      </w:r>
      <w:r w:rsidRPr="006C4D24">
        <w:rPr>
          <w:rFonts w:ascii="Times New Roman" w:hAnsi="Times New Roman"/>
          <w:sz w:val="28"/>
          <w:szCs w:val="28"/>
        </w:rPr>
        <w:t>а</w:t>
      </w:r>
      <w:r w:rsidRPr="006C4D24">
        <w:rPr>
          <w:rFonts w:ascii="Times New Roman" w:hAnsi="Times New Roman"/>
          <w:sz w:val="28"/>
          <w:szCs w:val="28"/>
        </w:rPr>
        <w:t xml:space="preserve">заться от «пьяного» образа жизни. Необходимо лечение, и даже если оно  пройдено успешно, «все в порядке» уже не будет никогда.  </w:t>
      </w:r>
    </w:p>
    <w:p w:rsidR="00E92BEC" w:rsidRPr="006C4D24" w:rsidRDefault="00E92BEC" w:rsidP="0084355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>Ни единого органа, который бы не поражался в результате частого употребления спиртных  напитков.  Алкоголизм разрушающим образом де</w:t>
      </w:r>
      <w:r w:rsidRPr="006C4D24">
        <w:rPr>
          <w:rFonts w:ascii="Times New Roman" w:hAnsi="Times New Roman"/>
          <w:sz w:val="28"/>
          <w:szCs w:val="28"/>
        </w:rPr>
        <w:t>й</w:t>
      </w:r>
      <w:r w:rsidRPr="006C4D24">
        <w:rPr>
          <w:rFonts w:ascii="Times New Roman" w:hAnsi="Times New Roman"/>
          <w:sz w:val="28"/>
          <w:szCs w:val="28"/>
        </w:rPr>
        <w:t>ствует на личность пьющего. В организме человека нет напитков. Прежде всего алкоголь поражает нервную систему человека, разрушает клетки г</w:t>
      </w:r>
      <w:r w:rsidRPr="006C4D24">
        <w:rPr>
          <w:rFonts w:ascii="Times New Roman" w:hAnsi="Times New Roman"/>
          <w:sz w:val="28"/>
          <w:szCs w:val="28"/>
        </w:rPr>
        <w:t>о</w:t>
      </w:r>
      <w:r w:rsidRPr="006C4D24">
        <w:rPr>
          <w:rFonts w:ascii="Times New Roman" w:hAnsi="Times New Roman"/>
          <w:sz w:val="28"/>
          <w:szCs w:val="28"/>
        </w:rPr>
        <w:t>ловного мозга, изменяет психику (утрачивается способность к анализу, н</w:t>
      </w:r>
      <w:r w:rsidRPr="006C4D24">
        <w:rPr>
          <w:rFonts w:ascii="Times New Roman" w:hAnsi="Times New Roman"/>
          <w:sz w:val="28"/>
          <w:szCs w:val="28"/>
        </w:rPr>
        <w:t>а</w:t>
      </w:r>
      <w:r w:rsidRPr="006C4D24">
        <w:rPr>
          <w:rFonts w:ascii="Times New Roman" w:hAnsi="Times New Roman"/>
          <w:sz w:val="28"/>
          <w:szCs w:val="28"/>
        </w:rPr>
        <w:t>рушается речь, возникают провалы в памяти). После длительной хронич</w:t>
      </w:r>
      <w:r w:rsidRPr="006C4D24">
        <w:rPr>
          <w:rFonts w:ascii="Times New Roman" w:hAnsi="Times New Roman"/>
          <w:sz w:val="28"/>
          <w:szCs w:val="28"/>
        </w:rPr>
        <w:t>е</w:t>
      </w:r>
      <w:r w:rsidRPr="006C4D24">
        <w:rPr>
          <w:rFonts w:ascii="Times New Roman" w:hAnsi="Times New Roman"/>
          <w:sz w:val="28"/>
          <w:szCs w:val="28"/>
        </w:rPr>
        <w:t>ской интоксикации  человек приходит к абсолютной бездеятельности. Он  слабо воспринимает окружающую действительность  и начинает вести «ра</w:t>
      </w:r>
      <w:r w:rsidRPr="006C4D24">
        <w:rPr>
          <w:rFonts w:ascii="Times New Roman" w:hAnsi="Times New Roman"/>
          <w:sz w:val="28"/>
          <w:szCs w:val="28"/>
        </w:rPr>
        <w:t>с</w:t>
      </w:r>
      <w:r w:rsidRPr="006C4D24">
        <w:rPr>
          <w:rFonts w:ascii="Times New Roman" w:hAnsi="Times New Roman"/>
          <w:sz w:val="28"/>
          <w:szCs w:val="28"/>
        </w:rPr>
        <w:t>тительный» образ жизни.</w:t>
      </w:r>
    </w:p>
    <w:p w:rsidR="00E92BEC" w:rsidRPr="006C4D24" w:rsidRDefault="00E92BEC" w:rsidP="00843552">
      <w:pPr>
        <w:jc w:val="both"/>
        <w:rPr>
          <w:rFonts w:ascii="Times New Roman" w:hAnsi="Times New Roman"/>
          <w:sz w:val="28"/>
          <w:szCs w:val="28"/>
        </w:rPr>
      </w:pPr>
      <w:r w:rsidRPr="006C4D24">
        <w:rPr>
          <w:rFonts w:ascii="Times New Roman" w:hAnsi="Times New Roman"/>
          <w:sz w:val="28"/>
          <w:szCs w:val="28"/>
        </w:rPr>
        <w:t xml:space="preserve">     </w:t>
      </w:r>
      <w:r w:rsidRPr="006C4D24">
        <w:rPr>
          <w:rFonts w:ascii="Times New Roman" w:hAnsi="Times New Roman"/>
          <w:sz w:val="28"/>
          <w:szCs w:val="28"/>
        </w:rPr>
        <w:tab/>
        <w:t>У людей, попавших в стойкую алкогольную зависимость, под влиян</w:t>
      </w:r>
      <w:r w:rsidRPr="006C4D24">
        <w:rPr>
          <w:rFonts w:ascii="Times New Roman" w:hAnsi="Times New Roman"/>
          <w:sz w:val="28"/>
          <w:szCs w:val="28"/>
        </w:rPr>
        <w:t>и</w:t>
      </w:r>
      <w:r w:rsidRPr="006C4D24">
        <w:rPr>
          <w:rFonts w:ascii="Times New Roman" w:hAnsi="Times New Roman"/>
          <w:sz w:val="28"/>
          <w:szCs w:val="28"/>
        </w:rPr>
        <w:t>ем спиртного снимаются многие моральные запреты, высвобождаются ни</w:t>
      </w:r>
      <w:r w:rsidRPr="006C4D24">
        <w:rPr>
          <w:rFonts w:ascii="Times New Roman" w:hAnsi="Times New Roman"/>
          <w:sz w:val="28"/>
          <w:szCs w:val="28"/>
        </w:rPr>
        <w:t>з</w:t>
      </w:r>
      <w:r w:rsidRPr="006C4D24">
        <w:rPr>
          <w:rFonts w:ascii="Times New Roman" w:hAnsi="Times New Roman"/>
          <w:sz w:val="28"/>
          <w:szCs w:val="28"/>
        </w:rPr>
        <w:t>шие инстинкты, появляется ощущение вседозволенности, многие превращ</w:t>
      </w:r>
      <w:r w:rsidRPr="006C4D24">
        <w:rPr>
          <w:rFonts w:ascii="Times New Roman" w:hAnsi="Times New Roman"/>
          <w:sz w:val="28"/>
          <w:szCs w:val="28"/>
        </w:rPr>
        <w:t>а</w:t>
      </w:r>
      <w:r w:rsidRPr="006C4D24">
        <w:rPr>
          <w:rFonts w:ascii="Times New Roman" w:hAnsi="Times New Roman"/>
          <w:sz w:val="28"/>
          <w:szCs w:val="28"/>
        </w:rPr>
        <w:t>ются для своих близких в деспотов. Человек  уже не  заботится о качестве проделанной работы, не думает о семейных проблемах.  Неудивительно, что  распадаются семьи, утрачивается работа, уходят друзья, остается только компания собутыльников. Нередко такое состояние называют социальной смертью. Но самое страшное, что в алкогольном опьянении люди совершают преступления. Например, отец убил новорожденного ребенка только за то, что тот заплакал от голода.  По данным института рака США, алкоголь п</w:t>
      </w:r>
      <w:r w:rsidRPr="006C4D24">
        <w:rPr>
          <w:rFonts w:ascii="Times New Roman" w:hAnsi="Times New Roman"/>
          <w:sz w:val="28"/>
          <w:szCs w:val="28"/>
        </w:rPr>
        <w:t>о</w:t>
      </w:r>
      <w:r w:rsidRPr="006C4D24">
        <w:rPr>
          <w:rFonts w:ascii="Times New Roman" w:hAnsi="Times New Roman"/>
          <w:sz w:val="28"/>
          <w:szCs w:val="28"/>
        </w:rPr>
        <w:t>вышает риск возникновения рака полости, гортани, пищевода, печени и гр</w:t>
      </w:r>
      <w:r w:rsidRPr="006C4D24">
        <w:rPr>
          <w:rFonts w:ascii="Times New Roman" w:hAnsi="Times New Roman"/>
          <w:sz w:val="28"/>
          <w:szCs w:val="28"/>
        </w:rPr>
        <w:t>у</w:t>
      </w:r>
      <w:r w:rsidRPr="006C4D24">
        <w:rPr>
          <w:rFonts w:ascii="Times New Roman" w:hAnsi="Times New Roman"/>
          <w:sz w:val="28"/>
          <w:szCs w:val="28"/>
        </w:rPr>
        <w:t>ди. Два бокала вина в день (300г) увеличивают риск развития рака молочной железы у женщин на 25%. Крепкие напитки могут повысить риск развития рака толстой кишки и яичников. Эти риски возрастают после примерно одн</w:t>
      </w:r>
      <w:r w:rsidRPr="006C4D24">
        <w:rPr>
          <w:rFonts w:ascii="Times New Roman" w:hAnsi="Times New Roman"/>
          <w:sz w:val="28"/>
          <w:szCs w:val="28"/>
        </w:rPr>
        <w:t>о</w:t>
      </w:r>
      <w:r w:rsidRPr="006C4D24">
        <w:rPr>
          <w:rFonts w:ascii="Times New Roman" w:hAnsi="Times New Roman"/>
          <w:sz w:val="28"/>
          <w:szCs w:val="28"/>
        </w:rPr>
        <w:t>го бокала вина в день для женщин и двух – для мужчин.</w:t>
      </w:r>
    </w:p>
    <w:p w:rsidR="00E92BEC" w:rsidRPr="00843552" w:rsidRDefault="00E92BEC" w:rsidP="00843552">
      <w:pPr>
        <w:jc w:val="center"/>
        <w:rPr>
          <w:rFonts w:ascii="Times New Roman" w:hAnsi="Times New Roman"/>
          <w:sz w:val="28"/>
          <w:szCs w:val="28"/>
        </w:rPr>
      </w:pPr>
    </w:p>
    <w:p w:rsidR="00E92BEC" w:rsidRDefault="00E92BEC" w:rsidP="00843552">
      <w:pPr>
        <w:rPr>
          <w:rFonts w:ascii="Times New Roman" w:hAnsi="Times New Roman"/>
          <w:b/>
          <w:sz w:val="28"/>
          <w:szCs w:val="28"/>
        </w:rPr>
      </w:pPr>
    </w:p>
    <w:p w:rsidR="00E92BEC" w:rsidRDefault="00E92BEC" w:rsidP="00843552">
      <w:pPr>
        <w:rPr>
          <w:rFonts w:ascii="Times New Roman" w:hAnsi="Times New Roman"/>
          <w:b/>
          <w:sz w:val="28"/>
          <w:szCs w:val="28"/>
        </w:rPr>
      </w:pPr>
    </w:p>
    <w:p w:rsidR="00E92BEC" w:rsidRPr="00843552" w:rsidRDefault="00E92BEC" w:rsidP="0084355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П. </w:t>
      </w:r>
      <w:r w:rsidRPr="00843552">
        <w:rPr>
          <w:rFonts w:ascii="Times New Roman" w:hAnsi="Times New Roman"/>
          <w:b/>
          <w:sz w:val="28"/>
          <w:szCs w:val="28"/>
        </w:rPr>
        <w:t>РЕШИТЕ ПРОБЛЕМУ.</w:t>
      </w:r>
    </w:p>
    <w:p w:rsidR="00E92BEC" w:rsidRPr="00843552" w:rsidRDefault="00E92BEC" w:rsidP="00B343CE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843552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-</w:t>
      </w:r>
      <w:r w:rsidRPr="00843552">
        <w:rPr>
          <w:rFonts w:ascii="Times New Roman" w:hAnsi="Times New Roman"/>
          <w:sz w:val="28"/>
          <w:szCs w:val="28"/>
        </w:rPr>
        <w:t>Четверо друзей из одного двора решили встреться в новогоднюю ночь, чтобы покататься с горки.  Саша зашел за Андреем, затем вместе они пошли за Сергеем и Мишей, Михаил что-то долго копался в своей комнате, наконец вышли на улицу. «А я что-то для вас припас», - гордо сказал Миша и достал спрятанную под курткой бутылку с вином. «Вот это да!» - восхитился Ан</w:t>
      </w:r>
      <w:r w:rsidRPr="00843552">
        <w:rPr>
          <w:rFonts w:ascii="Times New Roman" w:hAnsi="Times New Roman"/>
          <w:sz w:val="28"/>
          <w:szCs w:val="28"/>
        </w:rPr>
        <w:t>д</w:t>
      </w:r>
      <w:r w:rsidRPr="00843552">
        <w:rPr>
          <w:rFonts w:ascii="Times New Roman" w:hAnsi="Times New Roman"/>
          <w:sz w:val="28"/>
          <w:szCs w:val="28"/>
        </w:rPr>
        <w:t xml:space="preserve">рюха. Сережа смутился, а Сашка решительно заявил «……………………..» </w:t>
      </w:r>
      <w:r>
        <w:rPr>
          <w:rFonts w:ascii="Times New Roman" w:hAnsi="Times New Roman"/>
          <w:sz w:val="28"/>
          <w:szCs w:val="28"/>
        </w:rPr>
        <w:t>Перечислите</w:t>
      </w:r>
      <w:r w:rsidRPr="00843552">
        <w:rPr>
          <w:rFonts w:ascii="Times New Roman" w:hAnsi="Times New Roman"/>
          <w:sz w:val="28"/>
          <w:szCs w:val="28"/>
        </w:rPr>
        <w:t>, какие аргументы может привести Саша, чтобы убедить своих друзей отказаться от спиртного.</w:t>
      </w:r>
    </w:p>
    <w:p w:rsidR="00E92BEC" w:rsidRPr="00843552" w:rsidRDefault="00E92BEC" w:rsidP="00B343CE">
      <w:pPr>
        <w:shd w:val="clear" w:color="auto" w:fill="FFFFFF"/>
        <w:rPr>
          <w:rFonts w:ascii="Times New Roman" w:hAnsi="Times New Roman"/>
          <w:b/>
          <w:sz w:val="28"/>
          <w:szCs w:val="28"/>
        </w:rPr>
      </w:pPr>
      <w:r w:rsidRPr="00843552">
        <w:rPr>
          <w:rFonts w:ascii="Times New Roman" w:hAnsi="Times New Roman"/>
          <w:b/>
          <w:sz w:val="28"/>
          <w:szCs w:val="28"/>
          <w:highlight w:val="yellow"/>
        </w:rPr>
        <w:t xml:space="preserve">Статистика по </w:t>
      </w:r>
      <w:r>
        <w:rPr>
          <w:rFonts w:ascii="Times New Roman" w:hAnsi="Times New Roman"/>
          <w:b/>
          <w:sz w:val="28"/>
          <w:szCs w:val="28"/>
          <w:highlight w:val="yellow"/>
        </w:rPr>
        <w:t>Липецкой области</w:t>
      </w:r>
      <w:r w:rsidRPr="00843552">
        <w:rPr>
          <w:rFonts w:ascii="Times New Roman" w:hAnsi="Times New Roman"/>
          <w:b/>
          <w:sz w:val="28"/>
          <w:szCs w:val="28"/>
          <w:highlight w:val="yellow"/>
        </w:rPr>
        <w:t xml:space="preserve">  </w:t>
      </w:r>
    </w:p>
    <w:p w:rsidR="00E92BEC" w:rsidRDefault="00E92BEC" w:rsidP="00785997">
      <w:pPr>
        <w:jc w:val="center"/>
        <w:rPr>
          <w:rFonts w:ascii="Times New Roman" w:hAnsi="Times New Roman"/>
          <w:b/>
          <w:sz w:val="28"/>
          <w:szCs w:val="28"/>
        </w:rPr>
      </w:pPr>
      <w:r w:rsidRPr="00843552">
        <w:rPr>
          <w:rFonts w:ascii="Times New Roman" w:hAnsi="Times New Roman"/>
          <w:b/>
          <w:sz w:val="28"/>
          <w:szCs w:val="28"/>
        </w:rPr>
        <w:t>Выступление учащегося.</w:t>
      </w:r>
      <w:r w:rsidRPr="00785997">
        <w:rPr>
          <w:rFonts w:ascii="Times New Roman" w:hAnsi="Times New Roman"/>
          <w:b/>
          <w:sz w:val="28"/>
          <w:szCs w:val="28"/>
        </w:rPr>
        <w:t xml:space="preserve"> </w:t>
      </w:r>
    </w:p>
    <w:p w:rsidR="00E92BEC" w:rsidRPr="00843552" w:rsidRDefault="00E92BEC" w:rsidP="00B1222B">
      <w:pPr>
        <w:jc w:val="both"/>
        <w:rPr>
          <w:rFonts w:ascii="Times New Roman" w:hAnsi="Times New Roman"/>
          <w:sz w:val="28"/>
          <w:szCs w:val="28"/>
        </w:rPr>
      </w:pPr>
      <w:r w:rsidRPr="00843552">
        <w:rPr>
          <w:rFonts w:ascii="Times New Roman" w:hAnsi="Times New Roman"/>
          <w:sz w:val="28"/>
          <w:szCs w:val="28"/>
        </w:rPr>
        <w:t xml:space="preserve">   Болезнью не менее страшной, чем алкоголизм, является наркомания. Ос</w:t>
      </w:r>
      <w:r w:rsidRPr="00843552">
        <w:rPr>
          <w:rFonts w:ascii="Times New Roman" w:hAnsi="Times New Roman"/>
          <w:sz w:val="28"/>
          <w:szCs w:val="28"/>
        </w:rPr>
        <w:t>о</w:t>
      </w:r>
      <w:r w:rsidRPr="00843552">
        <w:rPr>
          <w:rFonts w:ascii="Times New Roman" w:hAnsi="Times New Roman"/>
          <w:sz w:val="28"/>
          <w:szCs w:val="28"/>
        </w:rPr>
        <w:t>бенно тревожно то, что это беде в основном молодых: 65% наркоманов – л</w:t>
      </w:r>
      <w:r w:rsidRPr="00843552">
        <w:rPr>
          <w:rFonts w:ascii="Times New Roman" w:hAnsi="Times New Roman"/>
          <w:sz w:val="28"/>
          <w:szCs w:val="28"/>
        </w:rPr>
        <w:t>ю</w:t>
      </w:r>
      <w:r w:rsidRPr="00843552">
        <w:rPr>
          <w:rFonts w:ascii="Times New Roman" w:hAnsi="Times New Roman"/>
          <w:sz w:val="28"/>
          <w:szCs w:val="28"/>
        </w:rPr>
        <w:t>ди в возрасте до 35 лет. Наркомания – это непреодолимое болезненное пр</w:t>
      </w:r>
      <w:r w:rsidRPr="00843552">
        <w:rPr>
          <w:rFonts w:ascii="Times New Roman" w:hAnsi="Times New Roman"/>
          <w:sz w:val="28"/>
          <w:szCs w:val="28"/>
        </w:rPr>
        <w:t>и</w:t>
      </w:r>
      <w:r w:rsidRPr="00843552">
        <w:rPr>
          <w:rFonts w:ascii="Times New Roman" w:hAnsi="Times New Roman"/>
          <w:sz w:val="28"/>
          <w:szCs w:val="28"/>
        </w:rPr>
        <w:t>страстие к употреблению одурманивающих веществ (наркотиков), привод</w:t>
      </w:r>
      <w:r w:rsidRPr="00843552">
        <w:rPr>
          <w:rFonts w:ascii="Times New Roman" w:hAnsi="Times New Roman"/>
          <w:sz w:val="28"/>
          <w:szCs w:val="28"/>
        </w:rPr>
        <w:t>я</w:t>
      </w:r>
      <w:r w:rsidRPr="00843552">
        <w:rPr>
          <w:rFonts w:ascii="Times New Roman" w:hAnsi="Times New Roman"/>
          <w:sz w:val="28"/>
          <w:szCs w:val="28"/>
        </w:rPr>
        <w:t>щая к тяжелым нарушениям функций организма. Прием наркотиков поро</w:t>
      </w:r>
      <w:r w:rsidRPr="00843552">
        <w:rPr>
          <w:rFonts w:ascii="Times New Roman" w:hAnsi="Times New Roman"/>
          <w:sz w:val="28"/>
          <w:szCs w:val="28"/>
        </w:rPr>
        <w:t>ж</w:t>
      </w:r>
      <w:r w:rsidRPr="00843552">
        <w:rPr>
          <w:rFonts w:ascii="Times New Roman" w:hAnsi="Times New Roman"/>
          <w:sz w:val="28"/>
          <w:szCs w:val="28"/>
        </w:rPr>
        <w:t>дает психическую зависимость, которая может сформироваться от нескол</w:t>
      </w:r>
      <w:r w:rsidRPr="00843552">
        <w:rPr>
          <w:rFonts w:ascii="Times New Roman" w:hAnsi="Times New Roman"/>
          <w:sz w:val="28"/>
          <w:szCs w:val="28"/>
        </w:rPr>
        <w:t>ь</w:t>
      </w:r>
      <w:r w:rsidRPr="00843552">
        <w:rPr>
          <w:rFonts w:ascii="Times New Roman" w:hAnsi="Times New Roman"/>
          <w:sz w:val="28"/>
          <w:szCs w:val="28"/>
        </w:rPr>
        <w:t>ких приемов наркотиков. Вслед за психической</w:t>
      </w:r>
      <w:r>
        <w:rPr>
          <w:rFonts w:ascii="Times New Roman" w:hAnsi="Times New Roman"/>
          <w:sz w:val="28"/>
          <w:szCs w:val="28"/>
        </w:rPr>
        <w:t xml:space="preserve"> приходит </w:t>
      </w:r>
      <w:r w:rsidRPr="00843552">
        <w:rPr>
          <w:rFonts w:ascii="Times New Roman" w:hAnsi="Times New Roman"/>
          <w:sz w:val="28"/>
          <w:szCs w:val="28"/>
        </w:rPr>
        <w:t>и физическая зав</w:t>
      </w:r>
      <w:r w:rsidRPr="00843552">
        <w:rPr>
          <w:rFonts w:ascii="Times New Roman" w:hAnsi="Times New Roman"/>
          <w:sz w:val="28"/>
          <w:szCs w:val="28"/>
        </w:rPr>
        <w:t>и</w:t>
      </w:r>
      <w:r w:rsidRPr="00843552">
        <w:rPr>
          <w:rFonts w:ascii="Times New Roman" w:hAnsi="Times New Roman"/>
          <w:sz w:val="28"/>
          <w:szCs w:val="28"/>
        </w:rPr>
        <w:t>симость: в случае прекращения приема препарата человек начинает испыт</w:t>
      </w:r>
      <w:r w:rsidRPr="00843552">
        <w:rPr>
          <w:rFonts w:ascii="Times New Roman" w:hAnsi="Times New Roman"/>
          <w:sz w:val="28"/>
          <w:szCs w:val="28"/>
        </w:rPr>
        <w:t>ы</w:t>
      </w:r>
      <w:r w:rsidRPr="00843552">
        <w:rPr>
          <w:rFonts w:ascii="Times New Roman" w:hAnsi="Times New Roman"/>
          <w:sz w:val="28"/>
          <w:szCs w:val="28"/>
        </w:rPr>
        <w:t>вать страшные физические страдания (ломку). Это заставляет снова и снова искать наркотик. Наркотики оказывают токсическое воздействие практич</w:t>
      </w:r>
      <w:r w:rsidRPr="00843552">
        <w:rPr>
          <w:rFonts w:ascii="Times New Roman" w:hAnsi="Times New Roman"/>
          <w:sz w:val="28"/>
          <w:szCs w:val="28"/>
        </w:rPr>
        <w:t>е</w:t>
      </w:r>
      <w:r w:rsidRPr="00843552">
        <w:rPr>
          <w:rFonts w:ascii="Times New Roman" w:hAnsi="Times New Roman"/>
          <w:sz w:val="28"/>
          <w:szCs w:val="28"/>
        </w:rPr>
        <w:t>ски на все внутренние органы и системы организма, которое является прич</w:t>
      </w:r>
      <w:r w:rsidRPr="00843552">
        <w:rPr>
          <w:rFonts w:ascii="Times New Roman" w:hAnsi="Times New Roman"/>
          <w:sz w:val="28"/>
          <w:szCs w:val="28"/>
        </w:rPr>
        <w:t>и</w:t>
      </w:r>
      <w:r w:rsidRPr="00843552">
        <w:rPr>
          <w:rFonts w:ascii="Times New Roman" w:hAnsi="Times New Roman"/>
          <w:sz w:val="28"/>
          <w:szCs w:val="28"/>
        </w:rPr>
        <w:t>ной различных заболеваний и ранней смерти. Наркоман идет на все, сове</w:t>
      </w:r>
      <w:r w:rsidRPr="00843552">
        <w:rPr>
          <w:rFonts w:ascii="Times New Roman" w:hAnsi="Times New Roman"/>
          <w:sz w:val="28"/>
          <w:szCs w:val="28"/>
        </w:rPr>
        <w:t>р</w:t>
      </w:r>
      <w:r w:rsidRPr="00843552">
        <w:rPr>
          <w:rFonts w:ascii="Times New Roman" w:hAnsi="Times New Roman"/>
          <w:sz w:val="28"/>
          <w:szCs w:val="28"/>
        </w:rPr>
        <w:t>шает любое преступление, чтобы добыть наркотик. Кроме того, употребл</w:t>
      </w:r>
      <w:r w:rsidRPr="00843552">
        <w:rPr>
          <w:rFonts w:ascii="Times New Roman" w:hAnsi="Times New Roman"/>
          <w:sz w:val="28"/>
          <w:szCs w:val="28"/>
        </w:rPr>
        <w:t>е</w:t>
      </w:r>
      <w:r w:rsidRPr="00843552">
        <w:rPr>
          <w:rFonts w:ascii="Times New Roman" w:hAnsi="Times New Roman"/>
          <w:sz w:val="28"/>
          <w:szCs w:val="28"/>
        </w:rPr>
        <w:t>ние наркотиков оказывает влияние и на потомство. Медико-генетические и</w:t>
      </w:r>
      <w:r w:rsidRPr="00843552">
        <w:rPr>
          <w:rFonts w:ascii="Times New Roman" w:hAnsi="Times New Roman"/>
          <w:sz w:val="28"/>
          <w:szCs w:val="28"/>
        </w:rPr>
        <w:t>с</w:t>
      </w:r>
      <w:r w:rsidRPr="00843552">
        <w:rPr>
          <w:rFonts w:ascii="Times New Roman" w:hAnsi="Times New Roman"/>
          <w:sz w:val="28"/>
          <w:szCs w:val="28"/>
        </w:rPr>
        <w:t>следования говорят о том, что у детей, родители которых страдают нарком</w:t>
      </w:r>
      <w:r w:rsidRPr="00843552">
        <w:rPr>
          <w:rFonts w:ascii="Times New Roman" w:hAnsi="Times New Roman"/>
          <w:sz w:val="28"/>
          <w:szCs w:val="28"/>
        </w:rPr>
        <w:t>а</w:t>
      </w:r>
      <w:r w:rsidRPr="00843552">
        <w:rPr>
          <w:rFonts w:ascii="Times New Roman" w:hAnsi="Times New Roman"/>
          <w:sz w:val="28"/>
          <w:szCs w:val="28"/>
        </w:rPr>
        <w:t>нией, существенно повышен риск различных заболеваний. Наркомания зан</w:t>
      </w:r>
      <w:r w:rsidRPr="00843552">
        <w:rPr>
          <w:rFonts w:ascii="Times New Roman" w:hAnsi="Times New Roman"/>
          <w:sz w:val="28"/>
          <w:szCs w:val="28"/>
        </w:rPr>
        <w:t>я</w:t>
      </w:r>
      <w:r w:rsidRPr="00843552">
        <w:rPr>
          <w:rFonts w:ascii="Times New Roman" w:hAnsi="Times New Roman"/>
          <w:sz w:val="28"/>
          <w:szCs w:val="28"/>
        </w:rPr>
        <w:t>ла первое место среди причин преждевременной смерти людей, опередив сердечно-сосудистые и раковые заболевания. Если раньше продолжител</w:t>
      </w:r>
      <w:r w:rsidRPr="00843552">
        <w:rPr>
          <w:rFonts w:ascii="Times New Roman" w:hAnsi="Times New Roman"/>
          <w:sz w:val="28"/>
          <w:szCs w:val="28"/>
        </w:rPr>
        <w:t>ь</w:t>
      </w:r>
      <w:r w:rsidRPr="00843552">
        <w:rPr>
          <w:rFonts w:ascii="Times New Roman" w:hAnsi="Times New Roman"/>
          <w:sz w:val="28"/>
          <w:szCs w:val="28"/>
        </w:rPr>
        <w:t>ность жизни наркомана была 10 лет от начала употребления наркотиков, то на сегодняшний день она составляет 3-4 года. Проблема усугубляется еще и риском  заражения различными инфекциями, включая ВИЧ.</w:t>
      </w:r>
    </w:p>
    <w:p w:rsidR="00E92BEC" w:rsidRPr="00186630" w:rsidRDefault="00E92BEC" w:rsidP="00186630">
      <w:pPr>
        <w:rPr>
          <w:rFonts w:ascii="Times New Roman" w:hAnsi="Times New Roman"/>
          <w:b/>
          <w:sz w:val="28"/>
          <w:szCs w:val="28"/>
        </w:rPr>
      </w:pPr>
      <w:r w:rsidRPr="00186630">
        <w:rPr>
          <w:rFonts w:ascii="Times New Roman" w:hAnsi="Times New Roman"/>
          <w:b/>
          <w:sz w:val="28"/>
          <w:szCs w:val="28"/>
        </w:rPr>
        <w:t xml:space="preserve">! Статистика по Липецкой области. </w:t>
      </w:r>
    </w:p>
    <w:p w:rsidR="00E92BEC" w:rsidRPr="00843552" w:rsidRDefault="00E92BEC" w:rsidP="00843552">
      <w:pPr>
        <w:rPr>
          <w:rFonts w:ascii="Times New Roman" w:hAnsi="Times New Roman"/>
          <w:b/>
          <w:sz w:val="28"/>
          <w:szCs w:val="28"/>
        </w:rPr>
      </w:pPr>
      <w:r w:rsidRPr="00843552">
        <w:rPr>
          <w:rFonts w:ascii="Times New Roman" w:hAnsi="Times New Roman"/>
          <w:b/>
          <w:sz w:val="28"/>
          <w:szCs w:val="28"/>
        </w:rPr>
        <w:t>Выступление учащегося.</w:t>
      </w:r>
    </w:p>
    <w:p w:rsidR="00E92BEC" w:rsidRPr="008666CB" w:rsidRDefault="00E92BEC" w:rsidP="00F071E1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843552">
        <w:rPr>
          <w:rFonts w:ascii="Times New Roman" w:hAnsi="Times New Roman"/>
          <w:sz w:val="28"/>
          <w:szCs w:val="28"/>
        </w:rPr>
        <w:t xml:space="preserve">     Курение – одно из вреднейших привычек.  Содержащиеся в табаке яды разрушают клетки головного мозга, кровеносные сосуды, легкие. Курение ве</w:t>
      </w:r>
      <w:r>
        <w:rPr>
          <w:rFonts w:ascii="Times New Roman" w:hAnsi="Times New Roman"/>
          <w:sz w:val="28"/>
          <w:szCs w:val="28"/>
        </w:rPr>
        <w:t>дет к заболеванию раком, хроничес</w:t>
      </w:r>
      <w:r w:rsidRPr="00843552">
        <w:rPr>
          <w:rFonts w:ascii="Times New Roman" w:hAnsi="Times New Roman"/>
          <w:sz w:val="28"/>
          <w:szCs w:val="28"/>
        </w:rPr>
        <w:t>ким бронхитам и другим тяжким нед</w:t>
      </w:r>
      <w:r w:rsidRPr="00843552">
        <w:rPr>
          <w:rFonts w:ascii="Times New Roman" w:hAnsi="Times New Roman"/>
          <w:sz w:val="28"/>
          <w:szCs w:val="28"/>
        </w:rPr>
        <w:t>у</w:t>
      </w:r>
      <w:r w:rsidRPr="00843552">
        <w:rPr>
          <w:rFonts w:ascii="Times New Roman" w:hAnsi="Times New Roman"/>
          <w:sz w:val="28"/>
          <w:szCs w:val="28"/>
        </w:rPr>
        <w:t>гам. Каждый год в мире от болезней, спровоцированных курением, погибает до 1,5 миллионов человек. Постоянное  потребление табака не лучшим обр</w:t>
      </w:r>
      <w:r w:rsidRPr="00843552">
        <w:rPr>
          <w:rFonts w:ascii="Times New Roman" w:hAnsi="Times New Roman"/>
          <w:sz w:val="28"/>
          <w:szCs w:val="28"/>
        </w:rPr>
        <w:t>а</w:t>
      </w:r>
      <w:r w:rsidRPr="00843552">
        <w:rPr>
          <w:rFonts w:ascii="Times New Roman" w:hAnsi="Times New Roman"/>
          <w:sz w:val="28"/>
          <w:szCs w:val="28"/>
        </w:rPr>
        <w:t>зом сказывается на внешности человека: ногти и зубы желтеют, волосы и</w:t>
      </w:r>
      <w:r w:rsidRPr="00843552">
        <w:rPr>
          <w:rFonts w:ascii="Times New Roman" w:hAnsi="Times New Roman"/>
          <w:sz w:val="28"/>
          <w:szCs w:val="28"/>
        </w:rPr>
        <w:t>с</w:t>
      </w:r>
      <w:r w:rsidRPr="00843552">
        <w:rPr>
          <w:rFonts w:ascii="Times New Roman" w:hAnsi="Times New Roman"/>
          <w:sz w:val="28"/>
          <w:szCs w:val="28"/>
        </w:rPr>
        <w:t>тончаются, становятся ломкими. Курильщик подвергает опасности не только свое здоровье, но и здоровье своих близких. Известно, что сам курящий ч</w:t>
      </w:r>
      <w:r w:rsidRPr="00843552">
        <w:rPr>
          <w:rFonts w:ascii="Times New Roman" w:hAnsi="Times New Roman"/>
          <w:sz w:val="28"/>
          <w:szCs w:val="28"/>
        </w:rPr>
        <w:t>е</w:t>
      </w:r>
      <w:r w:rsidRPr="00843552">
        <w:rPr>
          <w:rFonts w:ascii="Times New Roman" w:hAnsi="Times New Roman"/>
          <w:sz w:val="28"/>
          <w:szCs w:val="28"/>
        </w:rPr>
        <w:t>ловек вдыхает около 25% табачного дыма, в то время как оставшиеся три четверти достаются окружающим, которые вынуждены становится «пасси</w:t>
      </w:r>
      <w:r w:rsidRPr="00843552">
        <w:rPr>
          <w:rFonts w:ascii="Times New Roman" w:hAnsi="Times New Roman"/>
          <w:sz w:val="28"/>
          <w:szCs w:val="28"/>
        </w:rPr>
        <w:t>в</w:t>
      </w:r>
      <w:r w:rsidRPr="00843552">
        <w:rPr>
          <w:rFonts w:ascii="Times New Roman" w:hAnsi="Times New Roman"/>
          <w:sz w:val="28"/>
          <w:szCs w:val="28"/>
        </w:rPr>
        <w:t>ными курильщиками». При этом пассивное курение приводит к формиров</w:t>
      </w:r>
      <w:r w:rsidRPr="00843552">
        <w:rPr>
          <w:rFonts w:ascii="Times New Roman" w:hAnsi="Times New Roman"/>
          <w:sz w:val="28"/>
          <w:szCs w:val="28"/>
        </w:rPr>
        <w:t>а</w:t>
      </w:r>
      <w:r w:rsidRPr="00843552">
        <w:rPr>
          <w:rFonts w:ascii="Times New Roman" w:hAnsi="Times New Roman"/>
          <w:sz w:val="28"/>
          <w:szCs w:val="28"/>
        </w:rPr>
        <w:t>нию тех же патологий, что и у активного курильщика.</w:t>
      </w:r>
      <w:r w:rsidRPr="00F071E1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8666CB">
        <w:rPr>
          <w:rFonts w:ascii="Times New Roman" w:hAnsi="Times New Roman"/>
          <w:noProof/>
          <w:sz w:val="28"/>
          <w:szCs w:val="28"/>
          <w:lang w:eastAsia="ru-RU"/>
        </w:rPr>
        <w:t>По данным Минздрава РФ, в нашей стране курит как минимум 46 млн. человек 70 - 77% мужчин, 27% женщин, 42% подростков и детей. Первую сигарету юные россияне пробуют в среднем в 12 лет. А в возрасте 16 -17 лет постоянно курят 45 % мальчиков и 16 % девушек.</w:t>
      </w:r>
    </w:p>
    <w:p w:rsidR="00E92BEC" w:rsidRPr="008666CB" w:rsidRDefault="00E92BEC" w:rsidP="00F071E1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8666CB">
        <w:rPr>
          <w:rFonts w:ascii="Times New Roman" w:hAnsi="Times New Roman"/>
          <w:noProof/>
          <w:sz w:val="28"/>
          <w:szCs w:val="28"/>
          <w:lang w:eastAsia="ru-RU"/>
        </w:rPr>
        <w:t xml:space="preserve"> Курильщики-мужчины теряют в среднем 6,7 года жизни, а женщины - 5,3 года. По данным ВОЗ, от болезней, связанных с курением, ежегодно в мире умирают почти 5 миллионов человек. По прогнозам ученых, к 2030 году употребление табака будет уносить по 10 миллионов жизней в год и станет самой главной причиной смертности среди совершеннолетних.</w:t>
      </w:r>
    </w:p>
    <w:p w:rsidR="00E92BEC" w:rsidRPr="008666CB" w:rsidRDefault="00E92BEC" w:rsidP="00F071E1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8666CB">
        <w:rPr>
          <w:rFonts w:ascii="Times New Roman" w:hAnsi="Times New Roman"/>
          <w:noProof/>
          <w:sz w:val="28"/>
          <w:szCs w:val="28"/>
          <w:lang w:eastAsia="ru-RU"/>
        </w:rPr>
        <w:t xml:space="preserve"> В 20-м веке курение убило 100 миллионов человек, а в 21-м столетии от него умрет уже 1 миллиард курильщиков.</w:t>
      </w:r>
    </w:p>
    <w:p w:rsidR="00E92BEC" w:rsidRPr="00843552" w:rsidRDefault="00E92BEC" w:rsidP="00F071E1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8666CB">
        <w:rPr>
          <w:rFonts w:ascii="Times New Roman" w:hAnsi="Times New Roman"/>
          <w:noProof/>
          <w:sz w:val="28"/>
          <w:szCs w:val="28"/>
          <w:lang w:eastAsia="ru-RU"/>
        </w:rPr>
        <w:t xml:space="preserve"> В США от 20 болезней, связанных с курением, ежегодно умирают 430 тысяч человек, а в РФ - 300 тысяч человек. В Европе курение каждый год уносит почти 0,5 миллиона жизней. Вклад курения в общий процент смертности составляет до 40 %. Сумма средств, расходуемых на лечение курильщиков, превышает сумму доходов от производства табакоизделий.</w:t>
      </w:r>
    </w:p>
    <w:p w:rsidR="00E92BEC" w:rsidRDefault="00E92BEC" w:rsidP="00843552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08.45pt;margin-top:10.8pt;width:262.5pt;height:137.25pt;z-index:251658240;visibility:visible">
            <v:imagedata r:id="rId7" o:title=""/>
          </v:shape>
        </w:pict>
      </w:r>
    </w:p>
    <w:p w:rsidR="00E92BEC" w:rsidRDefault="00E92BEC" w:rsidP="00843552">
      <w:pPr>
        <w:jc w:val="center"/>
        <w:rPr>
          <w:rFonts w:ascii="Times New Roman" w:hAnsi="Times New Roman"/>
          <w:sz w:val="28"/>
          <w:szCs w:val="28"/>
        </w:rPr>
      </w:pPr>
    </w:p>
    <w:p w:rsidR="00E92BEC" w:rsidRDefault="00E92BEC" w:rsidP="00843552">
      <w:pPr>
        <w:jc w:val="center"/>
        <w:rPr>
          <w:rFonts w:ascii="Times New Roman" w:hAnsi="Times New Roman"/>
          <w:sz w:val="28"/>
          <w:szCs w:val="28"/>
        </w:rPr>
      </w:pPr>
    </w:p>
    <w:p w:rsidR="00E92BEC" w:rsidRDefault="00E92BEC" w:rsidP="00843552">
      <w:pPr>
        <w:jc w:val="center"/>
        <w:rPr>
          <w:rFonts w:ascii="Times New Roman" w:hAnsi="Times New Roman"/>
          <w:sz w:val="28"/>
          <w:szCs w:val="28"/>
        </w:rPr>
      </w:pPr>
    </w:p>
    <w:p w:rsidR="00E92BEC" w:rsidRDefault="00E92BEC" w:rsidP="00843552">
      <w:pPr>
        <w:jc w:val="center"/>
        <w:rPr>
          <w:rFonts w:ascii="Times New Roman" w:hAnsi="Times New Roman"/>
          <w:sz w:val="28"/>
          <w:szCs w:val="28"/>
        </w:rPr>
      </w:pPr>
    </w:p>
    <w:p w:rsidR="00E92BEC" w:rsidRPr="00843552" w:rsidRDefault="00E92BEC" w:rsidP="00843552">
      <w:pPr>
        <w:jc w:val="center"/>
        <w:rPr>
          <w:rFonts w:ascii="Times New Roman" w:hAnsi="Times New Roman"/>
          <w:sz w:val="28"/>
          <w:szCs w:val="28"/>
        </w:rPr>
      </w:pPr>
    </w:p>
    <w:p w:rsidR="00E92BEC" w:rsidRPr="00843552" w:rsidRDefault="00E92BEC" w:rsidP="00B1222B">
      <w:pPr>
        <w:rPr>
          <w:rFonts w:ascii="Times New Roman" w:hAnsi="Times New Roman"/>
          <w:b/>
          <w:sz w:val="28"/>
          <w:szCs w:val="28"/>
        </w:rPr>
      </w:pPr>
      <w:r w:rsidRPr="00843552">
        <w:rPr>
          <w:rFonts w:ascii="Times New Roman" w:hAnsi="Times New Roman"/>
          <w:b/>
          <w:sz w:val="28"/>
          <w:szCs w:val="28"/>
        </w:rPr>
        <w:t>Слово</w:t>
      </w:r>
      <w:r>
        <w:rPr>
          <w:rFonts w:ascii="Times New Roman" w:hAnsi="Times New Roman"/>
          <w:b/>
          <w:sz w:val="28"/>
          <w:szCs w:val="28"/>
        </w:rPr>
        <w:t xml:space="preserve"> преподавателя</w:t>
      </w:r>
      <w:r w:rsidRPr="00843552">
        <w:rPr>
          <w:rFonts w:ascii="Times New Roman" w:hAnsi="Times New Roman"/>
          <w:b/>
          <w:sz w:val="28"/>
          <w:szCs w:val="28"/>
        </w:rPr>
        <w:t>.</w:t>
      </w:r>
    </w:p>
    <w:p w:rsidR="00E92BEC" w:rsidRPr="00843552" w:rsidRDefault="00E92BEC" w:rsidP="00F071E1">
      <w:pPr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843552">
        <w:rPr>
          <w:rFonts w:ascii="Times New Roman" w:hAnsi="Times New Roman"/>
          <w:sz w:val="28"/>
          <w:szCs w:val="28"/>
        </w:rPr>
        <w:t xml:space="preserve">     По данным департамента здравоохранения</w:t>
      </w:r>
      <w:r>
        <w:rPr>
          <w:rFonts w:ascii="Times New Roman" w:hAnsi="Times New Roman"/>
          <w:sz w:val="28"/>
          <w:szCs w:val="28"/>
        </w:rPr>
        <w:t xml:space="preserve"> Липецкой области</w:t>
      </w:r>
      <w:r w:rsidRPr="00843552">
        <w:rPr>
          <w:rFonts w:ascii="Times New Roman" w:hAnsi="Times New Roman"/>
          <w:sz w:val="28"/>
          <w:szCs w:val="28"/>
        </w:rPr>
        <w:t xml:space="preserve"> пик прио</w:t>
      </w:r>
      <w:r w:rsidRPr="00843552">
        <w:rPr>
          <w:rFonts w:ascii="Times New Roman" w:hAnsi="Times New Roman"/>
          <w:sz w:val="28"/>
          <w:szCs w:val="28"/>
        </w:rPr>
        <w:t>б</w:t>
      </w:r>
      <w:r w:rsidRPr="00843552">
        <w:rPr>
          <w:rFonts w:ascii="Times New Roman" w:hAnsi="Times New Roman"/>
          <w:sz w:val="28"/>
          <w:szCs w:val="28"/>
        </w:rPr>
        <w:t>щения к табаку приходится на школьный возраст: до 10 лет – у мальчиков, в 13-4 лет – у девочек. Причем каждый дес</w:t>
      </w:r>
      <w:r>
        <w:rPr>
          <w:rFonts w:ascii="Times New Roman" w:hAnsi="Times New Roman"/>
          <w:sz w:val="28"/>
          <w:szCs w:val="28"/>
        </w:rPr>
        <w:t>ятый пятнадцатилетний курильщи</w:t>
      </w:r>
      <w:r>
        <w:rPr>
          <w:rFonts w:ascii="Times New Roman" w:hAnsi="Times New Roman"/>
          <w:sz w:val="28"/>
          <w:szCs w:val="28"/>
        </w:rPr>
        <w:t>к</w:t>
      </w:r>
      <w:r w:rsidRPr="00843552">
        <w:rPr>
          <w:rFonts w:ascii="Times New Roman" w:hAnsi="Times New Roman"/>
          <w:sz w:val="28"/>
          <w:szCs w:val="28"/>
        </w:rPr>
        <w:t xml:space="preserve">страдает никотиновой зависимостью.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Pr="00843552">
        <w:rPr>
          <w:rFonts w:ascii="Times New Roman" w:hAnsi="Times New Roman"/>
          <w:b/>
          <w:noProof/>
          <w:sz w:val="28"/>
          <w:szCs w:val="28"/>
          <w:lang w:eastAsia="ru-RU"/>
        </w:rPr>
        <w:t>КСТАТИ…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t>( историческая справка)</w:t>
      </w:r>
    </w:p>
    <w:p w:rsidR="00E92BEC" w:rsidRPr="00785997" w:rsidRDefault="00E92BEC" w:rsidP="00F071E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27" type="#_x0000_t4" style="position:absolute;left:0;text-align:left;margin-left:-141.3pt;margin-top:11.3pt;width:8.25pt;height:11.25pt;z-index:251659264" fillcolor="#4f81bd" strokecolor="#f2f2f2" strokeweight="3pt">
            <v:shadow on="t" type="perspective" color="#243f60" opacity=".5" offset="1pt" offset2="-1pt"/>
          </v:shape>
        </w:pict>
      </w:r>
      <w:r w:rsidRPr="00785997">
        <w:rPr>
          <w:rFonts w:ascii="Times New Roman" w:hAnsi="Times New Roman"/>
          <w:noProof/>
          <w:sz w:val="28"/>
          <w:szCs w:val="28"/>
          <w:lang w:eastAsia="ru-RU"/>
        </w:rPr>
        <w:t xml:space="preserve"> В России в царствование царя Михаила Федоровича уличенных в курении в первый раз наказывали  60 ударами палок по стопам, во второй раз – отрезанием носа или ушей. После опустошительного пожара в Москве в 1634 году, причиной которого оказалось курение, оно было  запрещено под страхом смертной казни.</w:t>
      </w:r>
    </w:p>
    <w:p w:rsidR="00E92BEC" w:rsidRPr="00785997" w:rsidRDefault="00E92BEC" w:rsidP="00F071E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785997">
        <w:rPr>
          <w:rFonts w:ascii="Times New Roman" w:hAnsi="Times New Roman"/>
          <w:noProof/>
          <w:sz w:val="28"/>
          <w:szCs w:val="28"/>
          <w:lang w:eastAsia="ru-RU"/>
        </w:rPr>
        <w:t>Борьба с алкоголизмом имеет почти такую же древнюю историю, как и спми спиртные напитки. В Афинах правитель Солон ввел закон, согласно которому должностные лица наказывались за пьянство: первый раз – крупный штраф, а при повторении – смертной казнью.</w:t>
      </w:r>
    </w:p>
    <w:p w:rsidR="00E92BEC" w:rsidRPr="00785997" w:rsidRDefault="00E92BEC" w:rsidP="00F071E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785997">
        <w:rPr>
          <w:rFonts w:ascii="Times New Roman" w:hAnsi="Times New Roman"/>
          <w:noProof/>
          <w:sz w:val="28"/>
          <w:szCs w:val="28"/>
          <w:lang w:eastAsia="ru-RU"/>
        </w:rPr>
        <w:t>Одно время и в России пьянство преследовалось государством. При Петре1пьяницам,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785997">
        <w:rPr>
          <w:rFonts w:ascii="Times New Roman" w:hAnsi="Times New Roman"/>
          <w:noProof/>
          <w:sz w:val="28"/>
          <w:szCs w:val="28"/>
          <w:lang w:eastAsia="ru-RU"/>
        </w:rPr>
        <w:t>попавшим в тюрьму, вешали на шею тяжелую чугунную медаль с надписью «За пьянство».</w:t>
      </w:r>
    </w:p>
    <w:p w:rsidR="00E92BEC" w:rsidRPr="003A660F" w:rsidRDefault="00E92BEC" w:rsidP="00DF4902">
      <w:p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t>П. -</w:t>
      </w:r>
      <w:r w:rsidRPr="00DF4902">
        <w:rPr>
          <w:rFonts w:ascii="Times New Roman" w:hAnsi="Times New Roman"/>
          <w:b/>
          <w:noProof/>
          <w:sz w:val="28"/>
          <w:szCs w:val="28"/>
          <w:lang w:eastAsia="ru-RU"/>
        </w:rPr>
        <w:t>Преступность</w:t>
      </w:r>
      <w:r w:rsidRPr="003A660F">
        <w:rPr>
          <w:rFonts w:ascii="Times New Roman" w:hAnsi="Times New Roman"/>
          <w:noProof/>
          <w:sz w:val="28"/>
          <w:szCs w:val="28"/>
          <w:lang w:eastAsia="ru-RU"/>
        </w:rPr>
        <w:t xml:space="preserve"> - самое опасное проявление отклоняющегося поведения, наносящее наибольший ущерб обществу. Слово «преступность» - производное от слова «преступление», что в русском языке всегда означало «поступок, противный закону, беззаконие, злодеяние,). Преступление - это посягающее на право порядок общественно опасное деяние, предусмотренное Уголовным кодексом. </w:t>
      </w:r>
    </w:p>
    <w:p w:rsidR="00E92BEC" w:rsidRPr="00843552" w:rsidRDefault="00E92BEC" w:rsidP="00DF4902">
      <w:pPr>
        <w:rPr>
          <w:rFonts w:ascii="Times New Roman" w:hAnsi="Times New Roman"/>
          <w:noProof/>
          <w:sz w:val="28"/>
          <w:szCs w:val="28"/>
          <w:lang w:eastAsia="ru-RU"/>
        </w:rPr>
      </w:pPr>
      <w:r w:rsidRPr="003A660F">
        <w:rPr>
          <w:rFonts w:ascii="Times New Roman" w:hAnsi="Times New Roman"/>
          <w:noProof/>
          <w:sz w:val="28"/>
          <w:szCs w:val="28"/>
          <w:lang w:eastAsia="ru-RU"/>
        </w:rPr>
        <w:t>Совокупность преступлений, совершаемых в данном обществе и в данный период времени, обозначается понятием «преступность». Преступность - это не просто сумма преступлений, но массовое явление, имеющее закономерности cвoeгo существования и развития, причины, условия, ей способствующие. Это явление социальное, так как кopeнится в недрах общественных отношений, отражает особенности социальной жизни, выступает как крайнее выражение противоречий и недостатков развития общества. Оно вызывает тяжелые последствия для общества и eгo членов как ни одно из других негативных явлений общественного развития.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Преступность-это яркий признак делинквентного поведения.!!!</w:t>
      </w:r>
    </w:p>
    <w:p w:rsidR="00E92BEC" w:rsidRPr="00843552" w:rsidRDefault="00E92BEC" w:rsidP="00F071E1">
      <w:pPr>
        <w:jc w:val="both"/>
        <w:rPr>
          <w:rFonts w:ascii="Times New Roman" w:hAnsi="Times New Roman"/>
          <w:sz w:val="28"/>
          <w:szCs w:val="28"/>
        </w:rPr>
      </w:pPr>
    </w:p>
    <w:p w:rsidR="00E92BEC" w:rsidRPr="00CF4674" w:rsidRDefault="00E92BEC" w:rsidP="00734B08">
      <w:pPr>
        <w:jc w:val="both"/>
        <w:rPr>
          <w:rFonts w:ascii="Times New Roman" w:hAnsi="Times New Roman"/>
          <w:b/>
          <w:sz w:val="28"/>
          <w:szCs w:val="28"/>
        </w:rPr>
      </w:pPr>
      <w:r w:rsidRPr="00CF4674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CF4674">
        <w:rPr>
          <w:rFonts w:ascii="Times New Roman" w:hAnsi="Times New Roman"/>
          <w:b/>
          <w:sz w:val="28"/>
          <w:szCs w:val="28"/>
        </w:rPr>
        <w:t>Причины отклоняющегося поведения.</w:t>
      </w:r>
      <w:r>
        <w:rPr>
          <w:rFonts w:ascii="Times New Roman" w:hAnsi="Times New Roman"/>
          <w:b/>
          <w:sz w:val="28"/>
          <w:szCs w:val="28"/>
        </w:rPr>
        <w:t xml:space="preserve"> (презентация)</w:t>
      </w:r>
    </w:p>
    <w:p w:rsidR="00E92BEC" w:rsidRPr="00843552" w:rsidRDefault="00E92BEC" w:rsidP="00734B08">
      <w:pPr>
        <w:jc w:val="both"/>
        <w:rPr>
          <w:rFonts w:ascii="Times New Roman" w:hAnsi="Times New Roman"/>
          <w:sz w:val="28"/>
          <w:szCs w:val="28"/>
        </w:rPr>
      </w:pPr>
      <w:r w:rsidRPr="00843552">
        <w:rPr>
          <w:rFonts w:ascii="Times New Roman" w:hAnsi="Times New Roman"/>
          <w:sz w:val="28"/>
          <w:szCs w:val="28"/>
        </w:rPr>
        <w:t xml:space="preserve">     Каковы причины </w:t>
      </w:r>
      <w:r>
        <w:rPr>
          <w:rFonts w:ascii="Times New Roman" w:hAnsi="Times New Roman"/>
          <w:sz w:val="28"/>
          <w:szCs w:val="28"/>
        </w:rPr>
        <w:t>девиантного</w:t>
      </w:r>
      <w:r w:rsidRPr="00843552">
        <w:rPr>
          <w:rFonts w:ascii="Times New Roman" w:hAnsi="Times New Roman"/>
          <w:sz w:val="28"/>
          <w:szCs w:val="28"/>
        </w:rPr>
        <w:t xml:space="preserve"> поведения?  Во-первых, человек живет с</w:t>
      </w:r>
      <w:r w:rsidRPr="00843552">
        <w:rPr>
          <w:rFonts w:ascii="Times New Roman" w:hAnsi="Times New Roman"/>
          <w:sz w:val="28"/>
          <w:szCs w:val="28"/>
        </w:rPr>
        <w:t>е</w:t>
      </w:r>
      <w:r w:rsidRPr="00843552">
        <w:rPr>
          <w:rFonts w:ascii="Times New Roman" w:hAnsi="Times New Roman"/>
          <w:sz w:val="28"/>
          <w:szCs w:val="28"/>
        </w:rPr>
        <w:t>годняшним днем, в состоянии беззаботности, легкости, которое ему приносят алкоголь, наркотики или табак. Во-вторых, это  наследственная предрасп</w:t>
      </w:r>
      <w:r w:rsidRPr="00843552">
        <w:rPr>
          <w:rFonts w:ascii="Times New Roman" w:hAnsi="Times New Roman"/>
          <w:sz w:val="28"/>
          <w:szCs w:val="28"/>
        </w:rPr>
        <w:t>о</w:t>
      </w:r>
      <w:r w:rsidRPr="00843552">
        <w:rPr>
          <w:rFonts w:ascii="Times New Roman" w:hAnsi="Times New Roman"/>
          <w:sz w:val="28"/>
          <w:szCs w:val="28"/>
        </w:rPr>
        <w:t>ложенность. До 30% детей, чьи родители  злоупотребляли алкоголем, могут стать алкоголиками. В-третьих, это социальные факторы. Одни из них связ</w:t>
      </w:r>
      <w:r w:rsidRPr="00843552">
        <w:rPr>
          <w:rFonts w:ascii="Times New Roman" w:hAnsi="Times New Roman"/>
          <w:sz w:val="28"/>
          <w:szCs w:val="28"/>
        </w:rPr>
        <w:t>а</w:t>
      </w:r>
      <w:r w:rsidRPr="00843552">
        <w:rPr>
          <w:rFonts w:ascii="Times New Roman" w:hAnsi="Times New Roman"/>
          <w:sz w:val="28"/>
          <w:szCs w:val="28"/>
        </w:rPr>
        <w:t>ны с семьей, другие – с состоянием общества в целом. Исследования показ</w:t>
      </w:r>
      <w:r w:rsidRPr="00843552">
        <w:rPr>
          <w:rFonts w:ascii="Times New Roman" w:hAnsi="Times New Roman"/>
          <w:sz w:val="28"/>
          <w:szCs w:val="28"/>
        </w:rPr>
        <w:t>а</w:t>
      </w:r>
      <w:r w:rsidRPr="00843552">
        <w:rPr>
          <w:rFonts w:ascii="Times New Roman" w:hAnsi="Times New Roman"/>
          <w:sz w:val="28"/>
          <w:szCs w:val="28"/>
        </w:rPr>
        <w:t>ли, что большинство молодых людей с отклоняющимся поведением восп</w:t>
      </w:r>
      <w:r w:rsidRPr="00843552">
        <w:rPr>
          <w:rFonts w:ascii="Times New Roman" w:hAnsi="Times New Roman"/>
          <w:sz w:val="28"/>
          <w:szCs w:val="28"/>
        </w:rPr>
        <w:t>и</w:t>
      </w:r>
      <w:r w:rsidRPr="00843552">
        <w:rPr>
          <w:rFonts w:ascii="Times New Roman" w:hAnsi="Times New Roman"/>
          <w:sz w:val="28"/>
          <w:szCs w:val="28"/>
        </w:rPr>
        <w:t>тывались в неблагополучных семьях, где отсутствовали сплоченность (ска</w:t>
      </w:r>
      <w:r w:rsidRPr="00843552">
        <w:rPr>
          <w:rFonts w:ascii="Times New Roman" w:hAnsi="Times New Roman"/>
          <w:sz w:val="28"/>
          <w:szCs w:val="28"/>
        </w:rPr>
        <w:t>н</w:t>
      </w:r>
      <w:r w:rsidRPr="00843552">
        <w:rPr>
          <w:rFonts w:ascii="Times New Roman" w:hAnsi="Times New Roman"/>
          <w:sz w:val="28"/>
          <w:szCs w:val="28"/>
        </w:rPr>
        <w:t>далы, склоки были частым явлением), взаимная привязанность либо проявл</w:t>
      </w:r>
      <w:r w:rsidRPr="00843552">
        <w:rPr>
          <w:rFonts w:ascii="Times New Roman" w:hAnsi="Times New Roman"/>
          <w:sz w:val="28"/>
          <w:szCs w:val="28"/>
        </w:rPr>
        <w:t>я</w:t>
      </w:r>
      <w:r w:rsidRPr="00843552">
        <w:rPr>
          <w:rFonts w:ascii="Times New Roman" w:hAnsi="Times New Roman"/>
          <w:sz w:val="28"/>
          <w:szCs w:val="28"/>
        </w:rPr>
        <w:t>лась  сверхсуровостью родителей.</w:t>
      </w:r>
    </w:p>
    <w:p w:rsidR="00E92BEC" w:rsidRPr="008666CB" w:rsidRDefault="00E92BEC" w:rsidP="008666CB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843552">
        <w:rPr>
          <w:rFonts w:ascii="Times New Roman" w:hAnsi="Times New Roman"/>
          <w:sz w:val="28"/>
          <w:szCs w:val="28"/>
        </w:rPr>
        <w:t xml:space="preserve">     Если говорить об общества в целом, то в нем бывают особые периоды глубоких перемен, когда регулирующая роль норм ослабевает. Реальность так меняется, что перестает соответствовать сложившимся ранее ценностям и правилам. Многие прежние ценности теряют свое значение, а вновь наро</w:t>
      </w:r>
      <w:r w:rsidRPr="00843552">
        <w:rPr>
          <w:rFonts w:ascii="Times New Roman" w:hAnsi="Times New Roman"/>
          <w:sz w:val="28"/>
          <w:szCs w:val="28"/>
        </w:rPr>
        <w:t>ж</w:t>
      </w:r>
      <w:r w:rsidRPr="00843552">
        <w:rPr>
          <w:rFonts w:ascii="Times New Roman" w:hAnsi="Times New Roman"/>
          <w:sz w:val="28"/>
          <w:szCs w:val="28"/>
        </w:rPr>
        <w:t>дающиеся предпочтения нередко конфликтуют с традиционными предста</w:t>
      </w:r>
      <w:r w:rsidRPr="00843552">
        <w:rPr>
          <w:rFonts w:ascii="Times New Roman" w:hAnsi="Times New Roman"/>
          <w:sz w:val="28"/>
          <w:szCs w:val="28"/>
        </w:rPr>
        <w:t>в</w:t>
      </w:r>
      <w:r w:rsidRPr="00843552">
        <w:rPr>
          <w:rFonts w:ascii="Times New Roman" w:hAnsi="Times New Roman"/>
          <w:sz w:val="28"/>
          <w:szCs w:val="28"/>
        </w:rPr>
        <w:t>лениями. В этих условиях чаще проявляется отклоняющееся поведение  в  негативных формах: преступности, пьянстве, наркомании, проституции . И общество, и государство стремятся принять меры к ограничению особо опа</w:t>
      </w:r>
      <w:r w:rsidRPr="00843552">
        <w:rPr>
          <w:rFonts w:ascii="Times New Roman" w:hAnsi="Times New Roman"/>
          <w:sz w:val="28"/>
          <w:szCs w:val="28"/>
        </w:rPr>
        <w:t>с</w:t>
      </w:r>
      <w:r w:rsidRPr="00843552">
        <w:rPr>
          <w:rFonts w:ascii="Times New Roman" w:hAnsi="Times New Roman"/>
          <w:sz w:val="28"/>
          <w:szCs w:val="28"/>
        </w:rPr>
        <w:t>ных форм отклоняющегося поведения, в частности законодательно ужест</w:t>
      </w:r>
      <w:r w:rsidRPr="00843552">
        <w:rPr>
          <w:rFonts w:ascii="Times New Roman" w:hAnsi="Times New Roman"/>
          <w:sz w:val="28"/>
          <w:szCs w:val="28"/>
        </w:rPr>
        <w:t>о</w:t>
      </w:r>
      <w:r w:rsidRPr="00843552">
        <w:rPr>
          <w:rFonts w:ascii="Times New Roman" w:hAnsi="Times New Roman"/>
          <w:sz w:val="28"/>
          <w:szCs w:val="28"/>
        </w:rPr>
        <w:t>чая ответственность за это. Но человек должен  сам сделать свой выбор: с</w:t>
      </w:r>
      <w:r w:rsidRPr="00843552">
        <w:rPr>
          <w:rFonts w:ascii="Times New Roman" w:hAnsi="Times New Roman"/>
          <w:sz w:val="28"/>
          <w:szCs w:val="28"/>
        </w:rPr>
        <w:t>о</w:t>
      </w:r>
      <w:r w:rsidRPr="00843552">
        <w:rPr>
          <w:rFonts w:ascii="Times New Roman" w:hAnsi="Times New Roman"/>
          <w:sz w:val="28"/>
          <w:szCs w:val="28"/>
        </w:rPr>
        <w:t>вершать  преступление или нет, употреблять алкоголь  или наркотики.</w:t>
      </w:r>
      <w:r w:rsidRPr="00843552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</w:p>
    <w:p w:rsidR="00E92BEC" w:rsidRPr="00295295" w:rsidRDefault="00E92BEC" w:rsidP="006C4D24">
      <w:pPr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295295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ВЫВОДЫ </w:t>
      </w:r>
    </w:p>
    <w:p w:rsidR="00E92BEC" w:rsidRPr="00295295" w:rsidRDefault="00E92BEC" w:rsidP="00295295">
      <w:pPr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295295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• Итак, мы определили, что девиантное (отклоняющееся) поведение - это поведение индивида или группы, которое не соответствует общепринятым нормам. </w:t>
      </w:r>
    </w:p>
    <w:p w:rsidR="00E92BEC" w:rsidRPr="00295295" w:rsidRDefault="00E92BEC" w:rsidP="00295295">
      <w:pPr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295295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• Девиантное поведение может принимать самые разные формы (как негативные, так и позитивные), необходимо изучать данное явление, проявляя дифференцированный подход.  Вместе с тем вопрос о том, в какой степени должно быть распространено отклоняющееся поведение и какие его виды полезны, а самое главное - терпимы для общества, до сих пор практически не разрешен. (различные виды девиантного поведения могут быть нормой в одной ситуации и отклонением от нее в другой.) </w:t>
      </w:r>
    </w:p>
    <w:p w:rsidR="00E92BEC" w:rsidRPr="00295295" w:rsidRDefault="00E92BEC" w:rsidP="00295295">
      <w:pPr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295295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•Однако, криминальное поведение, сексуальные отклонения, алкоголизм, табакокурение и наркомания не могут привести к появлению полезных для общества новых культурных образцов.</w:t>
      </w:r>
    </w:p>
    <w:p w:rsidR="00E92BEC" w:rsidRPr="00CF4674" w:rsidRDefault="00E92BEC" w:rsidP="006C4D24">
      <w:pPr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295295">
        <w:rPr>
          <w:rFonts w:ascii="Times New Roman" w:hAnsi="Times New Roman"/>
          <w:b/>
          <w:noProof/>
          <w:sz w:val="28"/>
          <w:szCs w:val="28"/>
          <w:lang w:eastAsia="ru-RU"/>
        </w:rPr>
        <w:t>Мне очень хочется, чтобы каждый из вас постарался избавиться от негативных отклоняющихся привычек и изменил мир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                                                                                                  4. Актуальность данной проблемы не только в том , что ею страдают взрослое население, но и тем , что проблемы такого поведения  есть у детей и подростков. Презентация «Девиантное и делинквентное поведение у детей и подростков».  </w:t>
      </w:r>
    </w:p>
    <w:p w:rsidR="00E92BEC" w:rsidRDefault="00E92BEC" w:rsidP="00843552">
      <w:pPr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E92BEC" w:rsidRDefault="00E92BEC" w:rsidP="00843552">
      <w:pPr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E92BEC" w:rsidRDefault="00E92BEC" w:rsidP="00843552">
      <w:pPr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E92BEC" w:rsidRDefault="00E92BEC" w:rsidP="00843552">
      <w:pPr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t>Заполните таблицу</w:t>
      </w:r>
    </w:p>
    <w:p w:rsidR="00E92BEC" w:rsidRDefault="00E92BEC" w:rsidP="00843552">
      <w:pPr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843552">
        <w:rPr>
          <w:rFonts w:ascii="Times New Roman" w:hAnsi="Times New Roman"/>
          <w:b/>
          <w:noProof/>
          <w:sz w:val="28"/>
          <w:szCs w:val="28"/>
          <w:lang w:eastAsia="ru-RU"/>
        </w:rPr>
        <w:t>ЧТО МНЕ СКАЗАТЬ ТЕМ, КТО ГОВОРИТ: «ПОПРОБУЙ…»</w:t>
      </w:r>
    </w:p>
    <w:p w:rsidR="00E92BEC" w:rsidRPr="00843552" w:rsidRDefault="00E92BEC" w:rsidP="00843552">
      <w:pPr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3"/>
      </w:tblGrid>
      <w:tr w:rsidR="00E92BEC" w:rsidRPr="001B558F" w:rsidTr="001B558F">
        <w:trPr>
          <w:jc w:val="center"/>
        </w:trPr>
        <w:tc>
          <w:tcPr>
            <w:tcW w:w="5343" w:type="dxa"/>
          </w:tcPr>
          <w:p w:rsidR="00E92BEC" w:rsidRPr="001B558F" w:rsidRDefault="00E92BEC" w:rsidP="001B558F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A87E48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1</w:t>
            </w:r>
            <w:r w:rsidRPr="001B558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.</w:t>
            </w:r>
          </w:p>
        </w:tc>
      </w:tr>
      <w:tr w:rsidR="00E92BEC" w:rsidRPr="001B558F" w:rsidTr="001B558F">
        <w:trPr>
          <w:jc w:val="center"/>
        </w:trPr>
        <w:tc>
          <w:tcPr>
            <w:tcW w:w="5343" w:type="dxa"/>
          </w:tcPr>
          <w:p w:rsidR="00E92BEC" w:rsidRPr="001B558F" w:rsidRDefault="00E92BEC" w:rsidP="001B558F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A87E48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2</w:t>
            </w:r>
            <w:r w:rsidRPr="001B558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.</w:t>
            </w:r>
          </w:p>
        </w:tc>
      </w:tr>
      <w:tr w:rsidR="00E92BEC" w:rsidRPr="001B558F" w:rsidTr="001B558F">
        <w:trPr>
          <w:jc w:val="center"/>
        </w:trPr>
        <w:tc>
          <w:tcPr>
            <w:tcW w:w="5343" w:type="dxa"/>
          </w:tcPr>
          <w:p w:rsidR="00E92BEC" w:rsidRPr="001B558F" w:rsidRDefault="00E92BEC" w:rsidP="001B558F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A87E48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3</w:t>
            </w:r>
            <w:r w:rsidRPr="001B558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.</w:t>
            </w:r>
          </w:p>
        </w:tc>
      </w:tr>
      <w:tr w:rsidR="00E92BEC" w:rsidRPr="001B558F" w:rsidTr="001B558F">
        <w:trPr>
          <w:jc w:val="center"/>
        </w:trPr>
        <w:tc>
          <w:tcPr>
            <w:tcW w:w="5343" w:type="dxa"/>
          </w:tcPr>
          <w:p w:rsidR="00E92BEC" w:rsidRPr="001B558F" w:rsidRDefault="00E92BEC" w:rsidP="001B558F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A87E48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4</w:t>
            </w:r>
            <w:r w:rsidRPr="001B558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.</w:t>
            </w:r>
          </w:p>
        </w:tc>
      </w:tr>
      <w:tr w:rsidR="00E92BEC" w:rsidRPr="001B558F" w:rsidTr="001B558F">
        <w:trPr>
          <w:jc w:val="center"/>
        </w:trPr>
        <w:tc>
          <w:tcPr>
            <w:tcW w:w="5343" w:type="dxa"/>
          </w:tcPr>
          <w:p w:rsidR="00E92BEC" w:rsidRPr="001B558F" w:rsidRDefault="00E92BEC" w:rsidP="001B558F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A87E48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5</w:t>
            </w:r>
            <w:r w:rsidRPr="001B558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.</w:t>
            </w:r>
          </w:p>
        </w:tc>
      </w:tr>
    </w:tbl>
    <w:p w:rsidR="00E92BEC" w:rsidRDefault="00E92BEC" w:rsidP="00785997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:rsidR="00E92BEC" w:rsidRDefault="00E92BEC" w:rsidP="00843552">
      <w:p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Альтернативой отклоняющемуся поведению может стать здоровый образ жизни, давайте вместе заполним этот рисунок( уч-ся называю, преподаватель записывает).</w:t>
      </w:r>
    </w:p>
    <w:p w:rsidR="00E92BEC" w:rsidRDefault="00E92BEC" w:rsidP="00785997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122735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" o:spid="_x0000_i1025" type="#_x0000_t75" alt="Солнце по зож" style="width:327pt;height:336.75pt;visibility:visible">
            <v:imagedata r:id="rId8" o:title=""/>
          </v:shape>
        </w:pict>
      </w:r>
    </w:p>
    <w:p w:rsidR="00E92BEC" w:rsidRDefault="00E92BEC" w:rsidP="009B644C">
      <w:pPr>
        <w:jc w:val="center"/>
        <w:rPr>
          <w:b/>
          <w:sz w:val="40"/>
          <w:szCs w:val="40"/>
          <w:u w:val="single"/>
        </w:rPr>
      </w:pPr>
    </w:p>
    <w:p w:rsidR="00E92BEC" w:rsidRDefault="00E92BEC" w:rsidP="009B644C">
      <w:pPr>
        <w:jc w:val="center"/>
        <w:rPr>
          <w:b/>
          <w:sz w:val="40"/>
          <w:szCs w:val="40"/>
          <w:u w:val="single"/>
        </w:rPr>
      </w:pPr>
    </w:p>
    <w:p w:rsidR="00E92BEC" w:rsidRDefault="00E92BEC" w:rsidP="009B644C">
      <w:pPr>
        <w:jc w:val="center"/>
        <w:rPr>
          <w:b/>
          <w:sz w:val="40"/>
          <w:szCs w:val="40"/>
          <w:u w:val="single"/>
        </w:rPr>
      </w:pPr>
    </w:p>
    <w:p w:rsidR="00E92BEC" w:rsidRDefault="00E92BEC" w:rsidP="009B644C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Словарь урока</w:t>
      </w:r>
    </w:p>
    <w:p w:rsidR="00E92BEC" w:rsidRDefault="00E92BEC" w:rsidP="009B644C">
      <w:pPr>
        <w:jc w:val="both"/>
        <w:rPr>
          <w:b/>
          <w:sz w:val="28"/>
          <w:szCs w:val="28"/>
        </w:rPr>
      </w:pPr>
      <w:r>
        <w:rPr>
          <w:b/>
          <w:caps/>
          <w:sz w:val="28"/>
          <w:szCs w:val="28"/>
          <w:u w:val="single"/>
        </w:rPr>
        <w:t>Социализация</w:t>
      </w:r>
      <w:r>
        <w:rPr>
          <w:sz w:val="32"/>
          <w:szCs w:val="32"/>
        </w:rPr>
        <w:t xml:space="preserve"> </w:t>
      </w:r>
      <w:r>
        <w:rPr>
          <w:b/>
          <w:i/>
          <w:sz w:val="28"/>
          <w:szCs w:val="28"/>
        </w:rPr>
        <w:t xml:space="preserve">- </w:t>
      </w:r>
      <w:r>
        <w:rPr>
          <w:sz w:val="28"/>
          <w:szCs w:val="28"/>
        </w:rPr>
        <w:t>процесс усвоения человеческим индивидом определе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ной системы знаний, норм и ценностей, позволяющих ему функционировать в качестве полноправного члена общества.      </w:t>
      </w:r>
    </w:p>
    <w:p w:rsidR="00E92BEC" w:rsidRDefault="00E92BEC" w:rsidP="009B644C">
      <w:pPr>
        <w:jc w:val="both"/>
        <w:rPr>
          <w:b/>
          <w:sz w:val="28"/>
          <w:szCs w:val="28"/>
        </w:rPr>
      </w:pPr>
      <w:r>
        <w:rPr>
          <w:b/>
          <w:caps/>
          <w:sz w:val="28"/>
          <w:szCs w:val="28"/>
          <w:u w:val="single"/>
        </w:rPr>
        <w:t>Девиантное поведение</w:t>
      </w:r>
      <w:r>
        <w:rPr>
          <w:b/>
          <w:sz w:val="32"/>
          <w:szCs w:val="32"/>
        </w:rPr>
        <w:t xml:space="preserve"> </w:t>
      </w: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это различные формы поведения человека, не соответствующие установившимся в обществе нормам поведения.</w:t>
      </w:r>
    </w:p>
    <w:p w:rsidR="00E92BEC" w:rsidRDefault="00E92BEC" w:rsidP="009B644C">
      <w:pPr>
        <w:autoSpaceDE w:val="0"/>
        <w:autoSpaceDN w:val="0"/>
        <w:adjustRightInd w:val="0"/>
        <w:spacing w:before="120" w:line="320" w:lineRule="exact"/>
        <w:jc w:val="both"/>
        <w:rPr>
          <w:sz w:val="28"/>
          <w:szCs w:val="28"/>
        </w:rPr>
      </w:pPr>
      <w:r>
        <w:rPr>
          <w:b/>
          <w:bCs/>
          <w:caps/>
          <w:sz w:val="28"/>
          <w:szCs w:val="28"/>
          <w:u w:val="single"/>
        </w:rPr>
        <w:t>Делинквентное поведение</w:t>
      </w:r>
      <w:r>
        <w:rPr>
          <w:b/>
          <w:bCs/>
          <w:sz w:val="28"/>
          <w:szCs w:val="28"/>
        </w:rPr>
        <w:t xml:space="preserve"> -</w:t>
      </w:r>
      <w:r>
        <w:rPr>
          <w:rFonts w:ascii="PragmaticaKMM" w:hAnsi="PragmaticaKMM" w:cs="PragmaticaKMM"/>
          <w:sz w:val="20"/>
          <w:szCs w:val="20"/>
        </w:rPr>
        <w:t xml:space="preserve"> </w:t>
      </w:r>
      <w:r>
        <w:rPr>
          <w:sz w:val="28"/>
          <w:szCs w:val="28"/>
        </w:rPr>
        <w:t>ДЕЛИНКВЕНТ (от лат. delinquens — сове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шающий проступок), правонарушитель; в праве термин, используемый для обозначения лиц с социально-отклоняющимся поведением (преступников и др.).</w:t>
      </w:r>
    </w:p>
    <w:p w:rsidR="00E92BEC" w:rsidRDefault="00E92BEC" w:rsidP="009B644C">
      <w:pPr>
        <w:autoSpaceDE w:val="0"/>
        <w:autoSpaceDN w:val="0"/>
        <w:adjustRightInd w:val="0"/>
        <w:spacing w:before="120" w:line="320" w:lineRule="exact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ПРОСТИТУЦИЯ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(от лат. prostituo — позорю, бесчещу), продажа своего тела (главным образом женщинами). Возникла в античном обществе. В некоторых современных странах запрещена, в ряде стран легализована.</w:t>
      </w:r>
    </w:p>
    <w:p w:rsidR="00E92BEC" w:rsidRDefault="00E92BEC" w:rsidP="009B644C">
      <w:pPr>
        <w:autoSpaceDE w:val="0"/>
        <w:autoSpaceDN w:val="0"/>
        <w:adjustRightInd w:val="0"/>
        <w:spacing w:before="120" w:line="320" w:lineRule="exact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НАРКОМАНИЯ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(от греч. narke — оцепенение и мания), болезнь, характер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зующаяся непреодолимым влечением к наркотикам (напр., морфину), выз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вающим в малых дозах эйфорию, в больших — оглушение, наркотический сон. Систематическое употребление наркотика вызывает потребность в ув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личении доз. При наркомании поражаются внутренние органы, возникают неврологические и психические расстройства, развивается социальная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градация.</w:t>
      </w:r>
    </w:p>
    <w:p w:rsidR="00E92BEC" w:rsidRDefault="00E92BEC" w:rsidP="009B644C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КУРЕНИЕ</w:t>
      </w:r>
      <w:r>
        <w:rPr>
          <w:b/>
          <w:sz w:val="28"/>
          <w:szCs w:val="28"/>
        </w:rPr>
        <w:t xml:space="preserve"> -</w:t>
      </w:r>
      <w:r>
        <w:rPr>
          <w:sz w:val="28"/>
          <w:szCs w:val="28"/>
        </w:rPr>
        <w:t xml:space="preserve"> вдыхание дыма некоторых тлеющих растительных продуктов (т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бак, опиум и др.). Курение табака — одна из наиболее распространенных вредных привычек (в Европе с 16 в., в России с 17 в.), отрицательно влия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щая на здоровье курильщика и окружающих его людей; способствует разв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тию болезней сердца, сосудов, желудка, легких. Табачный дым содержит канцерогенные вещества.</w:t>
      </w:r>
    </w:p>
    <w:p w:rsidR="00E92BEC" w:rsidRDefault="00E92BEC" w:rsidP="009B644C">
      <w:pPr>
        <w:autoSpaceDE w:val="0"/>
        <w:autoSpaceDN w:val="0"/>
        <w:adjustRightInd w:val="0"/>
        <w:spacing w:before="120" w:line="320" w:lineRule="exact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ПРЕСТУПНОСТЬ</w:t>
      </w:r>
      <w:r>
        <w:rPr>
          <w:sz w:val="28"/>
          <w:szCs w:val="28"/>
        </w:rPr>
        <w:t xml:space="preserve"> - социально-правовое явление, включающее сумму престу</w:t>
      </w:r>
      <w:r>
        <w:rPr>
          <w:sz w:val="28"/>
          <w:szCs w:val="28"/>
        </w:rPr>
        <w:t>п</w:t>
      </w:r>
      <w:r>
        <w:rPr>
          <w:sz w:val="28"/>
          <w:szCs w:val="28"/>
        </w:rPr>
        <w:t>лений, совершенных в данном обществе в данный период времени, и хара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теризующееся количественными (динамика, состояние) и качественными (структура, характер) показателями.</w:t>
      </w:r>
    </w:p>
    <w:p w:rsidR="00E92BEC" w:rsidRDefault="00E92BEC" w:rsidP="009B644C">
      <w:pPr>
        <w:autoSpaceDE w:val="0"/>
        <w:autoSpaceDN w:val="0"/>
        <w:adjustRightInd w:val="0"/>
        <w:spacing w:before="120" w:line="320" w:lineRule="exact"/>
        <w:jc w:val="both"/>
        <w:rPr>
          <w:sz w:val="32"/>
          <w:szCs w:val="32"/>
        </w:rPr>
      </w:pPr>
      <w:r>
        <w:rPr>
          <w:b/>
          <w:sz w:val="28"/>
          <w:szCs w:val="28"/>
          <w:u w:val="single"/>
        </w:rPr>
        <w:t>АЛКОГОЛИЗМ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хроническое заболевание, обусловленное системат</w:t>
      </w:r>
      <w:r>
        <w:rPr>
          <w:sz w:val="32"/>
          <w:szCs w:val="32"/>
        </w:rPr>
        <w:t>и</w:t>
      </w:r>
      <w:r>
        <w:rPr>
          <w:sz w:val="32"/>
          <w:szCs w:val="32"/>
        </w:rPr>
        <w:t>ческим употреблением спиртных напитков. Проявляется физич</w:t>
      </w:r>
      <w:r>
        <w:rPr>
          <w:sz w:val="32"/>
          <w:szCs w:val="32"/>
        </w:rPr>
        <w:t>е</w:t>
      </w:r>
      <w:r>
        <w:rPr>
          <w:sz w:val="32"/>
          <w:szCs w:val="32"/>
        </w:rPr>
        <w:t>ской и психической зависимостью от алкоголя, психической и соц</w:t>
      </w:r>
      <w:r>
        <w:rPr>
          <w:sz w:val="32"/>
          <w:szCs w:val="32"/>
        </w:rPr>
        <w:t>и</w:t>
      </w:r>
      <w:r>
        <w:rPr>
          <w:sz w:val="32"/>
          <w:szCs w:val="32"/>
        </w:rPr>
        <w:t>альной деградацией, патологией внутренних органов, обмена в</w:t>
      </w:r>
      <w:r>
        <w:rPr>
          <w:sz w:val="32"/>
          <w:szCs w:val="32"/>
        </w:rPr>
        <w:t>е</w:t>
      </w:r>
      <w:r>
        <w:rPr>
          <w:sz w:val="32"/>
          <w:szCs w:val="32"/>
        </w:rPr>
        <w:t>ществ, центральной и периферической нервной системы.</w:t>
      </w:r>
    </w:p>
    <w:p w:rsidR="00E92BEC" w:rsidRDefault="00E92BEC" w:rsidP="009B644C">
      <w:pPr>
        <w:autoSpaceDE w:val="0"/>
        <w:autoSpaceDN w:val="0"/>
        <w:adjustRightInd w:val="0"/>
        <w:spacing w:before="120" w:line="320" w:lineRule="exact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СУИЦИД </w:t>
      </w:r>
      <w:r>
        <w:rPr>
          <w:b/>
          <w:sz w:val="28"/>
          <w:szCs w:val="28"/>
        </w:rPr>
        <w:t>(</w:t>
      </w:r>
      <w:r>
        <w:rPr>
          <w:sz w:val="28"/>
          <w:szCs w:val="28"/>
        </w:rPr>
        <w:t>англ., франц. suicide, от лат. sui — себя и caedere — убить),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убийство.</w:t>
      </w:r>
    </w:p>
    <w:p w:rsidR="00E92BEC" w:rsidRDefault="00E92BEC" w:rsidP="009B644C">
      <w:pPr>
        <w:autoSpaceDE w:val="0"/>
        <w:autoSpaceDN w:val="0"/>
        <w:adjustRightInd w:val="0"/>
        <w:spacing w:before="120" w:line="320" w:lineRule="exact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ИНИЦИАТИВА</w:t>
      </w:r>
      <w:r>
        <w:rPr>
          <w:sz w:val="28"/>
          <w:szCs w:val="28"/>
        </w:rPr>
        <w:t xml:space="preserve"> (франц. initiative, от лат. initium — начало), почин, первый шаг в каком-либо деле; внутреннее побуждение к новым формам деятельности, предприимчивость; руководящая роль в каких-либо действиях.</w:t>
      </w:r>
    </w:p>
    <w:p w:rsidR="00E92BEC" w:rsidRDefault="00E92BEC" w:rsidP="009B644C">
      <w:pPr>
        <w:autoSpaceDE w:val="0"/>
        <w:autoSpaceDN w:val="0"/>
        <w:adjustRightInd w:val="0"/>
        <w:spacing w:before="1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МЕЦЕНАТСТВО</w:t>
      </w:r>
      <w:r>
        <w:rPr>
          <w:sz w:val="28"/>
          <w:szCs w:val="28"/>
        </w:rPr>
        <w:t xml:space="preserve"> покровительство науке и искусству; какому–нибудь делу,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чинанию. </w:t>
      </w:r>
    </w:p>
    <w:p w:rsidR="00E92BEC" w:rsidRPr="00843552" w:rsidRDefault="00E92BEC" w:rsidP="00843552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E92BEC" w:rsidRPr="00CF4674" w:rsidRDefault="00E92BEC" w:rsidP="006C4D24">
      <w:pPr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CF4674">
        <w:rPr>
          <w:rFonts w:ascii="Times New Roman" w:hAnsi="Times New Roman"/>
          <w:b/>
          <w:noProof/>
          <w:sz w:val="28"/>
          <w:szCs w:val="28"/>
          <w:lang w:eastAsia="ru-RU"/>
        </w:rPr>
        <w:t>5.Домашнее задание.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Учить п. 6.2 </w:t>
      </w:r>
    </w:p>
    <w:p w:rsidR="00E92BEC" w:rsidRPr="00843552" w:rsidRDefault="00E92BEC" w:rsidP="00843552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E92BEC" w:rsidRPr="00843552" w:rsidRDefault="00E92BEC" w:rsidP="00843552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E92BEC" w:rsidRPr="00843552" w:rsidRDefault="00E92BEC" w:rsidP="00843552">
      <w:pPr>
        <w:rPr>
          <w:rFonts w:ascii="Times New Roman" w:hAnsi="Times New Roman"/>
          <w:noProof/>
          <w:sz w:val="28"/>
          <w:szCs w:val="28"/>
          <w:lang w:eastAsia="ru-RU"/>
        </w:rPr>
      </w:pPr>
      <w:r w:rsidRPr="00843552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</w:t>
      </w:r>
    </w:p>
    <w:sectPr w:rsidR="00E92BEC" w:rsidRPr="00843552" w:rsidSect="00035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BEC" w:rsidRDefault="00E92BEC" w:rsidP="00A021D4">
      <w:pPr>
        <w:spacing w:after="0" w:line="240" w:lineRule="auto"/>
      </w:pPr>
      <w:r>
        <w:separator/>
      </w:r>
    </w:p>
  </w:endnote>
  <w:endnote w:type="continuationSeparator" w:id="0">
    <w:p w:rsidR="00E92BEC" w:rsidRDefault="00E92BEC" w:rsidP="00A02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KMM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BEC" w:rsidRDefault="00E92BEC" w:rsidP="00A021D4">
      <w:pPr>
        <w:spacing w:after="0" w:line="240" w:lineRule="auto"/>
      </w:pPr>
      <w:r>
        <w:separator/>
      </w:r>
    </w:p>
  </w:footnote>
  <w:footnote w:type="continuationSeparator" w:id="0">
    <w:p w:rsidR="00E92BEC" w:rsidRDefault="00E92BEC" w:rsidP="00A021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267A4"/>
    <w:multiLevelType w:val="hybridMultilevel"/>
    <w:tmpl w:val="0382F4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88E13E4"/>
    <w:multiLevelType w:val="hybridMultilevel"/>
    <w:tmpl w:val="77A0C79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52583D"/>
    <w:multiLevelType w:val="hybridMultilevel"/>
    <w:tmpl w:val="A83CA2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8DF"/>
    <w:rsid w:val="000033D1"/>
    <w:rsid w:val="000109AA"/>
    <w:rsid w:val="00030D22"/>
    <w:rsid w:val="0003588D"/>
    <w:rsid w:val="00036D43"/>
    <w:rsid w:val="00056FD4"/>
    <w:rsid w:val="000711FB"/>
    <w:rsid w:val="0008384E"/>
    <w:rsid w:val="00093693"/>
    <w:rsid w:val="000B2512"/>
    <w:rsid w:val="000C0822"/>
    <w:rsid w:val="000D6807"/>
    <w:rsid w:val="000D6D63"/>
    <w:rsid w:val="000E3C0C"/>
    <w:rsid w:val="000F0174"/>
    <w:rsid w:val="000F0FC4"/>
    <w:rsid w:val="000F2BB1"/>
    <w:rsid w:val="001024A9"/>
    <w:rsid w:val="00117F8E"/>
    <w:rsid w:val="00121EB1"/>
    <w:rsid w:val="00122735"/>
    <w:rsid w:val="001344FE"/>
    <w:rsid w:val="001356D5"/>
    <w:rsid w:val="00136ECA"/>
    <w:rsid w:val="0014109D"/>
    <w:rsid w:val="001509BE"/>
    <w:rsid w:val="00152154"/>
    <w:rsid w:val="001764B5"/>
    <w:rsid w:val="00180775"/>
    <w:rsid w:val="00185426"/>
    <w:rsid w:val="00186630"/>
    <w:rsid w:val="001877A5"/>
    <w:rsid w:val="001B558F"/>
    <w:rsid w:val="001B727B"/>
    <w:rsid w:val="001C3E24"/>
    <w:rsid w:val="001D0C33"/>
    <w:rsid w:val="001D212D"/>
    <w:rsid w:val="001D2F63"/>
    <w:rsid w:val="001E2C75"/>
    <w:rsid w:val="00206B77"/>
    <w:rsid w:val="00227DC6"/>
    <w:rsid w:val="0024528B"/>
    <w:rsid w:val="00264A4D"/>
    <w:rsid w:val="00272F6F"/>
    <w:rsid w:val="00295295"/>
    <w:rsid w:val="002A4850"/>
    <w:rsid w:val="002B200E"/>
    <w:rsid w:val="002B6EC4"/>
    <w:rsid w:val="002D0BE6"/>
    <w:rsid w:val="002D17EF"/>
    <w:rsid w:val="002D18C7"/>
    <w:rsid w:val="002E6883"/>
    <w:rsid w:val="002F0159"/>
    <w:rsid w:val="003130B6"/>
    <w:rsid w:val="00350170"/>
    <w:rsid w:val="00354714"/>
    <w:rsid w:val="00366467"/>
    <w:rsid w:val="00375CD6"/>
    <w:rsid w:val="00375FCF"/>
    <w:rsid w:val="0037636C"/>
    <w:rsid w:val="0038196C"/>
    <w:rsid w:val="00391DF8"/>
    <w:rsid w:val="003973AE"/>
    <w:rsid w:val="003A660F"/>
    <w:rsid w:val="003A7F49"/>
    <w:rsid w:val="003E7C47"/>
    <w:rsid w:val="00420B96"/>
    <w:rsid w:val="004222ED"/>
    <w:rsid w:val="00430A56"/>
    <w:rsid w:val="00457532"/>
    <w:rsid w:val="00474C70"/>
    <w:rsid w:val="004B4082"/>
    <w:rsid w:val="004B4418"/>
    <w:rsid w:val="004D01B6"/>
    <w:rsid w:val="00502D10"/>
    <w:rsid w:val="00515AAB"/>
    <w:rsid w:val="005508FE"/>
    <w:rsid w:val="0056456A"/>
    <w:rsid w:val="00584DA5"/>
    <w:rsid w:val="005C2151"/>
    <w:rsid w:val="005D1ADD"/>
    <w:rsid w:val="005D6CA3"/>
    <w:rsid w:val="005E1D3B"/>
    <w:rsid w:val="00603AEE"/>
    <w:rsid w:val="00606B14"/>
    <w:rsid w:val="00620F38"/>
    <w:rsid w:val="006237CB"/>
    <w:rsid w:val="00672B1E"/>
    <w:rsid w:val="00680E61"/>
    <w:rsid w:val="006939A0"/>
    <w:rsid w:val="006974EB"/>
    <w:rsid w:val="006B589A"/>
    <w:rsid w:val="006C4D24"/>
    <w:rsid w:val="006C7E97"/>
    <w:rsid w:val="006D0528"/>
    <w:rsid w:val="006F0B07"/>
    <w:rsid w:val="00701383"/>
    <w:rsid w:val="0070701C"/>
    <w:rsid w:val="0071777E"/>
    <w:rsid w:val="00731626"/>
    <w:rsid w:val="00734B08"/>
    <w:rsid w:val="00743187"/>
    <w:rsid w:val="00746933"/>
    <w:rsid w:val="00762178"/>
    <w:rsid w:val="00774CDB"/>
    <w:rsid w:val="00785997"/>
    <w:rsid w:val="007A2EA6"/>
    <w:rsid w:val="007A6384"/>
    <w:rsid w:val="007B2BE3"/>
    <w:rsid w:val="007B2FFA"/>
    <w:rsid w:val="007C1FBB"/>
    <w:rsid w:val="007C25EC"/>
    <w:rsid w:val="008160EA"/>
    <w:rsid w:val="00832B54"/>
    <w:rsid w:val="0083691B"/>
    <w:rsid w:val="00841D65"/>
    <w:rsid w:val="00843552"/>
    <w:rsid w:val="008446D8"/>
    <w:rsid w:val="008666CB"/>
    <w:rsid w:val="00866BAC"/>
    <w:rsid w:val="0087103F"/>
    <w:rsid w:val="0087722C"/>
    <w:rsid w:val="00882CDF"/>
    <w:rsid w:val="00882DE4"/>
    <w:rsid w:val="00897D22"/>
    <w:rsid w:val="008C1E19"/>
    <w:rsid w:val="008C77CB"/>
    <w:rsid w:val="008E6329"/>
    <w:rsid w:val="008F32E2"/>
    <w:rsid w:val="00933AC3"/>
    <w:rsid w:val="00937F3B"/>
    <w:rsid w:val="009430B0"/>
    <w:rsid w:val="0095008C"/>
    <w:rsid w:val="00961561"/>
    <w:rsid w:val="00982CB9"/>
    <w:rsid w:val="009867FD"/>
    <w:rsid w:val="00991F80"/>
    <w:rsid w:val="00997506"/>
    <w:rsid w:val="009A2DEA"/>
    <w:rsid w:val="009B0674"/>
    <w:rsid w:val="009B644C"/>
    <w:rsid w:val="009D1350"/>
    <w:rsid w:val="00A00F17"/>
    <w:rsid w:val="00A021D4"/>
    <w:rsid w:val="00A10EB2"/>
    <w:rsid w:val="00A11EAF"/>
    <w:rsid w:val="00A20BE1"/>
    <w:rsid w:val="00A230BF"/>
    <w:rsid w:val="00A2444A"/>
    <w:rsid w:val="00A35AD6"/>
    <w:rsid w:val="00A3774E"/>
    <w:rsid w:val="00A52FAE"/>
    <w:rsid w:val="00A53284"/>
    <w:rsid w:val="00A55FB3"/>
    <w:rsid w:val="00A73BE6"/>
    <w:rsid w:val="00A87E48"/>
    <w:rsid w:val="00A964C9"/>
    <w:rsid w:val="00B047AA"/>
    <w:rsid w:val="00B1222B"/>
    <w:rsid w:val="00B14969"/>
    <w:rsid w:val="00B161B9"/>
    <w:rsid w:val="00B343CE"/>
    <w:rsid w:val="00B35980"/>
    <w:rsid w:val="00B560EB"/>
    <w:rsid w:val="00B63CF3"/>
    <w:rsid w:val="00B8089F"/>
    <w:rsid w:val="00B93DF1"/>
    <w:rsid w:val="00BC32E5"/>
    <w:rsid w:val="00BD43D2"/>
    <w:rsid w:val="00BE46FC"/>
    <w:rsid w:val="00C077FA"/>
    <w:rsid w:val="00C33314"/>
    <w:rsid w:val="00C45A99"/>
    <w:rsid w:val="00C46B7A"/>
    <w:rsid w:val="00C47620"/>
    <w:rsid w:val="00C56450"/>
    <w:rsid w:val="00C6058B"/>
    <w:rsid w:val="00C6748E"/>
    <w:rsid w:val="00C87941"/>
    <w:rsid w:val="00C939BD"/>
    <w:rsid w:val="00CA5A85"/>
    <w:rsid w:val="00CA6B8E"/>
    <w:rsid w:val="00CB6FA4"/>
    <w:rsid w:val="00CC37C1"/>
    <w:rsid w:val="00CC7E03"/>
    <w:rsid w:val="00CF4674"/>
    <w:rsid w:val="00CF526F"/>
    <w:rsid w:val="00D0029A"/>
    <w:rsid w:val="00D32C82"/>
    <w:rsid w:val="00D64231"/>
    <w:rsid w:val="00D838DF"/>
    <w:rsid w:val="00D87096"/>
    <w:rsid w:val="00D917BB"/>
    <w:rsid w:val="00DC28DD"/>
    <w:rsid w:val="00DC438C"/>
    <w:rsid w:val="00DC720C"/>
    <w:rsid w:val="00DD6AB1"/>
    <w:rsid w:val="00DD7134"/>
    <w:rsid w:val="00DF39B0"/>
    <w:rsid w:val="00DF3F60"/>
    <w:rsid w:val="00DF4902"/>
    <w:rsid w:val="00DF53C8"/>
    <w:rsid w:val="00E010C4"/>
    <w:rsid w:val="00E12192"/>
    <w:rsid w:val="00E362AA"/>
    <w:rsid w:val="00E441D2"/>
    <w:rsid w:val="00E46874"/>
    <w:rsid w:val="00E6136C"/>
    <w:rsid w:val="00E92BEC"/>
    <w:rsid w:val="00E95BE5"/>
    <w:rsid w:val="00EB5764"/>
    <w:rsid w:val="00EC514F"/>
    <w:rsid w:val="00EE3EF2"/>
    <w:rsid w:val="00EF45FC"/>
    <w:rsid w:val="00F071E1"/>
    <w:rsid w:val="00F13E7B"/>
    <w:rsid w:val="00F25C3E"/>
    <w:rsid w:val="00F35D39"/>
    <w:rsid w:val="00F51173"/>
    <w:rsid w:val="00F53C61"/>
    <w:rsid w:val="00F54B87"/>
    <w:rsid w:val="00F60D2B"/>
    <w:rsid w:val="00F657F1"/>
    <w:rsid w:val="00F73579"/>
    <w:rsid w:val="00FB21C7"/>
    <w:rsid w:val="00FD3F14"/>
    <w:rsid w:val="00FF1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88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333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97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750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71777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295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95295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295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9529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85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4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4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294</TotalTime>
  <Pages>13</Pages>
  <Words>3192</Words>
  <Characters>18198</Characters>
  <Application>Microsoft Office Outlook</Application>
  <DocSecurity>0</DocSecurity>
  <Lines>0</Lines>
  <Paragraphs>0</Paragraphs>
  <ScaleCrop>false</ScaleCrop>
  <Company>WolfishLair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DNA7 X86</cp:lastModifiedBy>
  <cp:revision>25</cp:revision>
  <dcterms:created xsi:type="dcterms:W3CDTF">2012-07-06T06:54:00Z</dcterms:created>
  <dcterms:modified xsi:type="dcterms:W3CDTF">2023-11-10T12:29:00Z</dcterms:modified>
</cp:coreProperties>
</file>