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A21" w:rsidRDefault="00D30A21" w:rsidP="00F10F3C">
      <w:pPr>
        <w:shd w:val="clear" w:color="auto" w:fill="FFFFFF"/>
        <w:spacing w:before="100" w:beforeAutospacing="1" w:after="0" w:line="245" w:lineRule="atLeast"/>
        <w:ind w:left="58" w:right="58" w:firstLine="706"/>
        <w:rPr>
          <w:rFonts w:ascii="Times New Roman" w:hAnsi="Times New Roman"/>
          <w:color w:val="C00000"/>
          <w:sz w:val="28"/>
          <w:szCs w:val="24"/>
          <w:u w:val="single"/>
        </w:rPr>
      </w:pPr>
    </w:p>
    <w:p w:rsidR="00D30A21" w:rsidRPr="00A12813" w:rsidRDefault="00D30A21" w:rsidP="003648E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30A21" w:rsidRPr="00A12813" w:rsidRDefault="00D30A21" w:rsidP="00E013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A12813">
        <w:rPr>
          <w:rFonts w:ascii="Times New Roman" w:hAnsi="Times New Roman"/>
          <w:bCs/>
          <w:color w:val="000000"/>
          <w:sz w:val="28"/>
          <w:szCs w:val="28"/>
        </w:rPr>
        <w:t>МЕТОДИЧЕСКАЯ РАЗРАБОТКА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ОТКРЫТОГО</w:t>
      </w:r>
      <w:r w:rsidRPr="00A12813">
        <w:rPr>
          <w:rFonts w:ascii="Times New Roman" w:hAnsi="Times New Roman"/>
          <w:bCs/>
          <w:color w:val="000000"/>
          <w:sz w:val="28"/>
          <w:szCs w:val="28"/>
        </w:rPr>
        <w:t xml:space="preserve"> ЗАНЯТИЯ </w:t>
      </w:r>
    </w:p>
    <w:p w:rsidR="00D30A21" w:rsidRPr="007343B3" w:rsidRDefault="00D30A21" w:rsidP="00E013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A12813">
        <w:rPr>
          <w:rFonts w:ascii="Times New Roman" w:hAnsi="Times New Roman"/>
          <w:bCs/>
          <w:color w:val="000000"/>
          <w:sz w:val="28"/>
          <w:szCs w:val="28"/>
        </w:rPr>
        <w:t>по специальности </w:t>
      </w:r>
      <w:r w:rsidRPr="00A12813">
        <w:rPr>
          <w:rFonts w:ascii="Times New Roman" w:hAnsi="Times New Roman"/>
          <w:color w:val="333333"/>
          <w:sz w:val="28"/>
          <w:szCs w:val="28"/>
        </w:rPr>
        <w:t> </w:t>
      </w:r>
      <w:r w:rsidRPr="00A12813">
        <w:rPr>
          <w:rFonts w:ascii="Times New Roman" w:hAnsi="Times New Roman"/>
          <w:bCs/>
          <w:color w:val="000000"/>
          <w:sz w:val="28"/>
          <w:szCs w:val="28"/>
        </w:rPr>
        <w:t>43.</w:t>
      </w:r>
      <w:r>
        <w:rPr>
          <w:rFonts w:ascii="Times New Roman" w:hAnsi="Times New Roman"/>
          <w:bCs/>
          <w:color w:val="000000"/>
          <w:sz w:val="28"/>
          <w:szCs w:val="28"/>
        </w:rPr>
        <w:t>02.</w:t>
      </w:r>
      <w:r w:rsidRPr="007343B3">
        <w:rPr>
          <w:rFonts w:ascii="Times New Roman" w:hAnsi="Times New Roman"/>
          <w:bCs/>
          <w:color w:val="000000"/>
          <w:sz w:val="28"/>
          <w:szCs w:val="28"/>
        </w:rPr>
        <w:t xml:space="preserve">13 </w:t>
      </w:r>
      <w:r>
        <w:rPr>
          <w:rFonts w:ascii="Times New Roman" w:hAnsi="Times New Roman"/>
          <w:bCs/>
          <w:color w:val="000000"/>
          <w:sz w:val="28"/>
          <w:szCs w:val="28"/>
        </w:rPr>
        <w:t>Технология парикмахерского искусства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Cs/>
          <w:color w:val="000000"/>
          <w:sz w:val="28"/>
          <w:szCs w:val="28"/>
        </w:rPr>
        <w:t xml:space="preserve">НА ТЕМУ </w:t>
      </w:r>
      <w:r w:rsidRPr="00A12813">
        <w:rPr>
          <w:rFonts w:ascii="Times New Roman" w:hAnsi="Times New Roman"/>
          <w:bCs/>
          <w:sz w:val="28"/>
          <w:szCs w:val="28"/>
        </w:rPr>
        <w:t>«ВЫПОЛНЕНИЕ  ПРИЧЁСОК В КЛАССИЧЕСКОМ, ЭЛЕГАНТНОМ И ФОЛЬКЛОРНОМ  СТИЛЯХ».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A12813">
        <w:rPr>
          <w:rFonts w:ascii="Times New Roman" w:hAnsi="Times New Roman"/>
          <w:bCs/>
          <w:color w:val="000000"/>
          <w:sz w:val="28"/>
          <w:szCs w:val="28"/>
        </w:rPr>
        <w:t xml:space="preserve">ПЛАН-КОНСПЕКТ ЗАНЯТИЯ 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A12813">
        <w:rPr>
          <w:rFonts w:ascii="Times New Roman" w:hAnsi="Times New Roman"/>
          <w:bCs/>
          <w:color w:val="000000"/>
          <w:sz w:val="28"/>
          <w:szCs w:val="28"/>
        </w:rPr>
        <w:t>по специальности </w:t>
      </w:r>
      <w:r w:rsidRPr="00A12813">
        <w:rPr>
          <w:rFonts w:ascii="Times New Roman" w:hAnsi="Times New Roman"/>
          <w:color w:val="333333"/>
          <w:sz w:val="28"/>
          <w:szCs w:val="28"/>
        </w:rPr>
        <w:t> </w:t>
      </w:r>
      <w:r w:rsidRPr="00A12813">
        <w:rPr>
          <w:rFonts w:ascii="Times New Roman" w:hAnsi="Times New Roman"/>
          <w:bCs/>
          <w:color w:val="000000"/>
          <w:sz w:val="28"/>
          <w:szCs w:val="28"/>
        </w:rPr>
        <w:t>43.</w:t>
      </w:r>
      <w:r>
        <w:rPr>
          <w:rFonts w:ascii="Times New Roman" w:hAnsi="Times New Roman"/>
          <w:bCs/>
          <w:color w:val="000000"/>
          <w:sz w:val="28"/>
          <w:szCs w:val="28"/>
        </w:rPr>
        <w:t>02.</w:t>
      </w:r>
      <w:r w:rsidRPr="007343B3">
        <w:rPr>
          <w:rFonts w:ascii="Times New Roman" w:hAnsi="Times New Roman"/>
          <w:bCs/>
          <w:color w:val="000000"/>
          <w:sz w:val="28"/>
          <w:szCs w:val="28"/>
        </w:rPr>
        <w:t xml:space="preserve">13 </w:t>
      </w:r>
      <w:r>
        <w:rPr>
          <w:rFonts w:ascii="Times New Roman" w:hAnsi="Times New Roman"/>
          <w:bCs/>
          <w:color w:val="000000"/>
          <w:sz w:val="28"/>
          <w:szCs w:val="28"/>
        </w:rPr>
        <w:t>Технология парикмахерского искусства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30A21" w:rsidRPr="00A12813" w:rsidRDefault="00D30A21" w:rsidP="00E013F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 xml:space="preserve">Дата: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Группа: </w:t>
      </w:r>
      <w:r w:rsidRPr="00A1281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Курс: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Преподаватель:</w:t>
      </w:r>
      <w:r w:rsidRPr="00A12813">
        <w:rPr>
          <w:rFonts w:ascii="Times New Roman" w:hAnsi="Times New Roman"/>
          <w:color w:val="000000"/>
          <w:sz w:val="28"/>
          <w:szCs w:val="28"/>
        </w:rPr>
        <w:t>  Малиновская Ольга Владимировна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 xml:space="preserve">ПМ.02. </w:t>
      </w:r>
      <w:r w:rsidRPr="00A12813">
        <w:rPr>
          <w:rFonts w:ascii="Times New Roman" w:hAnsi="Times New Roman"/>
          <w:bCs/>
          <w:color w:val="000000"/>
          <w:sz w:val="28"/>
          <w:szCs w:val="28"/>
        </w:rPr>
        <w:t>«Подбор форм причесок и их выполнение с учетом индивидуальных потребителей».</w:t>
      </w:r>
    </w:p>
    <w:p w:rsidR="00D30A21" w:rsidRPr="00A12813" w:rsidRDefault="00D30A21" w:rsidP="00E013F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 xml:space="preserve">МДК. 02.02. </w:t>
      </w:r>
      <w:r w:rsidRPr="00A12813">
        <w:rPr>
          <w:rFonts w:ascii="Times New Roman" w:hAnsi="Times New Roman"/>
          <w:bCs/>
          <w:color w:val="000000"/>
          <w:sz w:val="28"/>
          <w:szCs w:val="28"/>
        </w:rPr>
        <w:t>«Моделирование и художественное оформление причесок».</w:t>
      </w:r>
    </w:p>
    <w:p w:rsidR="00D30A21" w:rsidRPr="00A12813" w:rsidRDefault="00D30A21" w:rsidP="00E013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b/>
          <w:bCs/>
          <w:sz w:val="28"/>
          <w:szCs w:val="28"/>
        </w:rPr>
        <w:t xml:space="preserve">Тема </w:t>
      </w:r>
      <w:r w:rsidRPr="00A12813">
        <w:rPr>
          <w:rFonts w:ascii="Times New Roman" w:hAnsi="Times New Roman"/>
          <w:b/>
          <w:sz w:val="28"/>
          <w:szCs w:val="28"/>
        </w:rPr>
        <w:t xml:space="preserve">раздела </w:t>
      </w:r>
      <w:r w:rsidRPr="00A12813">
        <w:rPr>
          <w:rFonts w:ascii="Times New Roman" w:hAnsi="Times New Roman"/>
          <w:b/>
          <w:bCs/>
          <w:sz w:val="28"/>
          <w:szCs w:val="28"/>
        </w:rPr>
        <w:t>№3</w:t>
      </w: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A12813">
        <w:rPr>
          <w:rFonts w:ascii="Times New Roman" w:hAnsi="Times New Roman"/>
          <w:b/>
          <w:bCs/>
          <w:sz w:val="28"/>
          <w:szCs w:val="28"/>
        </w:rPr>
        <w:t>«</w:t>
      </w:r>
      <w:r w:rsidRPr="00A12813">
        <w:rPr>
          <w:rFonts w:ascii="Times New Roman" w:hAnsi="Times New Roman"/>
          <w:sz w:val="28"/>
          <w:szCs w:val="28"/>
        </w:rPr>
        <w:t>Особенности моделирования причёсок конкретного назначения</w:t>
      </w:r>
      <w:r w:rsidRPr="00A12813">
        <w:rPr>
          <w:rFonts w:ascii="Times New Roman" w:hAnsi="Times New Roman"/>
          <w:b/>
          <w:bCs/>
          <w:sz w:val="28"/>
          <w:szCs w:val="28"/>
        </w:rPr>
        <w:t>»</w:t>
      </w:r>
    </w:p>
    <w:p w:rsidR="00D30A21" w:rsidRPr="00A12813" w:rsidRDefault="00D30A21" w:rsidP="00F6752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12813">
        <w:rPr>
          <w:rFonts w:ascii="Times New Roman" w:hAnsi="Times New Roman"/>
          <w:b/>
          <w:bCs/>
          <w:sz w:val="28"/>
          <w:szCs w:val="28"/>
        </w:rPr>
        <w:t xml:space="preserve">Тема практического занятия:   </w:t>
      </w:r>
      <w:r w:rsidRPr="00A12813">
        <w:rPr>
          <w:rFonts w:ascii="Times New Roman" w:hAnsi="Times New Roman"/>
          <w:bCs/>
          <w:sz w:val="28"/>
          <w:szCs w:val="28"/>
        </w:rPr>
        <w:t xml:space="preserve">«Выполнение  причёсок в классическом, элегантном и фольклорном  стилях» </w:t>
      </w:r>
    </w:p>
    <w:p w:rsidR="00D30A21" w:rsidRPr="00A12813" w:rsidRDefault="00D30A21" w:rsidP="00F6752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Цели занятия:</w:t>
      </w:r>
    </w:p>
    <w:p w:rsidR="00D30A21" w:rsidRPr="00A12813" w:rsidRDefault="00D30A21" w:rsidP="00F67521">
      <w:pPr>
        <w:spacing w:after="0" w:line="240" w:lineRule="auto"/>
        <w:ind w:left="29"/>
        <w:rPr>
          <w:rFonts w:ascii="Times New Roman" w:hAnsi="Times New Roman"/>
          <w:b/>
          <w:iCs/>
          <w:color w:val="FF0000"/>
          <w:sz w:val="28"/>
          <w:szCs w:val="28"/>
        </w:rPr>
      </w:pPr>
      <w:r w:rsidRPr="00A12813">
        <w:rPr>
          <w:rFonts w:ascii="Times New Roman" w:hAnsi="Times New Roman"/>
          <w:b/>
          <w:bCs/>
          <w:sz w:val="28"/>
          <w:szCs w:val="28"/>
        </w:rPr>
        <w:t>1. </w:t>
      </w:r>
      <w:r w:rsidRPr="00A12813">
        <w:rPr>
          <w:rFonts w:ascii="Times New Roman" w:hAnsi="Times New Roman"/>
          <w:b/>
          <w:iCs/>
          <w:sz w:val="28"/>
          <w:szCs w:val="28"/>
        </w:rPr>
        <w:t>Образовательн</w:t>
      </w:r>
      <w:r w:rsidRPr="00A12813">
        <w:rPr>
          <w:rFonts w:ascii="Times New Roman" w:hAnsi="Times New Roman"/>
          <w:b/>
          <w:sz w:val="28"/>
          <w:szCs w:val="28"/>
        </w:rPr>
        <w:t>ая:</w:t>
      </w:r>
      <w:r w:rsidRPr="00A12813"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A12813">
        <w:rPr>
          <w:rFonts w:ascii="Times New Roman" w:hAnsi="Times New Roman"/>
          <w:sz w:val="28"/>
          <w:szCs w:val="28"/>
        </w:rPr>
        <w:t xml:space="preserve">обеспечить усвоение предметного содержания темы: </w:t>
      </w:r>
      <w:r w:rsidRPr="00A12813">
        <w:rPr>
          <w:rFonts w:ascii="Times New Roman" w:hAnsi="Times New Roman"/>
          <w:bCs/>
          <w:sz w:val="28"/>
          <w:szCs w:val="28"/>
        </w:rPr>
        <w:t>«Выполнение  причёсок в классическом, элегантном и фольклорном  стилях»</w:t>
      </w:r>
      <w:r w:rsidRPr="00A12813">
        <w:rPr>
          <w:rFonts w:ascii="Times New Roman" w:hAnsi="Times New Roman"/>
          <w:sz w:val="28"/>
          <w:szCs w:val="28"/>
        </w:rPr>
        <w:t>, что позволит обучающимся</w:t>
      </w:r>
      <w:r w:rsidRPr="00A12813">
        <w:rPr>
          <w:rFonts w:ascii="Times New Roman" w:hAnsi="Times New Roman"/>
          <w:color w:val="FF0000"/>
          <w:sz w:val="28"/>
          <w:szCs w:val="28"/>
        </w:rPr>
        <w:t>:</w:t>
      </w:r>
    </w:p>
    <w:p w:rsidR="00D30A21" w:rsidRPr="00A12813" w:rsidRDefault="00D30A21" w:rsidP="00F67521">
      <w:pPr>
        <w:spacing w:after="0" w:line="240" w:lineRule="auto"/>
        <w:ind w:left="29"/>
        <w:rPr>
          <w:rFonts w:ascii="Times New Roman" w:hAnsi="Times New Roman"/>
          <w:b/>
          <w:iCs/>
          <w:color w:val="FF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На уровне понимания: </w:t>
      </w:r>
      <w:r w:rsidRPr="00A12813">
        <w:rPr>
          <w:rFonts w:ascii="Times New Roman" w:hAnsi="Times New Roman"/>
          <w:color w:val="000000"/>
          <w:sz w:val="28"/>
          <w:szCs w:val="28"/>
        </w:rPr>
        <w:t>- анализировать и характеризовать виды причёсок по стилю и назначению, знать направление моды на современном этапе;</w:t>
      </w:r>
    </w:p>
    <w:p w:rsidR="00D30A21" w:rsidRPr="00A12813" w:rsidRDefault="00D30A21" w:rsidP="00F6752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На уровне применения: </w:t>
      </w:r>
      <w:r w:rsidRPr="00A12813">
        <w:rPr>
          <w:rFonts w:ascii="Times New Roman" w:hAnsi="Times New Roman"/>
          <w:color w:val="000000"/>
          <w:sz w:val="28"/>
          <w:szCs w:val="28"/>
        </w:rPr>
        <w:t xml:space="preserve">- организовывать рабочее место, соблюдать требования техники безопасности, технологически правильно и последовательно выполнять </w:t>
      </w:r>
      <w:r w:rsidRPr="00A12813">
        <w:rPr>
          <w:rFonts w:ascii="Times New Roman" w:hAnsi="Times New Roman"/>
          <w:bCs/>
          <w:sz w:val="28"/>
          <w:szCs w:val="28"/>
        </w:rPr>
        <w:t>причёски в классическом, элегантном и фольклорном  стилях</w:t>
      </w:r>
      <w:r w:rsidRPr="00A12813">
        <w:rPr>
          <w:rFonts w:ascii="Times New Roman" w:hAnsi="Times New Roman"/>
          <w:color w:val="000000"/>
          <w:sz w:val="28"/>
          <w:szCs w:val="28"/>
        </w:rPr>
        <w:t>, видоизменять причёску</w:t>
      </w:r>
      <w:r w:rsidRPr="00A1281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12813">
        <w:rPr>
          <w:rFonts w:ascii="Times New Roman" w:hAnsi="Times New Roman"/>
          <w:sz w:val="28"/>
          <w:szCs w:val="28"/>
        </w:rPr>
        <w:t>моделирующим элементом</w:t>
      </w:r>
      <w:r w:rsidRPr="00A12813">
        <w:rPr>
          <w:rFonts w:ascii="Times New Roman" w:hAnsi="Times New Roman"/>
          <w:color w:val="000000"/>
          <w:sz w:val="28"/>
          <w:szCs w:val="28"/>
        </w:rPr>
        <w:t xml:space="preserve"> в зависимости от её назначения</w:t>
      </w:r>
      <w:r w:rsidRPr="00A12813">
        <w:rPr>
          <w:rFonts w:ascii="Times New Roman" w:hAnsi="Times New Roman"/>
          <w:color w:val="FF0000"/>
          <w:sz w:val="28"/>
          <w:szCs w:val="28"/>
        </w:rPr>
        <w:t>.</w:t>
      </w:r>
    </w:p>
    <w:p w:rsidR="00D30A21" w:rsidRPr="00A12813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Воспитательная:</w:t>
      </w:r>
    </w:p>
    <w:p w:rsidR="00D30A21" w:rsidRPr="00A12813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Задачи-</w:t>
      </w:r>
      <w:r w:rsidRPr="00A12813">
        <w:rPr>
          <w:rFonts w:ascii="Times New Roman" w:hAnsi="Times New Roman"/>
          <w:color w:val="000000"/>
          <w:sz w:val="28"/>
          <w:szCs w:val="28"/>
        </w:rPr>
        <w:t> воспитание самостоятельности, дисциплинированности, ответственности за соблюдение технологической дисциплины. Способствовать пониманию важности проявления  доброжелательности, вежливости при обслуживании клиентов.</w:t>
      </w:r>
    </w:p>
    <w:p w:rsidR="00D30A21" w:rsidRPr="00A12813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Развивающая</w:t>
      </w:r>
      <w:r w:rsidRPr="00A12813">
        <w:rPr>
          <w:rFonts w:ascii="Times New Roman" w:hAnsi="Times New Roman"/>
          <w:color w:val="000000"/>
          <w:sz w:val="28"/>
          <w:szCs w:val="28"/>
        </w:rPr>
        <w:t>:</w:t>
      </w:r>
    </w:p>
    <w:p w:rsidR="00D30A21" w:rsidRPr="00A12813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задачи</w:t>
      </w:r>
      <w:r w:rsidRPr="00A12813">
        <w:rPr>
          <w:rFonts w:ascii="Times New Roman" w:hAnsi="Times New Roman"/>
          <w:color w:val="000000"/>
          <w:sz w:val="28"/>
          <w:szCs w:val="28"/>
        </w:rPr>
        <w:t>- развитие творческих способностей, собранности, сосредоточенности  при выполнении причёски.</w:t>
      </w:r>
    </w:p>
    <w:p w:rsidR="00D30A21" w:rsidRPr="00A12813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Основные показатели  результата:</w:t>
      </w:r>
    </w:p>
    <w:p w:rsidR="00D30A21" w:rsidRPr="00A12813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- обосновывает выбор прически в соответствии с основами моделирования и композиции прически</w:t>
      </w:r>
    </w:p>
    <w:p w:rsidR="00D30A21" w:rsidRPr="00A12813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- обосновывает  выбор моделирующих средств в соответствии с технологией и соблюдением ТБ</w:t>
      </w:r>
    </w:p>
    <w:p w:rsidR="00D30A21" w:rsidRPr="00A12813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- прическа подобрана в соответствии с формой головы, типом лица, фигуры состоянием волос и кожи головы клиента</w:t>
      </w:r>
    </w:p>
    <w:p w:rsidR="00D30A21" w:rsidRPr="00A12813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- выполняет  правильные приемы выполнения элементов прически и их чистоту в композиции в соответствии  с технологией и соблюдением ТБ</w:t>
      </w:r>
    </w:p>
    <w:p w:rsidR="00D30A21" w:rsidRPr="00A12813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- выполняет  правильные приемы оформления прически в соответствии  с технологией и соблюдением ТБ</w:t>
      </w:r>
    </w:p>
    <w:p w:rsidR="00D30A21" w:rsidRPr="00A12813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30A21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D30A21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30A21" w:rsidRPr="00A12813" w:rsidRDefault="00D30A21" w:rsidP="00283D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Методы обучения:</w:t>
      </w:r>
    </w:p>
    <w:p w:rsidR="00D30A21" w:rsidRPr="00A12813" w:rsidRDefault="00D30A21" w:rsidP="00283DF9">
      <w:pPr>
        <w:shd w:val="clear" w:color="auto" w:fill="FFFFFF"/>
        <w:tabs>
          <w:tab w:val="left" w:pos="917"/>
        </w:tabs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A12813">
        <w:rPr>
          <w:rFonts w:ascii="Times New Roman" w:hAnsi="Times New Roman"/>
          <w:sz w:val="28"/>
          <w:szCs w:val="28"/>
        </w:rPr>
        <w:t xml:space="preserve">     - наглядные (показ трудовых приёмов);</w:t>
      </w:r>
    </w:p>
    <w:p w:rsidR="00D30A21" w:rsidRPr="00A12813" w:rsidRDefault="00D30A21" w:rsidP="00283DF9">
      <w:pPr>
        <w:shd w:val="clear" w:color="auto" w:fill="FFFFFF"/>
        <w:tabs>
          <w:tab w:val="left" w:pos="91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sz w:val="28"/>
          <w:szCs w:val="28"/>
        </w:rPr>
        <w:t xml:space="preserve">     - экстроактивные (беседа, объяснение, «карман вопросов»);</w:t>
      </w:r>
    </w:p>
    <w:p w:rsidR="00D30A21" w:rsidRPr="00A12813" w:rsidRDefault="00D30A21" w:rsidP="00283DF9">
      <w:pPr>
        <w:shd w:val="clear" w:color="auto" w:fill="FFFFFF"/>
        <w:tabs>
          <w:tab w:val="left" w:pos="8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sz w:val="28"/>
          <w:szCs w:val="28"/>
        </w:rPr>
        <w:t xml:space="preserve">     - практические (использование технологической карты по выполнению приёмов, операций, комплексных работ, образцы  пооперационной обработки).</w:t>
      </w:r>
    </w:p>
    <w:p w:rsidR="00D30A21" w:rsidRPr="00A12813" w:rsidRDefault="00D30A21" w:rsidP="00283DF9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12813">
        <w:rPr>
          <w:rFonts w:ascii="Times New Roman" w:hAnsi="Times New Roman"/>
          <w:b/>
          <w:bCs/>
          <w:iCs/>
          <w:spacing w:val="-2"/>
          <w:sz w:val="28"/>
          <w:szCs w:val="28"/>
        </w:rPr>
        <w:t xml:space="preserve"> </w:t>
      </w:r>
      <w:r w:rsidRPr="00A12813">
        <w:rPr>
          <w:rFonts w:ascii="Times New Roman" w:hAnsi="Times New Roman"/>
          <w:b/>
          <w:bCs/>
          <w:color w:val="000000"/>
          <w:sz w:val="28"/>
          <w:szCs w:val="28"/>
        </w:rPr>
        <w:t>Тип занятия:</w:t>
      </w:r>
      <w:r w:rsidRPr="00A12813">
        <w:rPr>
          <w:rFonts w:ascii="Times New Roman" w:hAnsi="Times New Roman"/>
          <w:color w:val="000000"/>
          <w:sz w:val="28"/>
          <w:szCs w:val="28"/>
        </w:rPr>
        <w:t> (урок изучения трудовых приемов и операций, занятие изучения трудовых процессов и комплексов операций)</w:t>
      </w:r>
    </w:p>
    <w:p w:rsidR="00D30A21" w:rsidRPr="00A12813" w:rsidRDefault="00D30A21" w:rsidP="00283DF9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12813">
        <w:rPr>
          <w:rFonts w:ascii="Times New Roman" w:hAnsi="Times New Roman"/>
          <w:b/>
          <w:bCs/>
          <w:iCs/>
          <w:sz w:val="28"/>
          <w:szCs w:val="28"/>
        </w:rPr>
        <w:t>Вид занятия:</w:t>
      </w:r>
    </w:p>
    <w:p w:rsidR="00D30A21" w:rsidRPr="00A12813" w:rsidRDefault="00D30A21" w:rsidP="00283DF9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A12813">
        <w:rPr>
          <w:rFonts w:ascii="Times New Roman" w:hAnsi="Times New Roman"/>
          <w:sz w:val="28"/>
          <w:szCs w:val="28"/>
        </w:rPr>
        <w:t xml:space="preserve">    - практические действия с предметами профессионального содержания.</w:t>
      </w:r>
      <w:r w:rsidRPr="00A1281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D30A21" w:rsidRPr="00A12813" w:rsidRDefault="00D30A21" w:rsidP="00283D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b/>
          <w:sz w:val="28"/>
          <w:szCs w:val="28"/>
        </w:rPr>
        <w:t>Форма учебного занятия</w:t>
      </w:r>
      <w:r w:rsidRPr="00A12813">
        <w:rPr>
          <w:rFonts w:ascii="Times New Roman" w:hAnsi="Times New Roman"/>
          <w:sz w:val="28"/>
          <w:szCs w:val="28"/>
        </w:rPr>
        <w:t xml:space="preserve">: </w:t>
      </w:r>
    </w:p>
    <w:p w:rsidR="00D30A21" w:rsidRPr="00A12813" w:rsidRDefault="00D30A21" w:rsidP="00283D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sz w:val="28"/>
          <w:szCs w:val="28"/>
        </w:rPr>
        <w:t xml:space="preserve">    - индивидуальная, коллективная работа </w:t>
      </w:r>
    </w:p>
    <w:p w:rsidR="00D30A21" w:rsidRPr="00A12813" w:rsidRDefault="00D30A21" w:rsidP="00283D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b/>
          <w:sz w:val="28"/>
          <w:szCs w:val="28"/>
        </w:rPr>
        <w:t>Основные формы организации работы с обучающимися:</w:t>
      </w:r>
      <w:r w:rsidRPr="00A12813">
        <w:rPr>
          <w:rFonts w:ascii="Times New Roman" w:hAnsi="Times New Roman"/>
          <w:sz w:val="28"/>
          <w:szCs w:val="28"/>
        </w:rPr>
        <w:t xml:space="preserve"> </w:t>
      </w:r>
    </w:p>
    <w:p w:rsidR="00D30A21" w:rsidRPr="00A12813" w:rsidRDefault="00D30A21" w:rsidP="00283D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sz w:val="28"/>
          <w:szCs w:val="28"/>
        </w:rPr>
        <w:t xml:space="preserve">    - индивидуальная, групповая, малыми группами.</w:t>
      </w:r>
    </w:p>
    <w:p w:rsidR="00D30A21" w:rsidRPr="00A12813" w:rsidRDefault="00D30A21" w:rsidP="00283DF9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  <w:highlight w:val="yellow"/>
        </w:rPr>
      </w:pPr>
    </w:p>
    <w:p w:rsidR="00D30A21" w:rsidRPr="00A12813" w:rsidRDefault="00D30A21" w:rsidP="00283D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b/>
          <w:sz w:val="28"/>
          <w:szCs w:val="28"/>
        </w:rPr>
        <w:t xml:space="preserve">Методы обучения и методические приемы: </w:t>
      </w:r>
      <w:r w:rsidRPr="00A12813">
        <w:rPr>
          <w:rFonts w:ascii="Times New Roman" w:hAnsi="Times New Roman"/>
          <w:sz w:val="28"/>
          <w:szCs w:val="28"/>
        </w:rPr>
        <w:t>личностно-ориентированная технология; прием «опоры на ошибки»; продуктивный метод; словесные, наглядные, вербальные, наглядно-иллюстративные методы, показ трудовых приемов; практические упражнения с предметами профессиональной деятельности.</w:t>
      </w:r>
    </w:p>
    <w:p w:rsidR="00D30A21" w:rsidRPr="00A12813" w:rsidRDefault="00D30A21" w:rsidP="00283DF9">
      <w:pPr>
        <w:shd w:val="clear" w:color="auto" w:fill="FFFFFF"/>
        <w:spacing w:after="0" w:line="240" w:lineRule="auto"/>
        <w:rPr>
          <w:rFonts w:ascii="Times New Roman" w:hAnsi="Times New Roman"/>
          <w:bCs/>
          <w:iCs/>
          <w:sz w:val="28"/>
          <w:szCs w:val="28"/>
          <w:highlight w:val="yellow"/>
        </w:rPr>
      </w:pPr>
    </w:p>
    <w:p w:rsidR="00D30A21" w:rsidRDefault="00D30A21" w:rsidP="001B7AE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b/>
          <w:bCs/>
          <w:iCs/>
          <w:sz w:val="28"/>
          <w:szCs w:val="28"/>
        </w:rPr>
        <w:t>Межпредметпые связи:</w:t>
      </w:r>
    </w:p>
    <w:p w:rsidR="00D30A21" w:rsidRDefault="00D30A21" w:rsidP="001B7AE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i/>
          <w:iCs/>
          <w:sz w:val="28"/>
          <w:szCs w:val="28"/>
        </w:rPr>
        <w:t>-</w:t>
      </w:r>
      <w:r w:rsidRPr="00A12813">
        <w:rPr>
          <w:rFonts w:ascii="Times New Roman" w:hAnsi="Times New Roman"/>
          <w:b/>
          <w:sz w:val="28"/>
          <w:szCs w:val="28"/>
        </w:rPr>
        <w:t xml:space="preserve"> МДК 02.02  Моделирование и художественное оформление причёсок</w:t>
      </w:r>
      <w:r w:rsidRPr="00A12813">
        <w:rPr>
          <w:rFonts w:ascii="Times New Roman" w:hAnsi="Times New Roman"/>
          <w:sz w:val="28"/>
          <w:szCs w:val="28"/>
        </w:rPr>
        <w:t>, тема №2.«Технология выполнения вечерней прически на основе косы.»; тема №3 «Технология выполнения прически «Французская ракушка»;  тема № 20,22  Композиционные средства.</w:t>
      </w:r>
    </w:p>
    <w:p w:rsidR="00D30A21" w:rsidRPr="00A12813" w:rsidRDefault="00D30A21" w:rsidP="00A12813">
      <w:pPr>
        <w:shd w:val="clear" w:color="auto" w:fill="FFFFFF"/>
        <w:tabs>
          <w:tab w:val="left" w:pos="931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b/>
          <w:bCs/>
          <w:iCs/>
          <w:sz w:val="28"/>
          <w:szCs w:val="28"/>
        </w:rPr>
        <w:t xml:space="preserve">Уровень освоения: </w:t>
      </w:r>
      <w:r w:rsidRPr="00A12813">
        <w:rPr>
          <w:rFonts w:ascii="Times New Roman" w:hAnsi="Times New Roman"/>
          <w:bCs/>
          <w:sz w:val="28"/>
          <w:szCs w:val="28"/>
        </w:rPr>
        <w:t>2 - 3</w:t>
      </w:r>
    </w:p>
    <w:p w:rsidR="00D30A21" w:rsidRPr="00A12813" w:rsidRDefault="00D30A21" w:rsidP="00283DF9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12813">
        <w:rPr>
          <w:rFonts w:ascii="Times New Roman" w:hAnsi="Times New Roman"/>
          <w:b/>
          <w:bCs/>
          <w:iCs/>
          <w:sz w:val="28"/>
          <w:szCs w:val="28"/>
        </w:rPr>
        <w:t>Материально-техническое и методическое оснащение занятия:</w:t>
      </w:r>
    </w:p>
    <w:p w:rsidR="00D30A21" w:rsidRPr="00A12813" w:rsidRDefault="00D30A21" w:rsidP="00201F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 -компьютер;</w:t>
      </w:r>
    </w:p>
    <w:p w:rsidR="00D30A21" w:rsidRPr="00A12813" w:rsidRDefault="00D30A21" w:rsidP="00201F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 -проектор;</w:t>
      </w:r>
    </w:p>
    <w:p w:rsidR="00D30A21" w:rsidRPr="00A12813" w:rsidRDefault="00D30A21" w:rsidP="00201F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 -интерактивная доска;</w:t>
      </w:r>
    </w:p>
    <w:p w:rsidR="00D30A21" w:rsidRPr="00A12813" w:rsidRDefault="00D30A21" w:rsidP="00201F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 -презентации;</w:t>
      </w:r>
    </w:p>
    <w:p w:rsidR="00D30A21" w:rsidRPr="00F96562" w:rsidRDefault="00D30A21" w:rsidP="00F96562">
      <w:pPr>
        <w:spacing w:after="0" w:line="240" w:lineRule="auto"/>
        <w:rPr>
          <w:rFonts w:ascii="Cambria" w:hAnsi="Cambria"/>
          <w:sz w:val="28"/>
          <w:szCs w:val="28"/>
        </w:rPr>
      </w:pPr>
      <w:r w:rsidRPr="0060199C">
        <w:rPr>
          <w:rFonts w:ascii="Cambria" w:hAnsi="Cambria"/>
          <w:b/>
          <w:sz w:val="28"/>
          <w:szCs w:val="28"/>
        </w:rPr>
        <w:t>Материалы и инструменты:</w:t>
      </w:r>
      <w:r>
        <w:rPr>
          <w:rFonts w:ascii="Cambria" w:hAnsi="Cambria"/>
          <w:sz w:val="28"/>
          <w:szCs w:val="28"/>
        </w:rPr>
        <w:t xml:space="preserve"> </w:t>
      </w:r>
      <w:r w:rsidRPr="00F96562">
        <w:rPr>
          <w:rFonts w:ascii="Cambria" w:hAnsi="Cambria"/>
          <w:sz w:val="28"/>
          <w:szCs w:val="28"/>
        </w:rPr>
        <w:t xml:space="preserve">Муляж-голова, расчёска, щётка, жидкий шёлк, </w:t>
      </w:r>
      <w:r>
        <w:rPr>
          <w:rFonts w:ascii="Cambria" w:hAnsi="Cambria"/>
          <w:sz w:val="28"/>
          <w:szCs w:val="28"/>
        </w:rPr>
        <w:t xml:space="preserve">Лак для волос, шпильки, невидимки, </w:t>
      </w:r>
      <w:r w:rsidRPr="00F96562">
        <w:rPr>
          <w:rFonts w:ascii="Cambria" w:hAnsi="Cambria"/>
          <w:sz w:val="28"/>
          <w:szCs w:val="28"/>
        </w:rPr>
        <w:t xml:space="preserve">ножницы, ленты.  </w:t>
      </w:r>
    </w:p>
    <w:p w:rsidR="00D30A21" w:rsidRDefault="00D30A21" w:rsidP="00283DF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30A21" w:rsidRDefault="00D30A21" w:rsidP="00283DF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30A21" w:rsidRPr="00A12813" w:rsidRDefault="00D30A21" w:rsidP="007343B3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28"/>
        </w:rPr>
      </w:pPr>
      <w:r w:rsidRPr="00A12813">
        <w:rPr>
          <w:rFonts w:ascii="Times New Roman" w:hAnsi="Times New Roman"/>
          <w:b/>
          <w:color w:val="000000"/>
          <w:sz w:val="32"/>
          <w:szCs w:val="28"/>
        </w:rPr>
        <w:t>Ход занятия</w:t>
      </w:r>
    </w:p>
    <w:p w:rsidR="00D30A21" w:rsidRPr="00640B06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40B06">
        <w:rPr>
          <w:rFonts w:ascii="Times New Roman" w:hAnsi="Times New Roman"/>
          <w:i/>
          <w:iCs/>
          <w:color w:val="000000"/>
          <w:sz w:val="28"/>
          <w:szCs w:val="28"/>
        </w:rPr>
        <w:t>1 .</w:t>
      </w:r>
      <w:r w:rsidRPr="00640B06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Организационный момент.</w:t>
      </w:r>
      <w:r w:rsidRPr="00640B06">
        <w:rPr>
          <w:rFonts w:ascii="Times New Roman" w:hAnsi="Times New Roman"/>
          <w:bCs/>
          <w:spacing w:val="-1"/>
          <w:sz w:val="28"/>
          <w:szCs w:val="28"/>
        </w:rPr>
        <w:t xml:space="preserve"> (2-3 мин.).</w:t>
      </w:r>
    </w:p>
    <w:p w:rsidR="00D30A21" w:rsidRPr="00640B06" w:rsidRDefault="00D30A21" w:rsidP="00835119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40B06">
        <w:rPr>
          <w:rFonts w:ascii="Times New Roman" w:hAnsi="Times New Roman"/>
          <w:color w:val="000000"/>
          <w:sz w:val="28"/>
          <w:szCs w:val="28"/>
        </w:rPr>
        <w:t>Приветствую обучающихся . Слушаю рапорт дежурного об отсутствующих и готовность мастерской к началу занятия. Визуально оцениваю внешний вид обучающихся , выясняю готовность обучающихся  к занятию.</w:t>
      </w:r>
    </w:p>
    <w:p w:rsidR="00D30A21" w:rsidRPr="00640B06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1.</w:t>
      </w:r>
      <w:r w:rsidRPr="00640B06">
        <w:rPr>
          <w:rFonts w:ascii="Times New Roman" w:hAnsi="Times New Roman"/>
          <w:i/>
          <w:iCs/>
          <w:color w:val="000000"/>
          <w:sz w:val="28"/>
          <w:szCs w:val="28"/>
        </w:rPr>
        <w:t xml:space="preserve">2. </w:t>
      </w:r>
      <w:r w:rsidRPr="00640B06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Сообщаю тему и цели занятия:</w:t>
      </w:r>
    </w:p>
    <w:p w:rsidR="00D30A21" w:rsidRPr="00640B06" w:rsidRDefault="00D30A21" w:rsidP="00F67521">
      <w:pPr>
        <w:shd w:val="clear" w:color="auto" w:fill="EAF1DD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640B06">
        <w:rPr>
          <w:rFonts w:ascii="Times New Roman" w:hAnsi="Times New Roman"/>
          <w:b/>
          <w:bCs/>
          <w:sz w:val="28"/>
          <w:szCs w:val="28"/>
        </w:rPr>
        <w:t xml:space="preserve">Тема практического занятия:   </w:t>
      </w:r>
      <w:r w:rsidRPr="00640B06">
        <w:rPr>
          <w:rFonts w:ascii="Times New Roman" w:hAnsi="Times New Roman"/>
          <w:bCs/>
          <w:sz w:val="28"/>
          <w:szCs w:val="28"/>
        </w:rPr>
        <w:t xml:space="preserve">«Выполнение  причёсок в классическом, элегантном и фольклорном  стилях» </w:t>
      </w:r>
    </w:p>
    <w:p w:rsidR="00D30A21" w:rsidRPr="00640B06" w:rsidRDefault="00D30A21" w:rsidP="00A12813">
      <w:pPr>
        <w:shd w:val="clear" w:color="auto" w:fill="EAF1DD"/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640B06">
        <w:rPr>
          <w:rFonts w:ascii="Times New Roman" w:hAnsi="Times New Roman"/>
          <w:i/>
          <w:sz w:val="28"/>
          <w:szCs w:val="28"/>
          <w:u w:val="single"/>
        </w:rPr>
        <w:t>Цели нашего занятия:</w:t>
      </w:r>
    </w:p>
    <w:p w:rsidR="00D30A21" w:rsidRPr="00640B06" w:rsidRDefault="00D30A21" w:rsidP="00A12813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8"/>
        </w:rPr>
      </w:pPr>
      <w:r w:rsidRPr="00640B06">
        <w:rPr>
          <w:rFonts w:ascii="Times New Roman" w:hAnsi="Times New Roman"/>
          <w:sz w:val="28"/>
          <w:szCs w:val="28"/>
        </w:rPr>
        <w:t>Сформировать умение технологически правильно и последовательно выполнять  моделирующие элементы прически «Бабетта».</w:t>
      </w:r>
    </w:p>
    <w:p w:rsidR="00D30A21" w:rsidRPr="00640B06" w:rsidRDefault="00D30A21" w:rsidP="00A12813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640B06">
        <w:rPr>
          <w:rFonts w:ascii="Times New Roman" w:hAnsi="Times New Roman"/>
          <w:sz w:val="28"/>
          <w:szCs w:val="28"/>
          <w:u w:val="single"/>
        </w:rPr>
        <w:t>Развить навыки видоизменения прически в зависимости от её назначения.</w:t>
      </w:r>
    </w:p>
    <w:p w:rsidR="00D30A21" w:rsidRPr="00640B06" w:rsidRDefault="00D30A21" w:rsidP="00A12813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40B06">
        <w:rPr>
          <w:rFonts w:ascii="Times New Roman" w:hAnsi="Times New Roman"/>
          <w:color w:val="000000"/>
          <w:sz w:val="28"/>
          <w:szCs w:val="28"/>
        </w:rPr>
        <w:t>Кроме этого вы должны понимать важность проявления доброжелательности,</w:t>
      </w:r>
    </w:p>
    <w:p w:rsidR="00D30A21" w:rsidRPr="00640B06" w:rsidRDefault="00D30A21" w:rsidP="00A12813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40B06">
        <w:rPr>
          <w:rFonts w:ascii="Times New Roman" w:hAnsi="Times New Roman"/>
          <w:color w:val="000000"/>
          <w:sz w:val="28"/>
          <w:szCs w:val="28"/>
        </w:rPr>
        <w:t>вежливости, ответственности при обслуживании клиентов.</w:t>
      </w:r>
    </w:p>
    <w:p w:rsidR="00D30A21" w:rsidRDefault="00D30A21" w:rsidP="0083511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0A21" w:rsidRDefault="00D30A21" w:rsidP="0083511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0A21" w:rsidRDefault="00D30A21" w:rsidP="0083511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0A21" w:rsidRPr="00640B06" w:rsidRDefault="00D30A21" w:rsidP="0083511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40B06">
        <w:rPr>
          <w:rFonts w:ascii="Times New Roman" w:hAnsi="Times New Roman"/>
          <w:b/>
          <w:bCs/>
          <w:sz w:val="28"/>
          <w:szCs w:val="28"/>
        </w:rPr>
        <w:t>Профессиональные компетенции:</w:t>
      </w:r>
    </w:p>
    <w:p w:rsidR="00D30A21" w:rsidRPr="007343B3" w:rsidRDefault="00D30A21" w:rsidP="007343B3">
      <w:pPr>
        <w:shd w:val="clear" w:color="auto" w:fill="FFFFFF"/>
        <w:spacing w:after="0" w:line="240" w:lineRule="auto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ПК 2.1. Выполнять прически различного назначения (повседневные, вечерние,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для торжественных случаев) с учетом актуальных тенденций моды.</w:t>
      </w:r>
    </w:p>
    <w:p w:rsidR="00D30A21" w:rsidRPr="007343B3" w:rsidRDefault="00D30A21" w:rsidP="007343B3">
      <w:pPr>
        <w:shd w:val="clear" w:color="auto" w:fill="FFFFFF"/>
        <w:spacing w:after="0" w:line="240" w:lineRule="auto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ПК 2.2. Изготавливать постижерные изделия из натуральных и искусственных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волос с учетом потребностей клиента.</w:t>
      </w:r>
    </w:p>
    <w:p w:rsidR="00D30A21" w:rsidRPr="007343B3" w:rsidRDefault="00D30A21" w:rsidP="007343B3">
      <w:pPr>
        <w:shd w:val="clear" w:color="auto" w:fill="FFFFFF"/>
        <w:spacing w:after="0" w:line="240" w:lineRule="auto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ПК 2.3. Выполнять сложные прически на волосах различной длины с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применением украшений и постижерных изделий с учетом потребностей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клиента.</w:t>
      </w:r>
    </w:p>
    <w:p w:rsidR="00D30A21" w:rsidRPr="00640B06" w:rsidRDefault="00D30A21" w:rsidP="008351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0B06">
        <w:rPr>
          <w:rFonts w:ascii="Times New Roman" w:hAnsi="Times New Roman"/>
          <w:bCs/>
          <w:sz w:val="28"/>
          <w:szCs w:val="28"/>
        </w:rPr>
        <w:t>Общие компетенции: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1 Выбирать способы решения задач профессиональной деятельности, применительно к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различным контекстам.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2 Осуществлять поиск, анализ и интерпретацию информации, необходимой для выполнения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задач профессиональной деятельности.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3 Планировать и реализовывать собственное профессиональное и личностное развитие.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4 Работать в коллективе и команде, эффективно взаимодействовать с коллегами, руководством,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клиентами.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5 Осуществлять устную и письменную коммуникацию на государственном языке с учетом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особенностей социального и культурного контекста.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6 Проявлять гражданско-патриотическую позицию, демонстрировать осознанное поведение на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основе традиционных общечеловеческих ценностей.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7 Содействовать сохранению окружающей среды, ресурсосбережению, эффективно действовать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в чрезвычайных ситуациях.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8 Использовать средства физической культуры для сохранения и укрепления здоровья в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процессе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п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рофессиональной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деятельности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и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поддержания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необходимого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уровня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подготовленности.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9 Использовать информационные технологии в профессиональной деятельности.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10 Пользоваться профессиональной документацией на государственном и иностранном языке.</w:t>
      </w:r>
    </w:p>
    <w:p w:rsidR="00D30A21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  <w:r w:rsidRPr="007343B3">
        <w:rPr>
          <w:rFonts w:ascii="Times New Roman" w:hAnsi="Times New Roman" w:cs="Helvetica"/>
          <w:color w:val="1A1A1A"/>
          <w:sz w:val="28"/>
          <w:szCs w:val="23"/>
        </w:rPr>
        <w:t>ОК 11 Планировать предпринимательскую деятельность в профессиональной сфере.</w:t>
      </w:r>
    </w:p>
    <w:p w:rsidR="00D30A21" w:rsidRPr="007343B3" w:rsidRDefault="00D30A21" w:rsidP="007343B3">
      <w:pPr>
        <w:shd w:val="clear" w:color="auto" w:fill="FFFFFF"/>
        <w:spacing w:after="0" w:line="240" w:lineRule="auto"/>
        <w:jc w:val="both"/>
        <w:rPr>
          <w:rFonts w:ascii="Times New Roman" w:hAnsi="Times New Roman" w:cs="Helvetica"/>
          <w:color w:val="1A1A1A"/>
          <w:sz w:val="28"/>
          <w:szCs w:val="23"/>
        </w:rPr>
      </w:pPr>
    </w:p>
    <w:p w:rsidR="00D30A21" w:rsidRPr="007343B3" w:rsidRDefault="00D30A21" w:rsidP="007343B3">
      <w:pPr>
        <w:shd w:val="clear" w:color="auto" w:fill="FFFFFF"/>
        <w:spacing w:after="0" w:line="240" w:lineRule="auto"/>
        <w:rPr>
          <w:rFonts w:ascii="Times New Roman" w:hAnsi="Times New Roman" w:cs="Helvetica"/>
          <w:color w:val="1A1A1A"/>
          <w:sz w:val="28"/>
          <w:szCs w:val="23"/>
        </w:rPr>
      </w:pPr>
      <w:r w:rsidRPr="008F4833">
        <w:rPr>
          <w:rFonts w:ascii="Times New Roman" w:hAnsi="Times New Roman"/>
          <w:i/>
          <w:color w:val="000000"/>
          <w:sz w:val="28"/>
          <w:szCs w:val="28"/>
          <w:u w:val="single"/>
          <w:shd w:val="clear" w:color="auto" w:fill="EAF1DD"/>
        </w:rPr>
        <w:t xml:space="preserve">Сегодня формируем 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ПК 2.1. Выполнять прически различного назначения (повседневные, вечерние,</w:t>
      </w:r>
      <w:r>
        <w:rPr>
          <w:rFonts w:ascii="Times New Roman" w:hAnsi="Times New Roman" w:cs="Helvetica"/>
          <w:color w:val="1A1A1A"/>
          <w:sz w:val="28"/>
          <w:szCs w:val="23"/>
        </w:rPr>
        <w:t xml:space="preserve"> </w:t>
      </w:r>
      <w:r w:rsidRPr="007343B3">
        <w:rPr>
          <w:rFonts w:ascii="Times New Roman" w:hAnsi="Times New Roman" w:cs="Helvetica"/>
          <w:color w:val="1A1A1A"/>
          <w:sz w:val="28"/>
          <w:szCs w:val="23"/>
        </w:rPr>
        <w:t>для торжественных случаев) с учетом актуальных тенденций моды.</w:t>
      </w:r>
    </w:p>
    <w:p w:rsidR="00D30A21" w:rsidRDefault="00D30A21" w:rsidP="00835119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  <w:shd w:val="clear" w:color="auto" w:fill="EAF1DD"/>
        </w:rPr>
      </w:pPr>
    </w:p>
    <w:p w:rsidR="00D30A21" w:rsidRPr="008F4833" w:rsidRDefault="00D30A21" w:rsidP="00835119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u w:val="single"/>
        </w:rPr>
      </w:pPr>
    </w:p>
    <w:p w:rsidR="00D30A21" w:rsidRPr="00640B06" w:rsidRDefault="00D30A21" w:rsidP="00640B06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</w:rPr>
      </w:pPr>
      <w:r w:rsidRPr="00640B06">
        <w:rPr>
          <w:rFonts w:ascii="Times New Roman" w:hAnsi="Times New Roman"/>
          <w:sz w:val="28"/>
          <w:szCs w:val="24"/>
        </w:rPr>
        <w:t>Помимо ФГОС мы используем еще и ПС</w:t>
      </w:r>
    </w:p>
    <w:p w:rsidR="00D30A21" w:rsidRPr="00640B06" w:rsidRDefault="00D30A21" w:rsidP="00640B06">
      <w:pPr>
        <w:shd w:val="clear" w:color="auto" w:fill="EAF1DD"/>
        <w:spacing w:after="0" w:line="240" w:lineRule="auto"/>
        <w:outlineLvl w:val="2"/>
        <w:rPr>
          <w:rFonts w:ascii="Times New Roman" w:hAnsi="Times New Roman"/>
          <w:bCs/>
          <w:sz w:val="28"/>
          <w:szCs w:val="24"/>
        </w:rPr>
      </w:pPr>
      <w:r w:rsidRPr="00640B06">
        <w:rPr>
          <w:rFonts w:ascii="Times New Roman" w:hAnsi="Times New Roman"/>
          <w:bCs/>
          <w:sz w:val="28"/>
          <w:szCs w:val="24"/>
        </w:rPr>
        <w:t xml:space="preserve">В  Профессиональном стандарте </w:t>
      </w:r>
      <w:r>
        <w:rPr>
          <w:rFonts w:ascii="Times New Roman" w:hAnsi="Times New Roman"/>
          <w:bCs/>
          <w:sz w:val="28"/>
          <w:szCs w:val="24"/>
        </w:rPr>
        <w:t>-</w:t>
      </w:r>
      <w:r w:rsidRPr="00640B06">
        <w:rPr>
          <w:rFonts w:ascii="Times New Roman" w:hAnsi="Times New Roman"/>
          <w:bCs/>
          <w:sz w:val="28"/>
          <w:szCs w:val="24"/>
        </w:rPr>
        <w:t xml:space="preserve"> Специалист по предоставлению парикмахерских услуг </w:t>
      </w:r>
    </w:p>
    <w:p w:rsidR="00D30A21" w:rsidRPr="00640B06" w:rsidRDefault="00D30A21" w:rsidP="00640B06">
      <w:pPr>
        <w:shd w:val="clear" w:color="auto" w:fill="EAF1DD"/>
        <w:spacing w:after="0" w:line="240" w:lineRule="auto"/>
        <w:outlineLvl w:val="2"/>
        <w:rPr>
          <w:rFonts w:ascii="Times New Roman" w:hAnsi="Times New Roman"/>
          <w:sz w:val="28"/>
          <w:szCs w:val="24"/>
        </w:rPr>
      </w:pPr>
      <w:r w:rsidRPr="00640B06">
        <w:rPr>
          <w:rFonts w:ascii="Times New Roman" w:hAnsi="Times New Roman"/>
          <w:bCs/>
          <w:sz w:val="28"/>
          <w:szCs w:val="24"/>
        </w:rPr>
        <w:t xml:space="preserve">есть </w:t>
      </w:r>
      <w:r w:rsidRPr="00640B06">
        <w:rPr>
          <w:rFonts w:ascii="Times New Roman" w:hAnsi="Times New Roman"/>
          <w:bCs/>
          <w:sz w:val="28"/>
          <w:szCs w:val="24"/>
          <w:shd w:val="clear" w:color="auto" w:fill="FFFFFF"/>
        </w:rPr>
        <w:t> трудовая функция</w:t>
      </w:r>
      <w:r w:rsidRPr="00640B06">
        <w:rPr>
          <w:rFonts w:ascii="Times New Roman" w:hAnsi="Times New Roman"/>
          <w:bCs/>
          <w:sz w:val="28"/>
          <w:szCs w:val="24"/>
        </w:rPr>
        <w:t xml:space="preserve">: </w:t>
      </w:r>
      <w:r w:rsidRPr="00640B06">
        <w:rPr>
          <w:rFonts w:ascii="Times New Roman" w:hAnsi="Times New Roman"/>
          <w:sz w:val="28"/>
          <w:szCs w:val="24"/>
          <w:u w:val="single"/>
        </w:rPr>
        <w:t>Выполнение классических причесок на волосах различной длины</w:t>
      </w:r>
      <w:r>
        <w:rPr>
          <w:rFonts w:ascii="Times New Roman" w:hAnsi="Times New Roman"/>
          <w:sz w:val="28"/>
          <w:szCs w:val="24"/>
          <w:u w:val="single"/>
        </w:rPr>
        <w:t>.</w:t>
      </w:r>
      <w:r w:rsidRPr="00640B06">
        <w:rPr>
          <w:rFonts w:ascii="Times New Roman" w:hAnsi="Times New Roman"/>
          <w:sz w:val="28"/>
          <w:szCs w:val="24"/>
        </w:rPr>
        <w:br/>
        <w:t xml:space="preserve">Работодатели </w:t>
      </w:r>
      <w:r>
        <w:rPr>
          <w:rFonts w:ascii="Times New Roman" w:hAnsi="Times New Roman"/>
          <w:sz w:val="28"/>
          <w:szCs w:val="24"/>
        </w:rPr>
        <w:t>хотят видеть мастеров</w:t>
      </w:r>
      <w:r w:rsidRPr="00640B06">
        <w:rPr>
          <w:rFonts w:ascii="Times New Roman" w:hAnsi="Times New Roman"/>
          <w:sz w:val="28"/>
          <w:szCs w:val="24"/>
        </w:rPr>
        <w:t>, которые  умеют выполнять  не только   классические, но и креативные прически.  Поэтому сегодня на занятии вы должны творчески подойти к выполнению задания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30A21" w:rsidRDefault="00D30A21" w:rsidP="00C439F5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</w:p>
    <w:p w:rsidR="00D30A21" w:rsidRPr="00A12813" w:rsidRDefault="00D30A21" w:rsidP="00A1281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b/>
          <w:bCs/>
          <w:sz w:val="28"/>
          <w:szCs w:val="24"/>
        </w:rPr>
        <w:t>II</w:t>
      </w:r>
      <w:r w:rsidRPr="00A12813">
        <w:rPr>
          <w:rFonts w:ascii="Times New Roman" w:hAnsi="Times New Roman"/>
          <w:b/>
          <w:bCs/>
          <w:sz w:val="28"/>
          <w:szCs w:val="28"/>
        </w:rPr>
        <w:t>. Актуализация опорных знаний ЗУН и мотивация состояний (22 мин).</w:t>
      </w:r>
    </w:p>
    <w:p w:rsidR="00D30A21" w:rsidRPr="00A12813" w:rsidRDefault="00D30A21" w:rsidP="00C439F5">
      <w:pPr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</w:rPr>
      </w:pPr>
    </w:p>
    <w:p w:rsidR="00D30A21" w:rsidRPr="00A12813" w:rsidRDefault="00D30A21" w:rsidP="00F67521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Pr="00A12813">
        <w:rPr>
          <w:rFonts w:ascii="Times New Roman" w:hAnsi="Times New Roman"/>
          <w:color w:val="000000"/>
          <w:sz w:val="28"/>
          <w:szCs w:val="28"/>
        </w:rPr>
        <w:t xml:space="preserve">.1. На занятиях спецтехнологии вы </w:t>
      </w:r>
      <w:r w:rsidRPr="00A12813">
        <w:rPr>
          <w:rFonts w:ascii="Times New Roman" w:hAnsi="Times New Roman"/>
          <w:sz w:val="28"/>
          <w:szCs w:val="28"/>
        </w:rPr>
        <w:t xml:space="preserve">изучали тему «Основные стили причесок». </w:t>
      </w:r>
    </w:p>
    <w:p w:rsidR="00D30A21" w:rsidRPr="00A12813" w:rsidRDefault="00D30A21" w:rsidP="00F6752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F67521">
        <w:rPr>
          <w:rFonts w:ascii="Times New Roman" w:hAnsi="Times New Roman"/>
          <w:color w:val="000000"/>
          <w:sz w:val="28"/>
          <w:szCs w:val="28"/>
          <w:shd w:val="clear" w:color="auto" w:fill="EAF1DD"/>
        </w:rPr>
        <w:t>Дайте характеристику термину «Стиль».</w:t>
      </w:r>
      <w:r w:rsidRPr="00A12813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8E378E">
        <w:rPr>
          <w:rFonts w:ascii="Times New Roman" w:hAnsi="Times New Roman"/>
          <w:sz w:val="28"/>
          <w:szCs w:val="28"/>
          <w:shd w:val="clear" w:color="auto" w:fill="EAF1DD"/>
        </w:rPr>
        <w:t>Об-ся</w:t>
      </w:r>
      <w:r w:rsidRPr="008E378E">
        <w:rPr>
          <w:rFonts w:ascii="Times New Roman" w:hAnsi="Times New Roman"/>
          <w:color w:val="00B050"/>
          <w:sz w:val="28"/>
          <w:szCs w:val="28"/>
          <w:shd w:val="clear" w:color="auto" w:fill="EAF1DD"/>
        </w:rPr>
        <w:t xml:space="preserve">  </w:t>
      </w:r>
      <w:r w:rsidRPr="008E378E">
        <w:rPr>
          <w:rFonts w:ascii="Times New Roman" w:hAnsi="Times New Roman"/>
          <w:sz w:val="28"/>
          <w:szCs w:val="28"/>
          <w:shd w:val="clear" w:color="auto" w:fill="EAF1DD"/>
        </w:rPr>
        <w:t>(Петинова К.)</w:t>
      </w:r>
      <w:r w:rsidRPr="00A12813">
        <w:rPr>
          <w:rFonts w:ascii="Times New Roman" w:hAnsi="Times New Roman"/>
          <w:color w:val="00B050"/>
          <w:sz w:val="28"/>
          <w:szCs w:val="28"/>
        </w:rPr>
        <w:t xml:space="preserve">   </w:t>
      </w:r>
      <w:r w:rsidRPr="00A128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12813">
        <w:rPr>
          <w:rFonts w:ascii="Times New Roman" w:hAnsi="Times New Roman"/>
          <w:b/>
          <w:bCs/>
          <w:color w:val="C00000"/>
          <w:sz w:val="28"/>
          <w:szCs w:val="28"/>
        </w:rPr>
        <w:t>Приложение 2.  слайд</w:t>
      </w:r>
    </w:p>
    <w:p w:rsidR="00D30A21" w:rsidRDefault="00D30A21" w:rsidP="006C246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30A21" w:rsidRDefault="00D30A21" w:rsidP="006C246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12813">
        <w:rPr>
          <w:rFonts w:ascii="Times New Roman" w:hAnsi="Times New Roman"/>
          <w:b/>
          <w:bCs/>
          <w:sz w:val="28"/>
          <w:szCs w:val="28"/>
        </w:rPr>
        <w:t>Стиль прически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12813">
        <w:rPr>
          <w:rFonts w:ascii="Times New Roman" w:hAnsi="Times New Roman"/>
          <w:color w:val="000000"/>
          <w:sz w:val="28"/>
          <w:szCs w:val="28"/>
        </w:rPr>
        <w:t>Французская поговорка гласит: «Стиль - это сам человек». Выбирая тот или иной стиль, каждый человек выражает свою индивидуальность. Быть стильным всегда модно. Стильный человек - это тот, в ком все сочетается гармонично: прическа, макияж, одежда, манера поведения, образ жизни.</w:t>
      </w:r>
    </w:p>
    <w:p w:rsidR="00D30A21" w:rsidRDefault="00D30A21" w:rsidP="006C246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30A21" w:rsidRPr="00A12813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F67521">
        <w:rPr>
          <w:rFonts w:ascii="Times New Roman" w:hAnsi="Times New Roman"/>
          <w:color w:val="000000"/>
          <w:sz w:val="28"/>
          <w:szCs w:val="24"/>
          <w:shd w:val="clear" w:color="auto" w:fill="EAF1DD"/>
        </w:rPr>
        <w:t>При выполнении прически учитываются многие факторы, такие как: направление моды, манера поведения, характер человека, образ жизни, его стиль. По стилевым направлениям в прическах нам подготовила сообщение</w:t>
      </w:r>
      <w:r w:rsidRPr="00F67521">
        <w:rPr>
          <w:rFonts w:ascii="Times New Roman" w:hAnsi="Times New Roman"/>
          <w:b/>
          <w:color w:val="000000"/>
          <w:sz w:val="28"/>
          <w:szCs w:val="24"/>
          <w:shd w:val="clear" w:color="auto" w:fill="EAF1DD"/>
        </w:rPr>
        <w:t xml:space="preserve"> </w:t>
      </w:r>
      <w:r w:rsidRPr="00F67521">
        <w:rPr>
          <w:rFonts w:ascii="Times New Roman" w:hAnsi="Times New Roman"/>
          <w:color w:val="000000"/>
          <w:sz w:val="28"/>
          <w:szCs w:val="24"/>
          <w:u w:val="single"/>
          <w:shd w:val="clear" w:color="auto" w:fill="EAF1DD"/>
        </w:rPr>
        <w:t>Плотникова Анжела</w:t>
      </w:r>
      <w:r w:rsidRPr="006C2469">
        <w:rPr>
          <w:rFonts w:ascii="Times New Roman" w:hAnsi="Times New Roman"/>
          <w:color w:val="000000"/>
          <w:sz w:val="28"/>
          <w:szCs w:val="24"/>
          <w:shd w:val="clear" w:color="auto" w:fill="EAF1DD"/>
        </w:rPr>
        <w:t>.</w:t>
      </w:r>
    </w:p>
    <w:p w:rsidR="00D30A21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Pr="008E378E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color w:val="000000"/>
          <w:sz w:val="28"/>
          <w:szCs w:val="24"/>
        </w:rPr>
        <w:t> </w:t>
      </w:r>
      <w:r w:rsidRPr="00A12813">
        <w:rPr>
          <w:rFonts w:ascii="Times New Roman" w:hAnsi="Times New Roman"/>
          <w:b/>
          <w:bCs/>
          <w:color w:val="C00000"/>
          <w:sz w:val="28"/>
          <w:szCs w:val="24"/>
        </w:rPr>
        <w:t>Приложение 2.</w:t>
      </w:r>
      <w:r>
        <w:rPr>
          <w:rFonts w:ascii="Times New Roman" w:hAnsi="Times New Roman"/>
          <w:b/>
          <w:bCs/>
          <w:color w:val="C00000"/>
          <w:sz w:val="28"/>
          <w:szCs w:val="24"/>
        </w:rPr>
        <w:t xml:space="preserve">  слайды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color w:val="000000"/>
          <w:sz w:val="28"/>
          <w:szCs w:val="24"/>
        </w:rPr>
        <w:t>Существует несколько основных стилей причесок;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color w:val="000000"/>
          <w:sz w:val="28"/>
          <w:szCs w:val="24"/>
        </w:rPr>
        <w:t> </w:t>
      </w: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  Классический</w:t>
      </w:r>
      <w:r w:rsidRPr="00A12813">
        <w:rPr>
          <w:rFonts w:ascii="Times New Roman" w:hAnsi="Times New Roman"/>
          <w:color w:val="000000"/>
          <w:sz w:val="28"/>
          <w:szCs w:val="24"/>
        </w:rPr>
        <w:t xml:space="preserve"> - это прически со строгими линиями, ясными формами и  линиями, уравновешенностью, пластической завершенностью. 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•S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  Романтический</w:t>
      </w:r>
      <w:r w:rsidRPr="00A12813">
        <w:rPr>
          <w:rFonts w:ascii="Times New Roman" w:hAnsi="Times New Roman"/>
          <w:color w:val="000000"/>
          <w:sz w:val="28"/>
          <w:szCs w:val="24"/>
        </w:rPr>
        <w:t xml:space="preserve"> прически из полудлинных волос с мягкими волнистыми линиями, кудрями, локонами. 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•S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  Спортивный</w:t>
      </w:r>
      <w:r w:rsidRPr="00A12813">
        <w:rPr>
          <w:rFonts w:ascii="Times New Roman" w:hAnsi="Times New Roman"/>
          <w:color w:val="000000"/>
          <w:sz w:val="28"/>
          <w:szCs w:val="24"/>
        </w:rPr>
        <w:t xml:space="preserve"> - это прически, удобные для занятий различными физическими упражнениями, чаще всего практичные стрижки из коротких и полудлинных волос, естественное падение волос. 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 xml:space="preserve"> Авангардный (экстравагантный) </w:t>
      </w:r>
      <w:r w:rsidRPr="00A12813">
        <w:rPr>
          <w:rFonts w:ascii="Times New Roman" w:hAnsi="Times New Roman"/>
          <w:color w:val="000000"/>
          <w:sz w:val="28"/>
          <w:szCs w:val="24"/>
        </w:rPr>
        <w:t>- это необычные, причудливые прически и их окраска. Данные прически характеризуются небрежностью, также можно сказать, что прически этого стиля отражают моду завтрашнего дня.  В основном этот стиль причесок выбирают молодые люди (тинэйджеры).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color w:val="000000"/>
          <w:sz w:val="28"/>
          <w:szCs w:val="24"/>
        </w:rPr>
        <w:t> </w:t>
      </w: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   Фольклорный</w:t>
      </w:r>
      <w:r w:rsidRPr="00A12813">
        <w:rPr>
          <w:rFonts w:ascii="Times New Roman" w:hAnsi="Times New Roman"/>
          <w:color w:val="000000"/>
          <w:sz w:val="28"/>
          <w:szCs w:val="24"/>
        </w:rPr>
        <w:t xml:space="preserve"> - это прически, которые отражают национальные особенности или элементы национальной прически (косы, косички, петли и плетения). 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 xml:space="preserve">S  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Исторический</w:t>
      </w:r>
      <w:r w:rsidRPr="00A12813">
        <w:rPr>
          <w:rFonts w:ascii="Times New Roman" w:hAnsi="Times New Roman"/>
          <w:color w:val="000000"/>
          <w:sz w:val="28"/>
          <w:szCs w:val="24"/>
        </w:rPr>
        <w:t xml:space="preserve"> - это прически, отражающие стили и моду какой-либо эпохи. </w:t>
      </w:r>
    </w:p>
    <w:p w:rsidR="00D30A21" w:rsidRPr="00A12813" w:rsidRDefault="00D30A21" w:rsidP="006C2469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 Эклектика</w:t>
      </w:r>
      <w:r w:rsidRPr="00A12813">
        <w:rPr>
          <w:rFonts w:ascii="Times New Roman" w:hAnsi="Times New Roman"/>
          <w:color w:val="000000"/>
          <w:sz w:val="28"/>
          <w:szCs w:val="24"/>
        </w:rPr>
        <w:t xml:space="preserve"> - это соединение различных элементов, присущих различным стилям причесок.</w:t>
      </w:r>
    </w:p>
    <w:p w:rsidR="00D30A21" w:rsidRDefault="00D30A21" w:rsidP="00B26B02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Default="00D30A21" w:rsidP="00B26B02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  <w:u w:val="single"/>
        </w:rPr>
      </w:pPr>
      <w:r>
        <w:rPr>
          <w:rFonts w:ascii="Times New Roman" w:hAnsi="Times New Roman"/>
          <w:color w:val="000000"/>
          <w:sz w:val="28"/>
          <w:szCs w:val="24"/>
        </w:rPr>
        <w:t xml:space="preserve">Я хочу дополнить НЕТ чистого стиля: 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Классическ</w:t>
      </w:r>
      <w:r>
        <w:rPr>
          <w:rFonts w:ascii="Times New Roman" w:hAnsi="Times New Roman"/>
          <w:color w:val="000000"/>
          <w:sz w:val="28"/>
          <w:szCs w:val="24"/>
          <w:u w:val="single"/>
        </w:rPr>
        <w:t>ого,</w:t>
      </w:r>
      <w:r w:rsidRPr="00B26B02">
        <w:rPr>
          <w:rFonts w:ascii="Times New Roman" w:hAnsi="Times New Roman"/>
          <w:color w:val="000000"/>
          <w:sz w:val="28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sz w:val="28"/>
          <w:szCs w:val="24"/>
          <w:u w:val="single"/>
        </w:rPr>
        <w:t xml:space="preserve"> 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Романтическ</w:t>
      </w:r>
      <w:r>
        <w:rPr>
          <w:rFonts w:ascii="Times New Roman" w:hAnsi="Times New Roman"/>
          <w:color w:val="000000"/>
          <w:sz w:val="28"/>
          <w:szCs w:val="24"/>
          <w:u w:val="single"/>
        </w:rPr>
        <w:t>ого,</w:t>
      </w:r>
      <w:r w:rsidRPr="00B26B02">
        <w:rPr>
          <w:rFonts w:ascii="Times New Roman" w:hAnsi="Times New Roman"/>
          <w:color w:val="000000"/>
          <w:sz w:val="28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sz w:val="28"/>
          <w:szCs w:val="24"/>
          <w:u w:val="single"/>
        </w:rPr>
        <w:t xml:space="preserve"> 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Фольклорн</w:t>
      </w:r>
      <w:r>
        <w:rPr>
          <w:rFonts w:ascii="Times New Roman" w:hAnsi="Times New Roman"/>
          <w:color w:val="000000"/>
          <w:sz w:val="28"/>
          <w:szCs w:val="24"/>
          <w:u w:val="single"/>
        </w:rPr>
        <w:t>ого</w:t>
      </w:r>
    </w:p>
    <w:p w:rsidR="00D30A21" w:rsidRDefault="00D30A21" w:rsidP="00B26B02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  <w:u w:val="single"/>
        </w:rPr>
      </w:pPr>
      <w:r>
        <w:rPr>
          <w:rFonts w:ascii="Times New Roman" w:hAnsi="Times New Roman"/>
          <w:color w:val="000000"/>
          <w:sz w:val="28"/>
          <w:szCs w:val="24"/>
          <w:u w:val="single"/>
        </w:rPr>
        <w:t xml:space="preserve">Идет смешение стилей, т.е. ЭКЛЕПТИКА.    </w:t>
      </w:r>
    </w:p>
    <w:p w:rsidR="00D30A21" w:rsidRDefault="00D30A21" w:rsidP="00B26B02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  <w:u w:val="single"/>
        </w:rPr>
      </w:pP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  Классический</w:t>
      </w:r>
      <w:r>
        <w:rPr>
          <w:rFonts w:ascii="Times New Roman" w:hAnsi="Times New Roman"/>
          <w:color w:val="000000"/>
          <w:sz w:val="28"/>
          <w:szCs w:val="24"/>
          <w:u w:val="single"/>
        </w:rPr>
        <w:t xml:space="preserve"> + </w:t>
      </w: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  Романтический</w:t>
      </w:r>
      <w:r>
        <w:rPr>
          <w:rFonts w:ascii="Times New Roman" w:hAnsi="Times New Roman"/>
          <w:color w:val="000000"/>
          <w:sz w:val="28"/>
          <w:szCs w:val="24"/>
          <w:u w:val="single"/>
        </w:rPr>
        <w:t xml:space="preserve">,  </w:t>
      </w:r>
    </w:p>
    <w:p w:rsidR="00D30A21" w:rsidRDefault="00D30A21" w:rsidP="00B26B02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  <w:u w:val="single"/>
        </w:rPr>
      </w:pP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S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  Классический</w:t>
      </w:r>
      <w:r>
        <w:rPr>
          <w:rFonts w:ascii="Times New Roman" w:hAnsi="Times New Roman"/>
          <w:color w:val="000000"/>
          <w:sz w:val="28"/>
          <w:szCs w:val="24"/>
          <w:u w:val="single"/>
        </w:rPr>
        <w:t xml:space="preserve"> + </w:t>
      </w:r>
      <w:r w:rsidRPr="00A12813">
        <w:rPr>
          <w:rFonts w:ascii="Times New Roman" w:hAnsi="Times New Roman"/>
          <w:color w:val="000000"/>
          <w:sz w:val="28"/>
          <w:szCs w:val="24"/>
        </w:rPr>
        <w:t> </w:t>
      </w:r>
      <w:r w:rsidRPr="00A12813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>S</w:t>
      </w:r>
      <w:r>
        <w:rPr>
          <w:rFonts w:ascii="Times New Roman" w:hAnsi="Times New Roman"/>
          <w:color w:val="000000"/>
          <w:sz w:val="28"/>
          <w:szCs w:val="24"/>
          <w:u w:val="single"/>
        </w:rPr>
        <w:t>  </w:t>
      </w:r>
      <w:r w:rsidRPr="00A12813">
        <w:rPr>
          <w:rFonts w:ascii="Times New Roman" w:hAnsi="Times New Roman"/>
          <w:color w:val="000000"/>
          <w:sz w:val="28"/>
          <w:szCs w:val="24"/>
          <w:u w:val="single"/>
        </w:rPr>
        <w:t>Фольклорный</w:t>
      </w:r>
    </w:p>
    <w:p w:rsidR="00D30A21" w:rsidRPr="00A12813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Pr="008E378E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8E378E">
        <w:rPr>
          <w:rFonts w:ascii="Times New Roman" w:hAnsi="Times New Roman"/>
          <w:i/>
          <w:iCs/>
          <w:color w:val="000000"/>
          <w:sz w:val="28"/>
          <w:szCs w:val="24"/>
        </w:rPr>
        <w:t>     2.2.</w:t>
      </w:r>
      <w:r w:rsidRPr="008E378E">
        <w:rPr>
          <w:rFonts w:ascii="Times New Roman" w:hAnsi="Times New Roman"/>
          <w:i/>
          <w:iCs/>
          <w:color w:val="000000"/>
          <w:sz w:val="28"/>
          <w:szCs w:val="24"/>
          <w:u w:val="single"/>
        </w:rPr>
        <w:t xml:space="preserve"> Актуализация опорных знаний.</w:t>
      </w:r>
    </w:p>
    <w:p w:rsidR="00D30A21" w:rsidRDefault="00D30A21" w:rsidP="008E378E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8E378E">
        <w:rPr>
          <w:rFonts w:ascii="Times New Roman" w:hAnsi="Times New Roman"/>
          <w:color w:val="000000"/>
          <w:sz w:val="28"/>
          <w:szCs w:val="24"/>
        </w:rPr>
        <w:t>Прежде чем мы с вами приступим к изучению нового материала давайте закрепим знания, полученные на предыдущих практических занятиях</w:t>
      </w:r>
      <w:r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8E378E">
        <w:rPr>
          <w:rFonts w:ascii="Times New Roman" w:hAnsi="Times New Roman"/>
          <w:color w:val="000000"/>
          <w:sz w:val="28"/>
          <w:szCs w:val="24"/>
        </w:rPr>
        <w:t xml:space="preserve"> спецтехнологии. </w:t>
      </w:r>
    </w:p>
    <w:p w:rsidR="00D30A21" w:rsidRDefault="00D30A21" w:rsidP="008E378E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F67521">
        <w:rPr>
          <w:rFonts w:ascii="Times New Roman" w:hAnsi="Times New Roman"/>
          <w:color w:val="000000"/>
          <w:sz w:val="28"/>
          <w:szCs w:val="24"/>
          <w:u w:val="single"/>
        </w:rPr>
        <w:t>Сейчас я вам представлю 3 модели причесок,</w:t>
      </w:r>
      <w:r w:rsidRPr="008E378E">
        <w:rPr>
          <w:rFonts w:ascii="Times New Roman" w:hAnsi="Times New Roman"/>
          <w:color w:val="000000"/>
          <w:sz w:val="28"/>
          <w:szCs w:val="24"/>
        </w:rPr>
        <w:t xml:space="preserve"> выполненных в различных стилевых направлениях. По внешнему виду   вы д</w:t>
      </w:r>
      <w:r>
        <w:rPr>
          <w:rFonts w:ascii="Times New Roman" w:hAnsi="Times New Roman"/>
          <w:color w:val="000000"/>
          <w:sz w:val="28"/>
          <w:szCs w:val="24"/>
        </w:rPr>
        <w:t xml:space="preserve">олжны определить стиль прически </w:t>
      </w:r>
      <w:r w:rsidRPr="008E378E">
        <w:rPr>
          <w:rFonts w:ascii="Times New Roman" w:hAnsi="Times New Roman"/>
          <w:color w:val="000000"/>
          <w:sz w:val="28"/>
          <w:szCs w:val="24"/>
        </w:rPr>
        <w:t xml:space="preserve"> </w:t>
      </w:r>
      <w:r>
        <w:rPr>
          <w:rFonts w:ascii="Times New Roman" w:hAnsi="Times New Roman"/>
          <w:color w:val="000000"/>
          <w:sz w:val="28"/>
          <w:szCs w:val="24"/>
        </w:rPr>
        <w:t xml:space="preserve">и </w:t>
      </w:r>
      <w:r w:rsidRPr="008E378E">
        <w:rPr>
          <w:rFonts w:ascii="Times New Roman" w:hAnsi="Times New Roman"/>
          <w:color w:val="000000"/>
          <w:sz w:val="28"/>
          <w:szCs w:val="24"/>
        </w:rPr>
        <w:t xml:space="preserve">её назначение. </w:t>
      </w:r>
      <w:r>
        <w:rPr>
          <w:rFonts w:ascii="Times New Roman" w:hAnsi="Times New Roman"/>
          <w:color w:val="000000"/>
          <w:sz w:val="28"/>
          <w:szCs w:val="24"/>
        </w:rPr>
        <w:t xml:space="preserve">  </w:t>
      </w:r>
    </w:p>
    <w:p w:rsidR="00D30A21" w:rsidRDefault="00D30A21" w:rsidP="000A3AFB">
      <w:pPr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8E378E">
        <w:rPr>
          <w:rFonts w:ascii="Times New Roman" w:hAnsi="Times New Roman"/>
          <w:color w:val="FF0000"/>
          <w:sz w:val="28"/>
          <w:szCs w:val="24"/>
        </w:rPr>
        <w:t>Слайды</w:t>
      </w:r>
      <w:r>
        <w:rPr>
          <w:rFonts w:ascii="Times New Roman" w:hAnsi="Times New Roman"/>
          <w:color w:val="FF0000"/>
          <w:sz w:val="28"/>
          <w:szCs w:val="24"/>
        </w:rPr>
        <w:t xml:space="preserve"> </w:t>
      </w:r>
    </w:p>
    <w:p w:rsidR="00D30A21" w:rsidRDefault="00D30A21" w:rsidP="00BD0D28">
      <w:pPr>
        <w:shd w:val="clear" w:color="auto" w:fill="FFFFFF"/>
        <w:spacing w:after="0" w:line="240" w:lineRule="auto"/>
        <w:rPr>
          <w:rFonts w:ascii="Times New Roman" w:hAnsi="Times New Roman"/>
          <w:color w:val="00B050"/>
          <w:sz w:val="28"/>
          <w:szCs w:val="24"/>
        </w:rPr>
      </w:pPr>
      <w:r w:rsidRPr="00BD0D28">
        <w:rPr>
          <w:rFonts w:ascii="Times New Roman" w:hAnsi="Times New Roman"/>
          <w:sz w:val="28"/>
          <w:szCs w:val="24"/>
          <w:u w:val="single"/>
        </w:rPr>
        <w:t>1.Классический стиль</w:t>
      </w:r>
      <w:r w:rsidRPr="00BD0D28">
        <w:rPr>
          <w:rFonts w:ascii="Times New Roman" w:hAnsi="Times New Roman"/>
          <w:sz w:val="28"/>
          <w:szCs w:val="24"/>
        </w:rPr>
        <w:t xml:space="preserve"> -   </w:t>
      </w:r>
      <w:r w:rsidRPr="000A111B">
        <w:rPr>
          <w:rFonts w:ascii="Times New Roman" w:hAnsi="Times New Roman"/>
          <w:sz w:val="28"/>
          <w:szCs w:val="24"/>
        </w:rPr>
        <w:t>Об</w:t>
      </w:r>
      <w:r>
        <w:rPr>
          <w:rFonts w:ascii="Times New Roman" w:hAnsi="Times New Roman"/>
          <w:sz w:val="28"/>
          <w:szCs w:val="24"/>
        </w:rPr>
        <w:t>-</w:t>
      </w:r>
      <w:r w:rsidRPr="000A111B">
        <w:rPr>
          <w:rFonts w:ascii="Times New Roman" w:hAnsi="Times New Roman"/>
          <w:sz w:val="28"/>
          <w:szCs w:val="24"/>
        </w:rPr>
        <w:t>ся</w:t>
      </w:r>
      <w:r>
        <w:rPr>
          <w:rFonts w:ascii="Times New Roman" w:hAnsi="Times New Roman"/>
          <w:color w:val="00B050"/>
          <w:sz w:val="28"/>
          <w:szCs w:val="24"/>
        </w:rPr>
        <w:t xml:space="preserve">  </w:t>
      </w:r>
      <w:r w:rsidRPr="00CF382F">
        <w:rPr>
          <w:rFonts w:ascii="Times New Roman" w:hAnsi="Times New Roman"/>
          <w:sz w:val="28"/>
          <w:szCs w:val="24"/>
        </w:rPr>
        <w:t>(</w:t>
      </w:r>
      <w:r>
        <w:rPr>
          <w:rFonts w:ascii="Times New Roman" w:hAnsi="Times New Roman"/>
          <w:sz w:val="28"/>
          <w:szCs w:val="24"/>
        </w:rPr>
        <w:t>Амируллаева В.)</w:t>
      </w:r>
      <w:r>
        <w:rPr>
          <w:rFonts w:ascii="Times New Roman" w:hAnsi="Times New Roman"/>
          <w:color w:val="00B050"/>
          <w:sz w:val="28"/>
          <w:szCs w:val="24"/>
        </w:rPr>
        <w:t xml:space="preserve"> </w:t>
      </w:r>
    </w:p>
    <w:p w:rsidR="00D30A21" w:rsidRDefault="00D30A21" w:rsidP="00BD0D28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B26B02">
        <w:rPr>
          <w:rFonts w:ascii="Times New Roman" w:hAnsi="Times New Roman"/>
          <w:bCs/>
          <w:sz w:val="28"/>
          <w:szCs w:val="24"/>
          <w:u w:val="single"/>
        </w:rPr>
        <w:t>Причёски для официальных деловых встреч, вечеров</w:t>
      </w:r>
      <w:r w:rsidRPr="00696D82">
        <w:rPr>
          <w:rFonts w:ascii="Times New Roman" w:hAnsi="Times New Roman"/>
          <w:b/>
          <w:bCs/>
          <w:color w:val="FF0000"/>
          <w:sz w:val="28"/>
          <w:szCs w:val="24"/>
        </w:rPr>
        <w:t> </w:t>
      </w:r>
      <w:r w:rsidRPr="00BD0D28">
        <w:rPr>
          <w:rFonts w:ascii="Times New Roman" w:hAnsi="Times New Roman"/>
          <w:sz w:val="28"/>
          <w:szCs w:val="24"/>
        </w:rPr>
        <w:t xml:space="preserve"> Про такие причес</w:t>
      </w:r>
      <w:r>
        <w:rPr>
          <w:rFonts w:ascii="Times New Roman" w:hAnsi="Times New Roman"/>
          <w:sz w:val="28"/>
          <w:szCs w:val="24"/>
        </w:rPr>
        <w:t xml:space="preserve">ки говорят «волосок к волоску»  они  </w:t>
      </w:r>
      <w:r w:rsidRPr="00BD0D28">
        <w:rPr>
          <w:rFonts w:ascii="Times New Roman" w:hAnsi="Times New Roman"/>
          <w:sz w:val="28"/>
          <w:szCs w:val="24"/>
        </w:rPr>
        <w:t>могут быть выполнены на волосах любой длины. </w:t>
      </w:r>
      <w:r w:rsidRPr="00BD0D28">
        <w:rPr>
          <w:rFonts w:ascii="Times New Roman" w:hAnsi="Times New Roman"/>
          <w:b/>
          <w:bCs/>
          <w:sz w:val="28"/>
          <w:szCs w:val="24"/>
        </w:rPr>
        <w:t> </w:t>
      </w:r>
      <w:r w:rsidRPr="00BD0D28">
        <w:rPr>
          <w:rFonts w:ascii="Times New Roman" w:hAnsi="Times New Roman"/>
          <w:sz w:val="28"/>
          <w:szCs w:val="24"/>
        </w:rPr>
        <w:t>Прически сочетают в себе простоту и изящество, для них характерны подчеркнутые контуры и высокий художественный вкус</w:t>
      </w:r>
      <w:r w:rsidRPr="00696D82">
        <w:rPr>
          <w:rFonts w:ascii="Times New Roman" w:hAnsi="Times New Roman"/>
          <w:color w:val="FF0000"/>
          <w:sz w:val="28"/>
          <w:szCs w:val="24"/>
        </w:rPr>
        <w:t>.</w:t>
      </w:r>
    </w:p>
    <w:p w:rsidR="00D30A21" w:rsidRDefault="00D30A21" w:rsidP="00BD0D28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</w:p>
    <w:p w:rsidR="00D30A21" w:rsidRPr="00BD0D28" w:rsidRDefault="00D30A21" w:rsidP="00BD0D28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BD0D28">
        <w:rPr>
          <w:rFonts w:ascii="Times New Roman" w:hAnsi="Times New Roman"/>
          <w:sz w:val="28"/>
          <w:szCs w:val="24"/>
          <w:u w:val="single"/>
        </w:rPr>
        <w:t xml:space="preserve">2.Романтический стиль -  </w:t>
      </w:r>
      <w:r w:rsidRPr="00BD0D28">
        <w:rPr>
          <w:rFonts w:ascii="Times New Roman" w:hAnsi="Times New Roman"/>
          <w:sz w:val="28"/>
          <w:szCs w:val="24"/>
        </w:rPr>
        <w:t xml:space="preserve">Об-ся  (Жирова А.) </w:t>
      </w:r>
    </w:p>
    <w:p w:rsidR="00D30A21" w:rsidRPr="00BD0D28" w:rsidRDefault="00D30A21" w:rsidP="00BD0D28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B26B02">
        <w:rPr>
          <w:rFonts w:ascii="Times New Roman" w:hAnsi="Times New Roman"/>
          <w:bCs/>
          <w:sz w:val="28"/>
          <w:szCs w:val="24"/>
          <w:u w:val="single"/>
        </w:rPr>
        <w:t>Причёски для выпускного бала</w:t>
      </w:r>
      <w:r w:rsidRPr="00BD0D28">
        <w:rPr>
          <w:rFonts w:ascii="Times New Roman" w:hAnsi="Times New Roman"/>
          <w:b/>
          <w:bCs/>
          <w:sz w:val="28"/>
          <w:szCs w:val="24"/>
        </w:rPr>
        <w:t> </w:t>
      </w:r>
      <w:r w:rsidRPr="00BD0D28">
        <w:rPr>
          <w:rFonts w:ascii="Times New Roman" w:hAnsi="Times New Roman"/>
          <w:sz w:val="28"/>
          <w:szCs w:val="24"/>
        </w:rPr>
        <w:t xml:space="preserve">не должны быть сложными, вычурными, замысловатыми. Эти причёски отличаются лёгкостью и изяществом, гармонируя с соответствующим для данного случая </w:t>
      </w:r>
      <w:r>
        <w:rPr>
          <w:rFonts w:ascii="Times New Roman" w:hAnsi="Times New Roman"/>
          <w:sz w:val="28"/>
          <w:szCs w:val="24"/>
        </w:rPr>
        <w:t xml:space="preserve"> </w:t>
      </w:r>
      <w:r w:rsidRPr="00BD0D28">
        <w:rPr>
          <w:rFonts w:ascii="Times New Roman" w:hAnsi="Times New Roman"/>
          <w:sz w:val="28"/>
          <w:szCs w:val="24"/>
        </w:rPr>
        <w:t>платьем.</w:t>
      </w:r>
    </w:p>
    <w:p w:rsidR="00D30A21" w:rsidRDefault="00D30A21" w:rsidP="000A3AFB">
      <w:pPr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</w:p>
    <w:p w:rsidR="00D30A21" w:rsidRPr="001B7AEE" w:rsidRDefault="00D30A21" w:rsidP="000A3AFB">
      <w:pPr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 w:rsidRPr="001B7AEE">
        <w:rPr>
          <w:rFonts w:ascii="Times New Roman" w:hAnsi="Times New Roman"/>
          <w:sz w:val="28"/>
          <w:szCs w:val="24"/>
          <w:u w:val="single"/>
        </w:rPr>
        <w:t>3.Фольклорный   стиль -</w:t>
      </w:r>
    </w:p>
    <w:p w:rsidR="00D30A21" w:rsidRPr="001B7AEE" w:rsidRDefault="00D30A21" w:rsidP="001B7AEE">
      <w:pPr>
        <w:spacing w:after="0" w:line="240" w:lineRule="auto"/>
        <w:rPr>
          <w:rFonts w:ascii="Cambria" w:hAnsi="Cambria"/>
          <w:sz w:val="28"/>
          <w:szCs w:val="28"/>
        </w:rPr>
      </w:pPr>
      <w:r w:rsidRPr="00BD0D28">
        <w:rPr>
          <w:rFonts w:ascii="Times New Roman" w:hAnsi="Times New Roman"/>
          <w:color w:val="FF0000"/>
          <w:sz w:val="28"/>
          <w:szCs w:val="24"/>
          <w:u w:val="single"/>
        </w:rPr>
        <w:t xml:space="preserve"> </w:t>
      </w:r>
      <w:r w:rsidRPr="00B26B02">
        <w:rPr>
          <w:rFonts w:ascii="Times New Roman" w:hAnsi="Times New Roman"/>
          <w:bCs/>
          <w:sz w:val="28"/>
          <w:szCs w:val="24"/>
          <w:u w:val="single"/>
        </w:rPr>
        <w:t xml:space="preserve">Причёски для выпускного бала, </w:t>
      </w:r>
      <w:r w:rsidRPr="00B26B02">
        <w:rPr>
          <w:rFonts w:ascii="Times New Roman" w:hAnsi="Times New Roman"/>
          <w:b/>
          <w:bCs/>
          <w:sz w:val="28"/>
          <w:szCs w:val="24"/>
          <w:u w:val="single"/>
        </w:rPr>
        <w:t> </w:t>
      </w:r>
      <w:r w:rsidRPr="00B26B02">
        <w:rPr>
          <w:rFonts w:ascii="Times New Roman" w:hAnsi="Times New Roman"/>
          <w:bCs/>
          <w:sz w:val="28"/>
          <w:szCs w:val="24"/>
          <w:u w:val="single"/>
        </w:rPr>
        <w:t>для свадьбы.</w:t>
      </w:r>
      <w:r>
        <w:rPr>
          <w:rFonts w:ascii="Times New Roman" w:hAnsi="Times New Roman"/>
          <w:bCs/>
          <w:sz w:val="28"/>
          <w:szCs w:val="24"/>
        </w:rPr>
        <w:t xml:space="preserve"> </w:t>
      </w:r>
      <w:r w:rsidRPr="00DA7AED">
        <w:rPr>
          <w:rFonts w:ascii="Times New Roman" w:hAnsi="Times New Roman"/>
          <w:b/>
          <w:bCs/>
          <w:color w:val="FF0000"/>
          <w:sz w:val="28"/>
          <w:szCs w:val="24"/>
        </w:rPr>
        <w:t> </w:t>
      </w:r>
      <w:r w:rsidRPr="001B7AEE">
        <w:rPr>
          <w:rFonts w:ascii="Cambria" w:hAnsi="Cambria"/>
          <w:sz w:val="28"/>
          <w:szCs w:val="28"/>
        </w:rPr>
        <w:t xml:space="preserve">Популярность косы никогда не терялась, </w:t>
      </w:r>
      <w:r>
        <w:rPr>
          <w:rFonts w:ascii="Cambria" w:hAnsi="Cambria"/>
          <w:sz w:val="28"/>
          <w:szCs w:val="28"/>
        </w:rPr>
        <w:t xml:space="preserve">она  </w:t>
      </w:r>
      <w:r w:rsidRPr="001B7AEE">
        <w:rPr>
          <w:rFonts w:ascii="Cambria" w:hAnsi="Cambria"/>
          <w:sz w:val="28"/>
          <w:szCs w:val="28"/>
        </w:rPr>
        <w:t>остается по сию пору символом женственности, красоты и стиля, не зависящего от капризов моды.</w:t>
      </w:r>
    </w:p>
    <w:p w:rsidR="00D30A21" w:rsidRDefault="00D30A21" w:rsidP="001B7AEE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  <w:r w:rsidRPr="000A3AFB">
        <w:rPr>
          <w:rFonts w:ascii="Times New Roman" w:hAnsi="Times New Roman"/>
          <w:b/>
          <w:sz w:val="28"/>
          <w:szCs w:val="24"/>
        </w:rPr>
        <w:t>Спасибо.</w:t>
      </w:r>
    </w:p>
    <w:p w:rsidR="00D30A21" w:rsidRPr="001B7AEE" w:rsidRDefault="00D30A21" w:rsidP="001B7AEE">
      <w:pPr>
        <w:spacing w:after="0" w:line="240" w:lineRule="auto"/>
        <w:rPr>
          <w:rFonts w:ascii="Cambria" w:hAnsi="Cambria"/>
          <w:sz w:val="28"/>
          <w:szCs w:val="28"/>
        </w:rPr>
      </w:pPr>
    </w:p>
    <w:p w:rsidR="00D30A21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 w:rsidRPr="008F4833">
        <w:rPr>
          <w:rFonts w:ascii="Times New Roman" w:hAnsi="Times New Roman"/>
          <w:b/>
          <w:sz w:val="28"/>
          <w:szCs w:val="24"/>
          <w:u w:val="single"/>
        </w:rPr>
        <w:t>ТБ</w:t>
      </w:r>
      <w:r>
        <w:rPr>
          <w:rFonts w:ascii="Times New Roman" w:hAnsi="Times New Roman"/>
          <w:sz w:val="28"/>
          <w:szCs w:val="24"/>
          <w:u w:val="single"/>
        </w:rPr>
        <w:t xml:space="preserve"> </w:t>
      </w:r>
    </w:p>
    <w:p w:rsidR="00D30A21" w:rsidRPr="008F4833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  <w:u w:val="single"/>
        </w:rPr>
        <w:t xml:space="preserve">1. </w:t>
      </w:r>
      <w:r w:rsidRPr="008F4833">
        <w:rPr>
          <w:rFonts w:ascii="Times New Roman" w:hAnsi="Times New Roman"/>
          <w:sz w:val="28"/>
          <w:szCs w:val="24"/>
          <w:u w:val="single"/>
        </w:rPr>
        <w:t xml:space="preserve">Для создания локонов какой инструмент будете применять? - (электрощипцы) </w:t>
      </w:r>
    </w:p>
    <w:p w:rsidR="00D30A21" w:rsidRPr="008F4833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  <w:u w:val="single"/>
        </w:rPr>
        <w:t xml:space="preserve">2. </w:t>
      </w:r>
      <w:r w:rsidRPr="008F4833">
        <w:rPr>
          <w:rFonts w:ascii="Times New Roman" w:hAnsi="Times New Roman"/>
          <w:sz w:val="28"/>
          <w:szCs w:val="24"/>
          <w:u w:val="single"/>
        </w:rPr>
        <w:t>Какие правила безопасности должен соблюдать мастер при работе с эл. щипцами?</w:t>
      </w:r>
    </w:p>
    <w:p w:rsidR="00D30A21" w:rsidRPr="008F4833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3. </w:t>
      </w:r>
      <w:r w:rsidRPr="008F4833">
        <w:rPr>
          <w:rFonts w:ascii="Times New Roman" w:hAnsi="Times New Roman"/>
          <w:sz w:val="28"/>
          <w:szCs w:val="24"/>
        </w:rPr>
        <w:t>Разрешается работать не исправным инструментом?</w:t>
      </w:r>
    </w:p>
    <w:p w:rsidR="00D30A21" w:rsidRDefault="00D30A21" w:rsidP="000A3AFB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Pr="00976A2B" w:rsidRDefault="00D30A21" w:rsidP="000A3AFB">
      <w:pPr>
        <w:spacing w:after="0" w:line="240" w:lineRule="auto"/>
        <w:rPr>
          <w:rFonts w:ascii="Times New Roman" w:hAnsi="Times New Roman"/>
          <w:color w:val="000000"/>
          <w:sz w:val="32"/>
          <w:szCs w:val="24"/>
        </w:rPr>
      </w:pPr>
    </w:p>
    <w:p w:rsidR="00D30A21" w:rsidRPr="00AB4DCC" w:rsidRDefault="00D30A21" w:rsidP="00AB4DCC">
      <w:pPr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AB4DCC">
        <w:rPr>
          <w:rFonts w:ascii="Times New Roman" w:hAnsi="Times New Roman"/>
          <w:color w:val="FF0000"/>
          <w:sz w:val="28"/>
          <w:szCs w:val="28"/>
        </w:rPr>
        <w:t xml:space="preserve">в  презентации на доске  </w:t>
      </w:r>
      <w:r w:rsidRPr="00AB4DCC">
        <w:rPr>
          <w:rFonts w:ascii="Times New Roman" w:hAnsi="Times New Roman"/>
          <w:color w:val="FF0000"/>
          <w:sz w:val="28"/>
          <w:szCs w:val="24"/>
        </w:rPr>
        <w:t xml:space="preserve">Слайды </w:t>
      </w:r>
    </w:p>
    <w:p w:rsidR="00D30A21" w:rsidRPr="000A3AFB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30A21" w:rsidRPr="00AB4DCC" w:rsidRDefault="00D30A21" w:rsidP="000A3AFB">
      <w:pPr>
        <w:shd w:val="clear" w:color="auto" w:fill="EAF1DD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3AFB">
        <w:rPr>
          <w:rFonts w:ascii="Times New Roman" w:hAnsi="Times New Roman"/>
          <w:sz w:val="28"/>
          <w:szCs w:val="28"/>
        </w:rPr>
        <w:t xml:space="preserve">П   ???   </w:t>
      </w:r>
      <w:r w:rsidRPr="00AB4DCC">
        <w:rPr>
          <w:rFonts w:ascii="Times New Roman" w:hAnsi="Times New Roman"/>
          <w:b/>
          <w:sz w:val="28"/>
          <w:szCs w:val="28"/>
        </w:rPr>
        <w:t xml:space="preserve">Как стать женственной и подчеркнуть изысканный стиль?  </w:t>
      </w:r>
    </w:p>
    <w:p w:rsidR="00D30A21" w:rsidRDefault="00D30A21" w:rsidP="000A3AFB">
      <w:pPr>
        <w:shd w:val="clear" w:color="auto" w:fill="EAF1DD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AB4DCC">
        <w:rPr>
          <w:rFonts w:ascii="Times New Roman" w:hAnsi="Times New Roman"/>
          <w:b/>
          <w:sz w:val="28"/>
          <w:szCs w:val="28"/>
          <w:u w:val="single"/>
        </w:rPr>
        <w:t xml:space="preserve">С помощью прически Бабетта, которая приобрела свою гиперпопулярность </w:t>
      </w:r>
    </w:p>
    <w:p w:rsidR="00D30A21" w:rsidRPr="00AB4DCC" w:rsidRDefault="00D30A21" w:rsidP="000A3AFB">
      <w:pPr>
        <w:shd w:val="clear" w:color="auto" w:fill="EAF1DD"/>
        <w:spacing w:after="0" w:line="240" w:lineRule="auto"/>
        <w:jc w:val="center"/>
        <w:rPr>
          <w:rFonts w:ascii="Times New Roman" w:hAnsi="Times New Roman"/>
          <w:b/>
          <w:sz w:val="28"/>
          <w:szCs w:val="24"/>
          <w:u w:val="single"/>
        </w:rPr>
      </w:pPr>
      <w:r w:rsidRPr="00AB4DCC">
        <w:rPr>
          <w:rFonts w:ascii="Times New Roman" w:hAnsi="Times New Roman"/>
          <w:b/>
          <w:sz w:val="28"/>
          <w:szCs w:val="28"/>
          <w:u w:val="single"/>
        </w:rPr>
        <w:t>в 60-е годы</w:t>
      </w:r>
      <w:r w:rsidRPr="00AB4DCC">
        <w:rPr>
          <w:rFonts w:ascii="Times New Roman" w:hAnsi="Times New Roman"/>
          <w:b/>
          <w:sz w:val="28"/>
          <w:szCs w:val="24"/>
          <w:u w:val="single"/>
        </w:rPr>
        <w:t>.</w:t>
      </w:r>
    </w:p>
    <w:p w:rsidR="00D30A21" w:rsidRPr="00AB4DCC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b/>
          <w:szCs w:val="24"/>
          <w:u w:val="single"/>
        </w:rPr>
      </w:pPr>
    </w:p>
    <w:p w:rsidR="00D30A21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color w:val="00B050"/>
          <w:sz w:val="28"/>
          <w:szCs w:val="24"/>
        </w:rPr>
      </w:pPr>
      <w:r w:rsidRPr="000A111B">
        <w:rPr>
          <w:rFonts w:ascii="Times New Roman" w:hAnsi="Times New Roman"/>
          <w:sz w:val="28"/>
          <w:szCs w:val="24"/>
        </w:rPr>
        <w:t>Об</w:t>
      </w:r>
      <w:r>
        <w:rPr>
          <w:rFonts w:ascii="Times New Roman" w:hAnsi="Times New Roman"/>
          <w:sz w:val="28"/>
          <w:szCs w:val="24"/>
        </w:rPr>
        <w:t>-</w:t>
      </w:r>
      <w:r w:rsidRPr="000A111B">
        <w:rPr>
          <w:rFonts w:ascii="Times New Roman" w:hAnsi="Times New Roman"/>
          <w:sz w:val="28"/>
          <w:szCs w:val="24"/>
        </w:rPr>
        <w:t>ся</w:t>
      </w:r>
      <w:r>
        <w:rPr>
          <w:rFonts w:ascii="Times New Roman" w:hAnsi="Times New Roman"/>
          <w:color w:val="00B050"/>
          <w:sz w:val="28"/>
          <w:szCs w:val="24"/>
        </w:rPr>
        <w:t xml:space="preserve">  </w:t>
      </w:r>
      <w:r w:rsidRPr="00CF382F">
        <w:rPr>
          <w:rFonts w:ascii="Times New Roman" w:hAnsi="Times New Roman"/>
          <w:sz w:val="28"/>
          <w:szCs w:val="24"/>
        </w:rPr>
        <w:t>(Петинова К.)</w:t>
      </w:r>
      <w:r>
        <w:rPr>
          <w:rFonts w:ascii="Times New Roman" w:hAnsi="Times New Roman"/>
          <w:color w:val="00B050"/>
          <w:sz w:val="28"/>
          <w:szCs w:val="24"/>
        </w:rPr>
        <w:t xml:space="preserve"> </w:t>
      </w:r>
    </w:p>
    <w:p w:rsidR="00D30A21" w:rsidRPr="006C2469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Cs w:val="24"/>
          <w:u w:val="single"/>
        </w:rPr>
      </w:pPr>
      <w:r w:rsidRPr="00AB4DCC">
        <w:rPr>
          <w:rFonts w:ascii="Times New Roman" w:hAnsi="Times New Roman"/>
          <w:sz w:val="28"/>
          <w:szCs w:val="24"/>
        </w:rPr>
        <w:t>Сейчас модные веяния парикмахерского искусства вернулись к этому периоду и Бабетта вновь на пике популярности!  Женственность снова в моде, а почему бы и нет?!                Тем более что эта стильная прическа имеет огромное количество интерпретаций, которые позволяют ее «носить» и в будние дни, и в светские вечера.</w:t>
      </w:r>
      <w:r w:rsidRPr="00AB4DCC">
        <w:rPr>
          <w:rFonts w:ascii="Times New Roman" w:hAnsi="Times New Roman"/>
          <w:sz w:val="28"/>
          <w:szCs w:val="24"/>
        </w:rPr>
        <w:br/>
      </w:r>
      <w:r w:rsidRPr="00AB4DCC">
        <w:rPr>
          <w:rFonts w:ascii="Times New Roman" w:hAnsi="Times New Roman"/>
          <w:sz w:val="24"/>
          <w:szCs w:val="24"/>
        </w:rPr>
        <w:t xml:space="preserve"> </w:t>
      </w:r>
    </w:p>
    <w:p w:rsidR="00D30A21" w:rsidRPr="00AB4DCC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AB4DCC">
        <w:rPr>
          <w:rFonts w:ascii="Times New Roman" w:hAnsi="Times New Roman"/>
          <w:sz w:val="28"/>
          <w:szCs w:val="24"/>
        </w:rPr>
        <w:t xml:space="preserve">Об-ся  (Щирская С.) </w:t>
      </w:r>
    </w:p>
    <w:p w:rsidR="00D30A21" w:rsidRPr="00AB4DCC" w:rsidRDefault="00D30A21" w:rsidP="000A3AFB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4"/>
          <w:u w:val="single"/>
        </w:rPr>
      </w:pPr>
      <w:r w:rsidRPr="00AB4DCC">
        <w:rPr>
          <w:rFonts w:ascii="Times New Roman" w:hAnsi="Times New Roman"/>
          <w:sz w:val="28"/>
          <w:szCs w:val="24"/>
          <w:u w:val="single"/>
        </w:rPr>
        <w:t xml:space="preserve">Бабетта в стиле casual  Женщине всегда нужно быть неотразимой и использовать различные «приемы» на пути к совершенству.  Бабетта – особый стиль для волос, способный преобразить и вселить уверенность в себе. Выглядеть на все сто нужно не только при «выходе в свет», но и в повседневной активной жизни. </w:t>
      </w:r>
    </w:p>
    <w:p w:rsidR="00D30A21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30A21" w:rsidRPr="00AB4DCC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AB4DCC">
        <w:rPr>
          <w:rFonts w:ascii="Times New Roman" w:hAnsi="Times New Roman"/>
          <w:sz w:val="28"/>
          <w:szCs w:val="24"/>
        </w:rPr>
        <w:t xml:space="preserve">Об-ся  (Попова Ан.) </w:t>
      </w:r>
    </w:p>
    <w:p w:rsidR="00D30A21" w:rsidRPr="00AB4DCC" w:rsidRDefault="00D30A21" w:rsidP="000A3AFB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4"/>
          <w:u w:val="single"/>
        </w:rPr>
      </w:pPr>
      <w:r w:rsidRPr="00AB4DCC">
        <w:rPr>
          <w:rFonts w:ascii="Times New Roman" w:hAnsi="Times New Roman"/>
          <w:sz w:val="28"/>
          <w:szCs w:val="24"/>
          <w:u w:val="single"/>
        </w:rPr>
        <w:t xml:space="preserve">Бабетту можно «носить» в casual стиле, но есть свои особенности:  Не нужно делать слишком объемную прическу, это должна быть или Бабетта с распущенными волосами, или с бубликом.  Кстати, этот вид прически можно «сооружать» не только на макушке, но и ниже, даже на затылке — в зависимости от желаемого результата. </w:t>
      </w:r>
    </w:p>
    <w:p w:rsidR="00D30A21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30A21" w:rsidRPr="00AB4DCC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AB4DCC">
        <w:rPr>
          <w:rFonts w:ascii="Times New Roman" w:hAnsi="Times New Roman"/>
          <w:sz w:val="28"/>
          <w:szCs w:val="24"/>
        </w:rPr>
        <w:t xml:space="preserve">Об-ся  (Воронцова З..) </w:t>
      </w:r>
    </w:p>
    <w:p w:rsidR="00D30A21" w:rsidRPr="00AB4DCC" w:rsidRDefault="00D30A21" w:rsidP="000A3AFB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4"/>
          <w:u w:val="single"/>
        </w:rPr>
      </w:pPr>
      <w:r w:rsidRPr="00AB4DCC">
        <w:rPr>
          <w:rFonts w:ascii="Times New Roman" w:hAnsi="Times New Roman"/>
          <w:sz w:val="28"/>
          <w:szCs w:val="24"/>
          <w:u w:val="single"/>
        </w:rPr>
        <w:t xml:space="preserve">Выбор одежды также играет большую роль – прическа такого типа должна дополняться женственным обликом, иначе она может смотреться «сама по себе». </w:t>
      </w:r>
    </w:p>
    <w:p w:rsidR="00D30A21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30A21" w:rsidRPr="00AB4DCC" w:rsidRDefault="00D30A21" w:rsidP="000A3A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AB4DCC">
        <w:rPr>
          <w:rFonts w:ascii="Times New Roman" w:hAnsi="Times New Roman"/>
          <w:sz w:val="28"/>
          <w:szCs w:val="24"/>
        </w:rPr>
        <w:t xml:space="preserve">Об-ся  (Плотникова А.) </w:t>
      </w:r>
    </w:p>
    <w:p w:rsidR="00D30A21" w:rsidRPr="006C2469" w:rsidRDefault="00D30A21" w:rsidP="006C2469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4"/>
          <w:u w:val="single"/>
        </w:rPr>
      </w:pPr>
      <w:r w:rsidRPr="00AB4DCC">
        <w:rPr>
          <w:rFonts w:ascii="Times New Roman" w:hAnsi="Times New Roman"/>
          <w:sz w:val="28"/>
          <w:szCs w:val="24"/>
          <w:u w:val="single"/>
        </w:rPr>
        <w:t xml:space="preserve">Прическа с аксессуарами в стиле Swarovski  больше подходит для светского выхода, а дневной look можно дополнить лентой или цветной заколкой. Также можно использовать аксессуары под цвет волос (накладные косы) </w:t>
      </w:r>
    </w:p>
    <w:p w:rsidR="00D30A21" w:rsidRPr="000A3AFB" w:rsidRDefault="00D30A21" w:rsidP="000A3AFB">
      <w:pPr>
        <w:shd w:val="clear" w:color="auto" w:fill="EAF1DD"/>
        <w:spacing w:after="0" w:line="240" w:lineRule="auto"/>
        <w:rPr>
          <w:rFonts w:ascii="Times New Roman" w:hAnsi="Times New Roman"/>
          <w:b/>
          <w:sz w:val="28"/>
          <w:szCs w:val="24"/>
        </w:rPr>
      </w:pPr>
      <w:r w:rsidRPr="000A3AFB">
        <w:rPr>
          <w:rFonts w:ascii="Times New Roman" w:hAnsi="Times New Roman"/>
          <w:b/>
          <w:sz w:val="28"/>
          <w:szCs w:val="24"/>
        </w:rPr>
        <w:t xml:space="preserve">  Спасибо. Вы справились с домашним заданием.</w:t>
      </w:r>
    </w:p>
    <w:p w:rsidR="00D30A21" w:rsidRPr="008E378E" w:rsidRDefault="00D30A21" w:rsidP="00C439F5">
      <w:pPr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4"/>
        </w:rPr>
      </w:pPr>
    </w:p>
    <w:p w:rsidR="00D30A21" w:rsidRPr="00475245" w:rsidRDefault="00D30A21" w:rsidP="00C439F5">
      <w:pPr>
        <w:spacing w:after="0" w:line="240" w:lineRule="auto"/>
        <w:rPr>
          <w:rFonts w:ascii="Times New Roman" w:hAnsi="Times New Roman"/>
          <w:i/>
          <w:iCs/>
          <w:sz w:val="28"/>
          <w:szCs w:val="24"/>
        </w:rPr>
      </w:pPr>
      <w:r w:rsidRPr="00475245">
        <w:rPr>
          <w:rFonts w:ascii="Times New Roman" w:hAnsi="Times New Roman"/>
          <w:b/>
          <w:i/>
          <w:iCs/>
          <w:color w:val="000000"/>
          <w:sz w:val="28"/>
          <w:szCs w:val="24"/>
        </w:rPr>
        <w:t xml:space="preserve">3. </w:t>
      </w:r>
      <w:r w:rsidRPr="00475245">
        <w:rPr>
          <w:rFonts w:ascii="Times New Roman" w:hAnsi="Times New Roman"/>
          <w:b/>
          <w:i/>
          <w:iCs/>
          <w:sz w:val="28"/>
          <w:szCs w:val="24"/>
          <w:u w:val="single"/>
        </w:rPr>
        <w:t>Объяснение нового материала</w:t>
      </w:r>
      <w:r w:rsidRPr="00475245">
        <w:rPr>
          <w:rFonts w:ascii="Times New Roman" w:hAnsi="Times New Roman"/>
          <w:b/>
          <w:i/>
          <w:iCs/>
          <w:sz w:val="28"/>
          <w:szCs w:val="24"/>
        </w:rPr>
        <w:t>   с практическим показом поэтапного</w:t>
      </w:r>
      <w:r w:rsidRPr="00475245">
        <w:rPr>
          <w:rFonts w:ascii="Times New Roman" w:hAnsi="Times New Roman"/>
          <w:b/>
          <w:sz w:val="28"/>
          <w:szCs w:val="24"/>
        </w:rPr>
        <w:t> </w:t>
      </w:r>
      <w:r w:rsidRPr="00475245">
        <w:rPr>
          <w:rFonts w:ascii="Times New Roman" w:hAnsi="Times New Roman"/>
          <w:b/>
          <w:i/>
          <w:iCs/>
          <w:sz w:val="28"/>
          <w:szCs w:val="24"/>
        </w:rPr>
        <w:t xml:space="preserve">выполнения </w:t>
      </w:r>
      <w:r w:rsidRPr="00475245">
        <w:rPr>
          <w:rFonts w:ascii="Times New Roman" w:hAnsi="Times New Roman"/>
          <w:sz w:val="28"/>
          <w:szCs w:val="24"/>
        </w:rPr>
        <w:t>моделирующего элемента в прическе «Бабетта»</w:t>
      </w:r>
      <w:r w:rsidRPr="00475245">
        <w:rPr>
          <w:rFonts w:ascii="Times New Roman" w:hAnsi="Times New Roman"/>
          <w:i/>
          <w:iCs/>
          <w:sz w:val="28"/>
          <w:szCs w:val="24"/>
        </w:rPr>
        <w:t>.</w:t>
      </w:r>
    </w:p>
    <w:p w:rsidR="00D30A21" w:rsidRPr="00475245" w:rsidRDefault="00D30A21" w:rsidP="00C439F5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30A21" w:rsidRPr="00475245" w:rsidRDefault="00D30A21" w:rsidP="0047524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</w:rPr>
      </w:pPr>
      <w:r w:rsidRPr="00475245">
        <w:rPr>
          <w:rFonts w:ascii="Times New Roman" w:hAnsi="Times New Roman"/>
          <w:sz w:val="28"/>
          <w:szCs w:val="24"/>
        </w:rPr>
        <w:t>Итак, мы переходим к закреплению  теоретического материала «Выполнение моделирующего элемента в прическе «Бабетта».</w:t>
      </w:r>
    </w:p>
    <w:p w:rsidR="00D30A21" w:rsidRDefault="00D30A21" w:rsidP="0047524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</w:rPr>
      </w:pPr>
      <w:r w:rsidRPr="00475245">
        <w:rPr>
          <w:rFonts w:ascii="Times New Roman" w:hAnsi="Times New Roman"/>
          <w:sz w:val="28"/>
          <w:szCs w:val="24"/>
        </w:rPr>
        <w:t xml:space="preserve">Прежде чем я приступлю к показу выполнения моделирующих элементов к прическе «Бабетта», нам необходимо выполнить валики. </w:t>
      </w:r>
    </w:p>
    <w:p w:rsidR="00D30A21" w:rsidRPr="00475245" w:rsidRDefault="00D30A21" w:rsidP="0047524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</w:rPr>
      </w:pPr>
      <w:r w:rsidRPr="00475245">
        <w:rPr>
          <w:rFonts w:ascii="Times New Roman" w:hAnsi="Times New Roman"/>
          <w:sz w:val="28"/>
          <w:szCs w:val="24"/>
        </w:rPr>
        <w:t xml:space="preserve">Вы их выполнили на предыдущем занятии.  </w:t>
      </w:r>
    </w:p>
    <w:p w:rsidR="00D30A21" w:rsidRDefault="00D30A21" w:rsidP="00475245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Pr="008E378E" w:rsidRDefault="00D30A21" w:rsidP="00475245">
      <w:p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8E378E">
        <w:rPr>
          <w:rFonts w:ascii="Times New Roman" w:hAnsi="Times New Roman"/>
          <w:color w:val="000000"/>
          <w:sz w:val="28"/>
          <w:szCs w:val="24"/>
        </w:rPr>
        <w:t xml:space="preserve">А теперь мы попробуем изменить  стиль прически    при помощи моделирующих элементов, аксессуаров или постижерных изделий из волос. </w:t>
      </w:r>
    </w:p>
    <w:p w:rsidR="00D30A21" w:rsidRPr="00475245" w:rsidRDefault="00D30A21" w:rsidP="00475245">
      <w:pPr>
        <w:pStyle w:val="ListParagraph"/>
        <w:numPr>
          <w:ilvl w:val="0"/>
          <w:numId w:val="8"/>
        </w:num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8E378E">
        <w:rPr>
          <w:rFonts w:ascii="Times New Roman" w:hAnsi="Times New Roman"/>
          <w:color w:val="000000"/>
          <w:sz w:val="28"/>
          <w:szCs w:val="24"/>
        </w:rPr>
        <w:t xml:space="preserve">(муляж-голова с локонами) Данная прическа выглядит уже более нарядной и подходит по </w:t>
      </w:r>
      <w:r w:rsidRPr="00475245">
        <w:rPr>
          <w:rFonts w:ascii="Times New Roman" w:hAnsi="Times New Roman"/>
          <w:sz w:val="28"/>
          <w:szCs w:val="24"/>
        </w:rPr>
        <w:t>назначению для выпускного бала.</w:t>
      </w:r>
    </w:p>
    <w:p w:rsidR="00D30A21" w:rsidRPr="008E378E" w:rsidRDefault="00D30A21" w:rsidP="00475245">
      <w:pPr>
        <w:pStyle w:val="ListParagraph"/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Default="00D30A21" w:rsidP="00475245">
      <w:pPr>
        <w:pStyle w:val="ListParagraph"/>
        <w:numPr>
          <w:ilvl w:val="0"/>
          <w:numId w:val="8"/>
        </w:numPr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8E378E">
        <w:rPr>
          <w:rFonts w:ascii="Times New Roman" w:hAnsi="Times New Roman"/>
          <w:color w:val="000000"/>
          <w:sz w:val="28"/>
          <w:szCs w:val="24"/>
        </w:rPr>
        <w:t>(муляж-голова с плетением) прическу по назначению</w:t>
      </w:r>
      <w:r w:rsidRPr="00475245">
        <w:rPr>
          <w:rFonts w:ascii="Times New Roman" w:hAnsi="Times New Roman"/>
          <w:sz w:val="28"/>
          <w:szCs w:val="24"/>
        </w:rPr>
        <w:t>, сдела</w:t>
      </w:r>
      <w:r>
        <w:rPr>
          <w:rFonts w:ascii="Times New Roman" w:hAnsi="Times New Roman"/>
          <w:sz w:val="28"/>
          <w:szCs w:val="24"/>
        </w:rPr>
        <w:t>ть</w:t>
      </w:r>
      <w:r w:rsidRPr="00475245">
        <w:rPr>
          <w:rFonts w:ascii="Times New Roman" w:hAnsi="Times New Roman"/>
          <w:sz w:val="28"/>
          <w:szCs w:val="24"/>
        </w:rPr>
        <w:t xml:space="preserve"> ее свадебной</w:t>
      </w:r>
      <w:r w:rsidRPr="008E378E">
        <w:rPr>
          <w:rFonts w:ascii="Times New Roman" w:hAnsi="Times New Roman"/>
          <w:color w:val="000000"/>
          <w:sz w:val="28"/>
          <w:szCs w:val="24"/>
        </w:rPr>
        <w:t>.</w:t>
      </w:r>
    </w:p>
    <w:p w:rsidR="00D30A21" w:rsidRPr="008E378E" w:rsidRDefault="00D30A21" w:rsidP="00475245">
      <w:pPr>
        <w:pStyle w:val="ListParagraph"/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8E378E">
        <w:rPr>
          <w:rFonts w:ascii="Times New Roman" w:hAnsi="Times New Roman"/>
          <w:color w:val="000000"/>
          <w:sz w:val="28"/>
          <w:szCs w:val="24"/>
        </w:rPr>
        <w:t xml:space="preserve"> Для этого нам потребуется фата или венок, которые мы прикрепляем на затылке невидимками и шпильками. </w:t>
      </w:r>
    </w:p>
    <w:p w:rsidR="00D30A21" w:rsidRPr="008E378E" w:rsidRDefault="00D30A21" w:rsidP="00475245">
      <w:pPr>
        <w:pStyle w:val="ListParagraph"/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Pr="008E378E" w:rsidRDefault="00D30A21" w:rsidP="00475245">
      <w:pPr>
        <w:pStyle w:val="ListParagraph"/>
        <w:shd w:val="clear" w:color="auto" w:fill="EAF1DD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8E378E">
        <w:rPr>
          <w:rFonts w:ascii="Times New Roman" w:hAnsi="Times New Roman"/>
          <w:color w:val="000000"/>
          <w:sz w:val="28"/>
          <w:szCs w:val="24"/>
        </w:rPr>
        <w:t>Мы с Вами увидели, как можно видоизменить прическу в зависимости от её назначения.</w:t>
      </w:r>
    </w:p>
    <w:p w:rsidR="00D30A21" w:rsidRPr="008E378E" w:rsidRDefault="00D30A21" w:rsidP="00287A1D">
      <w:pPr>
        <w:pStyle w:val="ListParagraph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Pr="000F3885" w:rsidRDefault="00D30A21" w:rsidP="000F3885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  <w:r w:rsidRPr="000F3885">
        <w:rPr>
          <w:rFonts w:ascii="Times New Roman" w:hAnsi="Times New Roman"/>
          <w:b/>
          <w:sz w:val="28"/>
          <w:szCs w:val="24"/>
        </w:rPr>
        <w:t>Показ приемов:</w:t>
      </w:r>
    </w:p>
    <w:p w:rsidR="00D30A21" w:rsidRPr="000F3885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 w:rsidRPr="000F3885">
        <w:rPr>
          <w:rFonts w:ascii="Times New Roman" w:hAnsi="Times New Roman"/>
          <w:sz w:val="28"/>
          <w:szCs w:val="24"/>
          <w:u w:val="single"/>
        </w:rPr>
        <w:t xml:space="preserve">Изображение схемы плетения волос  на доске </w:t>
      </w:r>
      <w:r>
        <w:rPr>
          <w:rFonts w:ascii="Times New Roman" w:hAnsi="Times New Roman"/>
          <w:sz w:val="28"/>
          <w:szCs w:val="24"/>
          <w:u w:val="single"/>
        </w:rPr>
        <w:t xml:space="preserve"> </w:t>
      </w:r>
      <w:r w:rsidRPr="000F3885">
        <w:rPr>
          <w:rFonts w:ascii="Times New Roman" w:hAnsi="Times New Roman"/>
          <w:sz w:val="28"/>
          <w:szCs w:val="24"/>
          <w:u w:val="single"/>
        </w:rPr>
        <w:t>и показ</w:t>
      </w:r>
      <w:r>
        <w:rPr>
          <w:rFonts w:ascii="Times New Roman" w:hAnsi="Times New Roman"/>
          <w:sz w:val="28"/>
          <w:szCs w:val="24"/>
          <w:u w:val="single"/>
        </w:rPr>
        <w:t xml:space="preserve"> </w:t>
      </w:r>
      <w:r w:rsidRPr="000F3885">
        <w:rPr>
          <w:rFonts w:ascii="Times New Roman" w:hAnsi="Times New Roman"/>
          <w:sz w:val="28"/>
          <w:szCs w:val="24"/>
          <w:u w:val="single"/>
        </w:rPr>
        <w:t xml:space="preserve"> на манекене.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4"/>
        </w:rPr>
      </w:pPr>
    </w:p>
    <w:p w:rsidR="00D30A21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 w:rsidRPr="000F3885">
        <w:rPr>
          <w:rFonts w:ascii="Times New Roman" w:hAnsi="Times New Roman"/>
          <w:sz w:val="28"/>
          <w:szCs w:val="24"/>
          <w:u w:val="single"/>
        </w:rPr>
        <w:t>Выполнение практического занятия:</w:t>
      </w:r>
    </w:p>
    <w:p w:rsidR="00D30A21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 w:rsidRPr="000F3885">
        <w:rPr>
          <w:rFonts w:ascii="Times New Roman" w:hAnsi="Times New Roman"/>
          <w:sz w:val="28"/>
          <w:szCs w:val="24"/>
          <w:u w:val="single"/>
        </w:rPr>
        <w:t>после опроса обучающиеся приступают к выполнению практического занятия.</w:t>
      </w:r>
      <w:r>
        <w:rPr>
          <w:rFonts w:ascii="Times New Roman" w:hAnsi="Times New Roman"/>
          <w:sz w:val="28"/>
          <w:szCs w:val="24"/>
          <w:u w:val="single"/>
        </w:rPr>
        <w:t xml:space="preserve">  </w:t>
      </w:r>
    </w:p>
    <w:p w:rsidR="00D30A21" w:rsidRPr="000F3885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  <w:u w:val="single"/>
        </w:rPr>
        <w:t>(15 минут)</w:t>
      </w:r>
    </w:p>
    <w:p w:rsidR="00D30A21" w:rsidRDefault="00D30A21" w:rsidP="000F3885">
      <w:pPr>
        <w:shd w:val="clear" w:color="auto" w:fill="EAF1DD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4"/>
        </w:rPr>
      </w:pPr>
    </w:p>
    <w:p w:rsidR="00D30A21" w:rsidRDefault="00D30A21" w:rsidP="00C439F5">
      <w:pPr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4"/>
        </w:rPr>
      </w:pPr>
    </w:p>
    <w:p w:rsidR="00D30A21" w:rsidRPr="008731D7" w:rsidRDefault="00D30A21" w:rsidP="00C439F5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475245">
        <w:rPr>
          <w:rFonts w:ascii="Times New Roman" w:hAnsi="Times New Roman"/>
          <w:b/>
          <w:i/>
          <w:iCs/>
          <w:sz w:val="28"/>
          <w:szCs w:val="24"/>
          <w:u w:val="single"/>
        </w:rPr>
        <w:t>Закрепление нового материала</w:t>
      </w:r>
      <w:r w:rsidRPr="00475245">
        <w:rPr>
          <w:rFonts w:ascii="Times New Roman" w:hAnsi="Times New Roman"/>
          <w:i/>
          <w:iCs/>
          <w:color w:val="000000"/>
          <w:sz w:val="28"/>
          <w:szCs w:val="24"/>
        </w:rPr>
        <w:t xml:space="preserve"> </w:t>
      </w:r>
      <w:r w:rsidRPr="007B35F2">
        <w:rPr>
          <w:rFonts w:ascii="Times New Roman" w:hAnsi="Times New Roman"/>
          <w:i/>
          <w:iCs/>
          <w:color w:val="000000"/>
          <w:sz w:val="28"/>
          <w:szCs w:val="24"/>
        </w:rPr>
        <w:t>провожу устным опросом обучающихся , используя алгоритм последовательности выполнения прически.)  </w:t>
      </w:r>
    </w:p>
    <w:p w:rsidR="00D30A21" w:rsidRPr="007B35F2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7B35F2">
        <w:rPr>
          <w:rFonts w:ascii="Times New Roman" w:hAnsi="Times New Roman"/>
          <w:sz w:val="28"/>
          <w:szCs w:val="24"/>
        </w:rPr>
        <w:t xml:space="preserve">Повторение </w:t>
      </w:r>
      <w:r w:rsidRPr="007B35F2">
        <w:rPr>
          <w:rFonts w:ascii="Times New Roman" w:hAnsi="Times New Roman"/>
          <w:bCs/>
          <w:sz w:val="28"/>
          <w:szCs w:val="24"/>
        </w:rPr>
        <w:t>безопасных условий труда -</w:t>
      </w:r>
      <w:r w:rsidRPr="007B35F2">
        <w:rPr>
          <w:rFonts w:ascii="Times New Roman" w:hAnsi="Times New Roman"/>
          <w:b/>
          <w:bCs/>
          <w:color w:val="C00000"/>
          <w:sz w:val="28"/>
          <w:szCs w:val="24"/>
        </w:rPr>
        <w:t xml:space="preserve"> </w:t>
      </w:r>
      <w:r w:rsidRPr="007B35F2">
        <w:rPr>
          <w:rFonts w:ascii="Times New Roman" w:hAnsi="Times New Roman"/>
          <w:sz w:val="28"/>
          <w:szCs w:val="24"/>
        </w:rPr>
        <w:t>БУТ</w:t>
      </w:r>
      <w:r w:rsidRPr="007B35F2">
        <w:rPr>
          <w:rFonts w:ascii="Times New Roman" w:hAnsi="Times New Roman"/>
          <w:color w:val="000000"/>
          <w:sz w:val="28"/>
          <w:szCs w:val="24"/>
        </w:rPr>
        <w:t xml:space="preserve"> провожу устным опросом обучающихся .</w:t>
      </w:r>
    </w:p>
    <w:p w:rsidR="00D30A21" w:rsidRDefault="00D30A21" w:rsidP="0029464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  <w:r w:rsidRPr="00F67521">
        <w:rPr>
          <w:rFonts w:ascii="Times New Roman" w:hAnsi="Times New Roman"/>
          <w:color w:val="000000"/>
          <w:sz w:val="28"/>
          <w:szCs w:val="24"/>
          <w:shd w:val="clear" w:color="auto" w:fill="EAF1DD"/>
        </w:rPr>
        <w:t> -Назовите безопасные условия труда при выполнении причесок.</w:t>
      </w:r>
      <w:r w:rsidRPr="008731D7">
        <w:rPr>
          <w:rFonts w:ascii="Times New Roman" w:hAnsi="Times New Roman"/>
          <w:color w:val="000000"/>
          <w:sz w:val="32"/>
          <w:szCs w:val="24"/>
        </w:rPr>
        <w:t xml:space="preserve">   </w:t>
      </w:r>
    </w:p>
    <w:p w:rsidR="00D30A21" w:rsidRDefault="00D30A21" w:rsidP="0029464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D30A21" w:rsidRDefault="00D30A21" w:rsidP="001902F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  <w:r w:rsidRPr="00475245">
        <w:rPr>
          <w:rFonts w:ascii="Times New Roman" w:hAnsi="Times New Roman"/>
          <w:color w:val="000000"/>
          <w:sz w:val="28"/>
          <w:szCs w:val="24"/>
        </w:rPr>
        <w:t xml:space="preserve">4.  </w:t>
      </w:r>
      <w:r w:rsidRPr="001902F2">
        <w:rPr>
          <w:rFonts w:ascii="Times New Roman" w:hAnsi="Times New Roman"/>
          <w:color w:val="000000"/>
          <w:sz w:val="28"/>
          <w:szCs w:val="24"/>
          <w:shd w:val="clear" w:color="auto" w:fill="EAF1DD"/>
        </w:rPr>
        <w:t>На ПЗ -практическом занятии вы выполнили Бабетту с моделирующими элементами.  В дальнейшем на занятиях практики вы будете работать с клиентами.  Я хочу чтобы вы оценили ваши возможности .   Сможете  вы повторить прическу на клиенте?</w:t>
      </w:r>
    </w:p>
    <w:p w:rsidR="00D30A21" w:rsidRDefault="00D30A21" w:rsidP="001902F2">
      <w:pPr>
        <w:shd w:val="clear" w:color="auto" w:fill="EAF1DD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D30A21" w:rsidRDefault="00D30A21" w:rsidP="001902F2">
      <w:pPr>
        <w:shd w:val="clear" w:color="auto" w:fill="EAF1DD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 xml:space="preserve">Если  ДА смогу- полоска </w:t>
      </w:r>
      <w:r w:rsidRPr="001902F2">
        <w:rPr>
          <w:rFonts w:ascii="Times New Roman" w:hAnsi="Times New Roman"/>
          <w:color w:val="000000"/>
          <w:sz w:val="28"/>
          <w:szCs w:val="24"/>
          <w:shd w:val="clear" w:color="auto" w:fill="92D050"/>
        </w:rPr>
        <w:t>зеленого</w:t>
      </w:r>
      <w:r>
        <w:rPr>
          <w:rFonts w:ascii="Times New Roman" w:hAnsi="Times New Roman"/>
          <w:color w:val="000000"/>
          <w:sz w:val="28"/>
          <w:szCs w:val="24"/>
        </w:rPr>
        <w:t xml:space="preserve"> цвета.</w:t>
      </w:r>
    </w:p>
    <w:p w:rsidR="00D30A21" w:rsidRDefault="00D30A21" w:rsidP="001902F2">
      <w:pPr>
        <w:shd w:val="clear" w:color="auto" w:fill="EAF1DD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 xml:space="preserve">Не уверена   полоска </w:t>
      </w:r>
      <w:r w:rsidRPr="001902F2">
        <w:rPr>
          <w:rFonts w:ascii="Times New Roman" w:hAnsi="Times New Roman"/>
          <w:color w:val="000000"/>
          <w:sz w:val="28"/>
          <w:szCs w:val="24"/>
          <w:shd w:val="clear" w:color="auto" w:fill="8DB3E2"/>
        </w:rPr>
        <w:t>синего</w:t>
      </w:r>
      <w:r>
        <w:rPr>
          <w:rFonts w:ascii="Times New Roman" w:hAnsi="Times New Roman"/>
          <w:color w:val="000000"/>
          <w:sz w:val="28"/>
          <w:szCs w:val="24"/>
        </w:rPr>
        <w:t xml:space="preserve"> цвета.</w:t>
      </w:r>
    </w:p>
    <w:p w:rsidR="00D30A21" w:rsidRDefault="00D30A21" w:rsidP="001902F2">
      <w:pPr>
        <w:shd w:val="clear" w:color="auto" w:fill="EAF1DD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 xml:space="preserve">Не смогу - полоска </w:t>
      </w:r>
      <w:r w:rsidRPr="001902F2">
        <w:rPr>
          <w:rFonts w:ascii="Times New Roman" w:hAnsi="Times New Roman"/>
          <w:color w:val="000000"/>
          <w:sz w:val="28"/>
          <w:szCs w:val="24"/>
          <w:shd w:val="clear" w:color="auto" w:fill="FF0000"/>
        </w:rPr>
        <w:t>красного</w:t>
      </w:r>
      <w:r>
        <w:rPr>
          <w:rFonts w:ascii="Times New Roman" w:hAnsi="Times New Roman"/>
          <w:color w:val="000000"/>
          <w:sz w:val="28"/>
          <w:szCs w:val="24"/>
        </w:rPr>
        <w:t xml:space="preserve"> цвета.</w:t>
      </w:r>
    </w:p>
    <w:p w:rsidR="00D30A21" w:rsidRDefault="00D30A21" w:rsidP="0029464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D30A21" w:rsidRPr="00475245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475245">
        <w:rPr>
          <w:rFonts w:ascii="Times New Roman" w:hAnsi="Times New Roman"/>
          <w:color w:val="000000"/>
          <w:sz w:val="28"/>
          <w:szCs w:val="24"/>
        </w:rPr>
        <w:t>    4.1. Во время текущего инструктажа идёт самостоятельная практическая деятельность обучающихся. Я совершаю целевые обходы и контролирую соблюдение БУТ, качество выполнения УПР, организацию рабочего места, производительность труда.</w:t>
      </w:r>
    </w:p>
    <w:p w:rsidR="00D30A21" w:rsidRPr="00475245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475245">
        <w:rPr>
          <w:rFonts w:ascii="Times New Roman" w:hAnsi="Times New Roman"/>
          <w:color w:val="000000"/>
          <w:sz w:val="28"/>
          <w:szCs w:val="24"/>
        </w:rPr>
        <w:t>     5. На заключительном инструктаже провожу разбор общих ошибок, причины их возникновения  и  методы устранения. Отмечаю лучшие  работы  обучающихся, объявляю оценки, выдаю домашнее задание.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475245">
        <w:rPr>
          <w:rFonts w:ascii="Times New Roman" w:hAnsi="Times New Roman"/>
          <w:color w:val="000000"/>
          <w:sz w:val="28"/>
          <w:szCs w:val="24"/>
        </w:rPr>
        <w:t> 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Pr="00475245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</w:p>
    <w:p w:rsidR="00D30A21" w:rsidRPr="00475245" w:rsidRDefault="00D30A21" w:rsidP="00C439F5">
      <w:pPr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475245">
        <w:rPr>
          <w:rFonts w:ascii="Times New Roman" w:hAnsi="Times New Roman"/>
          <w:color w:val="000000"/>
          <w:sz w:val="28"/>
          <w:szCs w:val="24"/>
        </w:rPr>
        <w:t> </w:t>
      </w:r>
    </w:p>
    <w:p w:rsidR="00D30A21" w:rsidRPr="00676DF9" w:rsidRDefault="00D30A21" w:rsidP="00C439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76DF9">
        <w:rPr>
          <w:rFonts w:ascii="Times New Roman" w:hAnsi="Times New Roman"/>
          <w:b/>
          <w:bCs/>
          <w:sz w:val="24"/>
          <w:szCs w:val="24"/>
        </w:rPr>
        <w:t>ПРИЛОЖЕНИЕ 1</w:t>
      </w:r>
    </w:p>
    <w:p w:rsidR="00D30A21" w:rsidRPr="00676DF9" w:rsidRDefault="00D30A21" w:rsidP="00C439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76DF9">
        <w:rPr>
          <w:rFonts w:ascii="Times New Roman" w:hAnsi="Times New Roman"/>
          <w:b/>
          <w:bCs/>
          <w:sz w:val="24"/>
          <w:szCs w:val="24"/>
        </w:rPr>
        <w:t>БЕЗОПАСНЫЕ УСЛОВИЯ ТРУДА (БУТ) ПРИ УКЛАДКЕ ВОЛОС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1. Общие требования безопасности.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1.1.   К работе допускаются лица, прошедшие медицинский осмотр, обученные приемам работы с электроинструментами, безопасным методам и приемам труда, изучившие инструкции по технике безопасности и прошедшие инструктаж на рабочем месте.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1.2.   Работать разрешается на исправном оборудовании и исправным инструментом.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1.3.   Необходимо уметь оказать помощь пострадавшему при несчастном случае.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1.4.   При получении травмы необходимо сообщить о случившемся мастеру и обратиться в медпункт.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1.5.   При  обнаружении  опасного   или  вредного   производственного фактора, выключить электрофен, электросушуар или электроплойку,  предупредить  рядом  работающих  и  сообщить мастеру.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1.6.   При малейшем признаке пожара - задымлении, запахе гари, необходимо   вызвать   пожарную   помощь   и   принять   меры   к ликвидации очага пожара,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2.Требования безопасности перед началом работы.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2.1.   Надеть и привести в порядок спецодежду.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2.2.   Перед началом работы с электроприборами необходимо проверить состояние проводов, штепсельных розеток и вилок, исправность изоляции, отсутствие изломов токопроводящих проводов.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2.3.   Электрощипцы следует устанавливать на огнестойкой подставке и не оставлять без присмотра.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Расчески должны быть продезинфицированы в </w:t>
      </w:r>
      <w:r>
        <w:rPr>
          <w:rFonts w:ascii="Times New Roman" w:hAnsi="Times New Roman"/>
          <w:color w:val="000000"/>
          <w:sz w:val="24"/>
          <w:szCs w:val="24"/>
        </w:rPr>
        <w:t xml:space="preserve">1.0 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%-м растворе </w:t>
      </w:r>
      <w:r>
        <w:rPr>
          <w:rFonts w:ascii="Times New Roman" w:hAnsi="Times New Roman"/>
          <w:color w:val="000000"/>
          <w:sz w:val="24"/>
          <w:szCs w:val="24"/>
        </w:rPr>
        <w:t>аламинола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60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мин.) и расположены на рабочем столике справа. 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2.5. Перед работой с каждым новым посетителем, парикмахер на виду у посетителя должен вымыть руки с мылом, ногти должны быть чистыми,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2.6. Посетители с изменением кожного покрова (сыпь, пятна и т.д.), обслуживаются в парикмахерской только при предъявлении медицинской справки.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3. Требования безопасности при выполнении работы.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3.1.  Плечи клиента должны быть укрыты чистым полотенцем или пелериной.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3.2.  Использованное белье хранится в подсобном помещении в бачках с крышками.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3.3.  Расчески и щетки должны быть без заусенцев.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3.4.  При работе с сушуаром необходимо следить за температурой подаваемого воздуха и временем сушки волос посетителя.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3.5.  Провести инструктаж с посетителем по правилам пользования электросушуаром.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3.6.  При работе с электрофеном во избежание ожога кожи головы, необходимо следить за температурой подаваемого воздуха.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3.7.  При  попадании  волос  в  вентиляционные отверстия  фена, необходимо экстренно отключить фен и аккуратно достать волосы из электровентилятора,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3.8</w:t>
      </w:r>
      <w:r>
        <w:rPr>
          <w:rFonts w:ascii="Times New Roman" w:hAnsi="Times New Roman"/>
          <w:color w:val="000000"/>
          <w:sz w:val="24"/>
          <w:szCs w:val="24"/>
        </w:rPr>
        <w:t>. При использовании электросушу</w:t>
      </w:r>
      <w:r w:rsidRPr="00E271E2">
        <w:rPr>
          <w:rFonts w:ascii="Times New Roman" w:hAnsi="Times New Roman"/>
          <w:color w:val="000000"/>
          <w:sz w:val="24"/>
          <w:szCs w:val="24"/>
        </w:rPr>
        <w:t>ара, необходимо на голову клиента надевать сеточку для волос.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3.9. При работе с электрощипцами необходимо следить за температурой щипцов, она не должна превышать 10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E271E2">
        <w:rPr>
          <w:rFonts w:ascii="Times New Roman" w:hAnsi="Times New Roman"/>
          <w:color w:val="000000"/>
          <w:sz w:val="24"/>
          <w:szCs w:val="24"/>
        </w:rPr>
        <w:t>°С.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3.10</w:t>
      </w:r>
      <w:r w:rsidRPr="00E271E2">
        <w:rPr>
          <w:rFonts w:ascii="Times New Roman" w:hAnsi="Times New Roman"/>
          <w:color w:val="000000"/>
          <w:sz w:val="24"/>
          <w:szCs w:val="24"/>
        </w:rPr>
        <w:t>. Отключать от электрической сети электроприборы при временном прекращении   работы,    прекращении   подачи  электроэнергии, обнаружении неисправности оборудования.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3.11. </w:t>
      </w:r>
      <w:r w:rsidRPr="00E271E2">
        <w:rPr>
          <w:rFonts w:ascii="Times New Roman" w:hAnsi="Times New Roman"/>
          <w:color w:val="000000"/>
          <w:sz w:val="24"/>
          <w:szCs w:val="24"/>
        </w:rPr>
        <w:t>При накручивании волос на бигуди,   необходимо следить за натяжением  волос,   во  избежание  неприятных  ощущений  у посетителя.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3.12. Необходимо своевременно убирать свое рабочее место и содержать его в чистоте в течение всего дня.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4. Требования безопасности в аварийных ситуациях.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A4FCC">
        <w:rPr>
          <w:rFonts w:ascii="Times New Roman" w:hAnsi="Times New Roman"/>
          <w:bCs/>
          <w:color w:val="000000"/>
          <w:sz w:val="24"/>
          <w:szCs w:val="24"/>
        </w:rPr>
        <w:t>4.</w:t>
      </w:r>
      <w:r w:rsidRPr="009A4FCC">
        <w:rPr>
          <w:rFonts w:ascii="Times New Roman" w:hAnsi="Times New Roman"/>
          <w:color w:val="000000"/>
          <w:sz w:val="24"/>
          <w:szCs w:val="24"/>
        </w:rPr>
        <w:t>1</w:t>
      </w:r>
      <w:r w:rsidRPr="00E271E2">
        <w:rPr>
          <w:rFonts w:ascii="Times New Roman" w:hAnsi="Times New Roman"/>
          <w:color w:val="000000"/>
          <w:sz w:val="24"/>
          <w:szCs w:val="24"/>
        </w:rPr>
        <w:t>. При работе с электроприборами, в случае обнаружения запаха дыма и гари, немедленно отключить электроприборы от сети и сообщить о неисправностях мастеру.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 xml:space="preserve">4.2. В случае прекращения подачи электроэнергии, отключить электроприборы от сети. Поставить в известность </w:t>
      </w:r>
      <w:r>
        <w:rPr>
          <w:rFonts w:ascii="Times New Roman" w:hAnsi="Times New Roman"/>
          <w:color w:val="000000"/>
          <w:sz w:val="24"/>
          <w:szCs w:val="24"/>
        </w:rPr>
        <w:t xml:space="preserve">преподавателя </w:t>
      </w:r>
      <w:r w:rsidRPr="00E271E2">
        <w:rPr>
          <w:rFonts w:ascii="Times New Roman" w:hAnsi="Times New Roman"/>
          <w:color w:val="000000"/>
          <w:sz w:val="24"/>
          <w:szCs w:val="24"/>
        </w:rPr>
        <w:t>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 xml:space="preserve"> 4.3 При поражении электротоком, следует отключить электроприборы от сети, оказать первую доврачебную помощь и немедленно сообщить мастеру.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5. Требования безопасности но окончанию работы.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5.1.   Отключить электроприборы от сети.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5.2.   Привести  в порядок рабочее место, положить инструмент и парфюмерию в отведенное для них место.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5.3.   Сообщить мастеру о замеченных неисправностях электроприборов.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5.4.   Вымыть руки теплой водой с мылом.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</w:p>
    <w:p w:rsidR="00D30A21" w:rsidRPr="006710E6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</w:p>
    <w:p w:rsidR="00D30A21" w:rsidRPr="00676DF9" w:rsidRDefault="00D30A21" w:rsidP="00C439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6DF9">
        <w:rPr>
          <w:rFonts w:ascii="Times New Roman" w:hAnsi="Times New Roman"/>
          <w:b/>
          <w:bCs/>
          <w:sz w:val="24"/>
          <w:szCs w:val="24"/>
        </w:rPr>
        <w:t>Приложение 2.</w:t>
      </w:r>
    </w:p>
    <w:p w:rsidR="00D30A21" w:rsidRPr="00676DF9" w:rsidRDefault="00D30A21" w:rsidP="00C439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6DF9">
        <w:rPr>
          <w:rFonts w:ascii="Times New Roman" w:hAnsi="Times New Roman"/>
          <w:b/>
          <w:bCs/>
          <w:sz w:val="24"/>
          <w:szCs w:val="24"/>
        </w:rPr>
        <w:t>СТИЛИ ПРИЧЕСОК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Французская поговорка гласит: «Стиль - это сам человек». Выбирая тот или иной стиль, каждый человек выражает свою индивидуальность. Быть стильным всегда модно. Стильный человек - это тот, в ком все сочетается гармонично: прическа, макияж, одежда, манера поведения, образ жизни.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Существует несколько основных стилей причесок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A433C5">
        <w:rPr>
          <w:rFonts w:ascii="Times New Roman" w:hAnsi="Times New Roman"/>
          <w:b/>
          <w:color w:val="000000"/>
          <w:sz w:val="24"/>
          <w:szCs w:val="24"/>
        </w:rPr>
        <w:t> </w:t>
      </w:r>
      <w:r w:rsidRPr="00A433C5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</w:rPr>
        <w:t>S</w:t>
      </w:r>
      <w:r w:rsidRPr="00A433C5">
        <w:rPr>
          <w:rFonts w:ascii="Times New Roman" w:hAnsi="Times New Roman"/>
          <w:b/>
          <w:color w:val="000000"/>
          <w:sz w:val="24"/>
          <w:szCs w:val="24"/>
          <w:u w:val="single"/>
        </w:rPr>
        <w:t>  Классический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- это прически со строгими линиями, ясными формами и  линиями, уравновешенностью, пластической завершенностью. 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A433C5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</w:rPr>
        <w:t>•S</w:t>
      </w:r>
      <w:r w:rsidRPr="00A433C5">
        <w:rPr>
          <w:rFonts w:ascii="Times New Roman" w:hAnsi="Times New Roman"/>
          <w:b/>
          <w:color w:val="000000"/>
          <w:sz w:val="24"/>
          <w:szCs w:val="24"/>
          <w:u w:val="single"/>
        </w:rPr>
        <w:t>  Романтический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прически из полудлинных волос с мягкими волнистыми линиями, кудрями, локонами.  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A433C5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</w:rPr>
        <w:t>S</w:t>
      </w:r>
      <w:r w:rsidRPr="00A433C5">
        <w:rPr>
          <w:rFonts w:ascii="Times New Roman" w:hAnsi="Times New Roman"/>
          <w:b/>
          <w:color w:val="000000"/>
          <w:sz w:val="24"/>
          <w:szCs w:val="24"/>
          <w:u w:val="single"/>
        </w:rPr>
        <w:t>   Фольклорный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- это прически, которые отражают национальные особенности или элементы национальной прически (косы, косички, петли и плетения). 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710E6">
        <w:rPr>
          <w:rFonts w:ascii="Times New Roman" w:hAnsi="Times New Roman"/>
          <w:i/>
          <w:iCs/>
          <w:color w:val="000000"/>
          <w:sz w:val="24"/>
          <w:szCs w:val="24"/>
          <w:u w:val="single"/>
        </w:rPr>
        <w:t>•S</w:t>
      </w:r>
      <w:r w:rsidRPr="006710E6">
        <w:rPr>
          <w:rFonts w:ascii="Times New Roman" w:hAnsi="Times New Roman"/>
          <w:color w:val="000000"/>
          <w:sz w:val="24"/>
          <w:szCs w:val="24"/>
          <w:u w:val="single"/>
        </w:rPr>
        <w:t>  Спортивный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- это прически, удобные для занятий различными физическими упражнениями, чаще всего практичные стрижки из коротких и полудлинных волос, естественное падение волос. 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710E6">
        <w:rPr>
          <w:rFonts w:ascii="Times New Roman" w:hAnsi="Times New Roman"/>
          <w:i/>
          <w:iCs/>
          <w:color w:val="000000"/>
          <w:sz w:val="24"/>
          <w:szCs w:val="24"/>
          <w:u w:val="single"/>
        </w:rPr>
        <w:t>S</w:t>
      </w:r>
      <w:r w:rsidRPr="006710E6">
        <w:rPr>
          <w:rFonts w:ascii="Times New Roman" w:hAnsi="Times New Roman"/>
          <w:color w:val="000000"/>
          <w:sz w:val="24"/>
          <w:szCs w:val="24"/>
          <w:u w:val="single"/>
        </w:rPr>
        <w:t xml:space="preserve"> Авангардный (экстравагантный) </w:t>
      </w:r>
      <w:r w:rsidRPr="00E271E2">
        <w:rPr>
          <w:rFonts w:ascii="Times New Roman" w:hAnsi="Times New Roman"/>
          <w:color w:val="000000"/>
          <w:sz w:val="24"/>
          <w:szCs w:val="24"/>
        </w:rPr>
        <w:t>- это необычные, причудливые прически и их окраска. Данные прически характеризуются небрежностью, также можно сказать, что прически этого стиля отражают моду завтрашнего дня.  В основном этот стиль причесок выбирают молодые люди (тинэйджеры).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710E6">
        <w:rPr>
          <w:rFonts w:ascii="Times New Roman" w:hAnsi="Times New Roman"/>
          <w:i/>
          <w:iCs/>
          <w:color w:val="000000"/>
          <w:sz w:val="24"/>
          <w:szCs w:val="24"/>
          <w:u w:val="single"/>
        </w:rPr>
        <w:t xml:space="preserve">S  </w:t>
      </w:r>
      <w:r w:rsidRPr="006710E6">
        <w:rPr>
          <w:rFonts w:ascii="Times New Roman" w:hAnsi="Times New Roman"/>
          <w:color w:val="000000"/>
          <w:sz w:val="24"/>
          <w:szCs w:val="24"/>
          <w:u w:val="single"/>
        </w:rPr>
        <w:t>Исторический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- это прически, отражающие стили и моду какой-либо эпохи. 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710E6">
        <w:rPr>
          <w:rFonts w:ascii="Times New Roman" w:hAnsi="Times New Roman"/>
          <w:i/>
          <w:iCs/>
          <w:color w:val="000000"/>
          <w:sz w:val="24"/>
          <w:szCs w:val="24"/>
          <w:u w:val="single"/>
        </w:rPr>
        <w:t>S</w:t>
      </w:r>
      <w:r w:rsidRPr="006710E6">
        <w:rPr>
          <w:rFonts w:ascii="Times New Roman" w:hAnsi="Times New Roman"/>
          <w:color w:val="000000"/>
          <w:sz w:val="24"/>
          <w:szCs w:val="24"/>
          <w:u w:val="single"/>
        </w:rPr>
        <w:t> Эклектика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- это соединение различных элементов, присущих различным стилям причесок.</w:t>
      </w:r>
    </w:p>
    <w:p w:rsidR="00D30A21" w:rsidRPr="005A3A73" w:rsidRDefault="00D30A21" w:rsidP="00C439F5">
      <w:pPr>
        <w:spacing w:after="0" w:line="240" w:lineRule="auto"/>
        <w:rPr>
          <w:rFonts w:ascii="Times New Roman" w:hAnsi="Times New Roman"/>
          <w:color w:val="C00000"/>
          <w:sz w:val="24"/>
          <w:szCs w:val="24"/>
        </w:rPr>
      </w:pPr>
      <w:r w:rsidRPr="00553B13">
        <w:rPr>
          <w:rFonts w:ascii="Times New Roman" w:hAnsi="Times New Roman"/>
          <w:color w:val="C00000"/>
          <w:sz w:val="24"/>
          <w:szCs w:val="24"/>
        </w:rPr>
        <w:t> </w:t>
      </w:r>
    </w:p>
    <w:p w:rsidR="00D30A21" w:rsidRPr="00676DF9" w:rsidRDefault="00D30A21" w:rsidP="00C439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6DF9">
        <w:rPr>
          <w:rFonts w:ascii="Times New Roman" w:hAnsi="Times New Roman"/>
          <w:b/>
          <w:bCs/>
          <w:sz w:val="24"/>
          <w:szCs w:val="24"/>
        </w:rPr>
        <w:t>Приложение 3.</w:t>
      </w:r>
    </w:p>
    <w:p w:rsidR="00D30A21" w:rsidRPr="00676DF9" w:rsidRDefault="00D30A21" w:rsidP="00C439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6DF9">
        <w:rPr>
          <w:rFonts w:ascii="Times New Roman" w:hAnsi="Times New Roman"/>
          <w:b/>
          <w:bCs/>
          <w:sz w:val="24"/>
          <w:szCs w:val="24"/>
        </w:rPr>
        <w:t>ВОПРОСНИК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1.     Что обозначает термин «</w:t>
      </w:r>
      <w:r>
        <w:rPr>
          <w:rFonts w:ascii="Times New Roman" w:hAnsi="Times New Roman"/>
          <w:color w:val="000000"/>
          <w:sz w:val="24"/>
          <w:szCs w:val="24"/>
        </w:rPr>
        <w:t>Стиль</w:t>
      </w:r>
      <w:r w:rsidRPr="00E271E2">
        <w:rPr>
          <w:rFonts w:ascii="Times New Roman" w:hAnsi="Times New Roman"/>
          <w:color w:val="000000"/>
          <w:sz w:val="24"/>
          <w:szCs w:val="24"/>
        </w:rPr>
        <w:t>»?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2.     Классификация причесок по стилю.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     Классификация причесок по назначению.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4.    Какие требования предъявляются к прическам?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5.     Безопасные условия труда при выполнении причесок.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</w:p>
    <w:p w:rsidR="00D30A21" w:rsidRPr="002C0462" w:rsidRDefault="00D30A21" w:rsidP="00C439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C0462">
        <w:rPr>
          <w:rFonts w:ascii="Times New Roman" w:hAnsi="Times New Roman"/>
          <w:b/>
          <w:bCs/>
          <w:sz w:val="24"/>
          <w:szCs w:val="24"/>
        </w:rPr>
        <w:t>Приложение 4</w:t>
      </w:r>
    </w:p>
    <w:p w:rsidR="00D30A21" w:rsidRPr="002C0462" w:rsidRDefault="00D30A21" w:rsidP="00C439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C0462">
        <w:rPr>
          <w:rFonts w:ascii="Times New Roman" w:hAnsi="Times New Roman"/>
          <w:b/>
          <w:bCs/>
          <w:sz w:val="24"/>
          <w:szCs w:val="24"/>
        </w:rPr>
        <w:t xml:space="preserve">Алгоритм выполнения </w:t>
      </w:r>
      <w:r w:rsidRPr="00294645">
        <w:rPr>
          <w:rFonts w:ascii="Times New Roman" w:hAnsi="Times New Roman"/>
          <w:color w:val="FF0000"/>
          <w:sz w:val="24"/>
        </w:rPr>
        <w:t xml:space="preserve"> </w:t>
      </w:r>
      <w:r w:rsidRPr="00311231">
        <w:rPr>
          <w:rFonts w:ascii="Times New Roman" w:hAnsi="Times New Roman"/>
          <w:b/>
          <w:sz w:val="24"/>
        </w:rPr>
        <w:t xml:space="preserve">прически </w:t>
      </w:r>
      <w:r w:rsidRPr="00311231">
        <w:rPr>
          <w:rFonts w:ascii="Times New Roman" w:hAnsi="Times New Roman"/>
          <w:b/>
          <w:bCs/>
          <w:sz w:val="24"/>
          <w:szCs w:val="24"/>
        </w:rPr>
        <w:t>«Бабетта</w:t>
      </w:r>
      <w:r w:rsidRPr="002C0462">
        <w:rPr>
          <w:rFonts w:ascii="Times New Roman" w:hAnsi="Times New Roman"/>
          <w:b/>
          <w:bCs/>
          <w:sz w:val="24"/>
          <w:szCs w:val="24"/>
        </w:rPr>
        <w:t>»</w:t>
      </w:r>
    </w:p>
    <w:tbl>
      <w:tblPr>
        <w:tblpPr w:leftFromText="180" w:rightFromText="180" w:vertAnchor="text" w:horzAnchor="margin" w:tblpY="1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429"/>
        <w:gridCol w:w="1870"/>
        <w:gridCol w:w="2410"/>
        <w:gridCol w:w="1701"/>
        <w:gridCol w:w="2126"/>
        <w:gridCol w:w="2268"/>
      </w:tblGrid>
      <w:tr w:rsidR="00D30A21" w:rsidRPr="002629E0" w:rsidTr="008E7FA5">
        <w:trPr>
          <w:trHeight w:val="1684"/>
        </w:trPr>
        <w:tc>
          <w:tcPr>
            <w:tcW w:w="42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13637A" w:rsidRDefault="00D30A21" w:rsidP="002C046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3637A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87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13637A" w:rsidRDefault="00D30A21" w:rsidP="0013637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3637A">
              <w:rPr>
                <w:rFonts w:ascii="Times New Roman" w:hAnsi="Times New Roman"/>
                <w:b/>
                <w:bCs/>
              </w:rPr>
              <w:t xml:space="preserve">Порядок выполнения </w:t>
            </w:r>
            <w:r w:rsidRPr="0013637A">
              <w:rPr>
                <w:rFonts w:ascii="Times New Roman" w:hAnsi="Times New Roman"/>
                <w:b/>
                <w:color w:val="FF0000"/>
              </w:rPr>
              <w:t xml:space="preserve">   </w:t>
            </w:r>
            <w:r w:rsidRPr="0013637A">
              <w:rPr>
                <w:rFonts w:ascii="Times New Roman" w:hAnsi="Times New Roman"/>
                <w:b/>
              </w:rPr>
              <w:t xml:space="preserve">прически </w:t>
            </w:r>
            <w:r w:rsidRPr="0013637A">
              <w:rPr>
                <w:rFonts w:ascii="Times New Roman" w:hAnsi="Times New Roman"/>
                <w:b/>
                <w:bCs/>
              </w:rPr>
              <w:t>«Бабетта»</w:t>
            </w:r>
          </w:p>
        </w:tc>
        <w:tc>
          <w:tcPr>
            <w:tcW w:w="241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Инструкционные указания и технические требования к выполнению задания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Инструмент</w:t>
            </w:r>
          </w:p>
        </w:tc>
        <w:tc>
          <w:tcPr>
            <w:tcW w:w="2126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E7FA5">
              <w:rPr>
                <w:rFonts w:ascii="Times New Roman" w:hAnsi="Times New Roman"/>
                <w:b/>
                <w:bCs/>
              </w:rPr>
              <w:t xml:space="preserve">Оборудование </w:t>
            </w:r>
          </w:p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и приспособления</w:t>
            </w:r>
          </w:p>
        </w:tc>
        <w:tc>
          <w:tcPr>
            <w:tcW w:w="2268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Последовательность приёмов выполнения причёски</w:t>
            </w:r>
          </w:p>
        </w:tc>
      </w:tr>
      <w:tr w:rsidR="00D30A21" w:rsidRPr="002629E0" w:rsidTr="008E7FA5">
        <w:trPr>
          <w:trHeight w:val="1893"/>
        </w:trPr>
        <w:tc>
          <w:tcPr>
            <w:tcW w:w="42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8E7F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1</w:t>
            </w:r>
          </w:p>
        </w:tc>
        <w:tc>
          <w:tcPr>
            <w:tcW w:w="187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Подготовитель</w:t>
            </w:r>
          </w:p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ные работы</w:t>
            </w:r>
          </w:p>
        </w:tc>
        <w:tc>
          <w:tcPr>
            <w:tcW w:w="241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Подготовка</w:t>
            </w:r>
          </w:p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инструментов и приспособлений</w:t>
            </w:r>
          </w:p>
          <w:p w:rsidR="00D30A21" w:rsidRPr="008E7FA5" w:rsidRDefault="00D30A21" w:rsidP="002C0462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Осмотр кожи</w:t>
            </w:r>
          </w:p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головы клиента</w:t>
            </w:r>
          </w:p>
          <w:p w:rsidR="00D30A21" w:rsidRPr="008E7FA5" w:rsidRDefault="00D30A21" w:rsidP="002C0462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Укрытие клиента бельём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Электрическая плойка, фен, расчёски, щётки, уточки, шпильки.</w:t>
            </w:r>
          </w:p>
        </w:tc>
        <w:tc>
          <w:tcPr>
            <w:tcW w:w="2126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Сушуар, лачница, украшения для волос, полотенце, салфетка, синтетический пеньюар.</w:t>
            </w:r>
          </w:p>
        </w:tc>
        <w:tc>
          <w:tcPr>
            <w:tcW w:w="2268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8E7FA5">
        <w:trPr>
          <w:trHeight w:val="1014"/>
        </w:trPr>
        <w:tc>
          <w:tcPr>
            <w:tcW w:w="42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8E7F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2</w:t>
            </w:r>
          </w:p>
        </w:tc>
        <w:tc>
          <w:tcPr>
            <w:tcW w:w="187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Деление волос на зоны</w:t>
            </w:r>
          </w:p>
        </w:tc>
        <w:tc>
          <w:tcPr>
            <w:tcW w:w="241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Учёт индивидуальных особенностей клиента, фактуры и цвета волос.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Расчёска, зажимы</w:t>
            </w:r>
          </w:p>
        </w:tc>
        <w:tc>
          <w:tcPr>
            <w:tcW w:w="2126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Резинки для волос</w:t>
            </w:r>
          </w:p>
        </w:tc>
        <w:tc>
          <w:tcPr>
            <w:tcW w:w="2268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8E7FA5">
        <w:trPr>
          <w:trHeight w:val="1083"/>
        </w:trPr>
        <w:tc>
          <w:tcPr>
            <w:tcW w:w="42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8E7F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3</w:t>
            </w:r>
          </w:p>
        </w:tc>
        <w:tc>
          <w:tcPr>
            <w:tcW w:w="187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Закрепление волос затылочной зоны в высокий хвост на макушке</w:t>
            </w:r>
          </w:p>
        </w:tc>
        <w:tc>
          <w:tcPr>
            <w:tcW w:w="241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Устойчивое фиксирование «хвоста»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Расчёска, щётка</w:t>
            </w:r>
          </w:p>
        </w:tc>
        <w:tc>
          <w:tcPr>
            <w:tcW w:w="2126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Резинка для волос</w:t>
            </w:r>
          </w:p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8E7FA5">
        <w:tc>
          <w:tcPr>
            <w:tcW w:w="42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8E7F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4</w:t>
            </w:r>
          </w:p>
        </w:tc>
        <w:tc>
          <w:tcPr>
            <w:tcW w:w="187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Оформление хвоста в «валик»</w:t>
            </w:r>
          </w:p>
        </w:tc>
        <w:tc>
          <w:tcPr>
            <w:tcW w:w="241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Тщательный начёс «хвоста»</w:t>
            </w:r>
          </w:p>
          <w:p w:rsidR="00D30A21" w:rsidRPr="008E7FA5" w:rsidRDefault="00D30A21" w:rsidP="002C046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Вычёсывание волос «хвоста»</w:t>
            </w:r>
          </w:p>
          <w:p w:rsidR="00D30A21" w:rsidRPr="008E7FA5" w:rsidRDefault="00D30A21" w:rsidP="002C046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Формирование «валика» и фиксирование шпильками и лаком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Расчёска с хвостиком, щётка для вычёсывания начёса, шпильки, невидимки</w:t>
            </w:r>
          </w:p>
        </w:tc>
        <w:tc>
          <w:tcPr>
            <w:tcW w:w="2126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Лачница с лаком</w:t>
            </w:r>
          </w:p>
        </w:tc>
        <w:tc>
          <w:tcPr>
            <w:tcW w:w="2268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8E7FA5">
        <w:tc>
          <w:tcPr>
            <w:tcW w:w="42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8E7F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5</w:t>
            </w:r>
          </w:p>
        </w:tc>
        <w:tc>
          <w:tcPr>
            <w:tcW w:w="187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Вычёсывание волос фронтально – теменной зоны</w:t>
            </w:r>
          </w:p>
        </w:tc>
        <w:tc>
          <w:tcPr>
            <w:tcW w:w="241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Выделение фигурного пробора</w:t>
            </w:r>
          </w:p>
          <w:p w:rsidR="00D30A21" w:rsidRPr="008E7FA5" w:rsidRDefault="00D30A21" w:rsidP="002C0462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Оформление левой и правой височно-боковых зон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Расчёска с хвостиком, шпильки, невидимки, электрощипцы</w:t>
            </w:r>
          </w:p>
        </w:tc>
        <w:tc>
          <w:tcPr>
            <w:tcW w:w="2126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Лачница с лаком, воск</w:t>
            </w:r>
          </w:p>
        </w:tc>
        <w:tc>
          <w:tcPr>
            <w:tcW w:w="2268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740B2D">
              <w:rPr>
                <w:rFonts w:ascii="Times New Roman" w:hAnsi="Times New Roma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1.75pt;height:21.75pt">
                  <v:imagedata r:id="rId5" o:title=""/>
                </v:shape>
              </w:pict>
            </w:r>
          </w:p>
        </w:tc>
      </w:tr>
      <w:tr w:rsidR="00D30A21" w:rsidRPr="002629E0" w:rsidTr="008E7FA5">
        <w:tc>
          <w:tcPr>
            <w:tcW w:w="42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8E7F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6</w:t>
            </w:r>
          </w:p>
        </w:tc>
        <w:tc>
          <w:tcPr>
            <w:tcW w:w="187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Заключительные работы при выполнении причёски</w:t>
            </w:r>
          </w:p>
        </w:tc>
        <w:tc>
          <w:tcPr>
            <w:tcW w:w="241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Декорирование причёски шпильками, заколками и постижёрными изделиями</w:t>
            </w:r>
          </w:p>
          <w:p w:rsidR="00D30A21" w:rsidRPr="008E7FA5" w:rsidRDefault="00D30A21" w:rsidP="002C0462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Фиксирование лаком</w:t>
            </w:r>
          </w:p>
          <w:p w:rsidR="00D30A21" w:rsidRPr="008E7FA5" w:rsidRDefault="00D30A21" w:rsidP="002C0462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Снятие парикмахерского белья</w:t>
            </w:r>
          </w:p>
          <w:p w:rsidR="00D30A21" w:rsidRPr="008E7FA5" w:rsidRDefault="00D30A21" w:rsidP="002C0462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Уборка рабочего места</w:t>
            </w:r>
          </w:p>
          <w:p w:rsidR="00D30A21" w:rsidRPr="008E7FA5" w:rsidRDefault="00D30A21" w:rsidP="002C0462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Дезинфекция инструментов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Расчёска с хвостиком, шпильки, расчёска</w:t>
            </w:r>
          </w:p>
        </w:tc>
        <w:tc>
          <w:tcPr>
            <w:tcW w:w="2126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Постижёрные изделия, лачница с лаком, салфетка, пеньюар, дез. раствор</w:t>
            </w:r>
          </w:p>
        </w:tc>
        <w:tc>
          <w:tcPr>
            <w:tcW w:w="2268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</w:tr>
    </w:tbl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30A21" w:rsidRPr="00E271E2" w:rsidRDefault="00D30A21" w:rsidP="002D1A2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Pr="00E271E2">
        <w:rPr>
          <w:rFonts w:ascii="Times New Roman" w:hAnsi="Times New Roman"/>
          <w:color w:val="000000"/>
          <w:sz w:val="24"/>
          <w:szCs w:val="24"/>
        </w:rPr>
        <w:t>Подготовительные работы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Pr="00E271E2">
        <w:rPr>
          <w:rFonts w:ascii="Times New Roman" w:hAnsi="Times New Roman"/>
          <w:color w:val="000000"/>
          <w:sz w:val="24"/>
          <w:szCs w:val="24"/>
        </w:rPr>
        <w:t>Разделение волос на зоны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Pr="00E271E2">
        <w:rPr>
          <w:rFonts w:ascii="Times New Roman" w:hAnsi="Times New Roman"/>
          <w:color w:val="000000"/>
          <w:sz w:val="24"/>
          <w:szCs w:val="24"/>
        </w:rPr>
        <w:t>Закрепление волос затылочной зоны в высокий «хвост» на макушке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Pr="00E271E2">
        <w:rPr>
          <w:rFonts w:ascii="Times New Roman" w:hAnsi="Times New Roman"/>
          <w:color w:val="000000"/>
          <w:sz w:val="24"/>
          <w:szCs w:val="24"/>
        </w:rPr>
        <w:t>Тщательный начес хвоста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 </w:t>
      </w:r>
      <w:r w:rsidRPr="00E271E2">
        <w:rPr>
          <w:rFonts w:ascii="Times New Roman" w:hAnsi="Times New Roman"/>
          <w:color w:val="000000"/>
          <w:sz w:val="24"/>
          <w:szCs w:val="24"/>
        </w:rPr>
        <w:t>Вычесывание волос хвоста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 </w:t>
      </w:r>
      <w:r w:rsidRPr="00E271E2">
        <w:rPr>
          <w:rFonts w:ascii="Times New Roman" w:hAnsi="Times New Roman"/>
          <w:color w:val="000000"/>
          <w:sz w:val="24"/>
          <w:szCs w:val="24"/>
        </w:rPr>
        <w:t>Формирование валика и фиксирование шпильками и лаком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 </w:t>
      </w:r>
      <w:r w:rsidRPr="00E271E2">
        <w:rPr>
          <w:rFonts w:ascii="Times New Roman" w:hAnsi="Times New Roman"/>
          <w:color w:val="000000"/>
          <w:sz w:val="24"/>
          <w:szCs w:val="24"/>
        </w:rPr>
        <w:t>Вычесывание волос фронтально-теменной зоны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 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Декорирование волос заколками, шпильками и </w:t>
      </w:r>
      <w:r w:rsidRPr="00C439F5">
        <w:rPr>
          <w:rFonts w:ascii="Times New Roman" w:hAnsi="Times New Roman"/>
          <w:sz w:val="24"/>
          <w:szCs w:val="24"/>
        </w:rPr>
        <w:t>моделирующими элементами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 </w:t>
      </w:r>
      <w:r w:rsidRPr="00E271E2">
        <w:rPr>
          <w:rFonts w:ascii="Times New Roman" w:hAnsi="Times New Roman"/>
          <w:color w:val="000000"/>
          <w:sz w:val="24"/>
          <w:szCs w:val="24"/>
        </w:rPr>
        <w:t>Заключительные работы при выполнении прически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Приложение 5</w:t>
      </w:r>
    </w:p>
    <w:p w:rsidR="00D30A21" w:rsidRPr="00311231" w:rsidRDefault="00D30A21" w:rsidP="00C439F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Инструкционно –</w:t>
      </w:r>
      <w:r w:rsidRPr="004C44A4">
        <w:rPr>
          <w:rFonts w:ascii="Times New Roman" w:hAnsi="Times New Roman"/>
          <w:b/>
          <w:bCs/>
          <w:color w:val="000000"/>
          <w:sz w:val="24"/>
          <w:szCs w:val="24"/>
        </w:rPr>
        <w:t xml:space="preserve">технологическая карта </w:t>
      </w:r>
      <w:r w:rsidRPr="004C44A4">
        <w:rPr>
          <w:rFonts w:ascii="Times New Roman" w:hAnsi="Times New Roman"/>
          <w:b/>
          <w:bCs/>
          <w:sz w:val="24"/>
          <w:szCs w:val="24"/>
        </w:rPr>
        <w:t xml:space="preserve">выполнения </w:t>
      </w:r>
      <w:r w:rsidRPr="004C44A4">
        <w:rPr>
          <w:rFonts w:ascii="Times New Roman" w:hAnsi="Times New Roman"/>
          <w:b/>
          <w:sz w:val="24"/>
        </w:rPr>
        <w:t>моделирующего элемента в прическе</w:t>
      </w:r>
      <w:r w:rsidRPr="00311231">
        <w:rPr>
          <w:rFonts w:ascii="Times New Roman" w:hAnsi="Times New Roman"/>
          <w:sz w:val="24"/>
        </w:rPr>
        <w:t xml:space="preserve"> </w:t>
      </w:r>
      <w:r w:rsidRPr="00217B81">
        <w:rPr>
          <w:rFonts w:ascii="Times New Roman" w:hAnsi="Times New Roman"/>
          <w:b/>
          <w:bCs/>
          <w:color w:val="000000"/>
          <w:sz w:val="24"/>
          <w:szCs w:val="24"/>
        </w:rPr>
        <w:t>«Бабетта»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</w:p>
    <w:p w:rsidR="00D30A21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Приложение 6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Приложение 7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</w:t>
      </w:r>
    </w:p>
    <w:p w:rsidR="00D30A21" w:rsidRPr="002C0462" w:rsidRDefault="00D30A21" w:rsidP="00C439F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 xml:space="preserve">Схема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практического занятия </w:t>
      </w:r>
    </w:p>
    <w:tbl>
      <w:tblPr>
        <w:tblW w:w="10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880"/>
        <w:gridCol w:w="1601"/>
        <w:gridCol w:w="236"/>
        <w:gridCol w:w="1559"/>
        <w:gridCol w:w="1701"/>
        <w:gridCol w:w="1701"/>
        <w:gridCol w:w="2015"/>
      </w:tblGrid>
      <w:tr w:rsidR="00D30A21" w:rsidRPr="002629E0" w:rsidTr="004C44A4">
        <w:trPr>
          <w:trHeight w:val="803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Ход занятия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E7FA5">
              <w:rPr>
                <w:rFonts w:ascii="Times New Roman" w:hAnsi="Times New Roman"/>
                <w:b/>
                <w:bCs/>
              </w:rPr>
              <w:t>Деятельность</w:t>
            </w:r>
          </w:p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 xml:space="preserve"> преподавателя 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E7FA5">
              <w:rPr>
                <w:rFonts w:ascii="Times New Roman" w:hAnsi="Times New Roman"/>
                <w:b/>
                <w:bCs/>
              </w:rPr>
              <w:t>Деятельность </w:t>
            </w:r>
          </w:p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обучающихся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Методы обучения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E7FA5">
              <w:rPr>
                <w:rFonts w:ascii="Times New Roman" w:hAnsi="Times New Roman"/>
                <w:b/>
                <w:bCs/>
              </w:rPr>
              <w:t>Средства</w:t>
            </w:r>
          </w:p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 обучения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E7FA5">
              <w:rPr>
                <w:rFonts w:ascii="Times New Roman" w:hAnsi="Times New Roman"/>
                <w:b/>
                <w:bCs/>
              </w:rPr>
              <w:t>Форма деятельности </w:t>
            </w:r>
          </w:p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 xml:space="preserve">обучающихся </w:t>
            </w:r>
          </w:p>
        </w:tc>
      </w:tr>
      <w:tr w:rsidR="00D30A21" w:rsidRPr="002629E0" w:rsidTr="00BF1DA9">
        <w:trPr>
          <w:trHeight w:val="567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1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5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6</w:t>
            </w:r>
          </w:p>
        </w:tc>
      </w:tr>
      <w:tr w:rsidR="00D30A21" w:rsidRPr="002629E0" w:rsidTr="008E7FA5">
        <w:trPr>
          <w:trHeight w:val="2746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1 </w:t>
            </w:r>
            <w:r w:rsidRPr="008E7FA5">
              <w:rPr>
                <w:rFonts w:ascii="Times New Roman" w:hAnsi="Times New Roman"/>
              </w:rPr>
              <w:t>. Организацион</w:t>
            </w:r>
          </w:p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 xml:space="preserve">ный момент </w:t>
            </w:r>
          </w:p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 xml:space="preserve">1.1. Рапорт дежурного </w:t>
            </w:r>
          </w:p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1.2. Готовность мастерской к проведению занятий, готовность обучающихся  к занятию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2C0462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1 Организует подготовку обучающихся  к занятию, проверяет их готовность к занятию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Рапорт дежурного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Информационно-рецептивный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Журнал группы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Фронтальная</w:t>
            </w:r>
          </w:p>
        </w:tc>
      </w:tr>
      <w:tr w:rsidR="00D30A21" w:rsidRPr="002629E0" w:rsidTr="008E7FA5">
        <w:trPr>
          <w:trHeight w:val="745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2. Сообщение темы и цели занятия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Формирует тему и цели занятия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 xml:space="preserve">Слушают преподавателя 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Информационно-рецептивный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План занятия, доска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Фронтальная</w:t>
            </w:r>
          </w:p>
        </w:tc>
      </w:tr>
      <w:tr w:rsidR="00D30A21" w:rsidRPr="002629E0" w:rsidTr="00BF1DA9">
        <w:trPr>
          <w:trHeight w:val="575"/>
        </w:trPr>
        <w:tc>
          <w:tcPr>
            <w:tcW w:w="10693" w:type="dxa"/>
            <w:gridSpan w:val="7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  <w:b/>
                <w:bCs/>
              </w:rPr>
              <w:t>3. Вводный инструктаж</w:t>
            </w:r>
          </w:p>
        </w:tc>
      </w:tr>
      <w:tr w:rsidR="00D30A21" w:rsidRPr="002629E0" w:rsidTr="008E7FA5">
        <w:trPr>
          <w:trHeight w:val="964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3.1. Прослушивание доклада на тему «Стили причёсок»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Анализирует доклад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Слушают докладчика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Частично-поисковый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Доклад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Фронтально-индивидуальная</w:t>
            </w:r>
          </w:p>
        </w:tc>
      </w:tr>
      <w:tr w:rsidR="00D30A21" w:rsidRPr="002629E0" w:rsidTr="004C44A4">
        <w:trPr>
          <w:trHeight w:val="721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 xml:space="preserve">3.2. </w:t>
            </w:r>
          </w:p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Актуализация знаний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8E7FA5">
        <w:trPr>
          <w:trHeight w:val="1208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3.2.1. Письменный опрос по карточкам-заданиям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Выдаёт карточки-задания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Отвечают по карточкам-заданиям, проверяют, оценивают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Проблемный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Карточки -задания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Индивидуально-парная</w:t>
            </w:r>
          </w:p>
        </w:tc>
      </w:tr>
      <w:tr w:rsidR="00D30A21" w:rsidRPr="002629E0" w:rsidTr="008E7FA5">
        <w:trPr>
          <w:trHeight w:val="239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 xml:space="preserve">3.2.2. Устный опрос обучающихся 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Задаёт вопросы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Отвечают на вопросы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Репродуктивный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Вопросник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Фронтально-индивидуальная</w:t>
            </w:r>
          </w:p>
        </w:tc>
      </w:tr>
      <w:tr w:rsidR="00D30A21" w:rsidRPr="002629E0" w:rsidTr="00BF1DA9">
        <w:trPr>
          <w:trHeight w:val="393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 xml:space="preserve">3.2.3. Проблемный подход обучающихся  к новому материалу  </w:t>
            </w:r>
          </w:p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 xml:space="preserve"> (3 модели причёски)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Устно опрашивает обучающихся , ставя проблемные вопросы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Анализируют, отвечают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Проблемный, частично-поисковый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Модели причёски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Фронтально -индивидуальная</w:t>
            </w:r>
          </w:p>
        </w:tc>
      </w:tr>
      <w:tr w:rsidR="00D30A21" w:rsidRPr="002629E0" w:rsidTr="004C44A4">
        <w:trPr>
          <w:trHeight w:val="691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3.3.   Объяснение нового материала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8E7FA5">
        <w:trPr>
          <w:trHeight w:val="1177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3.3.1. Подготовительные работы перед выполнением причёски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 xml:space="preserve">Организует выполнение подготовительн ых работ обучающимися 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Выполняют, наблюдают, анализируют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Репродуктивный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Модель, инструменты и приспособления, бельё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Индивидуально -фронтальная</w:t>
            </w:r>
          </w:p>
        </w:tc>
      </w:tr>
      <w:tr w:rsidR="00D30A21" w:rsidRPr="002629E0" w:rsidTr="008E7FA5">
        <w:trPr>
          <w:trHeight w:val="1111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3.3.7. Соблюдение безопасных условий труда и правил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Организует повторение безопасных условий труда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Отвечают на вопросы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Репродуктивный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Инструкция по охране труда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Фронтально -индивидуальная</w:t>
            </w:r>
          </w:p>
        </w:tc>
      </w:tr>
      <w:tr w:rsidR="00D30A21" w:rsidRPr="002629E0" w:rsidTr="00BF1DA9">
        <w:trPr>
          <w:trHeight w:val="1685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3.3.3. Личный показ преподавателем  поэтапного выполнения </w:t>
            </w:r>
          </w:p>
          <w:p w:rsidR="00D30A21" w:rsidRPr="004C44A4" w:rsidRDefault="00D30A21" w:rsidP="002E75F8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моделирующего элемента причёски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Практически показывает выполнение </w:t>
            </w:r>
          </w:p>
          <w:p w:rsidR="00D30A21" w:rsidRPr="004C44A4" w:rsidRDefault="00D30A21" w:rsidP="002E75F8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моделирующего элемента в прическе «Бабетта»; вовлекает обучающихся  в деятельность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Внимательно наблюдают, слушают, анализируют, вовлекаются в деятельность преподавателя 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Практический, частично -поисковый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Модель, инструменты и приспособления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Фронтально -индивидуальная</w:t>
            </w:r>
          </w:p>
        </w:tc>
      </w:tr>
      <w:tr w:rsidR="00D30A21" w:rsidRPr="002629E0" w:rsidTr="008E7FA5">
        <w:trPr>
          <w:trHeight w:val="1292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3.3.4. Возможность изменения прически в зависимости от её назначения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Ставит проблемную задачу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Анализируют, пытаются решить проблему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Частично -поисковый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Украшения, аксессуары, постижерные изделия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Фронтально -индивидуальная</w:t>
            </w:r>
          </w:p>
        </w:tc>
      </w:tr>
      <w:tr w:rsidR="00D30A21" w:rsidRPr="002629E0" w:rsidTr="004C44A4">
        <w:trPr>
          <w:trHeight w:val="589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3.4. Закрепление нового материала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8E7FA5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8E7FA5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BF1DA9">
        <w:trPr>
          <w:trHeight w:val="1685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3.4.1. Определение последовательности выполнения моделирующего элемента в прическе «Бабетта»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Ставит проблемную задачу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Размышляют, анализируют, отвечают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Частично -поисковый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Зарисовки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Индивидуальная</w:t>
            </w:r>
          </w:p>
        </w:tc>
      </w:tr>
      <w:tr w:rsidR="00D30A21" w:rsidRPr="002629E0" w:rsidTr="008E7FA5">
        <w:trPr>
          <w:trHeight w:val="1059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3.4.2. Соблюдение правил и норм безопасных условий труда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Устно опрашивает обучающихся 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Отвечают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8E7FA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Инструкции по  ТБ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Фронтальная</w:t>
            </w:r>
          </w:p>
        </w:tc>
      </w:tr>
      <w:tr w:rsidR="00D30A21" w:rsidRPr="002629E0" w:rsidTr="00BF1DA9">
        <w:trPr>
          <w:trHeight w:val="1062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3.5. Проведение рефлексии деятельности обучающихся 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Раздача карточек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Оценивают</w:t>
            </w:r>
          </w:p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занятие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Информационно-рецептивный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Карточки рефлексии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Индивидуальная</w:t>
            </w:r>
          </w:p>
        </w:tc>
      </w:tr>
      <w:tr w:rsidR="00D30A21" w:rsidRPr="002629E0" w:rsidTr="004C44A4">
        <w:trPr>
          <w:trHeight w:val="523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3.6. Сообщение дневного задания</w:t>
            </w:r>
          </w:p>
        </w:tc>
        <w:tc>
          <w:tcPr>
            <w:tcW w:w="1837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Сообщает задание</w:t>
            </w:r>
          </w:p>
        </w:tc>
        <w:tc>
          <w:tcPr>
            <w:tcW w:w="1559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Слушают, анализируют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Информационно -рецептивный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План занятия, алгоритм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Фронтально -индивидуальная</w:t>
            </w:r>
          </w:p>
        </w:tc>
      </w:tr>
      <w:tr w:rsidR="00D30A21" w:rsidRPr="002629E0" w:rsidTr="004C44A4">
        <w:trPr>
          <w:trHeight w:val="364"/>
        </w:trPr>
        <w:tc>
          <w:tcPr>
            <w:tcW w:w="10693" w:type="dxa"/>
            <w:gridSpan w:val="7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4</w:t>
            </w:r>
            <w:r w:rsidRPr="004C44A4">
              <w:rPr>
                <w:rFonts w:ascii="Times New Roman" w:hAnsi="Times New Roman"/>
                <w:b/>
                <w:bCs/>
              </w:rPr>
              <w:t>. Текущий инструктаж</w:t>
            </w:r>
          </w:p>
        </w:tc>
      </w:tr>
      <w:tr w:rsidR="00D30A21" w:rsidRPr="002629E0" w:rsidTr="004C44A4">
        <w:trPr>
          <w:trHeight w:val="755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5.1. Результативность занятия</w:t>
            </w:r>
          </w:p>
        </w:tc>
        <w:tc>
          <w:tcPr>
            <w:tcW w:w="16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Анализирует, подводит итог занятия</w:t>
            </w:r>
          </w:p>
        </w:tc>
        <w:tc>
          <w:tcPr>
            <w:tcW w:w="1795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Слушают преподавателя 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Информационно -рецептивный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Работы обучающихся 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Фронтальная</w:t>
            </w:r>
          </w:p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8E7FA5">
        <w:trPr>
          <w:trHeight w:val="1482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5.2. Анализ работ обучающихся : - анализ лучших работ; - показ лучших работ; - анализ ошибок</w:t>
            </w:r>
          </w:p>
        </w:tc>
        <w:tc>
          <w:tcPr>
            <w:tcW w:w="16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Анализирует, показывает, анализирует</w:t>
            </w:r>
          </w:p>
        </w:tc>
        <w:tc>
          <w:tcPr>
            <w:tcW w:w="1795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Слушают преподавателя , анализируют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Объяснительно -иллюстративный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Работы обучающихся 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Фронтально -индивидуальная</w:t>
            </w:r>
          </w:p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4C44A4">
        <w:trPr>
          <w:trHeight w:val="464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5.3. Сообщение оценок</w:t>
            </w:r>
          </w:p>
        </w:tc>
        <w:tc>
          <w:tcPr>
            <w:tcW w:w="16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Сообщает оценки</w:t>
            </w:r>
          </w:p>
        </w:tc>
        <w:tc>
          <w:tcPr>
            <w:tcW w:w="1795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 xml:space="preserve">Слушают преподавателя 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Информационно-рецептивный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Журнал группы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Фронтально -индивидуальная</w:t>
            </w:r>
          </w:p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4C44A4">
        <w:trPr>
          <w:trHeight w:val="1198"/>
        </w:trPr>
        <w:tc>
          <w:tcPr>
            <w:tcW w:w="1880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5.4. Выдача домашнего задания</w:t>
            </w:r>
          </w:p>
        </w:tc>
        <w:tc>
          <w:tcPr>
            <w:tcW w:w="16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Объясняет содержание домашнего задания</w:t>
            </w:r>
          </w:p>
        </w:tc>
        <w:tc>
          <w:tcPr>
            <w:tcW w:w="1795" w:type="dxa"/>
            <w:gridSpan w:val="2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Записывают домашнее задание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Информационно-рецептивный</w:t>
            </w:r>
          </w:p>
        </w:tc>
        <w:tc>
          <w:tcPr>
            <w:tcW w:w="1701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Разработать эскизы видоизменённой причёски «Бабетта»</w:t>
            </w:r>
          </w:p>
        </w:tc>
        <w:tc>
          <w:tcPr>
            <w:tcW w:w="2015" w:type="dxa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Фронтально -индивидуальная</w:t>
            </w:r>
          </w:p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</w:tr>
      <w:tr w:rsidR="00D30A21" w:rsidRPr="002629E0" w:rsidTr="008E7FA5">
        <w:trPr>
          <w:trHeight w:val="134"/>
        </w:trPr>
        <w:tc>
          <w:tcPr>
            <w:tcW w:w="10693" w:type="dxa"/>
            <w:gridSpan w:val="7"/>
            <w:tcMar>
              <w:top w:w="31" w:type="dxa"/>
              <w:left w:w="31" w:type="dxa"/>
              <w:bottom w:w="31" w:type="dxa"/>
              <w:right w:w="31" w:type="dxa"/>
            </w:tcMar>
          </w:tcPr>
          <w:p w:rsidR="00D30A21" w:rsidRPr="004C44A4" w:rsidRDefault="00D30A21" w:rsidP="00C439F5">
            <w:pPr>
              <w:spacing w:after="0" w:line="240" w:lineRule="auto"/>
              <w:rPr>
                <w:rFonts w:ascii="Times New Roman" w:hAnsi="Times New Roman"/>
              </w:rPr>
            </w:pPr>
            <w:r w:rsidRPr="004C44A4">
              <w:rPr>
                <w:rFonts w:ascii="Times New Roman" w:hAnsi="Times New Roman"/>
              </w:rPr>
              <w:t> </w:t>
            </w:r>
          </w:p>
        </w:tc>
      </w:tr>
    </w:tbl>
    <w:p w:rsidR="00D30A21" w:rsidRPr="004C44A4" w:rsidRDefault="00D30A21" w:rsidP="00C439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C44A4">
        <w:rPr>
          <w:rFonts w:ascii="Times New Roman" w:hAnsi="Times New Roman"/>
          <w:sz w:val="24"/>
          <w:szCs w:val="24"/>
        </w:rPr>
        <w:t> 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b/>
          <w:bCs/>
          <w:color w:val="000000"/>
          <w:sz w:val="24"/>
          <w:szCs w:val="24"/>
        </w:rPr>
        <w:t>Литература для подготовки обучающихся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        1.Голубева Е., Николаева М.. Новая коллекция стрижек XXI века: [жен. и муж. стрижки : стиль, который диктует сегодняшняя мода. М.: Эксмо , 2006. 174 с.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2.Гутыря Л.Г. Парикмахерское мастерство: [основы пастижерного дела, мытье головы, стрижка, укладка, окрашивание, завивка волос, моделирование причесок]. М.;АСТ;   Харьков : Фолио ;   Владимир : ВКТ, 2011. 478 с.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3.Панина Н.И. Парикмахер-универсал: учебное пособие для использования в учебном процессе образовательных учреждений, реализующих программы начального профессионального образования и профессиональной подготовки. М.: Академия , 2010. 62 с.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4.Панченко О.А. Справочник парикмахера: стрижка, укладка, завивка, окраска. Ростов-на-Дону : Феникс , 2011. 318 с.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5Плотникова И.Ю. Технология парикмахерских работ: учеб. пособие для НПО /И.Ю. Плотникова, Т.А. Черниченко. М.: Академия, 2010. 176сс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>         6.Плотникова И.Ю. Технология парикмахерских работ :   : рабочая тетрадь для начального профессионального образования / И. Ю. Плотникова, Т. А. Черниченко. - 4-е изд., стер.      Москва : Академия , 2008 - 63 с.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 xml:space="preserve">7. Парикмахер: учебное пособие для </w:t>
      </w:r>
      <w:r>
        <w:rPr>
          <w:rFonts w:ascii="Times New Roman" w:hAnsi="Times New Roman"/>
          <w:color w:val="000000"/>
          <w:sz w:val="24"/>
          <w:szCs w:val="24"/>
        </w:rPr>
        <w:t xml:space="preserve">обучающихся 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учебных заведений начального профессионального образования / [авт-сост. Мельников Илья Валерьевич]. Ростов-на-Дону : Феникс , 2009. 277 с.</w:t>
      </w:r>
    </w:p>
    <w:p w:rsidR="00D30A21" w:rsidRPr="00E271E2" w:rsidRDefault="00D30A21" w:rsidP="00C439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71E2">
        <w:rPr>
          <w:rFonts w:ascii="Times New Roman" w:hAnsi="Times New Roman"/>
          <w:color w:val="000000"/>
          <w:sz w:val="24"/>
          <w:szCs w:val="24"/>
        </w:rPr>
        <w:t xml:space="preserve">8.Парикмахер-стилист :   : учеб. пособие для </w:t>
      </w:r>
      <w:r>
        <w:rPr>
          <w:rFonts w:ascii="Times New Roman" w:hAnsi="Times New Roman"/>
          <w:color w:val="000000"/>
          <w:sz w:val="24"/>
          <w:szCs w:val="24"/>
        </w:rPr>
        <w:t xml:space="preserve">обучающихся 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проф. училищ и лицеев : учеб. пособие для </w:t>
      </w:r>
      <w:r>
        <w:rPr>
          <w:rFonts w:ascii="Times New Roman" w:hAnsi="Times New Roman"/>
          <w:color w:val="000000"/>
          <w:sz w:val="24"/>
          <w:szCs w:val="24"/>
        </w:rPr>
        <w:t xml:space="preserve">обучающихся </w:t>
      </w:r>
      <w:r w:rsidRPr="00E271E2">
        <w:rPr>
          <w:rFonts w:ascii="Times New Roman" w:hAnsi="Times New Roman"/>
          <w:color w:val="000000"/>
          <w:sz w:val="24"/>
          <w:szCs w:val="24"/>
        </w:rPr>
        <w:t xml:space="preserve"> учеб. заведений нач. проф. образования / [А. А. Ханникова] [т. е. А. А. Ханников] ; под ред. Кирносовой О. В.Ростов н/Д : Феникс : Моск. учеб. , 2005: ОАО Моск. учебники и Картолито</w:t>
      </w:r>
    </w:p>
    <w:p w:rsidR="00D30A21" w:rsidRDefault="00D30A21" w:rsidP="00364847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color w:val="FF0000"/>
          <w:sz w:val="28"/>
          <w:szCs w:val="24"/>
          <w:u w:val="single"/>
        </w:rPr>
      </w:pPr>
    </w:p>
    <w:p w:rsidR="00D30A21" w:rsidRPr="004C44A4" w:rsidRDefault="00D30A21" w:rsidP="00364847">
      <w:pPr>
        <w:shd w:val="clear" w:color="auto" w:fill="FFFFFF"/>
        <w:spacing w:before="100" w:beforeAutospacing="1" w:after="0" w:line="245" w:lineRule="atLeast"/>
        <w:ind w:left="58" w:right="58" w:firstLine="706"/>
        <w:rPr>
          <w:rFonts w:ascii="Times New Roman" w:hAnsi="Times New Roman"/>
          <w:sz w:val="28"/>
          <w:szCs w:val="28"/>
        </w:rPr>
      </w:pPr>
      <w:r w:rsidRPr="004C44A4">
        <w:rPr>
          <w:rFonts w:ascii="Times New Roman" w:hAnsi="Times New Roman"/>
          <w:sz w:val="28"/>
          <w:szCs w:val="28"/>
          <w:u w:val="single"/>
        </w:rPr>
        <w:t xml:space="preserve">!!!   </w:t>
      </w:r>
      <w:r w:rsidRPr="004C44A4">
        <w:rPr>
          <w:rFonts w:ascii="Times New Roman" w:hAnsi="Times New Roman"/>
          <w:sz w:val="28"/>
          <w:szCs w:val="28"/>
        </w:rPr>
        <w:t>Сегодня занятие я хочу завершить  строками из стихотворения «Подарок женщине» поэта Евгения Меркулова</w:t>
      </w:r>
    </w:p>
    <w:p w:rsidR="00D30A21" w:rsidRPr="004C44A4" w:rsidRDefault="00D30A21" w:rsidP="00364847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i/>
          <w:iCs/>
          <w:sz w:val="28"/>
          <w:szCs w:val="28"/>
        </w:rPr>
      </w:pPr>
    </w:p>
    <w:p w:rsidR="00D30A21" w:rsidRPr="004C44A4" w:rsidRDefault="00D30A21" w:rsidP="008E7FA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C44A4">
        <w:rPr>
          <w:rFonts w:ascii="Times New Roman" w:hAnsi="Times New Roman"/>
          <w:b/>
          <w:iCs/>
          <w:sz w:val="28"/>
          <w:szCs w:val="28"/>
        </w:rPr>
        <w:t>Вы ослепительно прекрасны!</w:t>
      </w:r>
    </w:p>
    <w:p w:rsidR="00D30A21" w:rsidRPr="004C44A4" w:rsidRDefault="00D30A21" w:rsidP="008E7FA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C44A4">
        <w:rPr>
          <w:rFonts w:ascii="Times New Roman" w:hAnsi="Times New Roman"/>
          <w:b/>
          <w:iCs/>
          <w:sz w:val="28"/>
          <w:szCs w:val="28"/>
        </w:rPr>
        <w:t>Я в этом деле знаю толк.</w:t>
      </w:r>
    </w:p>
    <w:p w:rsidR="00D30A21" w:rsidRPr="004C44A4" w:rsidRDefault="00D30A21" w:rsidP="008E7FA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C44A4">
        <w:rPr>
          <w:rFonts w:ascii="Times New Roman" w:hAnsi="Times New Roman"/>
          <w:b/>
          <w:iCs/>
          <w:sz w:val="28"/>
          <w:szCs w:val="28"/>
        </w:rPr>
        <w:t>Прическа ваша безупречна!</w:t>
      </w:r>
    </w:p>
    <w:p w:rsidR="00D30A21" w:rsidRPr="004C44A4" w:rsidRDefault="00D30A21" w:rsidP="008E7FA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C44A4">
        <w:rPr>
          <w:rFonts w:ascii="Times New Roman" w:hAnsi="Times New Roman"/>
          <w:b/>
          <w:iCs/>
          <w:sz w:val="28"/>
          <w:szCs w:val="28"/>
        </w:rPr>
        <w:t>А, Ваши волосы – как шёлк!</w:t>
      </w:r>
    </w:p>
    <w:p w:rsidR="00D30A21" w:rsidRPr="004C44A4" w:rsidRDefault="00D30A21" w:rsidP="00364847">
      <w:pPr>
        <w:shd w:val="clear" w:color="auto" w:fill="FFFFFF"/>
        <w:spacing w:before="100" w:beforeAutospacing="1" w:after="0" w:line="245" w:lineRule="atLeast"/>
        <w:ind w:left="58" w:right="58" w:firstLine="706"/>
        <w:rPr>
          <w:rFonts w:ascii="Times New Roman" w:hAnsi="Times New Roman"/>
          <w:sz w:val="28"/>
          <w:szCs w:val="28"/>
        </w:rPr>
      </w:pPr>
      <w:r w:rsidRPr="004C44A4">
        <w:rPr>
          <w:rFonts w:ascii="Times New Roman" w:hAnsi="Times New Roman"/>
          <w:sz w:val="28"/>
          <w:szCs w:val="28"/>
        </w:rPr>
        <w:t>Я  хочу,  чтобы  в  будущем  именно  такие  комплименты  слышали  ваши клиенты.</w:t>
      </w:r>
    </w:p>
    <w:p w:rsidR="00D30A21" w:rsidRDefault="00D30A21">
      <w:pPr>
        <w:rPr>
          <w:sz w:val="32"/>
          <w:szCs w:val="28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color w:val="FF0000"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color w:val="FF0000"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color w:val="FF0000"/>
          <w:sz w:val="28"/>
          <w:szCs w:val="24"/>
        </w:rPr>
      </w:pPr>
    </w:p>
    <w:p w:rsidR="00D30A21" w:rsidRPr="00696D82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color w:val="FF0000"/>
          <w:sz w:val="28"/>
          <w:szCs w:val="24"/>
        </w:rPr>
      </w:pPr>
      <w:r w:rsidRPr="008D5F54">
        <w:rPr>
          <w:rFonts w:ascii="Times New Roman" w:hAnsi="Times New Roman"/>
          <w:b/>
          <w:bCs/>
          <w:sz w:val="28"/>
          <w:szCs w:val="24"/>
        </w:rPr>
        <w:t xml:space="preserve">П </w:t>
      </w:r>
      <w:r>
        <w:rPr>
          <w:rFonts w:ascii="Times New Roman" w:hAnsi="Times New Roman"/>
          <w:b/>
          <w:bCs/>
          <w:color w:val="FF0000"/>
          <w:sz w:val="28"/>
          <w:szCs w:val="24"/>
        </w:rPr>
        <w:t xml:space="preserve">    </w:t>
      </w:r>
      <w:r w:rsidRPr="008D5F54">
        <w:rPr>
          <w:rFonts w:ascii="Times New Roman" w:hAnsi="Times New Roman"/>
          <w:b/>
          <w:bCs/>
          <w:sz w:val="28"/>
          <w:szCs w:val="24"/>
        </w:rPr>
        <w:t xml:space="preserve">?  - Каково назначение - </w:t>
      </w:r>
      <w:r w:rsidRPr="008D5F54">
        <w:rPr>
          <w:rFonts w:ascii="Times New Roman" w:hAnsi="Times New Roman"/>
          <w:b/>
          <w:sz w:val="28"/>
          <w:szCs w:val="24"/>
        </w:rPr>
        <w:t>Элегантной  причёски?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00B050"/>
          <w:sz w:val="28"/>
          <w:szCs w:val="24"/>
        </w:rPr>
      </w:pPr>
      <w:r w:rsidRPr="000A111B">
        <w:rPr>
          <w:rFonts w:ascii="Times New Roman" w:hAnsi="Times New Roman"/>
          <w:sz w:val="28"/>
          <w:szCs w:val="24"/>
        </w:rPr>
        <w:t>Об</w:t>
      </w:r>
      <w:r>
        <w:rPr>
          <w:rFonts w:ascii="Times New Roman" w:hAnsi="Times New Roman"/>
          <w:sz w:val="28"/>
          <w:szCs w:val="24"/>
        </w:rPr>
        <w:t>-</w:t>
      </w:r>
      <w:r w:rsidRPr="000A111B">
        <w:rPr>
          <w:rFonts w:ascii="Times New Roman" w:hAnsi="Times New Roman"/>
          <w:sz w:val="28"/>
          <w:szCs w:val="24"/>
        </w:rPr>
        <w:t>ся</w:t>
      </w:r>
      <w:r>
        <w:rPr>
          <w:rFonts w:ascii="Times New Roman" w:hAnsi="Times New Roman"/>
          <w:color w:val="00B050"/>
          <w:sz w:val="28"/>
          <w:szCs w:val="24"/>
        </w:rPr>
        <w:t xml:space="preserve">  </w:t>
      </w:r>
      <w:r w:rsidRPr="00D15258">
        <w:rPr>
          <w:rFonts w:ascii="Times New Roman" w:hAnsi="Times New Roman"/>
          <w:sz w:val="28"/>
          <w:szCs w:val="24"/>
        </w:rPr>
        <w:t>(Петинова К.)</w:t>
      </w:r>
      <w:r>
        <w:rPr>
          <w:rFonts w:ascii="Times New Roman" w:hAnsi="Times New Roman"/>
          <w:color w:val="00B050"/>
          <w:sz w:val="28"/>
          <w:szCs w:val="24"/>
        </w:rPr>
        <w:t xml:space="preserve"> </w:t>
      </w:r>
    </w:p>
    <w:p w:rsidR="00D30A21" w:rsidRPr="00696D82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color w:val="FF0000"/>
          <w:sz w:val="28"/>
          <w:szCs w:val="24"/>
        </w:rPr>
      </w:pPr>
      <w:r w:rsidRPr="00696D82">
        <w:rPr>
          <w:rFonts w:ascii="Times New Roman" w:hAnsi="Times New Roman"/>
          <w:b/>
          <w:color w:val="FF0000"/>
          <w:sz w:val="28"/>
          <w:szCs w:val="24"/>
        </w:rPr>
        <w:t>Элегантные причёски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696D82">
        <w:rPr>
          <w:rFonts w:ascii="Times New Roman" w:hAnsi="Times New Roman"/>
          <w:color w:val="FF0000"/>
          <w:sz w:val="28"/>
          <w:szCs w:val="24"/>
        </w:rPr>
        <w:t>К элегантным прическам я отношу стильные и необычные стрижки. Обладательниц элегантных причесок часто называют «Женщина со вкусом». За такими прическами не всегда легко следить, но зато от них, лично я, взгляд отвожу с трудом. Прически в этом стиле высоко художественные и лаконичные.</w:t>
      </w:r>
      <w:r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696D82">
        <w:rPr>
          <w:rFonts w:ascii="Times New Roman" w:hAnsi="Times New Roman"/>
          <w:color w:val="FF0000"/>
          <w:sz w:val="28"/>
          <w:szCs w:val="24"/>
        </w:rPr>
        <w:t>Про такие прически говорят «волосок к волоску». Элегантную прическу отличает продуманность, высокохудожественное исполнение и четкая прорисовка формы. Элегантные прически могут быть выполнены на волосах любой длины. </w:t>
      </w:r>
      <w:r w:rsidRPr="00696D82">
        <w:rPr>
          <w:rFonts w:ascii="Times New Roman" w:hAnsi="Times New Roman"/>
          <w:b/>
          <w:bCs/>
          <w:color w:val="FF0000"/>
          <w:sz w:val="28"/>
          <w:szCs w:val="24"/>
        </w:rPr>
        <w:t> </w:t>
      </w:r>
      <w:r w:rsidRPr="00696D82">
        <w:rPr>
          <w:rFonts w:ascii="Times New Roman" w:hAnsi="Times New Roman"/>
          <w:color w:val="FF0000"/>
          <w:sz w:val="28"/>
          <w:szCs w:val="24"/>
        </w:rPr>
        <w:t>Прически сочетают в себе простоту и изящество, для них характерны подчеркнутые контуры и высокий художественный вкус.</w:t>
      </w:r>
    </w:p>
    <w:p w:rsidR="00D30A21" w:rsidRPr="00724A37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</w:p>
    <w:p w:rsidR="00D30A21" w:rsidRPr="00696D82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2629E0">
        <w:rPr>
          <w:rFonts w:ascii="Times New Roman" w:hAnsi="Times New Roman"/>
          <w:noProof/>
          <w:color w:val="000000"/>
          <w:sz w:val="24"/>
          <w:szCs w:val="24"/>
        </w:rPr>
        <w:pict>
          <v:shape id="Рисунок 40" o:spid="_x0000_i1026" type="#_x0000_t75" alt="hello_html_627740b0.jpg" style="width:102.75pt;height:123pt;visibility:visible">
            <v:imagedata r:id="rId6" o:title=""/>
          </v:shape>
        </w:pict>
      </w:r>
      <w:r w:rsidRPr="002629E0">
        <w:rPr>
          <w:rFonts w:ascii="Times New Roman" w:hAnsi="Times New Roman"/>
          <w:noProof/>
          <w:color w:val="000000"/>
          <w:sz w:val="24"/>
          <w:szCs w:val="24"/>
        </w:rPr>
        <w:pict>
          <v:shape id="Рисунок 41" o:spid="_x0000_i1027" type="#_x0000_t75" alt="hello_html_abcc513.jpg" style="width:99.75pt;height:127.5pt;visibility:visible">
            <v:imagedata r:id="rId7" o:title=""/>
          </v:shape>
        </w:pict>
      </w:r>
      <w:r w:rsidRPr="002629E0">
        <w:rPr>
          <w:rFonts w:ascii="Times New Roman" w:hAnsi="Times New Roman"/>
          <w:noProof/>
          <w:color w:val="000000"/>
          <w:sz w:val="24"/>
          <w:szCs w:val="24"/>
        </w:rPr>
        <w:pict>
          <v:shape id="Рисунок 42" o:spid="_x0000_i1028" type="#_x0000_t75" alt="hello_html_m76698f1.jpg" style="width:114.75pt;height:124.5pt;visibility:visible">
            <v:imagedata r:id="rId8" o:title=""/>
          </v:shape>
        </w:pict>
      </w:r>
      <w:r w:rsidRPr="002629E0">
        <w:rPr>
          <w:rFonts w:ascii="Times New Roman" w:hAnsi="Times New Roman"/>
          <w:noProof/>
          <w:color w:val="000000"/>
          <w:sz w:val="24"/>
          <w:szCs w:val="24"/>
        </w:rPr>
        <w:pict>
          <v:shape id="Рисунок 43" o:spid="_x0000_i1029" type="#_x0000_t75" alt="hello_html_26971fa6.jpg" style="width:88.5pt;height:126.75pt;visibility:visible">
            <v:imagedata r:id="rId9" o:title=""/>
          </v:shape>
        </w:pict>
      </w:r>
    </w:p>
    <w:p w:rsidR="00D30A21" w:rsidRPr="00696D82" w:rsidRDefault="00D30A21" w:rsidP="00C37A3A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color w:val="FF0000"/>
          <w:sz w:val="32"/>
          <w:szCs w:val="24"/>
          <w:u w:val="single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</w:p>
    <w:p w:rsidR="00D30A21" w:rsidRPr="008D5F54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  <w:r w:rsidRPr="008D5F54">
        <w:rPr>
          <w:rFonts w:ascii="Times New Roman" w:hAnsi="Times New Roman"/>
          <w:b/>
          <w:bCs/>
          <w:sz w:val="28"/>
          <w:szCs w:val="24"/>
        </w:rPr>
        <w:t>П    ?  - Назначение -Причёски для официальных деловых встреч, вечеров ?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30A21" w:rsidRPr="00D15258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D15258">
        <w:rPr>
          <w:rFonts w:ascii="Times New Roman" w:hAnsi="Times New Roman"/>
          <w:sz w:val="28"/>
          <w:szCs w:val="24"/>
        </w:rPr>
        <w:t xml:space="preserve">Об-ся  (Литвинова А.) 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696D82">
        <w:rPr>
          <w:rFonts w:ascii="Times New Roman" w:hAnsi="Times New Roman"/>
          <w:b/>
          <w:bCs/>
          <w:color w:val="FF0000"/>
          <w:sz w:val="28"/>
          <w:szCs w:val="24"/>
        </w:rPr>
        <w:t>Причёски для официальных деловых встреч, вечеров </w:t>
      </w:r>
      <w:r w:rsidRPr="00696D82">
        <w:rPr>
          <w:rFonts w:ascii="Times New Roman" w:hAnsi="Times New Roman"/>
          <w:color w:val="FF0000"/>
          <w:sz w:val="28"/>
          <w:szCs w:val="24"/>
        </w:rPr>
        <w:t>– должны иметь аккуратную, лаконичную, строгую форму. Форма причёски должна быть предельно простой и элегантной.</w:t>
      </w:r>
      <w:r w:rsidRPr="00DA7AED">
        <w:rPr>
          <w:rFonts w:ascii="Times New Roman" w:hAnsi="Times New Roman"/>
          <w:color w:val="FF0000"/>
          <w:sz w:val="28"/>
          <w:szCs w:val="24"/>
        </w:rPr>
        <w:t xml:space="preserve"> 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>
        <w:rPr>
          <w:rFonts w:ascii="Times New Roman" w:hAnsi="Times New Roman"/>
          <w:color w:val="FF0000"/>
          <w:sz w:val="28"/>
          <w:szCs w:val="24"/>
        </w:rPr>
        <w:t xml:space="preserve">       </w:t>
      </w:r>
      <w:r w:rsidRPr="002629E0">
        <w:rPr>
          <w:rFonts w:ascii="Times New Roman" w:hAnsi="Times New Roman"/>
          <w:noProof/>
          <w:color w:val="FF0000"/>
          <w:sz w:val="28"/>
          <w:szCs w:val="24"/>
        </w:rPr>
        <w:pict>
          <v:shape id="Рисунок 402" o:spid="_x0000_i1030" type="#_x0000_t75" alt="ÐÐ°Ð±ÐµÑÑÐ° Ð´Ð»Ñ Ð´ÐµÐ²ÑÑÐµÐº Ñ ÐºÐ²Ð°Ð´ÑÐ°ÑÐ½ÑÐ¼ Ð»Ð¸ÑÐ¾Ð¼" style="width:73.5pt;height:123pt;visibility:visible">
            <v:imagedata r:id="rId10" o:title=""/>
          </v:shape>
        </w:pict>
      </w:r>
      <w:r>
        <w:rPr>
          <w:rFonts w:ascii="Times New Roman" w:hAnsi="Times New Roman"/>
          <w:color w:val="FF0000"/>
          <w:sz w:val="28"/>
          <w:szCs w:val="24"/>
        </w:rPr>
        <w:t xml:space="preserve">  </w:t>
      </w:r>
      <w:r w:rsidRPr="002629E0">
        <w:rPr>
          <w:rFonts w:ascii="Times New Roman" w:hAnsi="Times New Roman"/>
          <w:noProof/>
          <w:color w:val="FF0000"/>
          <w:sz w:val="28"/>
          <w:szCs w:val="24"/>
        </w:rPr>
        <w:pict>
          <v:shape id="Рисунок 60" o:spid="_x0000_i1031" type="#_x0000_t75" alt="hello_html_661ae2c9.jpg" style="width:80.25pt;height:131.25pt;visibility:visible">
            <v:imagedata r:id="rId11" o:title="" cropright="21562f"/>
          </v:shape>
        </w:pict>
      </w:r>
      <w:r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2629E0">
        <w:rPr>
          <w:rFonts w:ascii="Times New Roman" w:hAnsi="Times New Roman"/>
          <w:noProof/>
          <w:color w:val="FF0000"/>
          <w:sz w:val="28"/>
          <w:szCs w:val="24"/>
        </w:rPr>
        <w:pict>
          <v:shape id="Рисунок 411" o:spid="_x0000_i1032" type="#_x0000_t75" alt="ÐÐ°Ð±ÐµÑÑÐ° Ð´Ð»Ñ Ð´ÐµÐ²ÑÑÐµÐº Ñ ÐºÑÑÐ¿Ð½ÑÐ¼Ð¸ ÑÐµÑÑÐ°Ð¼Ð¸ Ð»Ð¸ÑÐ°" style="width:90.75pt;height:135.75pt;visibility:visible">
            <v:imagedata r:id="rId12" o:title=""/>
          </v:shape>
        </w:pict>
      </w:r>
      <w:r>
        <w:rPr>
          <w:rFonts w:ascii="Times New Roman" w:hAnsi="Times New Roman"/>
          <w:color w:val="FF0000"/>
          <w:sz w:val="28"/>
          <w:szCs w:val="24"/>
        </w:rPr>
        <w:t xml:space="preserve">       </w:t>
      </w:r>
    </w:p>
    <w:p w:rsidR="00D30A21" w:rsidRPr="008D5F54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</w:p>
    <w:p w:rsidR="00D30A21" w:rsidRPr="008D5F54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  <w:r w:rsidRPr="008D5F54">
        <w:rPr>
          <w:rFonts w:ascii="Times New Roman" w:hAnsi="Times New Roman"/>
          <w:b/>
          <w:bCs/>
          <w:sz w:val="28"/>
          <w:szCs w:val="24"/>
        </w:rPr>
        <w:t>П      ?  - Назначение -  Повседневной  </w:t>
      </w:r>
      <w:r w:rsidRPr="008D5F54">
        <w:rPr>
          <w:rFonts w:ascii="Times New Roman" w:hAnsi="Times New Roman"/>
          <w:b/>
          <w:sz w:val="28"/>
          <w:szCs w:val="24"/>
        </w:rPr>
        <w:t>причёски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30A21" w:rsidRPr="00D15258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00B050"/>
          <w:sz w:val="28"/>
          <w:szCs w:val="24"/>
        </w:rPr>
      </w:pPr>
      <w:r w:rsidRPr="00D15258">
        <w:rPr>
          <w:rFonts w:ascii="Times New Roman" w:hAnsi="Times New Roman"/>
          <w:sz w:val="28"/>
          <w:szCs w:val="24"/>
        </w:rPr>
        <w:t>Об-ся</w:t>
      </w:r>
      <w:r w:rsidRPr="00D15258">
        <w:rPr>
          <w:rFonts w:ascii="Times New Roman" w:hAnsi="Times New Roman"/>
          <w:color w:val="00B050"/>
          <w:sz w:val="28"/>
          <w:szCs w:val="24"/>
        </w:rPr>
        <w:t xml:space="preserve">  </w:t>
      </w:r>
      <w:r w:rsidRPr="00D15258">
        <w:rPr>
          <w:rFonts w:ascii="Times New Roman" w:hAnsi="Times New Roman"/>
          <w:sz w:val="28"/>
          <w:szCs w:val="24"/>
        </w:rPr>
        <w:t>(Ладычук Е.)</w:t>
      </w:r>
      <w:r w:rsidRPr="00D15258">
        <w:rPr>
          <w:rFonts w:ascii="Times New Roman" w:hAnsi="Times New Roman"/>
          <w:color w:val="00B050"/>
          <w:sz w:val="28"/>
          <w:szCs w:val="24"/>
        </w:rPr>
        <w:t xml:space="preserve"> 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8D5F54">
        <w:rPr>
          <w:rFonts w:ascii="Times New Roman" w:hAnsi="Times New Roman"/>
          <w:b/>
          <w:bCs/>
          <w:sz w:val="28"/>
          <w:szCs w:val="24"/>
        </w:rPr>
        <w:t>Повседневные </w:t>
      </w:r>
      <w:r w:rsidRPr="008D5F54">
        <w:rPr>
          <w:rFonts w:ascii="Times New Roman" w:hAnsi="Times New Roman"/>
          <w:sz w:val="28"/>
          <w:szCs w:val="24"/>
        </w:rPr>
        <w:t>причёски относятся к бытовым.</w:t>
      </w:r>
      <w:r w:rsidRPr="00696D82">
        <w:rPr>
          <w:rFonts w:ascii="Times New Roman" w:hAnsi="Times New Roman"/>
          <w:color w:val="FF0000"/>
          <w:sz w:val="28"/>
          <w:szCs w:val="24"/>
        </w:rPr>
        <w:t xml:space="preserve"> </w:t>
      </w:r>
    </w:p>
    <w:p w:rsidR="00D30A21" w:rsidRPr="00696D82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696D82">
        <w:rPr>
          <w:rFonts w:ascii="Times New Roman" w:hAnsi="Times New Roman"/>
          <w:color w:val="FF0000"/>
          <w:sz w:val="28"/>
          <w:szCs w:val="24"/>
        </w:rPr>
        <w:t>В совокупности с обликом человека и его одеждой они создают художественный образ.</w:t>
      </w:r>
    </w:p>
    <w:p w:rsidR="00D30A21" w:rsidRPr="00696D82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696D82">
        <w:rPr>
          <w:rFonts w:ascii="Times New Roman" w:hAnsi="Times New Roman"/>
          <w:color w:val="FF0000"/>
          <w:sz w:val="28"/>
          <w:szCs w:val="24"/>
        </w:rPr>
        <w:t>При создании повседневных причёсок за основу берётся модная, популярная модель и перерабатывается с учётом длины, фактуры волос, фигуры и особенностей внешности человека.</w:t>
      </w:r>
    </w:p>
    <w:p w:rsidR="00D30A21" w:rsidRPr="00696D82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8D5F54">
        <w:rPr>
          <w:rFonts w:ascii="Times New Roman" w:hAnsi="Times New Roman"/>
          <w:sz w:val="28"/>
          <w:szCs w:val="24"/>
        </w:rPr>
        <w:t>Повседневная причёска должна быть достаточно красивой, соответствовать требованиям моды, но и быть по возможности простой, лёгкой и быстро выполнимой.</w:t>
      </w:r>
      <w:r w:rsidRPr="00696D82">
        <w:rPr>
          <w:rFonts w:ascii="Times New Roman" w:hAnsi="Times New Roman"/>
          <w:color w:val="FF0000"/>
          <w:sz w:val="28"/>
          <w:szCs w:val="24"/>
        </w:rPr>
        <w:t xml:space="preserve"> Повседневные причёски различаются по возрастным категориям, зависят от рода занятий и характера трудовой деятельности человека.</w:t>
      </w:r>
    </w:p>
    <w:p w:rsidR="00D30A21" w:rsidRPr="00696D82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696D82">
        <w:rPr>
          <w:rFonts w:ascii="Times New Roman" w:hAnsi="Times New Roman"/>
          <w:color w:val="FF0000"/>
          <w:sz w:val="28"/>
          <w:szCs w:val="24"/>
        </w:rPr>
        <w:t>Повседневная прическа может несколько раз в день меняться</w:t>
      </w:r>
      <w:r w:rsidRPr="00696D82">
        <w:rPr>
          <w:rFonts w:ascii="Times New Roman" w:hAnsi="Times New Roman"/>
          <w:b/>
          <w:bCs/>
          <w:color w:val="FF0000"/>
          <w:sz w:val="28"/>
          <w:szCs w:val="24"/>
        </w:rPr>
        <w:t>,</w:t>
      </w:r>
      <w:r w:rsidRPr="00696D82">
        <w:rPr>
          <w:rFonts w:ascii="Times New Roman" w:hAnsi="Times New Roman"/>
          <w:color w:val="FF0000"/>
          <w:sz w:val="28"/>
          <w:szCs w:val="24"/>
        </w:rPr>
        <w:t> в зависимости от настроения, времени суток и погоды. Никаких определенных канонов для обычных причесок нет, женщина создает и меняет бытовую прическу, интуитивно чувствуя, что ей в данный момент нужно.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8D5F54">
        <w:rPr>
          <w:rFonts w:ascii="Times New Roman" w:hAnsi="Times New Roman"/>
          <w:sz w:val="28"/>
          <w:szCs w:val="24"/>
        </w:rPr>
        <w:t>Но, не смотря на простоту и обыденность простых причесок, они играют важную роль в жизни женщины, ведь именно они сопутствуют ей каждый день на протяжении жизни и задают общий стиль, привязанности и индивидуальность</w:t>
      </w:r>
      <w:r w:rsidRPr="00696D82">
        <w:rPr>
          <w:rFonts w:ascii="Times New Roman" w:hAnsi="Times New Roman"/>
          <w:color w:val="FF0000"/>
          <w:sz w:val="28"/>
          <w:szCs w:val="24"/>
        </w:rPr>
        <w:t>.</w:t>
      </w:r>
    </w:p>
    <w:p w:rsidR="00D30A21" w:rsidRPr="00E271E2" w:rsidRDefault="00D30A21" w:rsidP="00C37A3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30A21" w:rsidRPr="00E271E2" w:rsidRDefault="00D30A21" w:rsidP="00C37A3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hyperlink r:id="rId13" w:history="1">
        <w:r w:rsidRPr="002629E0">
          <w:rPr>
            <w:rFonts w:ascii="Times New Roman" w:hAnsi="Times New Roman"/>
            <w:noProof/>
            <w:color w:val="000000"/>
            <w:sz w:val="24"/>
            <w:szCs w:val="24"/>
          </w:rPr>
          <w:pict>
            <v:shape id="Рисунок 11" o:spid="_x0000_i1033" type="#_x0000_t75" alt="Итог выполнения бабетты с распущенными волосами" href="https://www.ladywow.ru/wp-content/uploads/2018/01/babetta-s-raspushhennymi-volosami-2.j" style="width:100.5pt;height:129.75pt;visibility:visible" o:button="t">
              <v:fill o:detectmouseclick="t"/>
              <v:imagedata r:id="rId14" o:title=""/>
            </v:shape>
          </w:pict>
        </w:r>
      </w:hyperlink>
      <w:r>
        <w:rPr>
          <w:rFonts w:ascii="Times New Roman" w:hAnsi="Times New Roman"/>
          <w:noProof/>
          <w:color w:val="000000"/>
          <w:sz w:val="24"/>
          <w:szCs w:val="24"/>
        </w:rPr>
        <w:t xml:space="preserve">   </w:t>
      </w:r>
      <w:r w:rsidRPr="002629E0">
        <w:rPr>
          <w:rFonts w:ascii="Times New Roman" w:hAnsi="Times New Roman"/>
          <w:noProof/>
          <w:color w:val="000000"/>
          <w:sz w:val="24"/>
          <w:szCs w:val="24"/>
        </w:rPr>
        <w:pict>
          <v:shape id="Рисунок 45" o:spid="_x0000_i1034" type="#_x0000_t75" alt="hello_html_m40674265.jpg" style="width:138pt;height:163.5pt;visibility:visible">
            <v:imagedata r:id="rId15" o:title=""/>
          </v:shape>
        </w:pict>
      </w:r>
    </w:p>
    <w:p w:rsidR="00D30A21" w:rsidRDefault="00D30A21" w:rsidP="00C37A3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</w:p>
    <w:p w:rsidR="00D30A21" w:rsidRPr="00D15258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D15258">
        <w:rPr>
          <w:rFonts w:ascii="Times New Roman" w:hAnsi="Times New Roman"/>
          <w:b/>
          <w:bCs/>
          <w:sz w:val="28"/>
          <w:szCs w:val="24"/>
        </w:rPr>
        <w:t>П?  - Назначение -  Причёски для выпускного бала </w:t>
      </w:r>
    </w:p>
    <w:p w:rsidR="00D30A21" w:rsidRPr="00696D82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</w:p>
    <w:p w:rsidR="00D30A21" w:rsidRPr="00D15258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D15258">
        <w:rPr>
          <w:rFonts w:ascii="Times New Roman" w:hAnsi="Times New Roman"/>
          <w:sz w:val="28"/>
          <w:szCs w:val="24"/>
        </w:rPr>
        <w:t>Об-ся  (</w:t>
      </w:r>
      <w:r>
        <w:rPr>
          <w:rFonts w:ascii="Times New Roman" w:hAnsi="Times New Roman"/>
          <w:sz w:val="28"/>
          <w:szCs w:val="24"/>
        </w:rPr>
        <w:t>Жирова А</w:t>
      </w:r>
      <w:r w:rsidRPr="00D15258">
        <w:rPr>
          <w:rFonts w:ascii="Times New Roman" w:hAnsi="Times New Roman"/>
          <w:sz w:val="28"/>
          <w:szCs w:val="24"/>
        </w:rPr>
        <w:t xml:space="preserve">.) 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DA7AED">
        <w:rPr>
          <w:rFonts w:ascii="Times New Roman" w:hAnsi="Times New Roman"/>
          <w:b/>
          <w:bCs/>
          <w:color w:val="FF0000"/>
          <w:sz w:val="28"/>
          <w:szCs w:val="24"/>
        </w:rPr>
        <w:t>Причёски для выпускного бала </w:t>
      </w:r>
      <w:r w:rsidRPr="00DA7AED">
        <w:rPr>
          <w:rFonts w:ascii="Times New Roman" w:hAnsi="Times New Roman"/>
          <w:color w:val="FF0000"/>
          <w:sz w:val="28"/>
          <w:szCs w:val="24"/>
        </w:rPr>
        <w:t>не должны быть сложными, вычурными, замысловатыми. Эти причёски отличаются лёгкостью и изяществом, гармонируя с соответствующим для данного случая платьем.</w:t>
      </w:r>
    </w:p>
    <w:p w:rsidR="00D30A21" w:rsidRPr="00DA7AED" w:rsidRDefault="00D30A21" w:rsidP="00C37A3A">
      <w:pPr>
        <w:pStyle w:val="ListParagraph"/>
        <w:shd w:val="clear" w:color="auto" w:fill="FFFFFF"/>
        <w:spacing w:after="0" w:line="240" w:lineRule="auto"/>
        <w:ind w:left="0" w:firstLine="142"/>
        <w:rPr>
          <w:rFonts w:ascii="Times New Roman" w:hAnsi="Times New Roman"/>
          <w:color w:val="FF0000"/>
          <w:sz w:val="28"/>
          <w:szCs w:val="24"/>
        </w:rPr>
      </w:pPr>
      <w:r>
        <w:rPr>
          <w:noProof/>
        </w:rPr>
        <w:pict>
          <v:shape id="Рисунок 3" o:spid="_x0000_s1026" type="#_x0000_t75" alt="hello_html_m3e955f3e.jpg" style="position:absolute;left:0;text-align:left;margin-left:119.05pt;margin-top:5.85pt;width:93.3pt;height:123.9pt;z-index:251658240;visibility:visible;mso-position-vertical-relative:line" o:allowoverlap="f">
            <v:imagedata r:id="rId16" o:title=""/>
            <w10:wrap type="square"/>
          </v:shape>
        </w:pict>
      </w:r>
      <w:r w:rsidRPr="00DA1993">
        <w:rPr>
          <w:noProof/>
        </w:rPr>
        <w:pict>
          <v:shape id="Рисунок 49" o:spid="_x0000_i1035" type="#_x0000_t75" alt="hello_html_380c2f96.jpg" style="width:85.5pt;height:128.25pt;visibility:visible">
            <v:imagedata r:id="rId17" o:title=""/>
          </v:shape>
        </w:pict>
      </w:r>
      <w:r w:rsidRPr="00DA1993">
        <w:rPr>
          <w:noProof/>
        </w:rPr>
        <w:pict>
          <v:shape id="Рисунок 50" o:spid="_x0000_i1036" type="#_x0000_t75" alt="hello_html_m7dad6e7d.jpg" style="width:198.75pt;height:120.75pt;visibility:visible">
            <v:imagedata r:id="rId18" o:title=""/>
          </v:shape>
        </w:pic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4"/>
        </w:rPr>
      </w:pPr>
    </w:p>
    <w:p w:rsidR="00D30A21" w:rsidRPr="00D15258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D15258">
        <w:rPr>
          <w:rFonts w:ascii="Times New Roman" w:hAnsi="Times New Roman"/>
          <w:b/>
          <w:bCs/>
          <w:sz w:val="28"/>
          <w:szCs w:val="24"/>
        </w:rPr>
        <w:t>П  ?  - Назначение -  Причёски для свадьбы 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30A21" w:rsidRPr="00D15258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D15258">
        <w:rPr>
          <w:rFonts w:ascii="Times New Roman" w:hAnsi="Times New Roman"/>
          <w:sz w:val="28"/>
          <w:szCs w:val="24"/>
        </w:rPr>
        <w:t>Об-ся  (</w:t>
      </w:r>
      <w:r>
        <w:rPr>
          <w:rFonts w:ascii="Times New Roman" w:hAnsi="Times New Roman"/>
          <w:sz w:val="28"/>
          <w:szCs w:val="24"/>
        </w:rPr>
        <w:t>Попова</w:t>
      </w:r>
      <w:r w:rsidRPr="00D15258">
        <w:rPr>
          <w:rFonts w:ascii="Times New Roman" w:hAnsi="Times New Roman"/>
          <w:sz w:val="28"/>
          <w:szCs w:val="24"/>
        </w:rPr>
        <w:t xml:space="preserve"> А.) </w:t>
      </w:r>
    </w:p>
    <w:p w:rsidR="00D30A21" w:rsidRDefault="00D30A21" w:rsidP="00C37A3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4"/>
        </w:rPr>
      </w:pPr>
      <w:r w:rsidRPr="00DA7AED">
        <w:rPr>
          <w:rFonts w:ascii="Times New Roman" w:hAnsi="Times New Roman"/>
          <w:b/>
          <w:bCs/>
          <w:color w:val="FF0000"/>
          <w:sz w:val="28"/>
          <w:szCs w:val="24"/>
        </w:rPr>
        <w:t>Причёски для свадьбы </w:t>
      </w:r>
      <w:r w:rsidRPr="00DA7AED">
        <w:rPr>
          <w:rFonts w:ascii="Times New Roman" w:hAnsi="Times New Roman"/>
          <w:color w:val="FF0000"/>
          <w:sz w:val="28"/>
          <w:szCs w:val="24"/>
        </w:rPr>
        <w:t>–самые красивые и нарядные. Они создают образ, символизирующий скромность и душевную чистоту, а также соответствуют наряду невесты.</w:t>
      </w:r>
    </w:p>
    <w:p w:rsidR="00D30A21" w:rsidRPr="00DA7AED" w:rsidRDefault="00D30A21" w:rsidP="00C37A3A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30A21" w:rsidRPr="00DA7AED" w:rsidRDefault="00D30A21" w:rsidP="00C37A3A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DA1993">
        <w:rPr>
          <w:noProof/>
        </w:rPr>
        <w:pict>
          <v:shape id="Рисунок 51" o:spid="_x0000_i1037" type="#_x0000_t75" alt="hello_html_m1728a0d9.jpg" style="width:152.25pt;height:101.25pt;visibility:visible">
            <v:imagedata r:id="rId19" o:title=""/>
          </v:shape>
        </w:pict>
      </w:r>
      <w:r w:rsidRPr="00DA1993">
        <w:rPr>
          <w:noProof/>
        </w:rPr>
        <w:pict>
          <v:shape id="Рисунок 52" o:spid="_x0000_i1038" type="#_x0000_t75" alt="hello_html_53102c8a.jpg" style="width:79.5pt;height:105.75pt;visibility:visible">
            <v:imagedata r:id="rId20" o:title=""/>
          </v:shape>
        </w:pict>
      </w:r>
      <w:r w:rsidRPr="00DA1993">
        <w:rPr>
          <w:noProof/>
        </w:rPr>
        <w:pict>
          <v:shape id="Рисунок 53" o:spid="_x0000_i1039" type="#_x0000_t75" alt="hello_html_40fa54b4.jpg" style="width:125.25pt;height:107.25pt;visibility:visible">
            <v:imagedata r:id="rId21" o:title=""/>
          </v:shape>
        </w:pict>
      </w:r>
    </w:p>
    <w:p w:rsidR="00D30A21" w:rsidRDefault="00D30A21" w:rsidP="00C37A3A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color w:val="FF0000"/>
          <w:sz w:val="28"/>
          <w:szCs w:val="24"/>
          <w:u w:val="single"/>
        </w:rPr>
      </w:pPr>
    </w:p>
    <w:p w:rsidR="00D30A21" w:rsidRDefault="00D30A21" w:rsidP="00C37A3A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4"/>
        </w:rPr>
      </w:pPr>
    </w:p>
    <w:p w:rsidR="00D30A21" w:rsidRDefault="00D30A21" w:rsidP="00C37A3A">
      <w:pPr>
        <w:shd w:val="clear" w:color="auto" w:fill="FFFFFF"/>
        <w:spacing w:before="100" w:beforeAutospacing="1" w:after="0" w:line="245" w:lineRule="atLeast"/>
        <w:ind w:left="58" w:right="58" w:firstLine="706"/>
        <w:rPr>
          <w:rFonts w:ascii="Times New Roman" w:hAnsi="Times New Roman"/>
          <w:color w:val="C00000"/>
          <w:sz w:val="28"/>
          <w:szCs w:val="24"/>
          <w:u w:val="single"/>
        </w:rPr>
      </w:pPr>
    </w:p>
    <w:p w:rsidR="00D30A21" w:rsidRPr="00F10F3C" w:rsidRDefault="00D30A21" w:rsidP="00C37A3A">
      <w:pPr>
        <w:shd w:val="clear" w:color="auto" w:fill="FFFFFF"/>
        <w:spacing w:before="100" w:beforeAutospacing="1" w:after="0" w:line="245" w:lineRule="atLeast"/>
        <w:ind w:left="58" w:right="58" w:firstLine="706"/>
        <w:rPr>
          <w:rFonts w:ascii="Times New Roman" w:hAnsi="Times New Roman"/>
          <w:color w:val="000000"/>
          <w:sz w:val="28"/>
          <w:szCs w:val="24"/>
          <w:u w:val="single"/>
        </w:rPr>
      </w:pPr>
      <w:r w:rsidRPr="00F10F3C">
        <w:rPr>
          <w:rFonts w:ascii="Times New Roman" w:hAnsi="Times New Roman"/>
          <w:color w:val="C00000"/>
          <w:sz w:val="28"/>
          <w:szCs w:val="24"/>
          <w:u w:val="single"/>
        </w:rPr>
        <w:t>Целью нашего сегодняшнего занятия является:</w:t>
      </w:r>
      <w:r w:rsidRPr="00F10F3C">
        <w:rPr>
          <w:rFonts w:ascii="Times New Roman" w:hAnsi="Times New Roman"/>
          <w:color w:val="000000"/>
          <w:sz w:val="28"/>
          <w:szCs w:val="24"/>
          <w:u w:val="single"/>
        </w:rPr>
        <w:t xml:space="preserve"> </w:t>
      </w:r>
    </w:p>
    <w:p w:rsidR="00D30A21" w:rsidRPr="00C37A3A" w:rsidRDefault="00D30A21" w:rsidP="00C37A3A">
      <w:pPr>
        <w:shd w:val="clear" w:color="auto" w:fill="FFFFFF"/>
        <w:spacing w:after="0" w:line="240" w:lineRule="auto"/>
        <w:ind w:left="57" w:right="57" w:firstLine="709"/>
        <w:rPr>
          <w:rFonts w:ascii="Times New Roman" w:hAnsi="Times New Roman"/>
          <w:color w:val="C00000"/>
          <w:sz w:val="28"/>
          <w:szCs w:val="24"/>
        </w:rPr>
      </w:pPr>
      <w:r w:rsidRPr="0005703B">
        <w:rPr>
          <w:rFonts w:ascii="Times New Roman" w:hAnsi="Times New Roman"/>
          <w:color w:val="C00000"/>
          <w:sz w:val="28"/>
          <w:szCs w:val="24"/>
        </w:rPr>
        <w:t>Закрепление полученных знаний по теме «Подбор прически и ее коррекция» и расширение свои знаний по данной теме, научиться их переносить в новую ситуацию. Проследить межпредметные связи.</w:t>
      </w:r>
    </w:p>
    <w:p w:rsidR="00D30A21" w:rsidRDefault="00D30A21" w:rsidP="00C37A3A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4"/>
        </w:rPr>
      </w:pPr>
    </w:p>
    <w:p w:rsidR="00D30A21" w:rsidRPr="001D2FFE" w:rsidRDefault="00D30A21" w:rsidP="00C37A3A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4"/>
          <w:u w:val="single"/>
        </w:rPr>
      </w:pPr>
      <w:r w:rsidRPr="001D2FFE">
        <w:rPr>
          <w:rFonts w:ascii="Times New Roman" w:hAnsi="Times New Roman"/>
          <w:sz w:val="28"/>
          <w:szCs w:val="24"/>
        </w:rPr>
        <w:t>задание позволит определить, как вы справляетесь с проблемными ситуациями. Предположим, к вам пришла клиентка с фотографией, на которой она выбрала себе понравившуюся прическу.  Ваша задача:</w:t>
      </w:r>
    </w:p>
    <w:p w:rsidR="00D30A21" w:rsidRDefault="00D30A21" w:rsidP="00C37A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30A21" w:rsidRDefault="00D30A21">
      <w:pPr>
        <w:rPr>
          <w:sz w:val="32"/>
          <w:szCs w:val="28"/>
        </w:rPr>
      </w:pPr>
    </w:p>
    <w:p w:rsidR="00D30A21" w:rsidRDefault="00D30A21">
      <w:pPr>
        <w:rPr>
          <w:sz w:val="32"/>
          <w:szCs w:val="28"/>
        </w:rPr>
      </w:pPr>
    </w:p>
    <w:p w:rsidR="00D30A21" w:rsidRDefault="00D30A21">
      <w:pPr>
        <w:rPr>
          <w:sz w:val="32"/>
          <w:szCs w:val="28"/>
        </w:rPr>
      </w:pPr>
    </w:p>
    <w:p w:rsidR="00D30A21" w:rsidRDefault="00D30A21">
      <w:pPr>
        <w:rPr>
          <w:sz w:val="32"/>
          <w:szCs w:val="28"/>
        </w:rPr>
      </w:pPr>
    </w:p>
    <w:p w:rsidR="00D30A21" w:rsidRDefault="00D30A21">
      <w:pPr>
        <w:rPr>
          <w:sz w:val="32"/>
          <w:szCs w:val="28"/>
        </w:rPr>
      </w:pPr>
    </w:p>
    <w:p w:rsidR="00D30A21" w:rsidRDefault="00D30A21">
      <w:pPr>
        <w:rPr>
          <w:sz w:val="32"/>
          <w:szCs w:val="28"/>
        </w:rPr>
      </w:pPr>
    </w:p>
    <w:p w:rsidR="00D30A21" w:rsidRDefault="00D30A21">
      <w:pPr>
        <w:rPr>
          <w:sz w:val="32"/>
          <w:szCs w:val="28"/>
        </w:rPr>
      </w:pPr>
    </w:p>
    <w:p w:rsidR="00D30A21" w:rsidRPr="004C44A4" w:rsidRDefault="00D30A21">
      <w:pPr>
        <w:rPr>
          <w:sz w:val="32"/>
          <w:szCs w:val="28"/>
        </w:rPr>
      </w:pPr>
    </w:p>
    <w:sectPr w:rsidR="00D30A21" w:rsidRPr="004C44A4" w:rsidSect="00364847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C6472C8"/>
    <w:lvl w:ilvl="0">
      <w:numFmt w:val="bullet"/>
      <w:lvlText w:val="*"/>
      <w:lvlJc w:val="left"/>
    </w:lvl>
  </w:abstractNum>
  <w:abstractNum w:abstractNumId="1">
    <w:nsid w:val="012F0902"/>
    <w:multiLevelType w:val="multilevel"/>
    <w:tmpl w:val="9900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A740A2"/>
    <w:multiLevelType w:val="multilevel"/>
    <w:tmpl w:val="9F005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A02513"/>
    <w:multiLevelType w:val="multilevel"/>
    <w:tmpl w:val="13282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03307A"/>
    <w:multiLevelType w:val="multilevel"/>
    <w:tmpl w:val="CD68A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6776B6"/>
    <w:multiLevelType w:val="multilevel"/>
    <w:tmpl w:val="0418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EC22FA"/>
    <w:multiLevelType w:val="multilevel"/>
    <w:tmpl w:val="20DE5F84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>
    <w:nsid w:val="6B403D65"/>
    <w:multiLevelType w:val="multilevel"/>
    <w:tmpl w:val="240C6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FA0426"/>
    <w:multiLevelType w:val="hybridMultilevel"/>
    <w:tmpl w:val="1BF83A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847"/>
    <w:rsid w:val="0005703B"/>
    <w:rsid w:val="000A111B"/>
    <w:rsid w:val="000A3AFB"/>
    <w:rsid w:val="000F3885"/>
    <w:rsid w:val="0013637A"/>
    <w:rsid w:val="001902F2"/>
    <w:rsid w:val="001A4A19"/>
    <w:rsid w:val="001B7AEE"/>
    <w:rsid w:val="001C728B"/>
    <w:rsid w:val="001D2FFE"/>
    <w:rsid w:val="00201F2C"/>
    <w:rsid w:val="00217B81"/>
    <w:rsid w:val="002629E0"/>
    <w:rsid w:val="00283DF9"/>
    <w:rsid w:val="00287A1D"/>
    <w:rsid w:val="00294645"/>
    <w:rsid w:val="002C0462"/>
    <w:rsid w:val="002D1A27"/>
    <w:rsid w:val="002E75F8"/>
    <w:rsid w:val="00311231"/>
    <w:rsid w:val="00311F45"/>
    <w:rsid w:val="00364847"/>
    <w:rsid w:val="003648E1"/>
    <w:rsid w:val="00365A70"/>
    <w:rsid w:val="0039389F"/>
    <w:rsid w:val="00412BAB"/>
    <w:rsid w:val="004357A3"/>
    <w:rsid w:val="00437603"/>
    <w:rsid w:val="00475245"/>
    <w:rsid w:val="004B47D2"/>
    <w:rsid w:val="004C0C5B"/>
    <w:rsid w:val="004C44A4"/>
    <w:rsid w:val="004D52EC"/>
    <w:rsid w:val="005253C5"/>
    <w:rsid w:val="00553B13"/>
    <w:rsid w:val="005A3A73"/>
    <w:rsid w:val="0060199C"/>
    <w:rsid w:val="00640B06"/>
    <w:rsid w:val="00656816"/>
    <w:rsid w:val="006710E6"/>
    <w:rsid w:val="00671F40"/>
    <w:rsid w:val="00676DF9"/>
    <w:rsid w:val="00696D82"/>
    <w:rsid w:val="006A64E4"/>
    <w:rsid w:val="006C2469"/>
    <w:rsid w:val="006F467B"/>
    <w:rsid w:val="00723603"/>
    <w:rsid w:val="00724A37"/>
    <w:rsid w:val="007343B3"/>
    <w:rsid w:val="00740B2D"/>
    <w:rsid w:val="00756AA9"/>
    <w:rsid w:val="007B35F2"/>
    <w:rsid w:val="00835119"/>
    <w:rsid w:val="00850B6B"/>
    <w:rsid w:val="008731D7"/>
    <w:rsid w:val="008A05C0"/>
    <w:rsid w:val="008A165D"/>
    <w:rsid w:val="008A2B8A"/>
    <w:rsid w:val="008C21A0"/>
    <w:rsid w:val="008D5F54"/>
    <w:rsid w:val="008E1718"/>
    <w:rsid w:val="008E378E"/>
    <w:rsid w:val="008E7FA5"/>
    <w:rsid w:val="008F4833"/>
    <w:rsid w:val="00912D68"/>
    <w:rsid w:val="00976A2B"/>
    <w:rsid w:val="00987406"/>
    <w:rsid w:val="0099180F"/>
    <w:rsid w:val="009A4FCC"/>
    <w:rsid w:val="00A12813"/>
    <w:rsid w:val="00A433C5"/>
    <w:rsid w:val="00A63CBA"/>
    <w:rsid w:val="00A71CBF"/>
    <w:rsid w:val="00A76CF0"/>
    <w:rsid w:val="00AB4DCC"/>
    <w:rsid w:val="00B26B02"/>
    <w:rsid w:val="00B33867"/>
    <w:rsid w:val="00B37C72"/>
    <w:rsid w:val="00BD0D28"/>
    <w:rsid w:val="00BE025E"/>
    <w:rsid w:val="00BF1DA9"/>
    <w:rsid w:val="00C37A3A"/>
    <w:rsid w:val="00C439F5"/>
    <w:rsid w:val="00C47424"/>
    <w:rsid w:val="00C617CC"/>
    <w:rsid w:val="00CB6AA4"/>
    <w:rsid w:val="00CF382F"/>
    <w:rsid w:val="00D15258"/>
    <w:rsid w:val="00D2761D"/>
    <w:rsid w:val="00D30A21"/>
    <w:rsid w:val="00DA1993"/>
    <w:rsid w:val="00DA7AED"/>
    <w:rsid w:val="00E013FF"/>
    <w:rsid w:val="00E271E2"/>
    <w:rsid w:val="00E308EB"/>
    <w:rsid w:val="00ED3A92"/>
    <w:rsid w:val="00ED73FF"/>
    <w:rsid w:val="00EE57E6"/>
    <w:rsid w:val="00F10F3C"/>
    <w:rsid w:val="00F24833"/>
    <w:rsid w:val="00F67521"/>
    <w:rsid w:val="00F96562"/>
    <w:rsid w:val="00FD39CD"/>
    <w:rsid w:val="00FE2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424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4D52E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D52EC"/>
    <w:rPr>
      <w:rFonts w:ascii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99"/>
    <w:qFormat/>
    <w:rsid w:val="003648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64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8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4D52E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87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ladywow.ru/wp-content/uploads/2018/01/babetta-s-raspushhennymi-volosami-2.jpg" TargetMode="External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wmf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817</TotalTime>
  <Pages>14</Pages>
  <Words>4502</Words>
  <Characters>25668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45</cp:revision>
  <cp:lastPrinted>2018-12-04T06:30:00Z</cp:lastPrinted>
  <dcterms:created xsi:type="dcterms:W3CDTF">2018-12-02T16:20:00Z</dcterms:created>
  <dcterms:modified xsi:type="dcterms:W3CDTF">2023-02-28T19:28:00Z</dcterms:modified>
</cp:coreProperties>
</file>