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D86" w:rsidRPr="009218C2" w:rsidRDefault="00054D86" w:rsidP="009218C2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color w:val="333333"/>
          <w:kern w:val="36"/>
          <w:sz w:val="24"/>
          <w:szCs w:val="24"/>
        </w:rPr>
      </w:pPr>
      <w:r w:rsidRPr="009218C2">
        <w:rPr>
          <w:rFonts w:ascii="Times New Roman" w:hAnsi="Times New Roman"/>
          <w:b/>
          <w:color w:val="333333"/>
          <w:kern w:val="36"/>
          <w:sz w:val="24"/>
          <w:szCs w:val="24"/>
        </w:rPr>
        <w:t xml:space="preserve">Сценарий </w:t>
      </w:r>
    </w:p>
    <w:p w:rsidR="00054D86" w:rsidRPr="009218C2" w:rsidRDefault="00054D86" w:rsidP="009218C2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color w:val="333333"/>
          <w:kern w:val="36"/>
          <w:sz w:val="24"/>
          <w:szCs w:val="24"/>
        </w:rPr>
      </w:pPr>
      <w:r w:rsidRPr="009218C2">
        <w:rPr>
          <w:rFonts w:ascii="Times New Roman" w:hAnsi="Times New Roman"/>
          <w:b/>
          <w:color w:val="333333"/>
          <w:kern w:val="36"/>
          <w:sz w:val="24"/>
          <w:szCs w:val="24"/>
        </w:rPr>
        <w:t>конкурса чтецов «Все профессии важны»</w:t>
      </w:r>
    </w:p>
    <w:p w:rsidR="00054D86" w:rsidRPr="009218C2" w:rsidRDefault="00054D86" w:rsidP="009218C2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color w:val="333333"/>
          <w:kern w:val="36"/>
          <w:sz w:val="24"/>
          <w:szCs w:val="24"/>
        </w:rPr>
      </w:pPr>
      <w:r w:rsidRPr="009218C2">
        <w:rPr>
          <w:rFonts w:ascii="Times New Roman" w:hAnsi="Times New Roman"/>
          <w:b/>
          <w:color w:val="333333"/>
          <w:kern w:val="36"/>
          <w:sz w:val="24"/>
          <w:szCs w:val="24"/>
        </w:rPr>
        <w:t xml:space="preserve">в подготовительной логопедической группе детского сада </w:t>
      </w:r>
    </w:p>
    <w:p w:rsidR="00054D86" w:rsidRPr="009218C2" w:rsidRDefault="00054D86" w:rsidP="009218C2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color w:val="333333"/>
          <w:kern w:val="36"/>
          <w:sz w:val="24"/>
          <w:szCs w:val="24"/>
        </w:rPr>
      </w:pPr>
      <w:r w:rsidRPr="009218C2">
        <w:rPr>
          <w:rFonts w:ascii="Times New Roman" w:hAnsi="Times New Roman"/>
          <w:b/>
          <w:color w:val="333333"/>
          <w:kern w:val="36"/>
          <w:sz w:val="24"/>
          <w:szCs w:val="24"/>
        </w:rPr>
        <w:t>для детей и родителей</w:t>
      </w:r>
    </w:p>
    <w:p w:rsidR="00054D86" w:rsidRPr="009218C2" w:rsidRDefault="00054D86" w:rsidP="009218C2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color w:val="333333"/>
          <w:kern w:val="36"/>
          <w:sz w:val="24"/>
          <w:szCs w:val="24"/>
        </w:rPr>
      </w:pP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Цель</w:t>
      </w:r>
      <w:r w:rsidRPr="009218C2">
        <w:rPr>
          <w:rFonts w:ascii="Times New Roman" w:hAnsi="Times New Roman"/>
          <w:color w:val="111111"/>
          <w:sz w:val="24"/>
          <w:szCs w:val="24"/>
        </w:rPr>
        <w:t>: Воспитывать уважительное отношение к людям разных </w:t>
      </w:r>
      <w:r w:rsidRPr="009218C2">
        <w:rPr>
          <w:rFonts w:ascii="Times New Roman" w:hAnsi="Times New Roman"/>
          <w:b/>
          <w:bCs/>
          <w:color w:val="111111"/>
          <w:sz w:val="24"/>
          <w:szCs w:val="24"/>
        </w:rPr>
        <w:t>профессий</w:t>
      </w:r>
      <w:r w:rsidRPr="009218C2">
        <w:rPr>
          <w:rFonts w:ascii="Times New Roman" w:hAnsi="Times New Roman"/>
          <w:color w:val="111111"/>
          <w:sz w:val="24"/>
          <w:szCs w:val="24"/>
        </w:rPr>
        <w:t>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Задачи</w:t>
      </w:r>
      <w:r w:rsidRPr="009218C2">
        <w:rPr>
          <w:rFonts w:ascii="Times New Roman" w:hAnsi="Times New Roman"/>
          <w:color w:val="111111"/>
          <w:sz w:val="24"/>
          <w:szCs w:val="24"/>
        </w:rPr>
        <w:t>: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1. Расширять и обогащать знания и представления о </w:t>
      </w:r>
      <w:r w:rsidRPr="009218C2">
        <w:rPr>
          <w:rFonts w:ascii="Times New Roman" w:hAnsi="Times New Roman"/>
          <w:bCs/>
          <w:color w:val="111111"/>
          <w:sz w:val="24"/>
          <w:szCs w:val="24"/>
        </w:rPr>
        <w:t>профессиях,</w:t>
      </w:r>
      <w:r w:rsidRPr="009218C2">
        <w:rPr>
          <w:rFonts w:ascii="Times New Roman" w:hAnsi="Times New Roman"/>
          <w:color w:val="111111"/>
          <w:sz w:val="24"/>
          <w:szCs w:val="24"/>
        </w:rPr>
        <w:t xml:space="preserve">  о труде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2. Формировать у дошкольников навыки выразительного чтения, артистических умений.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3. Развивать чувство ритма и рифмы.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4. Обогащать словарный запас, развивать связную речь.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5. Закрепить навык образовывать существительные от глаголов.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6. Активизировать внимание и память детей, развивать логическое мышление.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7. Воспитать положительную мотивацию к обучению, уважение к труду.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Оборудование: Презентация с загадками о профессиях.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</w:p>
    <w:p w:rsidR="00054D86" w:rsidRPr="009218C2" w:rsidRDefault="00054D86" w:rsidP="009218C2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</w:rPr>
      </w:pPr>
      <w:r w:rsidRPr="009218C2">
        <w:rPr>
          <w:rStyle w:val="c5"/>
          <w:b/>
          <w:bCs/>
          <w:color w:val="000000"/>
        </w:rPr>
        <w:t>1. Приветствие.</w:t>
      </w:r>
    </w:p>
    <w:p w:rsidR="00054D86" w:rsidRPr="009218C2" w:rsidRDefault="00054D86" w:rsidP="009218C2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</w:p>
    <w:p w:rsidR="00054D86" w:rsidRPr="009218C2" w:rsidRDefault="00054D86" w:rsidP="009218C2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9218C2">
        <w:rPr>
          <w:rStyle w:val="c2"/>
          <w:color w:val="000000"/>
        </w:rPr>
        <w:t>1 Ведущий: Привет,  друзья! У нас сегодня</w:t>
      </w:r>
    </w:p>
    <w:p w:rsidR="00054D86" w:rsidRPr="009218C2" w:rsidRDefault="00054D86" w:rsidP="009218C2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9218C2">
        <w:rPr>
          <w:rStyle w:val="c2"/>
          <w:color w:val="000000"/>
        </w:rPr>
        <w:t>Большой и интересный час:</w:t>
      </w:r>
    </w:p>
    <w:p w:rsidR="00054D86" w:rsidRPr="009218C2" w:rsidRDefault="00054D86" w:rsidP="009218C2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9218C2">
        <w:rPr>
          <w:rStyle w:val="c2"/>
          <w:color w:val="000000"/>
        </w:rPr>
        <w:t>Стихи учили мы в секрете –</w:t>
      </w:r>
    </w:p>
    <w:p w:rsidR="00054D86" w:rsidRPr="009218C2" w:rsidRDefault="00054D86" w:rsidP="009218C2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9218C2">
        <w:rPr>
          <w:rStyle w:val="c2"/>
          <w:color w:val="000000"/>
        </w:rPr>
        <w:t>Мы собрались послушать вас!</w:t>
      </w:r>
    </w:p>
    <w:p w:rsidR="00054D86" w:rsidRPr="009218C2" w:rsidRDefault="00054D86" w:rsidP="009218C2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</w:p>
    <w:p w:rsidR="00054D86" w:rsidRPr="009218C2" w:rsidRDefault="00054D86" w:rsidP="009218C2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9218C2">
        <w:rPr>
          <w:rStyle w:val="c2"/>
          <w:color w:val="000000"/>
        </w:rPr>
        <w:t>2.Ведущий: Внимание! Я объявляю о начале конкурса!</w:t>
      </w:r>
    </w:p>
    <w:p w:rsidR="00054D86" w:rsidRPr="009218C2" w:rsidRDefault="00054D86" w:rsidP="009218C2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9218C2">
        <w:rPr>
          <w:rStyle w:val="c2"/>
          <w:color w:val="000000"/>
        </w:rPr>
        <w:t>Девочки готовы?</w:t>
      </w:r>
    </w:p>
    <w:p w:rsidR="00054D86" w:rsidRPr="009218C2" w:rsidRDefault="00054D86" w:rsidP="009218C2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9218C2">
        <w:rPr>
          <w:rStyle w:val="c2"/>
          <w:color w:val="000000"/>
        </w:rPr>
        <w:t>Мальчики готовы?</w:t>
      </w:r>
    </w:p>
    <w:p w:rsidR="00054D86" w:rsidRPr="009218C2" w:rsidRDefault="00054D86" w:rsidP="009218C2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9218C2">
        <w:rPr>
          <w:rStyle w:val="c2"/>
          <w:color w:val="000000"/>
        </w:rPr>
        <w:t>Родители готовы?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 xml:space="preserve">- Здравствуйте, ребята и уважаемые гости! 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- Издавна наш народ ценил трудолюбие и отвергал лень. «Умные руки не знают скуки», - так люди говорят. Именно человеческим трудом создается все самое лучшее  нужное и полезное на Земле.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Сегодня в нашем зале проходит </w:t>
      </w:r>
      <w:r w:rsidRPr="009218C2">
        <w:rPr>
          <w:rFonts w:ascii="Times New Roman" w:hAnsi="Times New Roman"/>
          <w:b/>
          <w:bCs/>
          <w:color w:val="111111"/>
          <w:sz w:val="24"/>
          <w:szCs w:val="24"/>
        </w:rPr>
        <w:t>конкурс чтецов на тему </w:t>
      </w:r>
      <w:r w:rsidRPr="009218C2">
        <w:rPr>
          <w:rFonts w:ascii="Times New Roman" w:hAnsi="Times New Roman"/>
          <w:b/>
          <w:i/>
          <w:iCs/>
          <w:color w:val="111111"/>
          <w:sz w:val="24"/>
          <w:szCs w:val="24"/>
          <w:bdr w:val="none" w:sz="0" w:space="0" w:color="auto" w:frame="1"/>
        </w:rPr>
        <w:t>«Все</w:t>
      </w:r>
      <w:r w:rsidRPr="009218C2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 </w:t>
      </w:r>
      <w:r w:rsidRPr="009218C2">
        <w:rPr>
          <w:rFonts w:ascii="Times New Roman" w:hAnsi="Times New Roman"/>
          <w:b/>
          <w:bCs/>
          <w:i/>
          <w:iCs/>
          <w:color w:val="111111"/>
          <w:sz w:val="24"/>
          <w:szCs w:val="24"/>
        </w:rPr>
        <w:t>профессии важны</w:t>
      </w:r>
      <w:r w:rsidRPr="009218C2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».</w:t>
      </w:r>
      <w:r w:rsidRPr="009218C2">
        <w:rPr>
          <w:rFonts w:ascii="Times New Roman" w:hAnsi="Times New Roman"/>
          <w:color w:val="111111"/>
          <w:sz w:val="24"/>
          <w:szCs w:val="24"/>
        </w:rPr>
        <w:t xml:space="preserve"> 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b/>
          <w:bCs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Наши участники готовились, учили стихи о </w:t>
      </w:r>
      <w:r w:rsidRPr="009218C2">
        <w:rPr>
          <w:rFonts w:ascii="Times New Roman" w:hAnsi="Times New Roman"/>
          <w:b/>
          <w:bCs/>
          <w:color w:val="111111"/>
          <w:sz w:val="24"/>
          <w:szCs w:val="24"/>
        </w:rPr>
        <w:t>профессиях.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 xml:space="preserve"> Попросим зрителей поддержать участников, а оценивать выступление </w:t>
      </w:r>
      <w:r w:rsidRPr="009218C2">
        <w:rPr>
          <w:rFonts w:ascii="Times New Roman" w:hAnsi="Times New Roman"/>
          <w:b/>
          <w:bCs/>
          <w:color w:val="111111"/>
          <w:sz w:val="24"/>
          <w:szCs w:val="24"/>
        </w:rPr>
        <w:t>конкурсантов</w:t>
      </w:r>
      <w:r w:rsidRPr="009218C2">
        <w:rPr>
          <w:rFonts w:ascii="Times New Roman" w:hAnsi="Times New Roman"/>
          <w:color w:val="111111"/>
          <w:sz w:val="24"/>
          <w:szCs w:val="24"/>
        </w:rPr>
        <w:t> будет уважаемое жюри:</w:t>
      </w:r>
    </w:p>
    <w:p w:rsidR="00054D86" w:rsidRPr="009218C2" w:rsidRDefault="00054D86" w:rsidP="009218C2">
      <w:p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bCs/>
          <w:sz w:val="24"/>
          <w:szCs w:val="24"/>
        </w:rPr>
        <w:t>- ФИО з</w:t>
      </w:r>
      <w:r w:rsidRPr="009218C2">
        <w:rPr>
          <w:rFonts w:ascii="Times New Roman" w:hAnsi="Times New Roman"/>
          <w:sz w:val="24"/>
          <w:szCs w:val="24"/>
        </w:rPr>
        <w:t>аведующая МБДОУ  Детский сад;</w:t>
      </w:r>
    </w:p>
    <w:p w:rsidR="00054D86" w:rsidRPr="009218C2" w:rsidRDefault="00054D86" w:rsidP="009218C2">
      <w:p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bCs/>
          <w:sz w:val="24"/>
          <w:szCs w:val="24"/>
        </w:rPr>
        <w:t xml:space="preserve">- </w:t>
      </w:r>
      <w:r w:rsidRPr="009218C2">
        <w:rPr>
          <w:rFonts w:ascii="Times New Roman" w:hAnsi="Times New Roman"/>
          <w:sz w:val="24"/>
          <w:szCs w:val="24"/>
        </w:rPr>
        <w:t>ФИО</w:t>
      </w:r>
      <w:r w:rsidRPr="009218C2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методист МБДОУ Детский сад</w:t>
      </w:r>
      <w:r w:rsidRPr="009218C2">
        <w:rPr>
          <w:rFonts w:ascii="Times New Roman" w:hAnsi="Times New Roman"/>
          <w:sz w:val="24"/>
          <w:szCs w:val="24"/>
        </w:rPr>
        <w:t>;</w:t>
      </w:r>
    </w:p>
    <w:p w:rsidR="00054D86" w:rsidRPr="009218C2" w:rsidRDefault="00054D86" w:rsidP="009218C2">
      <w:p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color w:val="000000"/>
          <w:sz w:val="24"/>
          <w:szCs w:val="24"/>
        </w:rPr>
        <w:t xml:space="preserve">- ФИЛ учитель – логопед МБДОУ </w:t>
      </w:r>
      <w:r w:rsidRPr="009218C2">
        <w:rPr>
          <w:rFonts w:ascii="Times New Roman" w:hAnsi="Times New Roman"/>
          <w:sz w:val="24"/>
          <w:szCs w:val="24"/>
        </w:rPr>
        <w:t>Детский сад;</w:t>
      </w:r>
    </w:p>
    <w:p w:rsidR="00054D86" w:rsidRPr="009218C2" w:rsidRDefault="00054D86" w:rsidP="00D05FBE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 xml:space="preserve">-  ФИЛ музыкальный руководитель </w:t>
      </w:r>
      <w:r w:rsidRPr="009218C2">
        <w:rPr>
          <w:rFonts w:ascii="Times New Roman" w:hAnsi="Times New Roman"/>
          <w:color w:val="000000"/>
          <w:sz w:val="24"/>
          <w:szCs w:val="24"/>
        </w:rPr>
        <w:t xml:space="preserve">МБДОУ </w:t>
      </w:r>
      <w:r w:rsidRPr="009218C2">
        <w:rPr>
          <w:rFonts w:ascii="Times New Roman" w:hAnsi="Times New Roman"/>
          <w:sz w:val="24"/>
          <w:szCs w:val="24"/>
        </w:rPr>
        <w:t>Детский сад.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b/>
          <w:bCs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Пожелаем удачно выступить всем </w:t>
      </w:r>
      <w:r w:rsidRPr="009218C2">
        <w:rPr>
          <w:rFonts w:ascii="Times New Roman" w:hAnsi="Times New Roman"/>
          <w:b/>
          <w:bCs/>
          <w:color w:val="111111"/>
          <w:sz w:val="24"/>
          <w:szCs w:val="24"/>
        </w:rPr>
        <w:t xml:space="preserve">конкурсантам. 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Итак, первый участник ФИ ребёнка.  Расскажет  стихотворение  </w:t>
      </w:r>
      <w:r w:rsidRPr="009218C2">
        <w:rPr>
          <w:rFonts w:ascii="Times New Roman" w:hAnsi="Times New Roman"/>
          <w:bCs/>
          <w:color w:val="000000"/>
          <w:sz w:val="24"/>
          <w:szCs w:val="24"/>
        </w:rPr>
        <w:t xml:space="preserve">Виктора Лунина </w:t>
      </w:r>
      <w:r w:rsidRPr="009218C2">
        <w:rPr>
          <w:rFonts w:ascii="Times New Roman" w:hAnsi="Times New Roman"/>
          <w:b/>
          <w:bCs/>
          <w:color w:val="000000"/>
          <w:sz w:val="24"/>
          <w:szCs w:val="24"/>
        </w:rPr>
        <w:t>«Разные профессии»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bCs/>
          <w:color w:val="000000"/>
          <w:sz w:val="24"/>
          <w:szCs w:val="24"/>
        </w:rPr>
      </w:pPr>
      <w:r w:rsidRPr="009218C2">
        <w:rPr>
          <w:rFonts w:ascii="Times New Roman" w:hAnsi="Times New Roman"/>
          <w:bCs/>
          <w:color w:val="000000"/>
          <w:sz w:val="24"/>
          <w:szCs w:val="24"/>
        </w:rPr>
        <w:t>Столько есть профессий разных,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bCs/>
          <w:color w:val="000000"/>
          <w:sz w:val="24"/>
          <w:szCs w:val="24"/>
        </w:rPr>
      </w:pPr>
      <w:r w:rsidRPr="009218C2">
        <w:rPr>
          <w:rFonts w:ascii="Times New Roman" w:hAnsi="Times New Roman"/>
          <w:bCs/>
          <w:color w:val="000000"/>
          <w:sz w:val="24"/>
          <w:szCs w:val="24"/>
        </w:rPr>
        <w:t>Все их нам не перечесть: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bCs/>
          <w:color w:val="000000"/>
          <w:sz w:val="24"/>
          <w:szCs w:val="24"/>
        </w:rPr>
      </w:pPr>
      <w:r w:rsidRPr="009218C2">
        <w:rPr>
          <w:rFonts w:ascii="Times New Roman" w:hAnsi="Times New Roman"/>
          <w:bCs/>
          <w:color w:val="000000"/>
          <w:sz w:val="24"/>
          <w:szCs w:val="24"/>
        </w:rPr>
        <w:t>Есть врачи и водолазы,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bCs/>
          <w:color w:val="000000"/>
          <w:sz w:val="24"/>
          <w:szCs w:val="24"/>
        </w:rPr>
      </w:pPr>
      <w:r w:rsidRPr="009218C2">
        <w:rPr>
          <w:rFonts w:ascii="Times New Roman" w:hAnsi="Times New Roman"/>
          <w:bCs/>
          <w:color w:val="000000"/>
          <w:sz w:val="24"/>
          <w:szCs w:val="24"/>
        </w:rPr>
        <w:t>Токари, шахтеры есть.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bCs/>
          <w:color w:val="000000"/>
          <w:sz w:val="24"/>
          <w:szCs w:val="24"/>
        </w:rPr>
      </w:pPr>
      <w:r w:rsidRPr="009218C2">
        <w:rPr>
          <w:rFonts w:ascii="Times New Roman" w:hAnsi="Times New Roman"/>
          <w:bCs/>
          <w:color w:val="000000"/>
          <w:sz w:val="24"/>
          <w:szCs w:val="24"/>
        </w:rPr>
        <w:t>Учит в школе нас учитель,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bCs/>
          <w:color w:val="000000"/>
          <w:sz w:val="24"/>
          <w:szCs w:val="24"/>
        </w:rPr>
      </w:pPr>
      <w:r w:rsidRPr="009218C2">
        <w:rPr>
          <w:rFonts w:ascii="Times New Roman" w:hAnsi="Times New Roman"/>
          <w:bCs/>
          <w:color w:val="000000"/>
          <w:sz w:val="24"/>
          <w:szCs w:val="24"/>
        </w:rPr>
        <w:t>А портной костюмы шьет.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bCs/>
          <w:color w:val="000000"/>
          <w:sz w:val="24"/>
          <w:szCs w:val="24"/>
        </w:rPr>
      </w:pPr>
      <w:r w:rsidRPr="009218C2">
        <w:rPr>
          <w:rFonts w:ascii="Times New Roman" w:hAnsi="Times New Roman"/>
          <w:bCs/>
          <w:color w:val="000000"/>
          <w:sz w:val="24"/>
          <w:szCs w:val="24"/>
        </w:rPr>
        <w:t>Строит новый дом строитель,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bCs/>
          <w:color w:val="000000"/>
          <w:sz w:val="24"/>
          <w:szCs w:val="24"/>
        </w:rPr>
      </w:pPr>
      <w:r w:rsidRPr="009218C2">
        <w:rPr>
          <w:rFonts w:ascii="Times New Roman" w:hAnsi="Times New Roman"/>
          <w:bCs/>
          <w:color w:val="000000"/>
          <w:sz w:val="24"/>
          <w:szCs w:val="24"/>
        </w:rPr>
        <w:t>Капитан корабль ведет.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bCs/>
          <w:color w:val="000000"/>
          <w:sz w:val="24"/>
          <w:szCs w:val="24"/>
        </w:rPr>
      </w:pPr>
      <w:r w:rsidRPr="009218C2">
        <w:rPr>
          <w:rFonts w:ascii="Times New Roman" w:hAnsi="Times New Roman"/>
          <w:bCs/>
          <w:color w:val="000000"/>
          <w:sz w:val="24"/>
          <w:szCs w:val="24"/>
        </w:rPr>
        <w:t>Главное — не ошибиться,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bCs/>
          <w:color w:val="000000"/>
          <w:sz w:val="24"/>
          <w:szCs w:val="24"/>
        </w:rPr>
      </w:pPr>
      <w:r w:rsidRPr="009218C2">
        <w:rPr>
          <w:rFonts w:ascii="Times New Roman" w:hAnsi="Times New Roman"/>
          <w:bCs/>
          <w:color w:val="000000"/>
          <w:sz w:val="24"/>
          <w:szCs w:val="24"/>
        </w:rPr>
        <w:t>Выбирая, кем же стать?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bCs/>
          <w:color w:val="000000"/>
          <w:sz w:val="24"/>
          <w:szCs w:val="24"/>
        </w:rPr>
      </w:pPr>
      <w:r w:rsidRPr="009218C2">
        <w:rPr>
          <w:rFonts w:ascii="Times New Roman" w:hAnsi="Times New Roman"/>
          <w:bCs/>
          <w:color w:val="000000"/>
          <w:sz w:val="24"/>
          <w:szCs w:val="24"/>
        </w:rPr>
        <w:t>Парикмахером, певицей,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bCs/>
          <w:color w:val="000000"/>
          <w:sz w:val="24"/>
          <w:szCs w:val="24"/>
        </w:rPr>
        <w:t>Или на Луну летать.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 xml:space="preserve">Второй участник  ФИ  ребёнка  </w:t>
      </w:r>
    </w:p>
    <w:p w:rsidR="00054D86" w:rsidRPr="009218C2" w:rsidRDefault="00054D86" w:rsidP="009218C2">
      <w:pPr>
        <w:spacing w:after="0" w:line="240" w:lineRule="auto"/>
        <w:ind w:firstLine="357"/>
        <w:rPr>
          <w:rFonts w:ascii="Times New Roman" w:hAnsi="Times New Roman"/>
          <w:b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 xml:space="preserve">Шаламонова Елена  </w:t>
      </w:r>
      <w:r w:rsidRPr="009218C2">
        <w:rPr>
          <w:rFonts w:ascii="Times New Roman" w:hAnsi="Times New Roman"/>
          <w:b/>
          <w:color w:val="111111"/>
          <w:sz w:val="24"/>
          <w:szCs w:val="24"/>
        </w:rPr>
        <w:t>«Труд»</w:t>
      </w:r>
    </w:p>
    <w:p w:rsidR="00054D86" w:rsidRPr="009218C2" w:rsidRDefault="00054D86" w:rsidP="009218C2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Труд – основа нашей жизни,</w:t>
      </w:r>
    </w:p>
    <w:p w:rsidR="00054D86" w:rsidRPr="009218C2" w:rsidRDefault="00054D86" w:rsidP="009218C2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Он любой украсит день.</w:t>
      </w:r>
    </w:p>
    <w:p w:rsidR="00054D86" w:rsidRPr="009218C2" w:rsidRDefault="00054D86" w:rsidP="009218C2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Нет стыднее укоризны,</w:t>
      </w:r>
    </w:p>
    <w:p w:rsidR="00054D86" w:rsidRPr="009218C2" w:rsidRDefault="00054D86" w:rsidP="009218C2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Что тебе трудиться лень.</w:t>
      </w:r>
    </w:p>
    <w:p w:rsidR="00054D86" w:rsidRPr="009218C2" w:rsidRDefault="00054D86" w:rsidP="009218C2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По душе найди работу,</w:t>
      </w:r>
    </w:p>
    <w:p w:rsidR="00054D86" w:rsidRPr="009218C2" w:rsidRDefault="00054D86" w:rsidP="009218C2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Будь в ней Мастером, твори,</w:t>
      </w:r>
    </w:p>
    <w:p w:rsidR="00054D86" w:rsidRPr="009218C2" w:rsidRDefault="00054D86" w:rsidP="009218C2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Не стесняйся грязи, пота,</w:t>
      </w:r>
    </w:p>
    <w:p w:rsidR="00054D86" w:rsidRPr="009218C2" w:rsidRDefault="00054D86" w:rsidP="009218C2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Грубых слов не говори!</w:t>
      </w:r>
    </w:p>
    <w:p w:rsidR="00054D86" w:rsidRPr="009218C2" w:rsidRDefault="00054D86" w:rsidP="009218C2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Труд любой нам очень важен,</w:t>
      </w:r>
    </w:p>
    <w:p w:rsidR="00054D86" w:rsidRPr="009218C2" w:rsidRDefault="00054D86" w:rsidP="009218C2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Постарайся все пройти,</w:t>
      </w:r>
    </w:p>
    <w:p w:rsidR="00054D86" w:rsidRPr="009218C2" w:rsidRDefault="00054D86" w:rsidP="009218C2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И душою будь отважен,</w:t>
      </w:r>
    </w:p>
    <w:p w:rsidR="00054D86" w:rsidRPr="009218C2" w:rsidRDefault="00054D86" w:rsidP="009218C2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Постигая труд в пути.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Наш следующий участник ФИ ребенка</w:t>
      </w:r>
    </w:p>
    <w:p w:rsidR="00054D86" w:rsidRPr="009218C2" w:rsidRDefault="00054D86" w:rsidP="009218C2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 xml:space="preserve">Борис Заходер </w:t>
      </w:r>
      <w:r w:rsidRPr="009218C2">
        <w:rPr>
          <w:rFonts w:ascii="Times New Roman" w:hAnsi="Times New Roman"/>
          <w:b/>
          <w:color w:val="111111"/>
          <w:sz w:val="24"/>
          <w:szCs w:val="24"/>
        </w:rPr>
        <w:t>«Строители»</w:t>
      </w:r>
    </w:p>
    <w:p w:rsidR="00054D86" w:rsidRPr="009218C2" w:rsidRDefault="00054D86" w:rsidP="009218C2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Пусть не сердятся родители,</w:t>
      </w:r>
    </w:p>
    <w:p w:rsidR="00054D86" w:rsidRPr="009218C2" w:rsidRDefault="00054D86" w:rsidP="009218C2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Что измажутся строители,</w:t>
      </w:r>
    </w:p>
    <w:p w:rsidR="00054D86" w:rsidRPr="009218C2" w:rsidRDefault="00054D86" w:rsidP="009218C2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Потому что тот, кто строит,</w:t>
      </w:r>
    </w:p>
    <w:p w:rsidR="00054D86" w:rsidRPr="009218C2" w:rsidRDefault="00054D86" w:rsidP="009218C2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Тот чего-нибудь да стоит!</w:t>
      </w:r>
    </w:p>
    <w:p w:rsidR="00054D86" w:rsidRPr="009218C2" w:rsidRDefault="00054D86" w:rsidP="009218C2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И неважно, что пока</w:t>
      </w:r>
    </w:p>
    <w:p w:rsidR="00054D86" w:rsidRPr="009218C2" w:rsidRDefault="00054D86" w:rsidP="009218C2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Этот домик из песка.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А сейчас приглашаем ФИ ребенка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 xml:space="preserve">Лев Яковлевич Рахлис </w:t>
      </w:r>
      <w:r w:rsidRPr="009218C2">
        <w:rPr>
          <w:rFonts w:ascii="Times New Roman" w:hAnsi="Times New Roman"/>
          <w:b/>
          <w:sz w:val="24"/>
          <w:szCs w:val="24"/>
        </w:rPr>
        <w:t>«Про портного, про пальто и ещё про кое-что»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Мне братишка говорит: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- У меня пальто болит.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Даже хлястик отвернулся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И куда-то вниз глядит.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Тут пришёл тряпичный доктор,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Или попросту – портной,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Он заахал и заохал: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- Что случилось? Где больной?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Мой братишка говорит: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- У меня пальто болит.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И никак я не пойму –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Почему?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Посмотрел тряпичный доктор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На пальто со всех сторон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И с улыбкой, и со вздохом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Наконец ответил он: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- Это проще манной каши.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Оттого пальто болит,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Что у пуговицы вашей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Жизнь на ниточке висит.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 xml:space="preserve">Следующий участник </w:t>
      </w:r>
      <w:r>
        <w:rPr>
          <w:rFonts w:ascii="Times New Roman" w:hAnsi="Times New Roman"/>
          <w:sz w:val="24"/>
          <w:szCs w:val="24"/>
        </w:rPr>
        <w:t>ФИ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 xml:space="preserve">Виктор  Лунин </w:t>
      </w:r>
      <w:r w:rsidRPr="009218C2">
        <w:rPr>
          <w:rFonts w:ascii="Times New Roman" w:hAnsi="Times New Roman"/>
          <w:b/>
          <w:color w:val="111111"/>
          <w:sz w:val="24"/>
          <w:szCs w:val="24"/>
        </w:rPr>
        <w:t>«Сами и само»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Ничто никогда не выходит само.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Само не приходит к нам на дом письмо.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Само не способно смолоться зерно.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Само стать костюмом не может сукно.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Само не умеет вариться варенье.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Само не напишется стихотворенье.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Мы делать всё это обязаны сами -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Своей головой и своими руками!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Приглашаем следующего участника ФИ ребенка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b/>
          <w:color w:val="111111"/>
          <w:sz w:val="24"/>
          <w:szCs w:val="24"/>
        </w:rPr>
      </w:pPr>
      <w:r w:rsidRPr="009218C2">
        <w:rPr>
          <w:rFonts w:ascii="Times New Roman" w:hAnsi="Times New Roman"/>
          <w:b/>
          <w:color w:val="111111"/>
          <w:sz w:val="24"/>
          <w:szCs w:val="24"/>
        </w:rPr>
        <w:t>«Кинолог»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Минералы ищет геолог.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Языки изучает филолог.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Раскопки ведёт археолог.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Это понятно, но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Кто же такой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Кинолог —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Тот, кто смотрит кино!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Я кинологом стать хочу —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Кинология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Мне по плечу!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Но папа сказал: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— А ну-ка,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Откроем словарь...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Итак: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«Кинология — это наука,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Изучающая собак».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Решено: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Буду кинологом —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От собак не оттащите волоком!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Нравятся очень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Бульдоги мне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И другие четвероногие!..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... — Вы кто: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Археолог?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Филолог?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Геолог? —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Спросят меня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И услышат в ответ: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— Я по профессии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Просто кинолог...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Другими словами,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Собаковед!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Следующий участник ФИ ребенка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b/>
          <w:color w:val="111111"/>
          <w:sz w:val="24"/>
          <w:szCs w:val="24"/>
        </w:rPr>
      </w:pPr>
      <w:r w:rsidRPr="009218C2">
        <w:rPr>
          <w:rFonts w:ascii="Times New Roman" w:hAnsi="Times New Roman"/>
          <w:b/>
          <w:color w:val="111111"/>
          <w:sz w:val="24"/>
          <w:szCs w:val="24"/>
        </w:rPr>
        <w:t>«Водолаз»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Жил да был неустрашимый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Знаменитый Водолаз.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И акулы и дельфины,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С ним здоровались не раз.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С кем он только не встречался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Под водою голубой,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Потому что погружался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Он в работу с головой.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Следующий участник ФИ ребенка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b/>
          <w:color w:val="111111"/>
          <w:sz w:val="24"/>
          <w:szCs w:val="24"/>
        </w:rPr>
      </w:pPr>
      <w:r w:rsidRPr="009218C2">
        <w:rPr>
          <w:rFonts w:ascii="Times New Roman" w:hAnsi="Times New Roman"/>
          <w:b/>
          <w:color w:val="111111"/>
          <w:sz w:val="24"/>
          <w:szCs w:val="24"/>
        </w:rPr>
        <w:t>«Механизатор»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 xml:space="preserve"> Говорит мне часто мама,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Что со мной одно несчастье –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У меня во всех карманах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Инструменты и запчасти: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Два винта, четыре гайки,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Три струны от балалайки,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Колесо от самоката,</w:t>
      </w:r>
      <w:r w:rsidRPr="009218C2">
        <w:rPr>
          <w:rFonts w:ascii="Times New Roman" w:hAnsi="Times New Roman"/>
          <w:color w:val="111111"/>
          <w:sz w:val="24"/>
          <w:szCs w:val="24"/>
        </w:rPr>
        <w:tab/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То, что выпросил у брата,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Батарейка, шестеренка,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Чья-то старая маслёнка,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Чьи-то сломанные клещи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И ещё другие вещи.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Потому что я мужчина –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Мне без техники нельзя!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Для мужчины все машины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Настоящие друзья!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Приглашаем на сцену  детей ФИ ребенка, ФИ ребенка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b/>
          <w:color w:val="111111"/>
          <w:sz w:val="24"/>
          <w:szCs w:val="24"/>
        </w:rPr>
      </w:pPr>
      <w:r w:rsidRPr="009218C2">
        <w:rPr>
          <w:rFonts w:ascii="Times New Roman" w:hAnsi="Times New Roman"/>
          <w:b/>
          <w:color w:val="111111"/>
          <w:sz w:val="24"/>
          <w:szCs w:val="24"/>
        </w:rPr>
        <w:t>«Трудится Земля»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1 ребенок.  Сколько нужного на свете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Люди делают вокруг: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Те плетут морские сети,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Те с рассветом косят луг,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Варят сталь, штурмуют космос,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За станком в цеху стоят,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Миллионы умных взрослых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Учат грамоте ребят.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2 ребенок .Кто-то нефть в тайге качает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Из глубин земных пластов,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А другие листья чая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Аккуратно рвут с кустов.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Ежедневно дел в достатке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Для тебя и для меня.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Будет все всегда в порядке,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Если трудится Земля.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А сейчас выступит ФИ ребенка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b/>
          <w:color w:val="111111"/>
          <w:sz w:val="24"/>
          <w:szCs w:val="24"/>
        </w:rPr>
      </w:pPr>
      <w:r w:rsidRPr="009218C2">
        <w:rPr>
          <w:rFonts w:ascii="Times New Roman" w:hAnsi="Times New Roman"/>
          <w:b/>
          <w:color w:val="111111"/>
          <w:sz w:val="24"/>
          <w:szCs w:val="24"/>
        </w:rPr>
        <w:t>«Мы – пожарные»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 xml:space="preserve"> На машине ярко-красной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Мчимся мы вперёд.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Труд тяжёлый и опасный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Нас, пожарных, ждёт.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Вой пронзительной сирены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Может оглушить,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Будем и водой, и пеной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Мы пожар тушить.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И в беду попавшим людям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Сможем мы помочь,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Ведь с огнём бороться будем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Смело день и ночь!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Следующая участница ФИ ребенка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b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 xml:space="preserve">Владимир Орлов </w:t>
      </w:r>
      <w:r w:rsidRPr="009218C2">
        <w:rPr>
          <w:rFonts w:ascii="Times New Roman" w:hAnsi="Times New Roman"/>
          <w:b/>
          <w:color w:val="111111"/>
          <w:sz w:val="24"/>
          <w:szCs w:val="24"/>
        </w:rPr>
        <w:t>«Портниха»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Научилась вышивать я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Кур, цыплят и петушков.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А еще для кукол платья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Сшила я из лоскутков.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- Молодец, – сказала мама, -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Ты у нас портниха прямо!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Приглашаем ФИ ребенка</w:t>
      </w:r>
    </w:p>
    <w:p w:rsidR="00054D86" w:rsidRPr="009218C2" w:rsidRDefault="00054D86" w:rsidP="009218C2">
      <w:pPr>
        <w:shd w:val="clear" w:color="auto" w:fill="FFFFFF"/>
        <w:spacing w:after="0" w:line="240" w:lineRule="auto"/>
        <w:rPr>
          <w:rFonts w:ascii="Times New Roman" w:hAnsi="Times New Roman"/>
          <w:b/>
          <w:color w:val="2E3137"/>
          <w:sz w:val="24"/>
          <w:szCs w:val="24"/>
          <w:shd w:val="clear" w:color="auto" w:fill="FFFFFF"/>
        </w:rPr>
      </w:pPr>
      <w:r w:rsidRPr="009218C2">
        <w:rPr>
          <w:rFonts w:ascii="Times New Roman" w:hAnsi="Times New Roman"/>
          <w:b/>
          <w:color w:val="2E3137"/>
          <w:sz w:val="24"/>
          <w:szCs w:val="24"/>
          <w:shd w:val="clear" w:color="auto" w:fill="FFFFFF"/>
        </w:rPr>
        <w:t>«Стюардесса»</w:t>
      </w:r>
    </w:p>
    <w:p w:rsidR="00054D86" w:rsidRPr="009218C2" w:rsidRDefault="00054D86" w:rsidP="009218C2">
      <w:pPr>
        <w:shd w:val="clear" w:color="auto" w:fill="FFFFFF"/>
        <w:spacing w:after="0" w:line="240" w:lineRule="auto"/>
        <w:rPr>
          <w:rFonts w:ascii="Times New Roman" w:hAnsi="Times New Roman"/>
          <w:color w:val="2E3137"/>
          <w:sz w:val="24"/>
          <w:szCs w:val="24"/>
          <w:shd w:val="clear" w:color="auto" w:fill="FFFFFF"/>
        </w:rPr>
      </w:pPr>
      <w:r w:rsidRPr="009218C2">
        <w:rPr>
          <w:rFonts w:ascii="Times New Roman" w:hAnsi="Times New Roman"/>
          <w:color w:val="2E3137"/>
          <w:sz w:val="24"/>
          <w:szCs w:val="24"/>
          <w:shd w:val="clear" w:color="auto" w:fill="FFFFFF"/>
        </w:rPr>
        <w:t>Нахожусь всегда в полёте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2E3137"/>
          <w:sz w:val="24"/>
          <w:szCs w:val="24"/>
          <w:shd w:val="clear" w:color="auto" w:fill="FFFFFF"/>
        </w:rPr>
        <w:t>В белоснежном самолёте.</w:t>
      </w:r>
      <w:r w:rsidRPr="009218C2">
        <w:rPr>
          <w:rFonts w:ascii="Times New Roman" w:hAnsi="Times New Roman"/>
          <w:color w:val="2E3137"/>
          <w:sz w:val="24"/>
          <w:szCs w:val="24"/>
        </w:rPr>
        <w:br/>
      </w:r>
      <w:r w:rsidRPr="009218C2">
        <w:rPr>
          <w:rFonts w:ascii="Times New Roman" w:hAnsi="Times New Roman"/>
          <w:color w:val="2E3137"/>
          <w:sz w:val="24"/>
          <w:szCs w:val="24"/>
          <w:shd w:val="clear" w:color="auto" w:fill="FFFFFF"/>
        </w:rPr>
        <w:t>Пассажирам помогаю,</w:t>
      </w:r>
      <w:r w:rsidRPr="009218C2">
        <w:rPr>
          <w:rFonts w:ascii="Times New Roman" w:hAnsi="Times New Roman"/>
          <w:color w:val="2E3137"/>
          <w:sz w:val="24"/>
          <w:szCs w:val="24"/>
        </w:rPr>
        <w:br/>
      </w:r>
      <w:r w:rsidRPr="009218C2">
        <w:rPr>
          <w:rFonts w:ascii="Times New Roman" w:hAnsi="Times New Roman"/>
          <w:color w:val="2E3137"/>
          <w:sz w:val="24"/>
          <w:szCs w:val="24"/>
          <w:shd w:val="clear" w:color="auto" w:fill="FFFFFF"/>
        </w:rPr>
        <w:t>Прессу, кофе предлагаю.</w:t>
      </w:r>
      <w:r w:rsidRPr="009218C2">
        <w:rPr>
          <w:rFonts w:ascii="Times New Roman" w:hAnsi="Times New Roman"/>
          <w:color w:val="2E3137"/>
          <w:sz w:val="24"/>
          <w:szCs w:val="24"/>
        </w:rPr>
        <w:br/>
      </w:r>
      <w:r w:rsidRPr="009218C2">
        <w:rPr>
          <w:rFonts w:ascii="Times New Roman" w:hAnsi="Times New Roman"/>
          <w:color w:val="2E3137"/>
          <w:sz w:val="24"/>
          <w:szCs w:val="24"/>
          <w:shd w:val="clear" w:color="auto" w:fill="FFFFFF"/>
        </w:rPr>
        <w:t>Я воздушная принцесса,</w:t>
      </w:r>
      <w:r w:rsidRPr="009218C2">
        <w:rPr>
          <w:rFonts w:ascii="Times New Roman" w:hAnsi="Times New Roman"/>
          <w:color w:val="2E3137"/>
          <w:sz w:val="24"/>
          <w:szCs w:val="24"/>
        </w:rPr>
        <w:br/>
      </w:r>
      <w:r w:rsidRPr="009218C2">
        <w:rPr>
          <w:rFonts w:ascii="Times New Roman" w:hAnsi="Times New Roman"/>
          <w:color w:val="2E3137"/>
          <w:sz w:val="24"/>
          <w:szCs w:val="24"/>
          <w:shd w:val="clear" w:color="auto" w:fill="FFFFFF"/>
        </w:rPr>
        <w:t>И зовусь я - стюардесса.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Следующий участник ФИ ребенка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218C2">
        <w:rPr>
          <w:rFonts w:ascii="Times New Roman" w:hAnsi="Times New Roman"/>
          <w:b/>
          <w:sz w:val="24"/>
          <w:szCs w:val="24"/>
        </w:rPr>
        <w:t>«Архитектор»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Архитектор строит дом,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Дом многоэтажный.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Строит дом карандашом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На листке бумажном.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Нужно всё нарисовать,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Вычислить, проверить,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Все квартиры сосчитать,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Лестницы и двери.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Чтоб стоял он много лет,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Чтобы был в квартире свет,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Ванны, умывальники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Для больших и маленьких.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 xml:space="preserve">Все участники выступили и сейчас, пока наше жюри совещается и решает, кто же выступил лучше, ярче, выразительнее, мы с вами немного поиграем. Предлагаю всем встать, немного подвигаться. 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218C2">
        <w:rPr>
          <w:rFonts w:ascii="Times New Roman" w:hAnsi="Times New Roman"/>
          <w:b/>
          <w:sz w:val="24"/>
          <w:szCs w:val="24"/>
        </w:rPr>
        <w:t>Кричалка «Профессии»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 xml:space="preserve">Ведущий называет профессии. 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 xml:space="preserve">Игроки хлопают в ладоши (или поднимают руку), если услышат лишнее слово. 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Перечислю я сейчас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Все профессии для вас.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Прошу заранее простить: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Иногда буду шутить.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Если что исправить нужно,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Хлопайте в ладоши дружно.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Скульптор, педагог, солдат,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 xml:space="preserve">Архитектор, </w:t>
      </w:r>
      <w:r w:rsidRPr="009218C2">
        <w:rPr>
          <w:rFonts w:ascii="Times New Roman" w:hAnsi="Times New Roman"/>
          <w:b/>
          <w:i/>
          <w:sz w:val="24"/>
          <w:szCs w:val="24"/>
        </w:rPr>
        <w:t>нумизмат</w:t>
      </w:r>
      <w:r w:rsidRPr="009218C2">
        <w:rPr>
          <w:rFonts w:ascii="Times New Roman" w:hAnsi="Times New Roman"/>
          <w:sz w:val="24"/>
          <w:szCs w:val="24"/>
        </w:rPr>
        <w:t>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 xml:space="preserve">Повар, </w:t>
      </w:r>
      <w:r w:rsidRPr="009218C2">
        <w:rPr>
          <w:rFonts w:ascii="Times New Roman" w:hAnsi="Times New Roman"/>
          <w:b/>
          <w:i/>
          <w:sz w:val="24"/>
          <w:szCs w:val="24"/>
        </w:rPr>
        <w:t>пассажир</w:t>
      </w:r>
      <w:r w:rsidRPr="009218C2">
        <w:rPr>
          <w:rFonts w:ascii="Times New Roman" w:hAnsi="Times New Roman"/>
          <w:sz w:val="24"/>
          <w:szCs w:val="24"/>
        </w:rPr>
        <w:t>, учитель,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 xml:space="preserve">Стюардесса, слесарь, </w:t>
      </w:r>
      <w:r w:rsidRPr="009218C2">
        <w:rPr>
          <w:rFonts w:ascii="Times New Roman" w:hAnsi="Times New Roman"/>
          <w:b/>
          <w:i/>
          <w:sz w:val="24"/>
          <w:szCs w:val="24"/>
        </w:rPr>
        <w:t>зритель.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Почтальон, маляр, кинолог,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 xml:space="preserve">Егерь, </w:t>
      </w:r>
      <w:r w:rsidRPr="009218C2">
        <w:rPr>
          <w:rFonts w:ascii="Times New Roman" w:hAnsi="Times New Roman"/>
          <w:b/>
          <w:i/>
          <w:sz w:val="24"/>
          <w:szCs w:val="24"/>
        </w:rPr>
        <w:t>супермен</w:t>
      </w:r>
      <w:r w:rsidRPr="009218C2">
        <w:rPr>
          <w:rFonts w:ascii="Times New Roman" w:hAnsi="Times New Roman"/>
          <w:sz w:val="24"/>
          <w:szCs w:val="24"/>
        </w:rPr>
        <w:t>, биолог.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Воспитатель, визажист,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 xml:space="preserve">Агроном, </w:t>
      </w:r>
      <w:r w:rsidRPr="009218C2">
        <w:rPr>
          <w:rFonts w:ascii="Times New Roman" w:hAnsi="Times New Roman"/>
          <w:b/>
          <w:i/>
          <w:sz w:val="24"/>
          <w:szCs w:val="24"/>
        </w:rPr>
        <w:t>турист</w:t>
      </w:r>
      <w:r w:rsidRPr="009218C2">
        <w:rPr>
          <w:rFonts w:ascii="Times New Roman" w:hAnsi="Times New Roman"/>
          <w:sz w:val="24"/>
          <w:szCs w:val="24"/>
        </w:rPr>
        <w:t>, артист.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 xml:space="preserve">Стоматолог, </w:t>
      </w:r>
      <w:r w:rsidRPr="009218C2">
        <w:rPr>
          <w:rFonts w:ascii="Times New Roman" w:hAnsi="Times New Roman"/>
          <w:b/>
          <w:i/>
          <w:sz w:val="24"/>
          <w:szCs w:val="24"/>
        </w:rPr>
        <w:t>вор</w:t>
      </w:r>
      <w:r w:rsidRPr="009218C2">
        <w:rPr>
          <w:rFonts w:ascii="Times New Roman" w:hAnsi="Times New Roman"/>
          <w:sz w:val="24"/>
          <w:szCs w:val="24"/>
        </w:rPr>
        <w:t>, скрипач,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Пианист, шахтер, циркач.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b/>
          <w:i/>
          <w:sz w:val="24"/>
          <w:szCs w:val="24"/>
        </w:rPr>
        <w:t>Путешественник</w:t>
      </w:r>
      <w:r w:rsidRPr="009218C2">
        <w:rPr>
          <w:rFonts w:ascii="Times New Roman" w:hAnsi="Times New Roman"/>
          <w:sz w:val="24"/>
          <w:szCs w:val="24"/>
        </w:rPr>
        <w:t>, писатель,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 xml:space="preserve">Химик, врач, лесник, </w:t>
      </w:r>
      <w:r w:rsidRPr="009218C2">
        <w:rPr>
          <w:rFonts w:ascii="Times New Roman" w:hAnsi="Times New Roman"/>
          <w:b/>
          <w:i/>
          <w:sz w:val="24"/>
          <w:szCs w:val="24"/>
        </w:rPr>
        <w:t>читатель.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Сторож, пекарь, каскадер,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b/>
          <w:i/>
          <w:sz w:val="24"/>
          <w:szCs w:val="24"/>
        </w:rPr>
        <w:t>Покупатель</w:t>
      </w:r>
      <w:r w:rsidRPr="009218C2">
        <w:rPr>
          <w:rFonts w:ascii="Times New Roman" w:hAnsi="Times New Roman"/>
          <w:sz w:val="24"/>
          <w:szCs w:val="24"/>
        </w:rPr>
        <w:t>, дирижер.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Кочегар, ямщик, певец,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b/>
          <w:i/>
          <w:sz w:val="24"/>
          <w:szCs w:val="24"/>
        </w:rPr>
        <w:t>Рэпер</w:t>
      </w:r>
      <w:r w:rsidRPr="009218C2">
        <w:rPr>
          <w:rFonts w:ascii="Times New Roman" w:hAnsi="Times New Roman"/>
          <w:sz w:val="24"/>
          <w:szCs w:val="24"/>
        </w:rPr>
        <w:t>, каменщик, кузнец.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sz w:val="24"/>
          <w:szCs w:val="24"/>
        </w:rPr>
        <w:t>Проводница, музыкант,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b/>
          <w:i/>
          <w:sz w:val="24"/>
          <w:szCs w:val="24"/>
        </w:rPr>
        <w:t>Домохозяйка</w:t>
      </w:r>
      <w:r w:rsidRPr="009218C2">
        <w:rPr>
          <w:rFonts w:ascii="Times New Roman" w:hAnsi="Times New Roman"/>
          <w:sz w:val="24"/>
          <w:szCs w:val="24"/>
        </w:rPr>
        <w:t>, официант.</w:t>
      </w:r>
    </w:p>
    <w:p w:rsidR="00054D86" w:rsidRPr="009218C2" w:rsidRDefault="00054D86" w:rsidP="009218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b/>
          <w:i/>
          <w:sz w:val="24"/>
          <w:szCs w:val="24"/>
        </w:rPr>
        <w:t>Донор,</w:t>
      </w:r>
      <w:r w:rsidRPr="009218C2">
        <w:rPr>
          <w:rFonts w:ascii="Times New Roman" w:hAnsi="Times New Roman"/>
          <w:sz w:val="24"/>
          <w:szCs w:val="24"/>
        </w:rPr>
        <w:t xml:space="preserve"> продавец, аптекарь,</w:t>
      </w:r>
    </w:p>
    <w:p w:rsidR="00054D86" w:rsidRPr="003D1EA0" w:rsidRDefault="00054D86" w:rsidP="003D1E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8C2">
        <w:rPr>
          <w:rFonts w:ascii="Times New Roman" w:hAnsi="Times New Roman"/>
          <w:b/>
          <w:i/>
          <w:sz w:val="24"/>
          <w:szCs w:val="24"/>
        </w:rPr>
        <w:t>Бабушка</w:t>
      </w:r>
      <w:r w:rsidRPr="009218C2">
        <w:rPr>
          <w:rFonts w:ascii="Times New Roman" w:hAnsi="Times New Roman"/>
          <w:sz w:val="24"/>
          <w:szCs w:val="24"/>
        </w:rPr>
        <w:t>, библиотекарь.</w:t>
      </w:r>
    </w:p>
    <w:p w:rsidR="00054D86" w:rsidRPr="009218C2" w:rsidRDefault="00054D86" w:rsidP="003D1EA0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- Сейчас посмотрим на экран п</w:t>
      </w:r>
      <w:r w:rsidRPr="009218C2">
        <w:rPr>
          <w:rFonts w:ascii="Times New Roman" w:hAnsi="Times New Roman"/>
          <w:b/>
          <w:bCs/>
          <w:color w:val="111111"/>
          <w:sz w:val="24"/>
          <w:szCs w:val="24"/>
        </w:rPr>
        <w:t>резентация </w:t>
      </w:r>
      <w:r w:rsidRPr="009218C2">
        <w:rPr>
          <w:rFonts w:ascii="Times New Roman" w:hAnsi="Times New Roman"/>
          <w:b/>
          <w:i/>
          <w:iCs/>
          <w:color w:val="111111"/>
          <w:sz w:val="24"/>
          <w:szCs w:val="24"/>
          <w:bdr w:val="none" w:sz="0" w:space="0" w:color="auto" w:frame="1"/>
        </w:rPr>
        <w:t>«Угадай</w:t>
      </w:r>
      <w:r w:rsidRPr="009218C2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 </w:t>
      </w:r>
      <w:r w:rsidRPr="009218C2">
        <w:rPr>
          <w:rFonts w:ascii="Times New Roman" w:hAnsi="Times New Roman"/>
          <w:b/>
          <w:bCs/>
          <w:i/>
          <w:iCs/>
          <w:color w:val="111111"/>
          <w:sz w:val="24"/>
          <w:szCs w:val="24"/>
        </w:rPr>
        <w:t>профессию</w:t>
      </w:r>
      <w:r w:rsidRPr="009218C2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»</w:t>
      </w:r>
      <w:r w:rsidRPr="009218C2">
        <w:rPr>
          <w:rFonts w:ascii="Times New Roman" w:hAnsi="Times New Roman"/>
          <w:color w:val="111111"/>
          <w:sz w:val="24"/>
          <w:szCs w:val="24"/>
        </w:rPr>
        <w:t>.</w:t>
      </w:r>
    </w:p>
    <w:p w:rsidR="00054D86" w:rsidRPr="009218C2" w:rsidRDefault="00054D86" w:rsidP="003D1EA0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- Конкурс скороговорок.</w:t>
      </w:r>
    </w:p>
    <w:p w:rsidR="00054D86" w:rsidRPr="009218C2" w:rsidRDefault="00054D86" w:rsidP="003D1EA0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Часовщик, прищурив глаз, чинит часики для нас</w:t>
      </w:r>
    </w:p>
    <w:p w:rsidR="00054D86" w:rsidRPr="009218C2" w:rsidRDefault="00054D86" w:rsidP="003D1EA0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Водовоз вез воду из водопровода</w:t>
      </w:r>
    </w:p>
    <w:p w:rsidR="00054D86" w:rsidRPr="009218C2" w:rsidRDefault="00054D86" w:rsidP="003D1EA0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Старый сторож Том сторожит дом</w:t>
      </w:r>
    </w:p>
    <w:p w:rsidR="00054D86" w:rsidRPr="009218C2" w:rsidRDefault="00054D86" w:rsidP="003D1EA0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Ткет ткач ткани на платье Тане</w:t>
      </w:r>
    </w:p>
    <w:p w:rsidR="00054D86" w:rsidRPr="009218C2" w:rsidRDefault="00054D86" w:rsidP="003D1EA0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Бублик, баранку, батон и буханку пекарь из теста испек спозаранку</w:t>
      </w:r>
    </w:p>
    <w:p w:rsidR="00054D86" w:rsidRPr="009218C2" w:rsidRDefault="00054D86" w:rsidP="003D1EA0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Кровельщик Кирилл криво крышу крыл. Перекрыть крышу пригласили Гришу.</w:t>
      </w:r>
    </w:p>
    <w:p w:rsidR="00054D86" w:rsidRPr="009218C2" w:rsidRDefault="00054D86" w:rsidP="003D1EA0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Каша, каша, простокваша, повариха наша Маша, вместо каши на обед приготовила омлет.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- Итак, жюри готовы назвать победителей, слово предоставляется председателю жюри ФИ заведующей детского сада.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b/>
          <w:color w:val="111111"/>
          <w:sz w:val="24"/>
          <w:szCs w:val="24"/>
        </w:rPr>
      </w:pPr>
      <w:r w:rsidRPr="009218C2">
        <w:rPr>
          <w:rFonts w:ascii="Times New Roman" w:hAnsi="Times New Roman"/>
          <w:b/>
          <w:color w:val="111111"/>
          <w:sz w:val="24"/>
          <w:szCs w:val="24"/>
        </w:rPr>
        <w:t>Заключение</w:t>
      </w:r>
    </w:p>
    <w:p w:rsidR="00054D86" w:rsidRPr="009218C2" w:rsidRDefault="00054D86" w:rsidP="009218C2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Закончен праздник. Он у нас</w:t>
      </w:r>
    </w:p>
    <w:p w:rsidR="00054D86" w:rsidRPr="009218C2" w:rsidRDefault="00054D86" w:rsidP="003D1EA0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Рассчитан на один лишь час.</w:t>
      </w:r>
    </w:p>
    <w:p w:rsidR="00054D86" w:rsidRPr="009218C2" w:rsidRDefault="00054D86" w:rsidP="003D1EA0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Всем спасибо за вниманье,</w:t>
      </w:r>
    </w:p>
    <w:p w:rsidR="00054D86" w:rsidRPr="009218C2" w:rsidRDefault="00054D86" w:rsidP="003D1EA0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За задор и звонкий смех,</w:t>
      </w:r>
    </w:p>
    <w:p w:rsidR="00054D86" w:rsidRPr="009218C2" w:rsidRDefault="00054D86" w:rsidP="003D1EA0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Обеспечивший успех!</w:t>
      </w:r>
    </w:p>
    <w:p w:rsidR="00054D86" w:rsidRPr="009218C2" w:rsidRDefault="00054D86" w:rsidP="003D1EA0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Ни к чему пустые речи,</w:t>
      </w:r>
    </w:p>
    <w:p w:rsidR="00054D86" w:rsidRPr="009218C2" w:rsidRDefault="00054D86" w:rsidP="003D1EA0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Ведь прощаться нам пора,</w:t>
      </w:r>
    </w:p>
    <w:p w:rsidR="00054D86" w:rsidRPr="009218C2" w:rsidRDefault="00054D86" w:rsidP="003D1EA0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Говорим: «До новой встречи!»</w:t>
      </w:r>
    </w:p>
    <w:p w:rsidR="00054D86" w:rsidRPr="009218C2" w:rsidRDefault="00054D86" w:rsidP="003D1EA0">
      <w:pPr>
        <w:spacing w:after="0" w:line="240" w:lineRule="auto"/>
        <w:ind w:firstLine="357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Все, закончилась игра!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Награждение победителей грамотами и книгами, награждение остальных участников грамотами и книжками-раскрасками </w:t>
      </w:r>
      <w:r w:rsidRPr="009218C2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</w:t>
      </w:r>
      <w:r w:rsidRPr="009218C2">
        <w:rPr>
          <w:rFonts w:ascii="Times New Roman" w:hAnsi="Times New Roman"/>
          <w:bCs/>
          <w:i/>
          <w:iCs/>
          <w:color w:val="111111"/>
          <w:sz w:val="24"/>
          <w:szCs w:val="24"/>
        </w:rPr>
        <w:t>Профессии</w:t>
      </w:r>
      <w:r w:rsidRPr="009218C2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»</w:t>
      </w:r>
      <w:r w:rsidRPr="009218C2">
        <w:rPr>
          <w:rFonts w:ascii="Times New Roman" w:hAnsi="Times New Roman"/>
          <w:color w:val="111111"/>
          <w:sz w:val="24"/>
          <w:szCs w:val="24"/>
        </w:rPr>
        <w:t> в номинациях </w:t>
      </w:r>
      <w:r w:rsidRPr="009218C2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«Самое искреннее исполнение»</w:t>
      </w:r>
      <w:r w:rsidRPr="009218C2">
        <w:rPr>
          <w:rFonts w:ascii="Times New Roman" w:hAnsi="Times New Roman"/>
          <w:color w:val="111111"/>
          <w:sz w:val="24"/>
          <w:szCs w:val="24"/>
        </w:rPr>
        <w:t>, </w:t>
      </w:r>
      <w:r w:rsidRPr="009218C2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«Самое лирическое исполнение»</w:t>
      </w:r>
      <w:r w:rsidRPr="009218C2">
        <w:rPr>
          <w:rFonts w:ascii="Times New Roman" w:hAnsi="Times New Roman"/>
          <w:color w:val="111111"/>
          <w:sz w:val="24"/>
          <w:szCs w:val="24"/>
        </w:rPr>
        <w:t>, </w:t>
      </w:r>
      <w:r w:rsidRPr="009218C2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«Самый лучший костюм»</w:t>
      </w:r>
      <w:r w:rsidRPr="009218C2">
        <w:rPr>
          <w:rFonts w:ascii="Times New Roman" w:hAnsi="Times New Roman"/>
          <w:color w:val="111111"/>
          <w:sz w:val="24"/>
          <w:szCs w:val="24"/>
        </w:rPr>
        <w:t> и т. д.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Авторы стихотворений</w:t>
      </w:r>
      <w:r w:rsidRPr="009218C2">
        <w:rPr>
          <w:rFonts w:ascii="Times New Roman" w:hAnsi="Times New Roman"/>
          <w:color w:val="111111"/>
          <w:sz w:val="24"/>
          <w:szCs w:val="24"/>
        </w:rPr>
        <w:t>: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Л. Разумова </w:t>
      </w:r>
      <w:r w:rsidRPr="009218C2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«Учительница»</w:t>
      </w:r>
      <w:r w:rsidRPr="009218C2">
        <w:rPr>
          <w:rFonts w:ascii="Times New Roman" w:hAnsi="Times New Roman"/>
          <w:color w:val="111111"/>
          <w:sz w:val="24"/>
          <w:szCs w:val="24"/>
        </w:rPr>
        <w:t>, </w:t>
      </w:r>
      <w:r w:rsidRPr="009218C2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</w:t>
      </w:r>
      <w:r w:rsidRPr="009218C2">
        <w:rPr>
          <w:rFonts w:ascii="Times New Roman" w:hAnsi="Times New Roman"/>
          <w:bCs/>
          <w:i/>
          <w:iCs/>
          <w:color w:val="111111"/>
          <w:sz w:val="24"/>
          <w:szCs w:val="24"/>
        </w:rPr>
        <w:t>Профессии</w:t>
      </w:r>
      <w:r w:rsidRPr="009218C2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»</w:t>
      </w:r>
      <w:r w:rsidRPr="009218C2">
        <w:rPr>
          <w:rFonts w:ascii="Times New Roman" w:hAnsi="Times New Roman"/>
          <w:color w:val="111111"/>
          <w:sz w:val="24"/>
          <w:szCs w:val="24"/>
        </w:rPr>
        <w:t>, </w:t>
      </w:r>
      <w:r w:rsidRPr="009218C2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«Стюардесса»</w:t>
      </w:r>
      <w:r w:rsidRPr="009218C2">
        <w:rPr>
          <w:rFonts w:ascii="Times New Roman" w:hAnsi="Times New Roman"/>
          <w:color w:val="111111"/>
          <w:sz w:val="24"/>
          <w:szCs w:val="24"/>
        </w:rPr>
        <w:t>, </w:t>
      </w:r>
      <w:r w:rsidRPr="009218C2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«Повар»</w:t>
      </w:r>
      <w:r w:rsidRPr="009218C2">
        <w:rPr>
          <w:rFonts w:ascii="Times New Roman" w:hAnsi="Times New Roman"/>
          <w:color w:val="111111"/>
          <w:sz w:val="24"/>
          <w:szCs w:val="24"/>
        </w:rPr>
        <w:t>, </w:t>
      </w:r>
      <w:r w:rsidRPr="009218C2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«Парикмахер»</w:t>
      </w:r>
      <w:r w:rsidRPr="009218C2">
        <w:rPr>
          <w:rFonts w:ascii="Times New Roman" w:hAnsi="Times New Roman"/>
          <w:color w:val="111111"/>
          <w:sz w:val="24"/>
          <w:szCs w:val="24"/>
        </w:rPr>
        <w:t>;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Г. П. Шалаева </w:t>
      </w:r>
      <w:r w:rsidRPr="009218C2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«Библиотекарь»</w:t>
      </w:r>
      <w:r w:rsidRPr="009218C2">
        <w:rPr>
          <w:rFonts w:ascii="Times New Roman" w:hAnsi="Times New Roman"/>
          <w:color w:val="111111"/>
          <w:sz w:val="24"/>
          <w:szCs w:val="24"/>
        </w:rPr>
        <w:t>, </w:t>
      </w:r>
      <w:r w:rsidRPr="009218C2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«Инспектор ГИБДД»</w:t>
      </w:r>
      <w:r w:rsidRPr="009218C2">
        <w:rPr>
          <w:rFonts w:ascii="Times New Roman" w:hAnsi="Times New Roman"/>
          <w:color w:val="111111"/>
          <w:sz w:val="24"/>
          <w:szCs w:val="24"/>
        </w:rPr>
        <w:t>, </w:t>
      </w:r>
      <w:r w:rsidRPr="009218C2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«Врач»</w:t>
      </w:r>
      <w:r w:rsidRPr="009218C2">
        <w:rPr>
          <w:rFonts w:ascii="Times New Roman" w:hAnsi="Times New Roman"/>
          <w:color w:val="111111"/>
          <w:sz w:val="24"/>
          <w:szCs w:val="24"/>
        </w:rPr>
        <w:t>, </w:t>
      </w:r>
      <w:r w:rsidRPr="009218C2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«Архитектор»</w:t>
      </w:r>
      <w:r w:rsidRPr="009218C2">
        <w:rPr>
          <w:rFonts w:ascii="Times New Roman" w:hAnsi="Times New Roman"/>
          <w:color w:val="111111"/>
          <w:sz w:val="24"/>
          <w:szCs w:val="24"/>
        </w:rPr>
        <w:t>, </w:t>
      </w:r>
      <w:r w:rsidRPr="009218C2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«Продавец»</w:t>
      </w:r>
      <w:r w:rsidRPr="009218C2">
        <w:rPr>
          <w:rFonts w:ascii="Times New Roman" w:hAnsi="Times New Roman"/>
          <w:color w:val="111111"/>
          <w:sz w:val="24"/>
          <w:szCs w:val="24"/>
        </w:rPr>
        <w:t>;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Н. А. Кнушевицкая </w:t>
      </w:r>
      <w:r w:rsidRPr="009218C2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«Фармацевт»</w:t>
      </w:r>
      <w:r w:rsidRPr="009218C2">
        <w:rPr>
          <w:rFonts w:ascii="Times New Roman" w:hAnsi="Times New Roman"/>
          <w:color w:val="111111"/>
          <w:sz w:val="24"/>
          <w:szCs w:val="24"/>
        </w:rPr>
        <w:t>, </w:t>
      </w:r>
      <w:r w:rsidRPr="009218C2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«Интервью»</w:t>
      </w:r>
      <w:r w:rsidRPr="009218C2">
        <w:rPr>
          <w:rFonts w:ascii="Times New Roman" w:hAnsi="Times New Roman"/>
          <w:color w:val="111111"/>
          <w:sz w:val="24"/>
          <w:szCs w:val="24"/>
        </w:rPr>
        <w:t>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Литература</w:t>
      </w:r>
      <w:r w:rsidRPr="009218C2">
        <w:rPr>
          <w:rFonts w:ascii="Times New Roman" w:hAnsi="Times New Roman"/>
          <w:color w:val="111111"/>
          <w:sz w:val="24"/>
          <w:szCs w:val="24"/>
        </w:rPr>
        <w:t>: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1. Сборник стихотворений для детей о </w:t>
      </w:r>
      <w:r w:rsidRPr="009218C2">
        <w:rPr>
          <w:rFonts w:ascii="Times New Roman" w:hAnsi="Times New Roman"/>
          <w:bCs/>
          <w:color w:val="111111"/>
          <w:sz w:val="24"/>
          <w:szCs w:val="24"/>
        </w:rPr>
        <w:t>профессиях</w:t>
      </w:r>
      <w:r w:rsidRPr="009218C2">
        <w:rPr>
          <w:rFonts w:ascii="Times New Roman" w:hAnsi="Times New Roman"/>
          <w:color w:val="111111"/>
          <w:sz w:val="24"/>
          <w:szCs w:val="24"/>
        </w:rPr>
        <w:t>. Н. А. Кнушевицкая.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2. Большая книга </w:t>
      </w:r>
      <w:r w:rsidRPr="009218C2">
        <w:rPr>
          <w:rFonts w:ascii="Times New Roman" w:hAnsi="Times New Roman"/>
          <w:bCs/>
          <w:color w:val="111111"/>
          <w:sz w:val="24"/>
          <w:szCs w:val="24"/>
        </w:rPr>
        <w:t>профессий</w:t>
      </w:r>
      <w:r w:rsidRPr="009218C2">
        <w:rPr>
          <w:rFonts w:ascii="Times New Roman" w:hAnsi="Times New Roman"/>
          <w:color w:val="111111"/>
          <w:sz w:val="24"/>
          <w:szCs w:val="24"/>
        </w:rPr>
        <w:t>. Г. П. Шалаева.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3. </w:t>
      </w:r>
      <w:r w:rsidRPr="009218C2">
        <w:rPr>
          <w:rFonts w:ascii="Times New Roman" w:hAnsi="Times New Roman"/>
          <w:color w:val="111111"/>
          <w:sz w:val="24"/>
          <w:szCs w:val="24"/>
          <w:bdr w:val="none" w:sz="0" w:space="0" w:color="auto" w:frame="1"/>
        </w:rPr>
        <w:t>http://www.zanimatika.narod.ru/Narabotki14_1_2.htm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4. </w:t>
      </w:r>
      <w:r w:rsidRPr="009218C2">
        <w:rPr>
          <w:rFonts w:ascii="Times New Roman" w:hAnsi="Times New Roman"/>
          <w:color w:val="111111"/>
          <w:sz w:val="24"/>
          <w:szCs w:val="24"/>
          <w:bdr w:val="none" w:sz="0" w:space="0" w:color="auto" w:frame="1"/>
        </w:rPr>
        <w:t>http://www.youtube.com/watch?v=YVNCcjIsXHE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5. </w:t>
      </w:r>
      <w:r w:rsidRPr="009218C2">
        <w:rPr>
          <w:rFonts w:ascii="Times New Roman" w:hAnsi="Times New Roman"/>
          <w:color w:val="111111"/>
          <w:sz w:val="24"/>
          <w:szCs w:val="24"/>
          <w:bdr w:val="none" w:sz="0" w:space="0" w:color="auto" w:frame="1"/>
        </w:rPr>
        <w:t>http://kip72.ucoz.net/blog/professii_v_kartinkakh_dlja_detej/2013-05-24-17</w:t>
      </w:r>
    </w:p>
    <w:p w:rsidR="00054D86" w:rsidRPr="009218C2" w:rsidRDefault="00054D86" w:rsidP="009218C2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9218C2">
        <w:rPr>
          <w:rFonts w:ascii="Times New Roman" w:hAnsi="Times New Roman"/>
          <w:color w:val="111111"/>
          <w:sz w:val="24"/>
          <w:szCs w:val="24"/>
        </w:rPr>
        <w:t>6. </w:t>
      </w:r>
      <w:r w:rsidRPr="009218C2">
        <w:rPr>
          <w:rFonts w:ascii="Times New Roman" w:hAnsi="Times New Roman"/>
          <w:color w:val="111111"/>
          <w:sz w:val="24"/>
          <w:szCs w:val="24"/>
          <w:bdr w:val="none" w:sz="0" w:space="0" w:color="auto" w:frame="1"/>
        </w:rPr>
        <w:t>http://www.liveinternet.ru/users/maknika/post339648153/</w:t>
      </w:r>
    </w:p>
    <w:sectPr w:rsidR="00054D86" w:rsidRPr="009218C2" w:rsidSect="0047555A">
      <w:pgSz w:w="11906" w:h="16838"/>
      <w:pgMar w:top="426" w:right="566" w:bottom="426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4D86" w:rsidRDefault="00054D86" w:rsidP="00D70672">
      <w:pPr>
        <w:spacing w:after="0" w:line="240" w:lineRule="auto"/>
      </w:pPr>
      <w:r>
        <w:separator/>
      </w:r>
    </w:p>
  </w:endnote>
  <w:endnote w:type="continuationSeparator" w:id="0">
    <w:p w:rsidR="00054D86" w:rsidRDefault="00054D86" w:rsidP="00D70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4D86" w:rsidRDefault="00054D86" w:rsidP="00D70672">
      <w:pPr>
        <w:spacing w:after="0" w:line="240" w:lineRule="auto"/>
      </w:pPr>
      <w:r>
        <w:separator/>
      </w:r>
    </w:p>
  </w:footnote>
  <w:footnote w:type="continuationSeparator" w:id="0">
    <w:p w:rsidR="00054D86" w:rsidRDefault="00054D86" w:rsidP="00D706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69B3"/>
    <w:rsid w:val="00054D86"/>
    <w:rsid w:val="000A7475"/>
    <w:rsid w:val="001078C4"/>
    <w:rsid w:val="00120726"/>
    <w:rsid w:val="0012161C"/>
    <w:rsid w:val="00196238"/>
    <w:rsid w:val="001B7E72"/>
    <w:rsid w:val="001C7A85"/>
    <w:rsid w:val="001D1A83"/>
    <w:rsid w:val="001E1809"/>
    <w:rsid w:val="00206367"/>
    <w:rsid w:val="00266328"/>
    <w:rsid w:val="002C07EE"/>
    <w:rsid w:val="002E7421"/>
    <w:rsid w:val="0031428D"/>
    <w:rsid w:val="00320821"/>
    <w:rsid w:val="003C4A47"/>
    <w:rsid w:val="003D1EA0"/>
    <w:rsid w:val="003D77E2"/>
    <w:rsid w:val="003E51C5"/>
    <w:rsid w:val="004079A6"/>
    <w:rsid w:val="00414924"/>
    <w:rsid w:val="00422FC3"/>
    <w:rsid w:val="004578B1"/>
    <w:rsid w:val="00467448"/>
    <w:rsid w:val="0047555A"/>
    <w:rsid w:val="00477D71"/>
    <w:rsid w:val="00490E35"/>
    <w:rsid w:val="004F44F1"/>
    <w:rsid w:val="005058BD"/>
    <w:rsid w:val="00511610"/>
    <w:rsid w:val="00541FF6"/>
    <w:rsid w:val="0054249E"/>
    <w:rsid w:val="00550034"/>
    <w:rsid w:val="00583A7D"/>
    <w:rsid w:val="005934A0"/>
    <w:rsid w:val="005A0857"/>
    <w:rsid w:val="005E6AA8"/>
    <w:rsid w:val="005F6C0C"/>
    <w:rsid w:val="005F74EE"/>
    <w:rsid w:val="006155F7"/>
    <w:rsid w:val="00653935"/>
    <w:rsid w:val="0066709B"/>
    <w:rsid w:val="006F1384"/>
    <w:rsid w:val="00756607"/>
    <w:rsid w:val="007576C6"/>
    <w:rsid w:val="007A14FD"/>
    <w:rsid w:val="008245EC"/>
    <w:rsid w:val="00861452"/>
    <w:rsid w:val="008912EE"/>
    <w:rsid w:val="008F125B"/>
    <w:rsid w:val="009218C2"/>
    <w:rsid w:val="0095451B"/>
    <w:rsid w:val="00A31752"/>
    <w:rsid w:val="00A657D8"/>
    <w:rsid w:val="00B05FA2"/>
    <w:rsid w:val="00B21E44"/>
    <w:rsid w:val="00B52901"/>
    <w:rsid w:val="00BA69B3"/>
    <w:rsid w:val="00BE2B68"/>
    <w:rsid w:val="00C551A3"/>
    <w:rsid w:val="00C5537B"/>
    <w:rsid w:val="00CB5BC8"/>
    <w:rsid w:val="00CE7364"/>
    <w:rsid w:val="00D05FBE"/>
    <w:rsid w:val="00D15B8F"/>
    <w:rsid w:val="00D3522C"/>
    <w:rsid w:val="00D70672"/>
    <w:rsid w:val="00DA04F6"/>
    <w:rsid w:val="00DA696C"/>
    <w:rsid w:val="00DD35CE"/>
    <w:rsid w:val="00E47DED"/>
    <w:rsid w:val="00E71F26"/>
    <w:rsid w:val="00E80A3E"/>
    <w:rsid w:val="00EA5E50"/>
    <w:rsid w:val="00EE7D54"/>
    <w:rsid w:val="00F01679"/>
    <w:rsid w:val="00F50D5A"/>
    <w:rsid w:val="00F67CB6"/>
    <w:rsid w:val="00F965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8B1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9"/>
    <w:qFormat/>
    <w:rsid w:val="00BA69B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A69B3"/>
    <w:rPr>
      <w:rFonts w:ascii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Normal"/>
    <w:uiPriority w:val="99"/>
    <w:rsid w:val="00BA69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semiHidden/>
    <w:rsid w:val="00BA69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BA69B3"/>
    <w:rPr>
      <w:rFonts w:cs="Times New Roman"/>
      <w:b/>
      <w:bCs/>
    </w:rPr>
  </w:style>
  <w:style w:type="paragraph" w:customStyle="1" w:styleId="c4">
    <w:name w:val="c4"/>
    <w:basedOn w:val="Normal"/>
    <w:uiPriority w:val="99"/>
    <w:rsid w:val="001078C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5">
    <w:name w:val="c5"/>
    <w:basedOn w:val="DefaultParagraphFont"/>
    <w:uiPriority w:val="99"/>
    <w:rsid w:val="001078C4"/>
    <w:rPr>
      <w:rFonts w:cs="Times New Roman"/>
    </w:rPr>
  </w:style>
  <w:style w:type="character" w:customStyle="1" w:styleId="c2">
    <w:name w:val="c2"/>
    <w:basedOn w:val="DefaultParagraphFont"/>
    <w:uiPriority w:val="99"/>
    <w:rsid w:val="001078C4"/>
    <w:rPr>
      <w:rFonts w:cs="Times New Roman"/>
    </w:rPr>
  </w:style>
  <w:style w:type="paragraph" w:styleId="Header">
    <w:name w:val="header"/>
    <w:basedOn w:val="Normal"/>
    <w:link w:val="HeaderChar"/>
    <w:uiPriority w:val="99"/>
    <w:semiHidden/>
    <w:rsid w:val="00D706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70672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706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7067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6</Pages>
  <Words>1296</Words>
  <Characters>7393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Alsu</cp:lastModifiedBy>
  <cp:revision>3</cp:revision>
  <cp:lastPrinted>2019-03-17T19:24:00Z</cp:lastPrinted>
  <dcterms:created xsi:type="dcterms:W3CDTF">2023-02-18T14:11:00Z</dcterms:created>
  <dcterms:modified xsi:type="dcterms:W3CDTF">2023-02-22T08:39:00Z</dcterms:modified>
</cp:coreProperties>
</file>