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BE5F1"/>
  <w:body>
    <w:tbl>
      <w:tblPr>
        <w:tblW w:w="1686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83"/>
        <w:gridCol w:w="5599"/>
        <w:gridCol w:w="5387"/>
      </w:tblGrid>
      <w:tr w:rsidR="00E11233" w:rsidRPr="001831BF" w:rsidTr="001831BF">
        <w:trPr>
          <w:trHeight w:val="11756"/>
        </w:trPr>
        <w:tc>
          <w:tcPr>
            <w:tcW w:w="5883" w:type="dxa"/>
            <w:shd w:val="clear" w:color="auto" w:fill="C6D9F1"/>
            <w:vAlign w:val="center"/>
          </w:tcPr>
          <w:p w:rsidR="00E11233" w:rsidRPr="001831BF" w:rsidRDefault="00E11233" w:rsidP="001831BF">
            <w:pPr>
              <w:tabs>
                <w:tab w:val="center" w:pos="743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:rsidR="00E11233" w:rsidRPr="001831BF" w:rsidRDefault="00E11233" w:rsidP="001831BF">
            <w:pPr>
              <w:tabs>
                <w:tab w:val="center" w:pos="743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:rsidR="00E11233" w:rsidRPr="001831BF" w:rsidRDefault="00E11233" w:rsidP="001831BF">
            <w:pPr>
              <w:tabs>
                <w:tab w:val="center" w:pos="743"/>
              </w:tabs>
              <w:spacing w:after="0" w:line="240" w:lineRule="auto"/>
              <w:jc w:val="center"/>
            </w:pPr>
            <w:r w:rsidRPr="001831BF"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8" o:spid="_x0000_i1025" type="#_x0000_t75" style="width:234pt;height:524.25pt;visibility:visible">
                  <v:imagedata r:id="rId4" o:title=""/>
                </v:shape>
              </w:pict>
            </w:r>
          </w:p>
          <w:p w:rsidR="00E11233" w:rsidRPr="001831BF" w:rsidRDefault="00E11233" w:rsidP="001831BF">
            <w:pPr>
              <w:tabs>
                <w:tab w:val="center" w:pos="743"/>
              </w:tabs>
              <w:spacing w:after="0" w:line="240" w:lineRule="auto"/>
              <w:jc w:val="center"/>
            </w:pPr>
          </w:p>
          <w:p w:rsidR="00E11233" w:rsidRPr="001831BF" w:rsidRDefault="00E11233" w:rsidP="001831BF">
            <w:pPr>
              <w:tabs>
                <w:tab w:val="center" w:pos="743"/>
              </w:tabs>
              <w:spacing w:after="0" w:line="240" w:lineRule="auto"/>
              <w:jc w:val="center"/>
            </w:pPr>
          </w:p>
          <w:p w:rsidR="00E11233" w:rsidRPr="001831BF" w:rsidRDefault="00E11233" w:rsidP="001831BF">
            <w:pPr>
              <w:tabs>
                <w:tab w:val="center" w:pos="743"/>
              </w:tabs>
              <w:spacing w:after="0" w:line="240" w:lineRule="auto"/>
              <w:jc w:val="center"/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b/>
                <w:noProof/>
                <w:color w:val="4F81BD"/>
                <w:sz w:val="28"/>
                <w:szCs w:val="28"/>
                <w:lang w:eastAsia="ru-RU"/>
              </w:rPr>
            </w:pPr>
            <w:r w:rsidRPr="001831BF">
              <w:rPr>
                <w:b/>
                <w:noProof/>
                <w:color w:val="4F81BD"/>
                <w:sz w:val="28"/>
                <w:szCs w:val="28"/>
                <w:lang w:eastAsia="ru-RU"/>
              </w:rPr>
              <w:t>Выполни задания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</w:pPr>
            <w:r w:rsidRPr="001831BF">
              <w:rPr>
                <w:noProof/>
                <w:lang w:eastAsia="ru-RU"/>
              </w:rPr>
              <w:pict>
                <v:shape id="Рисунок 9" o:spid="_x0000_i1026" type="#_x0000_t75" style="width:195.75pt;height:248.25pt;visibility:visible">
                  <v:imagedata r:id="rId5" o:title=""/>
                </v:shape>
              </w:pict>
            </w:r>
          </w:p>
          <w:p w:rsidR="00E11233" w:rsidRPr="001831BF" w:rsidRDefault="00E11233" w:rsidP="001831BF">
            <w:pPr>
              <w:spacing w:after="0" w:line="240" w:lineRule="auto"/>
              <w:jc w:val="center"/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</w:pPr>
            <w:r w:rsidRPr="001831BF">
              <w:rPr>
                <w:noProof/>
                <w:color w:val="C0504D"/>
                <w:lang w:eastAsia="ru-RU"/>
              </w:rPr>
              <w:pict>
                <v:shape id="Рисунок 7" o:spid="_x0000_i1027" type="#_x0000_t75" style="width:200.25pt;height:230.25pt;visibility:visible">
                  <v:imagedata r:id="rId6" o:title=""/>
                </v:shape>
              </w:pict>
            </w:r>
          </w:p>
          <w:p w:rsidR="00E11233" w:rsidRPr="001831BF" w:rsidRDefault="00E11233" w:rsidP="001831BF">
            <w:pPr>
              <w:spacing w:after="0" w:line="240" w:lineRule="auto"/>
              <w:jc w:val="center"/>
            </w:pPr>
            <w:r w:rsidRPr="001831BF">
              <w:rPr>
                <w:rFonts w:ascii="Times New Roman" w:hAnsi="Times New Roman"/>
                <w:snapToGrid w:val="0"/>
                <w:color w:val="000000"/>
                <w:w w:val="0"/>
                <w:sz w:val="2"/>
                <w:u w:color="000000"/>
                <w:bdr w:val="none" w:sz="0" w:space="0" w:color="000000"/>
                <w:shd w:val="clear" w:color="000000" w:fill="000000"/>
              </w:rPr>
              <w:t>ВВ</w:t>
            </w:r>
          </w:p>
        </w:tc>
        <w:tc>
          <w:tcPr>
            <w:tcW w:w="5599" w:type="dxa"/>
            <w:shd w:val="clear" w:color="auto" w:fill="C6D9F1"/>
            <w:vAlign w:val="center"/>
          </w:tcPr>
          <w:p w:rsidR="00E11233" w:rsidRPr="001831BF" w:rsidRDefault="00E11233" w:rsidP="001831BF">
            <w:pPr>
              <w:spacing w:after="0" w:line="240" w:lineRule="auto"/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C0504D"/>
                <w:sz w:val="32"/>
                <w:szCs w:val="32"/>
              </w:rPr>
            </w:pPr>
            <w:r w:rsidRPr="001831BF">
              <w:rPr>
                <w:color w:val="C0504D"/>
                <w:sz w:val="32"/>
                <w:szCs w:val="32"/>
              </w:rPr>
              <w:t>«Шагая осторожно»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Движеньем полон город: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Бегут машины в ряд,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Цветные светофоры,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И день и ночь горят.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Шагая осторожно,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За улицей следи,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И только там, где можно,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Её переходи!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И там, где днём трамваи,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Спешат со всех сторон,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Нельзя ходить зевая!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Нельзя считать ворон!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Шагая осторожно,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За улицей следи,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И только там, где можно,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C0504D"/>
                <w:sz w:val="28"/>
                <w:szCs w:val="28"/>
              </w:rPr>
            </w:pPr>
            <w:r w:rsidRPr="001831BF">
              <w:rPr>
                <w:color w:val="365F91"/>
                <w:sz w:val="28"/>
                <w:szCs w:val="28"/>
              </w:rPr>
              <w:t>Её переходи!</w:t>
            </w:r>
          </w:p>
          <w:p w:rsidR="00E11233" w:rsidRPr="001831BF" w:rsidRDefault="00E11233" w:rsidP="001831BF">
            <w:pPr>
              <w:spacing w:after="0" w:line="240" w:lineRule="auto"/>
              <w:jc w:val="right"/>
              <w:rPr>
                <w:color w:val="C0504D"/>
                <w:sz w:val="32"/>
                <w:szCs w:val="32"/>
              </w:rPr>
            </w:pPr>
            <w:bookmarkStart w:id="0" w:name="_GoBack"/>
            <w:bookmarkEnd w:id="0"/>
            <w:r w:rsidRPr="001831BF">
              <w:rPr>
                <w:color w:val="C0504D"/>
                <w:sz w:val="32"/>
                <w:szCs w:val="32"/>
              </w:rPr>
              <w:t>Сергей Михалков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365F91"/>
                <w:sz w:val="24"/>
                <w:szCs w:val="24"/>
              </w:rPr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76923C"/>
                <w:lang w:val="en-US"/>
              </w:rPr>
            </w:pPr>
            <w:r w:rsidRPr="001831BF">
              <w:rPr>
                <w:noProof/>
                <w:color w:val="76923C"/>
                <w:lang w:eastAsia="ru-RU"/>
              </w:rPr>
              <w:pict>
                <v:shape id="Рисунок 95" o:spid="_x0000_i1028" type="#_x0000_t75" style="width:190.5pt;height:110.25pt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">
                  <v:imagedata r:id="rId7" o:title=""/>
                  <o:lock v:ext="edit" aspectratio="f"/>
                </v:shape>
              </w:pict>
            </w:r>
          </w:p>
          <w:p w:rsidR="00E11233" w:rsidRPr="001831BF" w:rsidRDefault="00E11233" w:rsidP="001831BF">
            <w:pPr>
              <w:pStyle w:val="Heading2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11233" w:rsidRPr="001831BF" w:rsidRDefault="00E11233" w:rsidP="001831BF">
            <w:pPr>
              <w:spacing w:after="0" w:line="240" w:lineRule="auto"/>
            </w:pPr>
          </w:p>
          <w:p w:rsidR="00E11233" w:rsidRPr="001831BF" w:rsidRDefault="00E11233" w:rsidP="001831BF">
            <w:pPr>
              <w:spacing w:after="0" w:line="240" w:lineRule="auto"/>
            </w:pPr>
          </w:p>
          <w:p w:rsidR="00E11233" w:rsidRPr="001831BF" w:rsidRDefault="00E11233" w:rsidP="001831BF">
            <w:pPr>
              <w:spacing w:after="0" w:line="240" w:lineRule="auto"/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4F81BD"/>
              </w:rPr>
            </w:pPr>
            <w:r w:rsidRPr="001831BF">
              <w:rPr>
                <w:color w:val="4F81BD"/>
              </w:rPr>
              <w:t>МБДОУ детский сад №48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4F81BD"/>
              </w:rPr>
            </w:pPr>
            <w:r w:rsidRPr="001831BF">
              <w:rPr>
                <w:color w:val="4F81BD"/>
              </w:rPr>
              <w:t>Автор: Зыкова Н. Н.</w: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color w:val="4F81BD"/>
              </w:rPr>
            </w:pPr>
            <w:r>
              <w:rPr>
                <w:color w:val="4F81BD"/>
              </w:rPr>
              <w:t>2023</w:t>
            </w:r>
            <w:r w:rsidRPr="001831BF">
              <w:rPr>
                <w:color w:val="4F81BD"/>
              </w:rPr>
              <w:t xml:space="preserve"> год</w:t>
            </w:r>
          </w:p>
          <w:p w:rsidR="00E11233" w:rsidRPr="001831BF" w:rsidRDefault="00E11233" w:rsidP="001831BF">
            <w:pPr>
              <w:pStyle w:val="Heading2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11233" w:rsidRPr="001831BF" w:rsidRDefault="00E11233" w:rsidP="001831BF">
            <w:pPr>
              <w:pStyle w:val="Heading2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31BF">
              <w:rPr>
                <w:rFonts w:ascii="Times New Roman" w:hAnsi="Times New Roman"/>
                <w:sz w:val="28"/>
                <w:szCs w:val="28"/>
              </w:rPr>
              <w:t>Каких светофоров не бывает?</w:t>
            </w:r>
          </w:p>
          <w:p w:rsidR="00E11233" w:rsidRPr="001831BF" w:rsidRDefault="00E11233" w:rsidP="001831BF">
            <w:pPr>
              <w:pStyle w:val="Heading2"/>
              <w:spacing w:line="240" w:lineRule="auto"/>
              <w:rPr>
                <w:rFonts w:ascii="Times New Roman" w:hAnsi="Times New Roman"/>
                <w:noProof/>
                <w:color w:val="000000"/>
                <w:w w:val="0"/>
                <w:sz w:val="2"/>
                <w:lang w:eastAsia="ru-RU"/>
              </w:rPr>
            </w:pPr>
            <w:r w:rsidRPr="001831B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i1029" type="#_x0000_t75" style="width:135pt;height:135pt;visibility:visible">
                  <v:imagedata r:id="rId8" o:title=""/>
                </v:shape>
              </w:pict>
            </w:r>
          </w:p>
          <w:p w:rsidR="00E11233" w:rsidRPr="001831BF" w:rsidRDefault="00E11233" w:rsidP="001831BF">
            <w:pPr>
              <w:spacing w:after="0" w:line="240" w:lineRule="auto"/>
              <w:rPr>
                <w:lang w:eastAsia="ru-RU"/>
              </w:rPr>
            </w:pPr>
          </w:p>
          <w:p w:rsidR="00E11233" w:rsidRPr="001831BF" w:rsidRDefault="00E11233" w:rsidP="001831BF">
            <w:pPr>
              <w:pStyle w:val="Heading2"/>
              <w:spacing w:line="240" w:lineRule="auto"/>
              <w:jc w:val="center"/>
              <w:rPr>
                <w:rFonts w:ascii="Times New Roman" w:hAnsi="Times New Roman"/>
                <w:noProof/>
                <w:color w:val="000000"/>
                <w:w w:val="0"/>
                <w:sz w:val="2"/>
                <w:lang w:eastAsia="ru-RU"/>
              </w:rPr>
            </w:pPr>
            <w:r w:rsidRPr="001831BF">
              <w:rPr>
                <w:rFonts w:ascii="Times New Roman" w:hAnsi="Times New Roman"/>
                <w:noProof/>
                <w:color w:val="000000"/>
                <w:w w:val="0"/>
                <w:sz w:val="2"/>
                <w:lang w:eastAsia="ru-RU"/>
              </w:rPr>
              <w:pict>
                <v:shape id="Рисунок 10" o:spid="_x0000_i1030" type="#_x0000_t75" style="width:126pt;height:132.75pt;visibility:visible">
                  <v:imagedata r:id="rId9" o:title=""/>
                </v:shape>
              </w:pict>
            </w:r>
          </w:p>
          <w:p w:rsidR="00E11233" w:rsidRPr="001831BF" w:rsidRDefault="00E11233" w:rsidP="001831BF">
            <w:pPr>
              <w:pStyle w:val="Heading2"/>
              <w:spacing w:line="240" w:lineRule="auto"/>
              <w:rPr>
                <w:rFonts w:ascii="Times New Roman" w:hAnsi="Times New Roman"/>
                <w:noProof/>
                <w:color w:val="000000"/>
                <w:w w:val="0"/>
                <w:sz w:val="2"/>
                <w:lang w:eastAsia="ru-RU"/>
              </w:rPr>
            </w:pPr>
          </w:p>
          <w:p w:rsidR="00E11233" w:rsidRPr="001831BF" w:rsidRDefault="00E11233" w:rsidP="001831BF">
            <w:pPr>
              <w:spacing w:after="0" w:line="240" w:lineRule="auto"/>
              <w:rPr>
                <w:lang w:eastAsia="ru-RU"/>
              </w:rPr>
            </w:pPr>
          </w:p>
          <w:p w:rsidR="00E11233" w:rsidRPr="001831BF" w:rsidRDefault="00E11233" w:rsidP="001831BF">
            <w:pPr>
              <w:pStyle w:val="Heading2"/>
              <w:spacing w:line="240" w:lineRule="auto"/>
              <w:jc w:val="right"/>
              <w:rPr>
                <w:rFonts w:ascii="Times New Roman" w:hAnsi="Times New Roman"/>
                <w:noProof/>
                <w:color w:val="000000"/>
                <w:w w:val="0"/>
                <w:sz w:val="2"/>
                <w:u w:color="000000"/>
                <w:bdr w:val="none" w:sz="0" w:space="0" w:color="000000"/>
                <w:shd w:val="clear" w:color="000000" w:fill="000000"/>
                <w:lang w:eastAsia="ru-RU"/>
              </w:rPr>
            </w:pPr>
            <w:r w:rsidRPr="001831BF">
              <w:rPr>
                <w:rFonts w:ascii="Times New Roman" w:hAnsi="Times New Roman"/>
                <w:noProof/>
                <w:color w:val="000000"/>
                <w:w w:val="0"/>
                <w:sz w:val="2"/>
                <w:lang w:eastAsia="ru-RU"/>
              </w:rPr>
              <w:pict>
                <v:shape id="Рисунок 3" o:spid="_x0000_i1031" type="#_x0000_t75" style="width:121.5pt;height:171.75pt;visibility:visible">
                  <v:imagedata r:id="rId10" o:title=""/>
                </v:shape>
              </w:pict>
            </w:r>
          </w:p>
          <w:p w:rsidR="00E11233" w:rsidRPr="001831BF" w:rsidRDefault="00E11233" w:rsidP="001831BF">
            <w:pPr>
              <w:pStyle w:val="Heading2"/>
              <w:spacing w:line="240" w:lineRule="auto"/>
              <w:rPr>
                <w:rFonts w:ascii="Times New Roman" w:hAnsi="Times New Roman"/>
                <w:noProof/>
                <w:color w:val="000000"/>
                <w:w w:val="0"/>
                <w:sz w:val="2"/>
                <w:u w:color="000000"/>
                <w:bdr w:val="none" w:sz="0" w:space="0" w:color="000000"/>
                <w:shd w:val="clear" w:color="000000" w:fill="000000"/>
                <w:lang w:eastAsia="ru-RU"/>
              </w:rPr>
            </w:pPr>
          </w:p>
          <w:p w:rsidR="00E11233" w:rsidRPr="001831BF" w:rsidRDefault="00E11233" w:rsidP="001831BF">
            <w:pPr>
              <w:pStyle w:val="Heading2"/>
              <w:spacing w:line="240" w:lineRule="auto"/>
              <w:jc w:val="center"/>
              <w:rPr>
                <w:rFonts w:ascii="Times New Roman" w:hAnsi="Times New Roman"/>
                <w:snapToGrid w:val="0"/>
                <w:color w:val="000000"/>
                <w:w w:val="0"/>
                <w:sz w:val="2"/>
                <w:u w:color="000000"/>
                <w:bdr w:val="none" w:sz="0" w:space="0" w:color="000000"/>
                <w:shd w:val="clear" w:color="000000" w:fill="000000"/>
              </w:rPr>
            </w:pPr>
          </w:p>
        </w:tc>
        <w:tc>
          <w:tcPr>
            <w:tcW w:w="5387" w:type="dxa"/>
            <w:shd w:val="clear" w:color="auto" w:fill="C6D9F1"/>
            <w:vAlign w:val="center"/>
          </w:tcPr>
          <w:p w:rsidR="00E11233" w:rsidRPr="001831BF" w:rsidRDefault="00E11233" w:rsidP="001831BF">
            <w:pPr>
              <w:spacing w:after="0" w:line="240" w:lineRule="auto"/>
              <w:jc w:val="center"/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</w:pPr>
            <w:r w:rsidRPr="001831BF">
              <w:rPr>
                <w:noProof/>
                <w:lang w:eastAsia="ru-RU"/>
              </w:rPr>
              <w:pict>
                <v:shape id="Рисунок 135" o:spid="_x0000_i1032" type="#_x0000_t75" style="width:174pt;height:325.5pt;visibility:visible">
                  <v:imagedata r:id="rId11" o:title=""/>
                </v:shape>
              </w:pict>
            </w:r>
          </w:p>
          <w:p w:rsidR="00E11233" w:rsidRPr="001831BF" w:rsidRDefault="00E11233" w:rsidP="001831BF">
            <w:pPr>
              <w:spacing w:after="0" w:line="240" w:lineRule="auto"/>
              <w:jc w:val="center"/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</w:pPr>
          </w:p>
          <w:p w:rsidR="00E11233" w:rsidRPr="001831BF" w:rsidRDefault="00E11233" w:rsidP="001831BF">
            <w:pPr>
              <w:spacing w:after="0" w:line="240" w:lineRule="auto"/>
            </w:pPr>
          </w:p>
          <w:p w:rsidR="00E11233" w:rsidRPr="001831BF" w:rsidRDefault="00E11233" w:rsidP="001831BF">
            <w:pPr>
              <w:spacing w:after="0" w:line="240" w:lineRule="auto"/>
              <w:ind w:left="-426" w:firstLine="426"/>
              <w:jc w:val="center"/>
              <w:rPr>
                <w:b/>
                <w:color w:val="C0504D"/>
                <w:sz w:val="56"/>
                <w:szCs w:val="56"/>
              </w:rPr>
            </w:pPr>
            <w:r w:rsidRPr="001831BF">
              <w:rPr>
                <w:b/>
                <w:color w:val="C0504D"/>
                <w:sz w:val="56"/>
                <w:szCs w:val="56"/>
              </w:rPr>
              <w:t>НАШ ДРУГ –СВЕТОФОРЧИК</w:t>
            </w:r>
          </w:p>
          <w:p w:rsidR="00E11233" w:rsidRPr="001831BF" w:rsidRDefault="00E11233" w:rsidP="001831BF">
            <w:pPr>
              <w:spacing w:after="0" w:line="240" w:lineRule="auto"/>
              <w:ind w:left="-426" w:firstLine="426"/>
              <w:jc w:val="center"/>
              <w:rPr>
                <w:b/>
                <w:color w:val="4F81BD"/>
                <w:sz w:val="28"/>
                <w:szCs w:val="28"/>
              </w:rPr>
            </w:pPr>
            <w:r w:rsidRPr="001831BF">
              <w:rPr>
                <w:b/>
                <w:color w:val="4F81BD"/>
                <w:sz w:val="28"/>
                <w:szCs w:val="28"/>
              </w:rPr>
              <w:t>Задания для юных</w:t>
            </w:r>
          </w:p>
          <w:p w:rsidR="00E11233" w:rsidRPr="001831BF" w:rsidRDefault="00E11233" w:rsidP="001831BF">
            <w:pPr>
              <w:spacing w:after="0" w:line="240" w:lineRule="auto"/>
              <w:ind w:left="-426" w:firstLine="426"/>
              <w:jc w:val="center"/>
              <w:rPr>
                <w:b/>
                <w:color w:val="C0504D"/>
                <w:sz w:val="28"/>
                <w:szCs w:val="28"/>
              </w:rPr>
            </w:pPr>
            <w:r>
              <w:rPr>
                <w:b/>
                <w:color w:val="4F81BD"/>
                <w:sz w:val="28"/>
                <w:szCs w:val="28"/>
              </w:rPr>
              <w:t>п</w:t>
            </w:r>
            <w:r w:rsidRPr="001831BF">
              <w:rPr>
                <w:b/>
                <w:color w:val="4F81BD"/>
                <w:sz w:val="28"/>
                <w:szCs w:val="28"/>
              </w:rPr>
              <w:t>ешеходов</w:t>
            </w:r>
            <w:r>
              <w:rPr>
                <w:b/>
                <w:color w:val="4F81BD"/>
                <w:sz w:val="28"/>
                <w:szCs w:val="28"/>
              </w:rPr>
              <w:t xml:space="preserve"> и их родителей.</w:t>
            </w:r>
            <w:r w:rsidRPr="001831BF">
              <w:rPr>
                <w:b/>
                <w:color w:val="C0504D"/>
                <w:sz w:val="56"/>
                <w:szCs w:val="56"/>
              </w:rPr>
              <w:t xml:space="preserve"> </w:t>
            </w:r>
          </w:p>
          <w:p w:rsidR="00E11233" w:rsidRPr="001831BF" w:rsidRDefault="00E11233" w:rsidP="001831BF">
            <w:pPr>
              <w:spacing w:after="0" w:line="240" w:lineRule="auto"/>
              <w:ind w:left="-426" w:firstLine="426"/>
              <w:jc w:val="center"/>
              <w:rPr>
                <w:b/>
                <w:color w:val="C0504D"/>
                <w:sz w:val="28"/>
                <w:szCs w:val="28"/>
              </w:rPr>
            </w:pPr>
          </w:p>
          <w:p w:rsidR="00E11233" w:rsidRPr="001831BF" w:rsidRDefault="00E11233" w:rsidP="001831BF">
            <w:pPr>
              <w:spacing w:after="0" w:line="240" w:lineRule="auto"/>
              <w:rPr>
                <w:color w:val="C0504D"/>
                <w:sz w:val="56"/>
                <w:szCs w:val="56"/>
              </w:rPr>
            </w:pPr>
          </w:p>
          <w:p w:rsidR="00E11233" w:rsidRPr="001831BF" w:rsidRDefault="00E11233" w:rsidP="001831BF">
            <w:pPr>
              <w:spacing w:after="0" w:line="240" w:lineRule="auto"/>
              <w:rPr>
                <w:color w:val="C0504D"/>
                <w:sz w:val="28"/>
                <w:szCs w:val="28"/>
              </w:rPr>
            </w:pPr>
          </w:p>
          <w:p w:rsidR="00E11233" w:rsidRPr="001831BF" w:rsidRDefault="00E11233" w:rsidP="001831BF">
            <w:pPr>
              <w:spacing w:after="0" w:line="240" w:lineRule="auto"/>
              <w:rPr>
                <w:color w:val="C0504D"/>
                <w:sz w:val="28"/>
                <w:szCs w:val="28"/>
              </w:rPr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b/>
                <w:color w:val="4F81BD"/>
                <w:sz w:val="28"/>
                <w:szCs w:val="28"/>
              </w:rPr>
            </w:pPr>
            <w:r w:rsidRPr="001831BF">
              <w:rPr>
                <w:b/>
                <w:color w:val="4F81BD"/>
                <w:sz w:val="28"/>
                <w:szCs w:val="28"/>
              </w:rPr>
              <w:t>Выполни задания</w:t>
            </w:r>
          </w:p>
          <w:p w:rsidR="00E11233" w:rsidRPr="001831BF" w:rsidRDefault="00E11233" w:rsidP="001831BF">
            <w:pPr>
              <w:spacing w:after="0" w:line="240" w:lineRule="auto"/>
              <w:rPr>
                <w:color w:val="C0504D"/>
              </w:rPr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1831BF">
              <w:rPr>
                <w:noProof/>
                <w:lang w:eastAsia="ru-RU"/>
              </w:rPr>
              <w:pict>
                <v:shape id="Рисунок 6" o:spid="_x0000_i1033" type="#_x0000_t75" style="width:217.5pt;height:212.25pt;visibility:visible">
                  <v:imagedata r:id="rId12" o:title=""/>
                </v:shape>
              </w:pict>
            </w: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E11233" w:rsidRPr="001831BF" w:rsidRDefault="00E11233" w:rsidP="001831B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1831BF">
              <w:rPr>
                <w:noProof/>
                <w:sz w:val="28"/>
                <w:szCs w:val="28"/>
                <w:lang w:eastAsia="ru-RU"/>
              </w:rPr>
              <w:pict>
                <v:shape id="_x0000_i1034" type="#_x0000_t75" style="width:199.5pt;height:255.75pt;visibility:visible">
                  <v:imagedata r:id="rId13" o:title=""/>
                </v:shape>
              </w:pict>
            </w:r>
          </w:p>
        </w:tc>
      </w:tr>
    </w:tbl>
    <w:p w:rsidR="00E11233" w:rsidRPr="00950675" w:rsidRDefault="00E11233" w:rsidP="00AD078B">
      <w:pPr>
        <w:rPr>
          <w:sz w:val="2"/>
          <w:szCs w:val="2"/>
        </w:rPr>
      </w:pPr>
    </w:p>
    <w:sectPr w:rsidR="00E11233" w:rsidRPr="00950675" w:rsidSect="00AD078B">
      <w:pgSz w:w="16838" w:h="11906" w:orient="landscape"/>
      <w:pgMar w:top="0" w:right="1134" w:bottom="0" w:left="14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doNotDisplayPageBoundaries/>
  <w:displayBackgroundShape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6638"/>
    <w:rsid w:val="00005706"/>
    <w:rsid w:val="000266FF"/>
    <w:rsid w:val="00041D5B"/>
    <w:rsid w:val="000B2341"/>
    <w:rsid w:val="001423F4"/>
    <w:rsid w:val="001771C0"/>
    <w:rsid w:val="0018170D"/>
    <w:rsid w:val="001831BF"/>
    <w:rsid w:val="001B59BA"/>
    <w:rsid w:val="001D20BB"/>
    <w:rsid w:val="0022116C"/>
    <w:rsid w:val="002458A0"/>
    <w:rsid w:val="00250A32"/>
    <w:rsid w:val="0029058D"/>
    <w:rsid w:val="002E0F27"/>
    <w:rsid w:val="00340CC7"/>
    <w:rsid w:val="003D1D6E"/>
    <w:rsid w:val="003E5D13"/>
    <w:rsid w:val="003F1021"/>
    <w:rsid w:val="003F3B82"/>
    <w:rsid w:val="004034B1"/>
    <w:rsid w:val="00440F40"/>
    <w:rsid w:val="00453D4D"/>
    <w:rsid w:val="00466638"/>
    <w:rsid w:val="00553661"/>
    <w:rsid w:val="005A759C"/>
    <w:rsid w:val="006E1B57"/>
    <w:rsid w:val="00702A3B"/>
    <w:rsid w:val="00762F32"/>
    <w:rsid w:val="007B7B0C"/>
    <w:rsid w:val="007E438F"/>
    <w:rsid w:val="007E6A12"/>
    <w:rsid w:val="00845D2C"/>
    <w:rsid w:val="00866BD6"/>
    <w:rsid w:val="008C0063"/>
    <w:rsid w:val="008C1C72"/>
    <w:rsid w:val="008E1404"/>
    <w:rsid w:val="009013BC"/>
    <w:rsid w:val="00950675"/>
    <w:rsid w:val="009616A5"/>
    <w:rsid w:val="009871A1"/>
    <w:rsid w:val="009C1258"/>
    <w:rsid w:val="00A3195A"/>
    <w:rsid w:val="00A339C7"/>
    <w:rsid w:val="00A71AD1"/>
    <w:rsid w:val="00A77831"/>
    <w:rsid w:val="00A81370"/>
    <w:rsid w:val="00AD078B"/>
    <w:rsid w:val="00AF0D96"/>
    <w:rsid w:val="00AF2175"/>
    <w:rsid w:val="00B03662"/>
    <w:rsid w:val="00B20AFA"/>
    <w:rsid w:val="00B26121"/>
    <w:rsid w:val="00B82C4D"/>
    <w:rsid w:val="00BA29C5"/>
    <w:rsid w:val="00BC125D"/>
    <w:rsid w:val="00BE0306"/>
    <w:rsid w:val="00C67CD6"/>
    <w:rsid w:val="00C736D5"/>
    <w:rsid w:val="00CA4F69"/>
    <w:rsid w:val="00CB147A"/>
    <w:rsid w:val="00CF2B6F"/>
    <w:rsid w:val="00D02F3F"/>
    <w:rsid w:val="00D16D19"/>
    <w:rsid w:val="00D17918"/>
    <w:rsid w:val="00D17C17"/>
    <w:rsid w:val="00E043B0"/>
    <w:rsid w:val="00E11233"/>
    <w:rsid w:val="00E15E5A"/>
    <w:rsid w:val="00EA432A"/>
    <w:rsid w:val="00EC0171"/>
    <w:rsid w:val="00ED3ACE"/>
    <w:rsid w:val="00ED4EC7"/>
    <w:rsid w:val="00EE50EC"/>
    <w:rsid w:val="00F1693B"/>
    <w:rsid w:val="00F74375"/>
    <w:rsid w:val="00F83D64"/>
    <w:rsid w:val="00FC1CA4"/>
    <w:rsid w:val="00FC40E6"/>
    <w:rsid w:val="00FC4A88"/>
    <w:rsid w:val="00FD1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3B0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266F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0266FF"/>
    <w:rPr>
      <w:rFonts w:ascii="Cambria" w:hAnsi="Cambria" w:cs="Times New Roman"/>
      <w:b/>
      <w:bCs/>
      <w:color w:val="4F81BD"/>
      <w:sz w:val="26"/>
      <w:szCs w:val="26"/>
    </w:rPr>
  </w:style>
  <w:style w:type="table" w:styleId="TableGrid">
    <w:name w:val="Table Grid"/>
    <w:basedOn w:val="TableNormal"/>
    <w:uiPriority w:val="99"/>
    <w:rsid w:val="0046663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42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423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87</Words>
  <Characters>502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Lab</dc:creator>
  <cp:keywords/>
  <dc:description/>
  <cp:lastModifiedBy>user</cp:lastModifiedBy>
  <cp:revision>4</cp:revision>
  <cp:lastPrinted>2022-11-12T15:58:00Z</cp:lastPrinted>
  <dcterms:created xsi:type="dcterms:W3CDTF">2023-01-20T06:18:00Z</dcterms:created>
  <dcterms:modified xsi:type="dcterms:W3CDTF">2023-01-20T06:18:00Z</dcterms:modified>
</cp:coreProperties>
</file>