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24E" w:rsidRPr="00C61C1C" w:rsidRDefault="00C0024E" w:rsidP="0048210E">
      <w:pPr>
        <w:jc w:val="center"/>
        <w:rPr>
          <w:rFonts w:ascii="Times New Roman" w:hAnsi="Times New Roman"/>
          <w:b/>
          <w:sz w:val="28"/>
          <w:szCs w:val="28"/>
        </w:rPr>
      </w:pPr>
      <w:r w:rsidRPr="00C61C1C">
        <w:rPr>
          <w:rFonts w:ascii="Times New Roman" w:hAnsi="Times New Roman"/>
          <w:b/>
          <w:sz w:val="28"/>
          <w:szCs w:val="28"/>
        </w:rPr>
        <w:t>Муниципальное казённое общеобразовательное учреждение</w:t>
      </w:r>
    </w:p>
    <w:p w:rsidR="00C0024E" w:rsidRPr="00C61C1C" w:rsidRDefault="00C0024E" w:rsidP="0048210E">
      <w:pPr>
        <w:jc w:val="center"/>
        <w:rPr>
          <w:rFonts w:ascii="Times New Roman" w:hAnsi="Times New Roman"/>
          <w:b/>
          <w:sz w:val="28"/>
          <w:szCs w:val="28"/>
        </w:rPr>
      </w:pPr>
      <w:r w:rsidRPr="00C61C1C">
        <w:rPr>
          <w:rFonts w:ascii="Times New Roman" w:hAnsi="Times New Roman"/>
          <w:b/>
          <w:sz w:val="28"/>
          <w:szCs w:val="28"/>
        </w:rPr>
        <w:t>средняя общеобразовательная школа №7</w:t>
      </w:r>
    </w:p>
    <w:p w:rsidR="00C0024E" w:rsidRPr="00C61C1C" w:rsidRDefault="00C0024E" w:rsidP="0048210E">
      <w:pPr>
        <w:jc w:val="center"/>
        <w:rPr>
          <w:rFonts w:ascii="Times New Roman" w:hAnsi="Times New Roman"/>
          <w:b/>
          <w:sz w:val="28"/>
          <w:szCs w:val="28"/>
        </w:rPr>
      </w:pPr>
      <w:r w:rsidRPr="00C61C1C">
        <w:rPr>
          <w:rFonts w:ascii="Times New Roman" w:hAnsi="Times New Roman"/>
          <w:b/>
          <w:sz w:val="28"/>
          <w:szCs w:val="28"/>
        </w:rPr>
        <w:t>п. Чограйский Арзгирского района Ставропольского края</w:t>
      </w:r>
    </w:p>
    <w:p w:rsidR="00C0024E" w:rsidRPr="00C61C1C" w:rsidRDefault="00C0024E" w:rsidP="004821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C0024E" w:rsidRDefault="00C0024E">
      <w:pPr>
        <w:rPr>
          <w:rFonts w:ascii="Times New Roman" w:hAnsi="Times New Roman"/>
          <w:sz w:val="28"/>
          <w:szCs w:val="28"/>
        </w:rPr>
      </w:pPr>
    </w:p>
    <w:p w:rsidR="00C0024E" w:rsidRDefault="00C0024E">
      <w:pPr>
        <w:rPr>
          <w:rFonts w:ascii="Times New Roman" w:hAnsi="Times New Roman"/>
          <w:sz w:val="28"/>
          <w:szCs w:val="28"/>
        </w:rPr>
      </w:pPr>
    </w:p>
    <w:p w:rsidR="00C0024E" w:rsidRDefault="00C0024E">
      <w:pPr>
        <w:rPr>
          <w:rFonts w:ascii="Times New Roman" w:hAnsi="Times New Roman"/>
          <w:sz w:val="28"/>
          <w:szCs w:val="28"/>
        </w:rPr>
      </w:pPr>
    </w:p>
    <w:p w:rsidR="00C0024E" w:rsidRDefault="00C0024E" w:rsidP="0048210E">
      <w:pPr>
        <w:rPr>
          <w:rFonts w:ascii="Times New Roman" w:hAnsi="Times New Roman"/>
          <w:sz w:val="28"/>
          <w:szCs w:val="28"/>
        </w:rPr>
      </w:pPr>
    </w:p>
    <w:p w:rsidR="00C0024E" w:rsidRPr="0048210E" w:rsidRDefault="00C0024E" w:rsidP="0048210E">
      <w:pPr>
        <w:rPr>
          <w:rFonts w:ascii="Times New Roman" w:hAnsi="Times New Roman"/>
          <w:b/>
          <w:sz w:val="52"/>
          <w:szCs w:val="52"/>
        </w:rPr>
      </w:pPr>
      <w:r w:rsidRPr="0048210E">
        <w:rPr>
          <w:rFonts w:ascii="Times New Roman" w:hAnsi="Times New Roman"/>
          <w:b/>
          <w:sz w:val="52"/>
          <w:szCs w:val="52"/>
        </w:rPr>
        <w:t>ПАСХАЛЬНЫЙ БЛАГОВЕСТ</w:t>
      </w:r>
    </w:p>
    <w:p w:rsidR="00C0024E" w:rsidRPr="0048210E" w:rsidRDefault="00C0024E" w:rsidP="0048210E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</w:t>
      </w:r>
      <w:r w:rsidRPr="0048210E">
        <w:rPr>
          <w:rFonts w:ascii="Times New Roman" w:hAnsi="Times New Roman"/>
          <w:b/>
          <w:sz w:val="36"/>
          <w:szCs w:val="36"/>
        </w:rPr>
        <w:t>Сценарий детского утренника</w:t>
      </w:r>
    </w:p>
    <w:p w:rsidR="00C0024E" w:rsidRPr="0048563A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3F1140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024E" w:rsidRDefault="00C0024E" w:rsidP="00C61C1C">
      <w:pPr>
        <w:spacing w:after="0"/>
        <w:rPr>
          <w:rFonts w:ascii="Times New Roman" w:hAnsi="Times New Roman"/>
          <w:sz w:val="28"/>
          <w:szCs w:val="28"/>
        </w:rPr>
      </w:pPr>
      <w:r w:rsidRPr="00C61C1C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C61C1C">
        <w:rPr>
          <w:rFonts w:ascii="Times New Roman" w:hAnsi="Times New Roman"/>
          <w:b/>
          <w:sz w:val="28"/>
          <w:szCs w:val="28"/>
        </w:rPr>
        <w:t xml:space="preserve">Автор: </w:t>
      </w:r>
      <w:r>
        <w:rPr>
          <w:rFonts w:ascii="Times New Roman" w:hAnsi="Times New Roman"/>
          <w:sz w:val="28"/>
          <w:szCs w:val="28"/>
        </w:rPr>
        <w:t>Никитина Е.Н.</w:t>
      </w:r>
      <w:r w:rsidRPr="00C61C1C">
        <w:rPr>
          <w:rFonts w:ascii="Times New Roman" w:hAnsi="Times New Roman"/>
          <w:sz w:val="28"/>
          <w:szCs w:val="28"/>
        </w:rPr>
        <w:t xml:space="preserve"> –  </w:t>
      </w:r>
    </w:p>
    <w:p w:rsidR="00C0024E" w:rsidRDefault="00C0024E" w:rsidP="00C61C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педагог-организатор</w:t>
      </w:r>
      <w:r w:rsidRPr="00C61C1C">
        <w:rPr>
          <w:rFonts w:ascii="Times New Roman" w:hAnsi="Times New Roman"/>
          <w:sz w:val="28"/>
          <w:szCs w:val="28"/>
        </w:rPr>
        <w:t xml:space="preserve">    </w:t>
      </w:r>
    </w:p>
    <w:p w:rsidR="00C0024E" w:rsidRDefault="00C0024E" w:rsidP="00C61C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МКОУ СОШ №7 п. Чограйский</w:t>
      </w:r>
    </w:p>
    <w:p w:rsidR="00C0024E" w:rsidRDefault="00C0024E" w:rsidP="00C61C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Арзгирского района </w:t>
      </w:r>
    </w:p>
    <w:p w:rsidR="00C0024E" w:rsidRDefault="00C0024E" w:rsidP="00C61C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Ставропольского края</w:t>
      </w:r>
    </w:p>
    <w:p w:rsidR="00C0024E" w:rsidRPr="00C61C1C" w:rsidRDefault="00C0024E" w:rsidP="00C61C1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C61C1C">
        <w:rPr>
          <w:rFonts w:ascii="Times New Roman" w:hAnsi="Times New Roman"/>
          <w:sz w:val="28"/>
          <w:szCs w:val="28"/>
        </w:rPr>
        <w:t xml:space="preserve">     </w:t>
      </w:r>
    </w:p>
    <w:p w:rsidR="00C0024E" w:rsidRPr="00C61C1C" w:rsidRDefault="00C0024E" w:rsidP="00C61C1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1C1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</w:p>
    <w:p w:rsidR="00C0024E" w:rsidRDefault="00C0024E" w:rsidP="00C61C1C">
      <w:pPr>
        <w:jc w:val="both"/>
        <w:rPr>
          <w:rFonts w:ascii="Times New Roman" w:hAnsi="Times New Roman"/>
          <w:b/>
          <w:sz w:val="24"/>
          <w:szCs w:val="24"/>
        </w:rPr>
      </w:pPr>
    </w:p>
    <w:p w:rsidR="00C0024E" w:rsidRDefault="00C0024E" w:rsidP="00C61C1C">
      <w:pPr>
        <w:rPr>
          <w:rFonts w:ascii="Times New Roman" w:hAnsi="Times New Roman"/>
          <w:b/>
          <w:sz w:val="24"/>
          <w:szCs w:val="24"/>
        </w:rPr>
      </w:pPr>
    </w:p>
    <w:p w:rsidR="00C0024E" w:rsidRPr="00C61C1C" w:rsidRDefault="00C0024E" w:rsidP="00C61C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  <w:r w:rsidRPr="00C61C1C">
        <w:rPr>
          <w:rFonts w:ascii="Times New Roman" w:hAnsi="Times New Roman"/>
          <w:b/>
          <w:sz w:val="28"/>
          <w:szCs w:val="28"/>
        </w:rPr>
        <w:t>2020 год</w:t>
      </w:r>
    </w:p>
    <w:p w:rsidR="00C0024E" w:rsidRPr="0048563A" w:rsidRDefault="00C0024E" w:rsidP="0048210E">
      <w:pPr>
        <w:rPr>
          <w:rFonts w:ascii="Times New Roman" w:hAnsi="Times New Roman"/>
          <w:b/>
          <w:sz w:val="24"/>
          <w:szCs w:val="24"/>
        </w:rPr>
      </w:pPr>
    </w:p>
    <w:p w:rsidR="00C0024E" w:rsidRPr="0048210E" w:rsidRDefault="00C0024E" w:rsidP="0048210E">
      <w:pPr>
        <w:jc w:val="both"/>
        <w:rPr>
          <w:rFonts w:ascii="Times New Roman" w:hAnsi="Times New Roman"/>
          <w:b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Действующие лица: два ведущих, трое чтецов, Сестричка, Братик, Нищенка, Ангел.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чтец:</w:t>
      </w:r>
      <w:r w:rsidRPr="0048210E">
        <w:rPr>
          <w:rFonts w:ascii="Times New Roman" w:hAnsi="Times New Roman"/>
          <w:sz w:val="28"/>
          <w:szCs w:val="28"/>
        </w:rPr>
        <w:t xml:space="preserve"> «Христос Воскрес!» - поет земля,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Моря, и горы, и поля…..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И им в ответ звучит с небес: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«Воистину Воскрес!».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2-й чтец:</w:t>
      </w:r>
      <w:r w:rsidRPr="0048210E">
        <w:rPr>
          <w:rFonts w:ascii="Times New Roman" w:hAnsi="Times New Roman"/>
          <w:sz w:val="28"/>
          <w:szCs w:val="28"/>
        </w:rPr>
        <w:t xml:space="preserve"> «Христос Воскрес!»- поют колокола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И весть та – радостна, светла –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Над миром носится волной,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И мир внимает вести той.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3-чтец:</w:t>
      </w:r>
      <w:r w:rsidRPr="0048210E">
        <w:rPr>
          <w:rFonts w:ascii="Times New Roman" w:hAnsi="Times New Roman"/>
          <w:sz w:val="28"/>
          <w:szCs w:val="28"/>
        </w:rPr>
        <w:t xml:space="preserve">    «Христос Воскрес!» Пасхальным звоном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Поют, гудят колокола…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Весна идет в венце земном,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Благоуханна и светла…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1-Ведущий:</w:t>
      </w:r>
      <w:r w:rsidRPr="0048210E">
        <w:rPr>
          <w:rFonts w:ascii="Times New Roman" w:hAnsi="Times New Roman"/>
          <w:sz w:val="28"/>
          <w:szCs w:val="28"/>
        </w:rPr>
        <w:t xml:space="preserve"> Колокол дремавший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Разбудил поля.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Улыбнулась солнцу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Сонная земля.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Понеслись удары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К синим небесам.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Звонко раздается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Голос по лесам.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Скрылась за рекою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Белая луна.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Звонко побежала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Резвая волна.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Тихая долина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Отгоняет сон.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Где-то за дорогой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>Замирает звон.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2-й ведущий:</w:t>
      </w:r>
      <w:r w:rsidRPr="0048210E">
        <w:rPr>
          <w:rFonts w:ascii="Times New Roman" w:hAnsi="Times New Roman"/>
          <w:sz w:val="28"/>
          <w:szCs w:val="28"/>
        </w:rPr>
        <w:t xml:space="preserve"> Радость, радость без конца!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Звон вечерний раздается,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Нам благая весть дается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От небесного Творца.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Тяжелы колокола,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Ну а звон их легок, светел,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Слышен он на целом свете,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От него душа светла.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ведущий:</w:t>
      </w:r>
      <w:r w:rsidRPr="0048210E">
        <w:rPr>
          <w:rFonts w:ascii="Times New Roman" w:hAnsi="Times New Roman"/>
          <w:sz w:val="28"/>
          <w:szCs w:val="28"/>
        </w:rPr>
        <w:t xml:space="preserve"> Колоколов певуч и звонок гул…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Подснежник беленький весне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Застенчиво шепнул: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чтец:</w:t>
      </w:r>
      <w:r w:rsidRPr="0048210E">
        <w:rPr>
          <w:rFonts w:ascii="Times New Roman" w:hAnsi="Times New Roman"/>
          <w:sz w:val="28"/>
          <w:szCs w:val="28"/>
        </w:rPr>
        <w:t xml:space="preserve"> «Христос Воскрес!»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2-й чтец:</w:t>
      </w:r>
      <w:r w:rsidRPr="0048210E">
        <w:rPr>
          <w:rFonts w:ascii="Times New Roman" w:hAnsi="Times New Roman"/>
          <w:sz w:val="28"/>
          <w:szCs w:val="28"/>
        </w:rPr>
        <w:t xml:space="preserve"> «Воистину Воскрес!» - </w:t>
      </w:r>
    </w:p>
    <w:p w:rsidR="00C0024E" w:rsidRPr="0048210E" w:rsidRDefault="00C0024E" w:rsidP="0048210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 xml:space="preserve">Ведущий: </w:t>
      </w:r>
      <w:r w:rsidRPr="0048210E">
        <w:rPr>
          <w:rFonts w:ascii="Times New Roman" w:hAnsi="Times New Roman"/>
          <w:sz w:val="28"/>
          <w:szCs w:val="28"/>
        </w:rPr>
        <w:t>ответила весна.</w:t>
      </w:r>
    </w:p>
    <w:p w:rsidR="00C0024E" w:rsidRPr="0048210E" w:rsidRDefault="00C0024E" w:rsidP="0048210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Ведущий:</w:t>
      </w:r>
      <w:r w:rsidRPr="0048210E">
        <w:rPr>
          <w:rFonts w:ascii="Times New Roman" w:hAnsi="Times New Roman"/>
          <w:sz w:val="28"/>
          <w:szCs w:val="28"/>
        </w:rPr>
        <w:t xml:space="preserve"> Приветливо шумел ветвями лес,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Очнувшийся от ледяного сна,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Чарующе ясна синела даль небес,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Земля в предчувствии пленительных чудес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Тянулась к солнцу, бодростью сильна.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И пели радостно поля, луга, леса: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чтец:</w:t>
      </w:r>
      <w:r w:rsidRPr="0048210E">
        <w:rPr>
          <w:rFonts w:ascii="Times New Roman" w:hAnsi="Times New Roman"/>
          <w:sz w:val="28"/>
          <w:szCs w:val="28"/>
        </w:rPr>
        <w:t xml:space="preserve"> «Христос Воскрес!»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 xml:space="preserve">2-й чтец: </w:t>
      </w:r>
      <w:r w:rsidRPr="0048210E">
        <w:rPr>
          <w:rFonts w:ascii="Times New Roman" w:hAnsi="Times New Roman"/>
          <w:sz w:val="28"/>
          <w:szCs w:val="28"/>
        </w:rPr>
        <w:t xml:space="preserve">«Воистину Воскрес!» - </w:t>
      </w:r>
    </w:p>
    <w:p w:rsidR="00C0024E" w:rsidRPr="0048210E" w:rsidRDefault="00C0024E" w:rsidP="0048210E">
      <w:pPr>
        <w:pStyle w:val="ListParagraph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8210E">
        <w:rPr>
          <w:rFonts w:ascii="Times New Roman" w:hAnsi="Times New Roman"/>
          <w:b/>
          <w:sz w:val="28"/>
          <w:szCs w:val="28"/>
        </w:rPr>
        <w:t>1-й чтец:</w:t>
      </w:r>
      <w:r w:rsidRPr="0048210E">
        <w:rPr>
          <w:rFonts w:ascii="Times New Roman" w:hAnsi="Times New Roman"/>
          <w:sz w:val="28"/>
          <w:szCs w:val="28"/>
        </w:rPr>
        <w:t xml:space="preserve"> Научи меня, Боже, любить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48210E">
        <w:rPr>
          <w:rFonts w:ascii="Times New Roman" w:hAnsi="Times New Roman"/>
          <w:sz w:val="28"/>
          <w:szCs w:val="28"/>
        </w:rPr>
        <w:t>Всем умом Тебя, всем помышлением,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48210E">
        <w:rPr>
          <w:rFonts w:ascii="Times New Roman" w:hAnsi="Times New Roman"/>
          <w:sz w:val="28"/>
          <w:szCs w:val="28"/>
        </w:rPr>
        <w:t>Чтоб и душу Тебе посвятить,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48210E">
        <w:rPr>
          <w:rFonts w:ascii="Times New Roman" w:hAnsi="Times New Roman"/>
          <w:sz w:val="28"/>
          <w:szCs w:val="28"/>
        </w:rPr>
        <w:t>И всю жизнь с каждым сердца биеньем.</w:t>
      </w: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2-й чтец:</w:t>
      </w:r>
      <w:r w:rsidRPr="0048210E">
        <w:rPr>
          <w:rFonts w:ascii="Times New Roman" w:hAnsi="Times New Roman"/>
          <w:sz w:val="28"/>
          <w:szCs w:val="28"/>
        </w:rPr>
        <w:t xml:space="preserve"> Научи меня соблюдать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8210E">
        <w:rPr>
          <w:rFonts w:ascii="Times New Roman" w:hAnsi="Times New Roman"/>
          <w:sz w:val="28"/>
          <w:szCs w:val="28"/>
        </w:rPr>
        <w:t>Лишь Твою милосердную волю,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8210E">
        <w:rPr>
          <w:rFonts w:ascii="Times New Roman" w:hAnsi="Times New Roman"/>
          <w:sz w:val="28"/>
          <w:szCs w:val="28"/>
        </w:rPr>
        <w:t>Научи никогда не роптать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8210E">
        <w:rPr>
          <w:rFonts w:ascii="Times New Roman" w:hAnsi="Times New Roman"/>
          <w:sz w:val="28"/>
          <w:szCs w:val="28"/>
        </w:rPr>
        <w:t>На свою много трудную долю.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</w:p>
    <w:p w:rsidR="00C0024E" w:rsidRPr="0048210E" w:rsidRDefault="00C0024E" w:rsidP="0048210E">
      <w:pPr>
        <w:pStyle w:val="ListParagraph"/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3-й чтец:</w:t>
      </w:r>
      <w:r w:rsidRPr="0048210E">
        <w:rPr>
          <w:rFonts w:ascii="Times New Roman" w:hAnsi="Times New Roman"/>
          <w:sz w:val="28"/>
          <w:szCs w:val="28"/>
        </w:rPr>
        <w:t xml:space="preserve"> Всех, которых пришел искупить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8210E">
        <w:rPr>
          <w:rFonts w:ascii="Times New Roman" w:hAnsi="Times New Roman"/>
          <w:sz w:val="28"/>
          <w:szCs w:val="28"/>
        </w:rPr>
        <w:t>Ты Своею Пречистою Кровью,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8210E">
        <w:rPr>
          <w:rFonts w:ascii="Times New Roman" w:hAnsi="Times New Roman"/>
          <w:sz w:val="28"/>
          <w:szCs w:val="28"/>
        </w:rPr>
        <w:t>Бескорыстной, глубокой любовью</w:t>
      </w:r>
    </w:p>
    <w:p w:rsidR="00C0024E" w:rsidRPr="0048210E" w:rsidRDefault="00C0024E" w:rsidP="0048210E">
      <w:pPr>
        <w:pStyle w:val="ListParagraph"/>
        <w:spacing w:after="0" w:line="36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48210E">
        <w:rPr>
          <w:rFonts w:ascii="Times New Roman" w:hAnsi="Times New Roman"/>
          <w:sz w:val="28"/>
          <w:szCs w:val="28"/>
        </w:rPr>
        <w:t>Научи меня, Боже, любить!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48210E">
        <w:rPr>
          <w:rFonts w:ascii="Times New Roman" w:hAnsi="Times New Roman"/>
          <w:b/>
          <w:sz w:val="28"/>
          <w:szCs w:val="28"/>
        </w:rPr>
        <w:t>Сестричка:</w:t>
      </w:r>
      <w:r w:rsidRPr="0048210E">
        <w:rPr>
          <w:rFonts w:ascii="Times New Roman" w:hAnsi="Times New Roman"/>
          <w:sz w:val="28"/>
          <w:szCs w:val="28"/>
        </w:rPr>
        <w:t xml:space="preserve"> Какой сегодня вечер! Благодать!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8210E">
        <w:rPr>
          <w:rFonts w:ascii="Times New Roman" w:hAnsi="Times New Roman"/>
          <w:sz w:val="28"/>
          <w:szCs w:val="28"/>
        </w:rPr>
        <w:t xml:space="preserve">  Ни облачка на небе не видать.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48210E">
        <w:rPr>
          <w:rFonts w:ascii="Times New Roman" w:hAnsi="Times New Roman"/>
          <w:sz w:val="28"/>
          <w:szCs w:val="28"/>
        </w:rPr>
        <w:t xml:space="preserve"> Ждут Пасху взрослые и детки,</w:t>
      </w:r>
    </w:p>
    <w:p w:rsidR="00C0024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8210E">
        <w:rPr>
          <w:rFonts w:ascii="Times New Roman" w:hAnsi="Times New Roman"/>
          <w:sz w:val="28"/>
          <w:szCs w:val="28"/>
        </w:rPr>
        <w:t xml:space="preserve">  И даже птички замерли на ветках.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48210E">
        <w:rPr>
          <w:rFonts w:ascii="Times New Roman" w:hAnsi="Times New Roman"/>
          <w:b/>
          <w:sz w:val="28"/>
          <w:szCs w:val="28"/>
        </w:rPr>
        <w:t>Братик:</w:t>
      </w:r>
      <w:r w:rsidRPr="0048210E">
        <w:rPr>
          <w:rFonts w:ascii="Times New Roman" w:hAnsi="Times New Roman"/>
          <w:sz w:val="28"/>
          <w:szCs w:val="28"/>
        </w:rPr>
        <w:t xml:space="preserve">  Я положила яиц пасхальных шест,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48210E">
        <w:rPr>
          <w:rFonts w:ascii="Times New Roman" w:hAnsi="Times New Roman"/>
          <w:sz w:val="28"/>
          <w:szCs w:val="28"/>
        </w:rPr>
        <w:t xml:space="preserve"> Кулич и сыр, да и колбаска есть!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48210E">
        <w:rPr>
          <w:rFonts w:ascii="Times New Roman" w:hAnsi="Times New Roman"/>
          <w:sz w:val="28"/>
          <w:szCs w:val="28"/>
        </w:rPr>
        <w:t>Все это бабушка готовила – спешила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48210E">
        <w:rPr>
          <w:rFonts w:ascii="Times New Roman" w:hAnsi="Times New Roman"/>
          <w:sz w:val="28"/>
          <w:szCs w:val="28"/>
        </w:rPr>
        <w:t xml:space="preserve"> Корзину в храм нести мне разрешила.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Сестричка:</w:t>
      </w:r>
      <w:r w:rsidRPr="0048210E">
        <w:rPr>
          <w:rFonts w:ascii="Times New Roman" w:hAnsi="Times New Roman"/>
          <w:sz w:val="28"/>
          <w:szCs w:val="28"/>
        </w:rPr>
        <w:t xml:space="preserve"> Яйцо является символом новой жизни. А красный цвет знаменует искупление рода человеческого кровью Иисуса Христа.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Братик:</w:t>
      </w:r>
      <w:r w:rsidRPr="0048210E">
        <w:rPr>
          <w:rFonts w:ascii="Times New Roman" w:hAnsi="Times New Roman"/>
          <w:sz w:val="28"/>
          <w:szCs w:val="28"/>
        </w:rPr>
        <w:t xml:space="preserve"> А Пасха служит напоминанием о жертвенном агнице и об искупительной Жертве самого спасителя.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Сестричка (показывает брату крашеное яичко):</w:t>
      </w:r>
      <w:r w:rsidRPr="0048210E">
        <w:rPr>
          <w:rFonts w:ascii="Times New Roman" w:hAnsi="Times New Roman"/>
          <w:sz w:val="28"/>
          <w:szCs w:val="28"/>
        </w:rPr>
        <w:t xml:space="preserve"> Это яичко я сама раскрашивала. Посмотри, какое оно красивое! Оно займет первое место на конкурсе крашенок!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Братик:</w:t>
      </w:r>
      <w:r w:rsidRPr="0048210E">
        <w:rPr>
          <w:rFonts w:ascii="Times New Roman" w:hAnsi="Times New Roman"/>
          <w:sz w:val="28"/>
          <w:szCs w:val="28"/>
        </w:rPr>
        <w:t xml:space="preserve"> Размечталась… Чудес не бывает.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Сестра:</w:t>
      </w:r>
      <w:r w:rsidRPr="0048210E">
        <w:rPr>
          <w:rFonts w:ascii="Times New Roman" w:hAnsi="Times New Roman"/>
          <w:sz w:val="28"/>
          <w:szCs w:val="28"/>
        </w:rPr>
        <w:t xml:space="preserve"> Ты не прав. Чудеса бывают, но только с теми, кто имеет веру.</w:t>
      </w:r>
    </w:p>
    <w:p w:rsidR="00C0024E" w:rsidRPr="0048210E" w:rsidRDefault="00C0024E" w:rsidP="0048210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Входит Нищенка.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Нищенка:</w:t>
      </w:r>
      <w:r w:rsidRPr="0048210E">
        <w:rPr>
          <w:rFonts w:ascii="Times New Roman" w:hAnsi="Times New Roman"/>
          <w:sz w:val="28"/>
          <w:szCs w:val="28"/>
        </w:rPr>
        <w:t xml:space="preserve"> Подайте, Христа ради, что-нибудь на пропитание.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Сестра:</w:t>
      </w:r>
      <w:r w:rsidRPr="0048210E">
        <w:rPr>
          <w:rFonts w:ascii="Times New Roman" w:hAnsi="Times New Roman"/>
          <w:sz w:val="28"/>
          <w:szCs w:val="28"/>
        </w:rPr>
        <w:t xml:space="preserve"> Что же мы подадим тебе, ведь это бабушка приготовила для освящения в церкви. А мы без разрешения ничего дать не можем.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Брат:</w:t>
      </w:r>
      <w:r w:rsidRPr="0048210E">
        <w:rPr>
          <w:rFonts w:ascii="Times New Roman" w:hAnsi="Times New Roman"/>
          <w:sz w:val="28"/>
          <w:szCs w:val="28"/>
        </w:rPr>
        <w:t xml:space="preserve"> Между прочим, пользу и тебе, и ближним приносит обычная милостыня, анне пустые мечтания.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Сестра (смотрит то на нищенку, то на яйцо в своей руке):</w:t>
      </w:r>
      <w:r w:rsidRPr="0048210E">
        <w:rPr>
          <w:rFonts w:ascii="Times New Roman" w:hAnsi="Times New Roman"/>
          <w:sz w:val="28"/>
          <w:szCs w:val="28"/>
        </w:rPr>
        <w:t xml:space="preserve"> Возьми его. Я очень старалась, раскрашивая это яичко, но оно тебе нужнее, чем мне. (Отдает яйцо нищенке.)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Нищенка:</w:t>
      </w:r>
      <w:r w:rsidRPr="0048210E">
        <w:rPr>
          <w:rFonts w:ascii="Times New Roman" w:hAnsi="Times New Roman"/>
          <w:sz w:val="28"/>
          <w:szCs w:val="28"/>
        </w:rPr>
        <w:t xml:space="preserve"> Ой, смотрите, яйцо засветилось!</w:t>
      </w:r>
    </w:p>
    <w:p w:rsidR="00C0024E" w:rsidRDefault="00C0024E" w:rsidP="0048210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48210E">
        <w:rPr>
          <w:rFonts w:ascii="Times New Roman" w:hAnsi="Times New Roman"/>
          <w:b/>
          <w:sz w:val="28"/>
          <w:szCs w:val="28"/>
        </w:rPr>
        <w:t>Звучит волшебная музыка, выходит Ангел.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Ангел:</w:t>
      </w:r>
      <w:r w:rsidRPr="0048210E">
        <w:rPr>
          <w:rFonts w:ascii="Times New Roman" w:hAnsi="Times New Roman"/>
          <w:sz w:val="28"/>
          <w:szCs w:val="28"/>
        </w:rPr>
        <w:t xml:space="preserve"> Яичко засветилось, потому что любовь к ближнему проявилось. Ты не пожалела самого дорогого, что у тебя было. И впредь поступай с людьми так, как хочешь, чтобы поступили с тобой. Возлюби ближнего своего, так как самого себя!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Братик:</w:t>
      </w:r>
      <w:r w:rsidRPr="0048210E">
        <w:rPr>
          <w:rFonts w:ascii="Times New Roman" w:hAnsi="Times New Roman"/>
          <w:sz w:val="28"/>
          <w:szCs w:val="28"/>
        </w:rPr>
        <w:t xml:space="preserve"> Понял я теперь прекрасно,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Что дразнил сестру напрасно!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Совершилось чудо вновь,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Только вера и любовь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От страстей нас исцеляют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И друг с другом примиряют.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Я и сам отныне буду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Верить, что возможно чудо!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Ангел:</w:t>
      </w:r>
      <w:r w:rsidRPr="0048210E">
        <w:rPr>
          <w:rFonts w:ascii="Times New Roman" w:hAnsi="Times New Roman"/>
          <w:sz w:val="28"/>
          <w:szCs w:val="28"/>
        </w:rPr>
        <w:t xml:space="preserve">   Чудо из чудес! Чудо из чудес!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Наш Иисус Воскрес! Наш Иисус Воскрес!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Радостно поет скворец,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Что Иисус Христос Воскрес!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Наш Иисус Христос Воскрес!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Воспоем хвалу и честь.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Сестра:</w:t>
      </w:r>
      <w:r w:rsidRPr="0048210E">
        <w:rPr>
          <w:rFonts w:ascii="Times New Roman" w:hAnsi="Times New Roman"/>
          <w:sz w:val="28"/>
          <w:szCs w:val="28"/>
        </w:rPr>
        <w:t xml:space="preserve">  Чудо из чудес! Чудо из чудес!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Наш Иисус Воскрес! Наш Иисус Воскрес!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Братик:</w:t>
      </w:r>
      <w:r w:rsidRPr="0048210E">
        <w:rPr>
          <w:rFonts w:ascii="Times New Roman" w:hAnsi="Times New Roman"/>
          <w:sz w:val="28"/>
          <w:szCs w:val="28"/>
        </w:rPr>
        <w:t xml:space="preserve">  Стройны, дружны голоса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Славят Господа Христа!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Нищенка:</w:t>
      </w:r>
      <w:r w:rsidRPr="0048210E">
        <w:rPr>
          <w:rFonts w:ascii="Times New Roman" w:hAnsi="Times New Roman"/>
          <w:sz w:val="28"/>
          <w:szCs w:val="28"/>
        </w:rPr>
        <w:t xml:space="preserve"> Наш Иисус Христос Воскрес! 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Воспоем хвалу и честь!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Воспоем хвалу и честь!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ведущий:</w:t>
      </w:r>
      <w:r w:rsidRPr="0048210E">
        <w:rPr>
          <w:rFonts w:ascii="Times New Roman" w:hAnsi="Times New Roman"/>
          <w:sz w:val="28"/>
          <w:szCs w:val="28"/>
        </w:rPr>
        <w:t xml:space="preserve"> Христос Воскрес! Христос Воскрес!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 Исчезла ночи мгла.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2-й ведущий:</w:t>
      </w:r>
      <w:r w:rsidRPr="0048210E">
        <w:rPr>
          <w:rFonts w:ascii="Times New Roman" w:hAnsi="Times New Roman"/>
          <w:sz w:val="28"/>
          <w:szCs w:val="28"/>
        </w:rPr>
        <w:t xml:space="preserve"> Сияет светом свод небес,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        Поют колокола.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чтец:</w:t>
      </w:r>
      <w:r w:rsidRPr="0048210E">
        <w:rPr>
          <w:rFonts w:ascii="Times New Roman" w:hAnsi="Times New Roman"/>
          <w:sz w:val="28"/>
          <w:szCs w:val="28"/>
        </w:rPr>
        <w:t xml:space="preserve"> Поют о празднике любви,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sz w:val="28"/>
          <w:szCs w:val="28"/>
        </w:rPr>
        <w:t xml:space="preserve">                 О чуде из чудес: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1-й чтец:</w:t>
      </w:r>
      <w:r w:rsidRPr="0048210E">
        <w:rPr>
          <w:rFonts w:ascii="Times New Roman" w:hAnsi="Times New Roman"/>
          <w:sz w:val="28"/>
          <w:szCs w:val="28"/>
        </w:rPr>
        <w:t xml:space="preserve"> Восстал Господь из недр земли!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210E">
        <w:rPr>
          <w:rFonts w:ascii="Times New Roman" w:hAnsi="Times New Roman"/>
          <w:b/>
          <w:sz w:val="28"/>
          <w:szCs w:val="28"/>
        </w:rPr>
        <w:t>3-й чтец:</w:t>
      </w:r>
      <w:r w:rsidRPr="0048210E">
        <w:rPr>
          <w:rFonts w:ascii="Times New Roman" w:hAnsi="Times New Roman"/>
          <w:sz w:val="28"/>
          <w:szCs w:val="28"/>
        </w:rPr>
        <w:t xml:space="preserve"> Христос, Христос Воскрес!</w:t>
      </w:r>
    </w:p>
    <w:p w:rsidR="00C0024E" w:rsidRPr="0048210E" w:rsidRDefault="00C0024E" w:rsidP="0048210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0024E" w:rsidRPr="00A5351A" w:rsidRDefault="00C0024E" w:rsidP="006546F6">
      <w:pPr>
        <w:rPr>
          <w:rFonts w:ascii="Times New Roman" w:hAnsi="Times New Roman"/>
          <w:sz w:val="24"/>
          <w:szCs w:val="24"/>
        </w:rPr>
      </w:pPr>
    </w:p>
    <w:p w:rsidR="00C0024E" w:rsidRDefault="00C0024E" w:rsidP="003C187F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0024E" w:rsidRDefault="00C0024E" w:rsidP="003C187F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0024E" w:rsidRDefault="00C0024E" w:rsidP="003C187F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0024E" w:rsidRDefault="00C0024E" w:rsidP="003C187F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0024E" w:rsidRDefault="00C0024E" w:rsidP="003C187F">
      <w:pPr>
        <w:pStyle w:val="ListParagraph"/>
        <w:ind w:left="1080"/>
        <w:rPr>
          <w:rFonts w:ascii="Times New Roman" w:hAnsi="Times New Roman"/>
          <w:sz w:val="24"/>
          <w:szCs w:val="24"/>
        </w:rPr>
      </w:pPr>
    </w:p>
    <w:p w:rsidR="00C0024E" w:rsidRPr="003C187F" w:rsidRDefault="00C0024E" w:rsidP="003C187F">
      <w:pPr>
        <w:ind w:left="720"/>
        <w:rPr>
          <w:rFonts w:ascii="Times New Roman" w:hAnsi="Times New Roman"/>
          <w:sz w:val="24"/>
          <w:szCs w:val="24"/>
        </w:rPr>
      </w:pPr>
    </w:p>
    <w:p w:rsidR="00C0024E" w:rsidRPr="003C187F" w:rsidRDefault="00C0024E" w:rsidP="003C187F">
      <w:pPr>
        <w:rPr>
          <w:rFonts w:ascii="Times New Roman" w:hAnsi="Times New Roman"/>
          <w:sz w:val="24"/>
          <w:szCs w:val="24"/>
        </w:rPr>
      </w:pPr>
    </w:p>
    <w:p w:rsidR="00C0024E" w:rsidRDefault="00C0024E" w:rsidP="000D5B70">
      <w:pPr>
        <w:pStyle w:val="ListParagraph"/>
        <w:rPr>
          <w:rFonts w:ascii="Times New Roman" w:hAnsi="Times New Roman"/>
          <w:sz w:val="24"/>
          <w:szCs w:val="24"/>
        </w:rPr>
      </w:pPr>
    </w:p>
    <w:p w:rsidR="00C0024E" w:rsidRPr="000D5B70" w:rsidRDefault="00C0024E" w:rsidP="000D5B70">
      <w:pPr>
        <w:rPr>
          <w:rFonts w:ascii="Times New Roman" w:hAnsi="Times New Roman"/>
          <w:sz w:val="24"/>
          <w:szCs w:val="24"/>
        </w:rPr>
      </w:pPr>
    </w:p>
    <w:sectPr w:rsidR="00C0024E" w:rsidRPr="000D5B70" w:rsidSect="0048210E">
      <w:pgSz w:w="11906" w:h="16838"/>
      <w:pgMar w:top="1134" w:right="851" w:bottom="1134" w:left="1701" w:header="709" w:footer="709" w:gutter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326BC"/>
    <w:multiLevelType w:val="hybridMultilevel"/>
    <w:tmpl w:val="F8D0E364"/>
    <w:lvl w:ilvl="0" w:tplc="2598BDD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B1A6220"/>
    <w:multiLevelType w:val="hybridMultilevel"/>
    <w:tmpl w:val="218ECE9C"/>
    <w:lvl w:ilvl="0" w:tplc="6064484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736074"/>
    <w:multiLevelType w:val="hybridMultilevel"/>
    <w:tmpl w:val="BBCE499A"/>
    <w:lvl w:ilvl="0" w:tplc="0DEEC95A">
      <w:start w:val="1"/>
      <w:numFmt w:val="decimal"/>
      <w:lvlText w:val="%1-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1140"/>
    <w:rsid w:val="00051AF9"/>
    <w:rsid w:val="000D5B70"/>
    <w:rsid w:val="001B10E2"/>
    <w:rsid w:val="003C187F"/>
    <w:rsid w:val="003F1140"/>
    <w:rsid w:val="00466D1C"/>
    <w:rsid w:val="0048210E"/>
    <w:rsid w:val="0048563A"/>
    <w:rsid w:val="00526B96"/>
    <w:rsid w:val="005E296C"/>
    <w:rsid w:val="005F78C2"/>
    <w:rsid w:val="006546F6"/>
    <w:rsid w:val="00766DB8"/>
    <w:rsid w:val="00970653"/>
    <w:rsid w:val="00A5351A"/>
    <w:rsid w:val="00C0024E"/>
    <w:rsid w:val="00C61C1C"/>
    <w:rsid w:val="00F347F7"/>
    <w:rsid w:val="00F87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D1C"/>
    <w:pPr>
      <w:spacing w:after="120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D5B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116</TotalTime>
  <Pages>6</Pages>
  <Words>907</Words>
  <Characters>5175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Витек</dc:creator>
  <cp:keywords/>
  <dc:description/>
  <cp:lastModifiedBy>люба</cp:lastModifiedBy>
  <cp:revision>5</cp:revision>
  <dcterms:created xsi:type="dcterms:W3CDTF">2020-03-17T10:16:00Z</dcterms:created>
  <dcterms:modified xsi:type="dcterms:W3CDTF">2020-03-23T10:45:00Z</dcterms:modified>
</cp:coreProperties>
</file>