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D5" w:rsidRPr="00A06BEF" w:rsidRDefault="00B35CD5" w:rsidP="00060CFB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 xml:space="preserve">Внеклассное </w:t>
      </w:r>
      <w:r w:rsidRPr="00A06BEF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мероприятие</w:t>
      </w:r>
    </w:p>
    <w:p w:rsidR="00B35CD5" w:rsidRPr="001735EA" w:rsidRDefault="00B35CD5" w:rsidP="001735EA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735EA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«</w:t>
      </w:r>
      <w:r w:rsidRPr="001735EA">
        <w:rPr>
          <w:rFonts w:ascii="Times New Roman" w:hAnsi="Times New Roman"/>
          <w:b/>
          <w:bCs/>
          <w:sz w:val="24"/>
          <w:szCs w:val="24"/>
          <w:shd w:val="clear" w:color="auto" w:fill="FBFBFB"/>
        </w:rPr>
        <w:t>Осенний день птиц - день Зиновия- Синичника</w:t>
      </w:r>
      <w:r w:rsidRPr="001735EA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»</w:t>
      </w:r>
    </w:p>
    <w:p w:rsidR="00B35CD5" w:rsidRPr="008C38CE" w:rsidRDefault="00B35CD5" w:rsidP="008C38CE">
      <w:pPr>
        <w:shd w:val="clear" w:color="auto" w:fill="FFFFFF"/>
        <w:spacing w:after="0" w:line="360" w:lineRule="auto"/>
        <w:ind w:left="-144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E43FD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</w:t>
      </w:r>
      <w:r w:rsidRPr="00E43FDB">
        <w:rPr>
          <w:rFonts w:ascii="Times New Roman" w:hAnsi="Times New Roman"/>
          <w:b/>
          <w:bCs/>
          <w:sz w:val="24"/>
          <w:szCs w:val="24"/>
        </w:rPr>
        <w:t>Цель:</w:t>
      </w:r>
      <w:r w:rsidRPr="00E43FDB">
        <w:rPr>
          <w:rFonts w:ascii="Times New Roman" w:hAnsi="Times New Roman"/>
          <w:sz w:val="24"/>
          <w:szCs w:val="24"/>
        </w:rPr>
        <w:t xml:space="preserve"> Расширить и обобщить представления детей о народном празднике </w:t>
      </w:r>
      <w:r w:rsidRPr="008C38CE">
        <w:rPr>
          <w:rFonts w:ascii="Times New Roman" w:hAnsi="Times New Roman"/>
          <w:sz w:val="24"/>
          <w:szCs w:val="24"/>
        </w:rPr>
        <w:t>«</w:t>
      </w:r>
      <w:r w:rsidRPr="008C38CE">
        <w:rPr>
          <w:rFonts w:ascii="Times New Roman" w:hAnsi="Times New Roman"/>
          <w:sz w:val="24"/>
          <w:szCs w:val="24"/>
          <w:lang w:eastAsia="ru-RU"/>
        </w:rPr>
        <w:t>Зиновий - с</w:t>
      </w:r>
      <w:r>
        <w:rPr>
          <w:rFonts w:ascii="Times New Roman" w:hAnsi="Times New Roman"/>
          <w:sz w:val="24"/>
          <w:szCs w:val="24"/>
          <w:lang w:eastAsia="ru-RU"/>
        </w:rPr>
        <w:t>иничник</w:t>
      </w:r>
      <w:r w:rsidRPr="008C38CE">
        <w:rPr>
          <w:rFonts w:ascii="Times New Roman" w:hAnsi="Times New Roman"/>
          <w:sz w:val="24"/>
          <w:szCs w:val="24"/>
        </w:rPr>
        <w:t>»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b/>
          <w:bCs/>
          <w:sz w:val="24"/>
          <w:szCs w:val="24"/>
        </w:rPr>
        <w:t xml:space="preserve">     Задачи:</w:t>
      </w:r>
    </w:p>
    <w:p w:rsidR="00B35CD5" w:rsidRPr="00A06BEF" w:rsidRDefault="00B35CD5" w:rsidP="001735EA">
      <w:pPr>
        <w:pStyle w:val="NoSpacing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 xml:space="preserve">Познакомить детей с экологическим праздником </w:t>
      </w:r>
      <w:r w:rsidRPr="001735EA">
        <w:rPr>
          <w:rFonts w:ascii="Times New Roman" w:hAnsi="Times New Roman"/>
          <w:sz w:val="24"/>
          <w:szCs w:val="24"/>
          <w:shd w:val="clear" w:color="auto" w:fill="FBFBFB"/>
        </w:rPr>
        <w:t>день Зиновия- Синичника</w:t>
      </w:r>
      <w:r w:rsidRPr="00A06BEF">
        <w:rPr>
          <w:rFonts w:ascii="Times New Roman" w:hAnsi="Times New Roman"/>
          <w:sz w:val="24"/>
          <w:szCs w:val="24"/>
        </w:rPr>
        <w:t xml:space="preserve"> Расширить представления о перелетных и зимующих птицах.</w:t>
      </w:r>
    </w:p>
    <w:p w:rsidR="00B35CD5" w:rsidRPr="00A06BEF" w:rsidRDefault="00B35CD5" w:rsidP="00A06BEF">
      <w:pPr>
        <w:pStyle w:val="NoSpacing"/>
        <w:numPr>
          <w:ilvl w:val="0"/>
          <w:numId w:val="12"/>
        </w:numPr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Вовлечь детей в творческую и практическую деятельность      </w:t>
      </w:r>
    </w:p>
    <w:p w:rsidR="00B35CD5" w:rsidRPr="00A06BEF" w:rsidRDefault="00B35CD5" w:rsidP="00A06BEF">
      <w:pPr>
        <w:pStyle w:val="NoSpacing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по охране и защите зимующих птиц</w:t>
      </w:r>
      <w:r w:rsidRPr="00A06BEF">
        <w:rPr>
          <w:rFonts w:ascii="Times New Roman" w:hAnsi="Times New Roman"/>
          <w:sz w:val="24"/>
          <w:szCs w:val="24"/>
        </w:rPr>
        <w:t>.</w:t>
      </w:r>
    </w:p>
    <w:p w:rsidR="00B35CD5" w:rsidRPr="00A06BEF" w:rsidRDefault="00B35CD5" w:rsidP="00A06BEF">
      <w:pPr>
        <w:pStyle w:val="NoSpacing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Развивать у детей познавательный интерес, внимание.</w:t>
      </w:r>
    </w:p>
    <w:p w:rsidR="00B35CD5" w:rsidRPr="00A06BEF" w:rsidRDefault="00B35CD5" w:rsidP="00A06BEF">
      <w:pPr>
        <w:pStyle w:val="NoSpacing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Способствовать воспитанию любви к пернатому миру.</w:t>
      </w:r>
    </w:p>
    <w:p w:rsidR="00B35CD5" w:rsidRPr="00A06BEF" w:rsidRDefault="00B35CD5" w:rsidP="00A06BEF">
      <w:pPr>
        <w:pStyle w:val="NoSpacing"/>
        <w:numPr>
          <w:ilvl w:val="0"/>
          <w:numId w:val="12"/>
        </w:numPr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Воспитывать заботливое отношение к птицам, желание помогать</w:t>
      </w:r>
      <w:r>
        <w:rPr>
          <w:rFonts w:ascii="Times New Roman" w:hAnsi="Times New Roman"/>
          <w:sz w:val="24"/>
          <w:szCs w:val="24"/>
          <w:lang w:eastAsia="ru-RU"/>
        </w:rPr>
        <w:t xml:space="preserve"> им  в</w:t>
      </w:r>
      <w:r w:rsidRPr="00A06BEF">
        <w:rPr>
          <w:rFonts w:ascii="Times New Roman" w:hAnsi="Times New Roman"/>
          <w:sz w:val="24"/>
          <w:szCs w:val="24"/>
          <w:lang w:eastAsia="ru-RU"/>
        </w:rPr>
        <w:t> трудных зимних условиях, вести регулярную подкормку.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Методы и приемы проведения  занятия:</w:t>
      </w:r>
      <w:r w:rsidRPr="00A06BEF">
        <w:rPr>
          <w:rFonts w:ascii="Times New Roman" w:hAnsi="Times New Roman"/>
          <w:sz w:val="24"/>
          <w:szCs w:val="24"/>
          <w:lang w:eastAsia="ru-RU"/>
        </w:rPr>
        <w:t> рассказ, беседа, объяснение, демонстрация, игра.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Форма проведения: </w:t>
      </w:r>
      <w:r w:rsidRPr="00A06BEF">
        <w:rPr>
          <w:rFonts w:ascii="Times New Roman" w:hAnsi="Times New Roman"/>
          <w:sz w:val="24"/>
          <w:szCs w:val="24"/>
          <w:lang w:eastAsia="ru-RU"/>
        </w:rPr>
        <w:t>внеклассное занятие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Условия для проведения: </w:t>
      </w:r>
      <w:r w:rsidRPr="00A06BEF">
        <w:rPr>
          <w:rFonts w:ascii="Times New Roman" w:hAnsi="Times New Roman"/>
          <w:sz w:val="24"/>
          <w:szCs w:val="24"/>
          <w:lang w:eastAsia="ru-RU"/>
        </w:rPr>
        <w:t>учебный кабинет</w:t>
      </w:r>
    </w:p>
    <w:p w:rsidR="00B35CD5" w:rsidRPr="00A06BEF" w:rsidRDefault="00B35CD5" w:rsidP="001735EA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Оборудование:</w:t>
      </w:r>
      <w:r w:rsidRPr="00A06BEF">
        <w:rPr>
          <w:rFonts w:ascii="Times New Roman" w:hAnsi="Times New Roman"/>
          <w:i/>
          <w:iCs/>
          <w:sz w:val="24"/>
          <w:szCs w:val="24"/>
          <w:lang w:eastAsia="ru-RU"/>
        </w:rPr>
        <w:t> </w:t>
      </w:r>
      <w:r>
        <w:rPr>
          <w:rFonts w:ascii="Times New Roman" w:hAnsi="Times New Roman"/>
          <w:sz w:val="24"/>
          <w:szCs w:val="24"/>
          <w:lang w:eastAsia="ru-RU"/>
        </w:rPr>
        <w:t xml:space="preserve">вывеска </w:t>
      </w:r>
      <w:r w:rsidRPr="001735EA">
        <w:rPr>
          <w:rFonts w:ascii="Times New Roman" w:hAnsi="Times New Roman"/>
          <w:sz w:val="24"/>
          <w:szCs w:val="24"/>
          <w:lang w:eastAsia="ru-RU"/>
        </w:rPr>
        <w:t>«</w:t>
      </w:r>
      <w:r w:rsidRPr="001735EA">
        <w:rPr>
          <w:rFonts w:ascii="Times New Roman" w:hAnsi="Times New Roman"/>
          <w:sz w:val="24"/>
          <w:szCs w:val="24"/>
          <w:shd w:val="clear" w:color="auto" w:fill="FBFBFB"/>
        </w:rPr>
        <w:t>день Зиновия- Синичника</w:t>
      </w:r>
      <w:r w:rsidRPr="008C38CE">
        <w:rPr>
          <w:rFonts w:ascii="Times New Roman" w:hAnsi="Times New Roman"/>
          <w:sz w:val="24"/>
          <w:szCs w:val="24"/>
          <w:lang w:eastAsia="ru-RU"/>
        </w:rPr>
        <w:t>»,  иллюстрации зимующих</w:t>
      </w:r>
      <w:r w:rsidRPr="00A06BEF">
        <w:rPr>
          <w:rFonts w:ascii="Times New Roman" w:hAnsi="Times New Roman"/>
          <w:sz w:val="24"/>
          <w:szCs w:val="24"/>
          <w:lang w:eastAsia="ru-RU"/>
        </w:rPr>
        <w:t xml:space="preserve"> птиц и разных видов синичек; иллюстрации  различных видов кормушек, макеты кормушек; записи голосов птиц, корм для птиц.</w:t>
      </w:r>
    </w:p>
    <w:p w:rsidR="00B35CD5" w:rsidRPr="00A06BEF" w:rsidRDefault="00B35CD5" w:rsidP="004A0662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Ход занятия.</w:t>
      </w:r>
    </w:p>
    <w:p w:rsidR="00B35CD5" w:rsidRPr="001735EA" w:rsidRDefault="00B35CD5" w:rsidP="001735EA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iCs/>
          <w:sz w:val="24"/>
          <w:szCs w:val="24"/>
          <w:lang w:eastAsia="ru-RU"/>
        </w:rPr>
      </w:pPr>
      <w:r w:rsidRPr="001735EA">
        <w:rPr>
          <w:rFonts w:ascii="Times New Roman" w:hAnsi="Times New Roman"/>
          <w:i/>
          <w:iCs/>
          <w:sz w:val="24"/>
          <w:szCs w:val="24"/>
          <w:lang w:eastAsia="ru-RU"/>
        </w:rPr>
        <w:t>На  классной    доске расположена вывеска «</w:t>
      </w:r>
      <w:r w:rsidRPr="001735EA">
        <w:rPr>
          <w:rFonts w:ascii="Times New Roman" w:hAnsi="Times New Roman"/>
          <w:i/>
          <w:iCs/>
          <w:sz w:val="24"/>
          <w:szCs w:val="24"/>
          <w:shd w:val="clear" w:color="auto" w:fill="FBFBFB"/>
        </w:rPr>
        <w:t>день Зиновия- Синичника</w:t>
      </w:r>
      <w:r w:rsidRPr="001735EA">
        <w:rPr>
          <w:rFonts w:ascii="Times New Roman" w:hAnsi="Times New Roman"/>
          <w:i/>
          <w:iCs/>
          <w:sz w:val="24"/>
          <w:szCs w:val="24"/>
          <w:lang w:eastAsia="ru-RU"/>
        </w:rPr>
        <w:t>», развешаны   иллюстрации разных видов синиц. На стеллаже расположены кормушки.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Учитель:</w:t>
      </w:r>
      <w:r w:rsidRPr="00A06BEF">
        <w:rPr>
          <w:rFonts w:ascii="Times New Roman" w:hAnsi="Times New Roman"/>
          <w:sz w:val="24"/>
          <w:szCs w:val="24"/>
          <w:lang w:eastAsia="ru-RU"/>
        </w:rPr>
        <w:t> 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Ей на месте не сидится: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Всё летает целый день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Суетится, суетится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Целый день звенит «тень- тень»!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Угадайте что за птица?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То весёлая …..</w:t>
      </w:r>
      <w:r w:rsidRPr="00A06BEF">
        <w:rPr>
          <w:rFonts w:ascii="Times New Roman" w:hAnsi="Times New Roman"/>
          <w:i/>
          <w:iCs/>
          <w:sz w:val="24"/>
          <w:szCs w:val="24"/>
          <w:lang w:eastAsia="ru-RU"/>
        </w:rPr>
        <w:t>(синица)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 xml:space="preserve">       </w:t>
      </w:r>
      <w:r w:rsidRPr="00A06BEF">
        <w:rPr>
          <w:rFonts w:ascii="Times New Roman" w:hAnsi="Times New Roman"/>
          <w:sz w:val="24"/>
          <w:szCs w:val="24"/>
        </w:rPr>
        <w:t>Вот и отшумела золотая осень, встретил нас первыми морозами ноябрь. И вот уже зима спешит к нам с морозами и снегом.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 xml:space="preserve">        И как только, на улице похолодало, многие птички засуетились. Пришла пора некоторым из них улетать в теплые края. И сегодня мы посвятим нашу встречу удивительному миру пернатых друзей. Птицы населяют все уголки нашей планеты. Они радуют нас красивым пением, разнообразным оперением. Без птичьего щебета мир был бы скучен.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Но улетают от нас одни пернатые, а к нам прилетают другие птицы.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 xml:space="preserve">         В  былые времена 12 ноября отмечали как «день синиц». Поэтому,  именно этот день считается днем встречи зимующих птиц. Много на Руси памятных дней и праздников. В основе Синичкина Дня лежит русский народный праздник Зиновий-синичник, который назван так в память святого великомученика Зиновия покровителя зимующих птиц.</w:t>
      </w: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 </w:t>
      </w:r>
    </w:p>
    <w:p w:rsidR="00B35CD5" w:rsidRPr="00A06BEF" w:rsidRDefault="00B35CD5" w:rsidP="00A06BEF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Считается, что именно в этот день птицы из лесов прилетают в деревни и города на зимовку. </w:t>
      </w:r>
      <w:r w:rsidRPr="00A06BEF">
        <w:rPr>
          <w:rFonts w:ascii="Times New Roman" w:hAnsi="Times New Roman"/>
          <w:sz w:val="24"/>
          <w:szCs w:val="24"/>
        </w:rPr>
        <w:t>В этот день люди готовили кормушки, читали стихи про птиц, загадывали загадки, играли и просто любовались зимними птахами.</w:t>
      </w:r>
      <w:r w:rsidRPr="00A06BEF">
        <w:rPr>
          <w:rFonts w:ascii="Times New Roman" w:hAnsi="Times New Roman"/>
          <w:sz w:val="24"/>
          <w:szCs w:val="24"/>
          <w:lang w:eastAsia="ru-RU"/>
        </w:rPr>
        <w:t xml:space="preserve">        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 xml:space="preserve">      Вы спросите: «Почему же  птиц называют синицами»?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Название «синица», возникло, очевидно, в связи с тем, что в оперение этих птиц часть перьев, имеет сине - голубую окраску.</w:t>
      </w:r>
    </w:p>
    <w:p w:rsidR="00B35CD5" w:rsidRPr="00A06BEF" w:rsidRDefault="00B35CD5" w:rsidP="004A0662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   </w:t>
      </w:r>
      <w:r w:rsidRPr="00A06BEF">
        <w:rPr>
          <w:rFonts w:ascii="Times New Roman" w:hAnsi="Times New Roman"/>
          <w:sz w:val="24"/>
          <w:szCs w:val="24"/>
          <w:lang w:eastAsia="ru-RU"/>
        </w:rPr>
        <w:t xml:space="preserve"> Это маленькая птичка (её масса </w:t>
      </w:r>
      <w:smartTag w:uri="urn:schemas-microsoft-com:office:smarttags" w:element="metricconverter">
        <w:smartTagPr>
          <w:attr w:name="ProductID" w:val="20 грамм"/>
        </w:smartTagPr>
        <w:r w:rsidRPr="00A06BEF">
          <w:rPr>
            <w:rFonts w:ascii="Times New Roman" w:hAnsi="Times New Roman"/>
            <w:sz w:val="24"/>
            <w:szCs w:val="24"/>
            <w:lang w:eastAsia="ru-RU"/>
          </w:rPr>
          <w:t>20 грамм</w:t>
        </w:r>
      </w:smartTag>
      <w:r w:rsidRPr="00A06BEF">
        <w:rPr>
          <w:rFonts w:ascii="Times New Roman" w:hAnsi="Times New Roman"/>
          <w:sz w:val="24"/>
          <w:szCs w:val="24"/>
          <w:lang w:eastAsia="ru-RU"/>
        </w:rPr>
        <w:t xml:space="preserve">, а длина </w:t>
      </w:r>
      <w:smartTag w:uri="urn:schemas-microsoft-com:office:smarttags" w:element="metricconverter">
        <w:smartTagPr>
          <w:attr w:name="ProductID" w:val="15 см"/>
        </w:smartTagPr>
        <w:r w:rsidRPr="00A06BEF">
          <w:rPr>
            <w:rFonts w:ascii="Times New Roman" w:hAnsi="Times New Roman"/>
            <w:sz w:val="24"/>
            <w:szCs w:val="24"/>
            <w:lang w:eastAsia="ru-RU"/>
          </w:rPr>
          <w:t>15 см</w:t>
        </w:r>
      </w:smartTag>
      <w:r w:rsidRPr="00A06BEF">
        <w:rPr>
          <w:rFonts w:ascii="Times New Roman" w:hAnsi="Times New Roman"/>
          <w:sz w:val="24"/>
          <w:szCs w:val="24"/>
          <w:lang w:eastAsia="ru-RU"/>
        </w:rPr>
        <w:t>.). Весь длинный, летний день она в делах: нужно накормить голодных птенцов. Их у синицы бывает около 15, да и выводятся они два раза за лето. Вот и летает птичка целый день в поисках пищи. Найдёт червячка и к детям. За сутки синица съедает столько насекомых, сколько весит сама.</w:t>
      </w:r>
    </w:p>
    <w:p w:rsidR="00B35CD5" w:rsidRPr="00A06BEF" w:rsidRDefault="00B35CD5" w:rsidP="00060CFB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A06BEF">
        <w:rPr>
          <w:b/>
          <w:bCs/>
        </w:rPr>
        <w:t>Учитель</w:t>
      </w:r>
    </w:p>
    <w:p w:rsidR="00B35CD5" w:rsidRPr="00A06BEF" w:rsidRDefault="00B35CD5" w:rsidP="00060CFB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A06BEF">
        <w:t>У народа существуют приметы, связанные с синицами.</w:t>
      </w:r>
    </w:p>
    <w:p w:rsidR="00B35CD5" w:rsidRPr="00A06BEF" w:rsidRDefault="00B35CD5" w:rsidP="00060CFB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A06BEF">
        <w:rPr>
          <w:b/>
          <w:bCs/>
          <w:i/>
          <w:iCs/>
        </w:rPr>
        <w:t>Народные приметы</w:t>
      </w:r>
    </w:p>
    <w:p w:rsidR="00B35CD5" w:rsidRPr="00A06BEF" w:rsidRDefault="00B35CD5" w:rsidP="008C38CE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</w:pPr>
      <w:r w:rsidRPr="00A06BEF">
        <w:t>Много синиц на кормушках – к метели, снегопаду.</w:t>
      </w:r>
    </w:p>
    <w:p w:rsidR="00B35CD5" w:rsidRPr="00A06BEF" w:rsidRDefault="00B35CD5" w:rsidP="008C38CE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</w:pPr>
      <w:r w:rsidRPr="00A06BEF">
        <w:t>Появление у кормушки лазоревки – к счастью.</w:t>
      </w:r>
    </w:p>
    <w:p w:rsidR="00B35CD5" w:rsidRPr="00A06BEF" w:rsidRDefault="00B35CD5" w:rsidP="008C38CE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</w:pPr>
      <w:r w:rsidRPr="00A06BEF">
        <w:t>Стучит в окно синица – к доброму известию, подарку.</w:t>
      </w:r>
    </w:p>
    <w:p w:rsidR="00B35CD5" w:rsidRPr="00A06BEF" w:rsidRDefault="00B35CD5" w:rsidP="008C38CE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</w:pPr>
      <w:r w:rsidRPr="00A06BEF">
        <w:t>Когда сядет на руку синица, нужно загадать желание, и если птаха подаст голос – загаданному сбыться.</w:t>
      </w:r>
    </w:p>
    <w:p w:rsidR="00B35CD5" w:rsidRPr="00A06BEF" w:rsidRDefault="00B35CD5" w:rsidP="008C38CE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</w:pPr>
      <w:r w:rsidRPr="00A06BEF">
        <w:t>Поймать во сне синицу – знак преодоления неприятностей, достижения целей.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  <w:lang w:eastAsia="ru-RU"/>
        </w:rPr>
      </w:pP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 xml:space="preserve"> Ребята, сегодня мы будем говорить не только о красавице-синичке, но и о других зимующих птичках, которыми мы восхищаемся не меньше.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А о каких, вы узнаете, отгадав загадки: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Style w:val="Strong"/>
          <w:rFonts w:ascii="Times New Roman" w:hAnsi="Times New Roman"/>
          <w:sz w:val="24"/>
          <w:szCs w:val="24"/>
        </w:rPr>
        <w:t>1. Загадки.</w:t>
      </w:r>
      <w:r w:rsidRPr="00A06BEF">
        <w:rPr>
          <w:rFonts w:ascii="Times New Roman" w:hAnsi="Times New Roman"/>
          <w:sz w:val="24"/>
          <w:szCs w:val="24"/>
        </w:rPr>
        <w:t> 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1. В серой шубке перовой.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И в морозы он герой.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Зимовать не улетает,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Под карнизом обитает </w:t>
      </w:r>
      <w:r w:rsidRPr="00A06BEF">
        <w:rPr>
          <w:rStyle w:val="Emphasis"/>
          <w:rFonts w:ascii="Times New Roman" w:hAnsi="Times New Roman"/>
          <w:sz w:val="24"/>
          <w:szCs w:val="24"/>
        </w:rPr>
        <w:t>(Воробей).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2.Кто там прыгает, шуршит,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Клювом шишки потрошит,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Голоском речистым, чистым-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лее! лее! лее!- поет со свистом! </w:t>
      </w:r>
      <w:r w:rsidRPr="00A06BEF">
        <w:rPr>
          <w:rStyle w:val="Emphasis"/>
          <w:rFonts w:ascii="Times New Roman" w:hAnsi="Times New Roman"/>
          <w:sz w:val="24"/>
          <w:szCs w:val="24"/>
        </w:rPr>
        <w:t>(Клест)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3. Не дровосек, не плотник,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А первый в лесу работник </w:t>
      </w:r>
      <w:r w:rsidRPr="00A06BEF">
        <w:rPr>
          <w:rStyle w:val="Emphasis"/>
          <w:rFonts w:ascii="Times New Roman" w:hAnsi="Times New Roman"/>
          <w:sz w:val="24"/>
          <w:szCs w:val="24"/>
        </w:rPr>
        <w:t>(Дятел)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4. Верещунья, белобока, а зовут её …..</w:t>
      </w:r>
      <w:r w:rsidRPr="00A06BEF">
        <w:rPr>
          <w:rStyle w:val="Emphasis"/>
          <w:rFonts w:ascii="Times New Roman" w:hAnsi="Times New Roman"/>
          <w:sz w:val="24"/>
          <w:szCs w:val="24"/>
        </w:rPr>
        <w:t>(Сорока)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5.Сероспинный, красногрудый в зимних рощах обитает,</w:t>
      </w:r>
    </w:p>
    <w:p w:rsidR="00B35CD5" w:rsidRPr="00A06BEF" w:rsidRDefault="00B35CD5" w:rsidP="00060CFB">
      <w:pPr>
        <w:pStyle w:val="NoSpacing"/>
        <w:spacing w:line="360" w:lineRule="auto"/>
        <w:rPr>
          <w:rStyle w:val="Strong"/>
          <w:rFonts w:ascii="Times New Roman" w:hAnsi="Times New Roman"/>
          <w:b w:val="0"/>
          <w:bCs w:val="0"/>
          <w:sz w:val="24"/>
          <w:szCs w:val="24"/>
        </w:rPr>
      </w:pPr>
      <w:r w:rsidRPr="00A06BEF">
        <w:rPr>
          <w:rFonts w:ascii="Times New Roman" w:hAnsi="Times New Roman"/>
          <w:sz w:val="24"/>
          <w:szCs w:val="24"/>
        </w:rPr>
        <w:t> Не боится он простуды, с первым снегом прилетает</w:t>
      </w:r>
      <w:r w:rsidRPr="00A06BEF">
        <w:rPr>
          <w:rStyle w:val="Emphasis"/>
          <w:rFonts w:ascii="Times New Roman" w:hAnsi="Times New Roman"/>
          <w:sz w:val="24"/>
          <w:szCs w:val="24"/>
        </w:rPr>
        <w:t>….( Снегирь)</w:t>
      </w:r>
    </w:p>
    <w:p w:rsidR="00B35CD5" w:rsidRPr="00A06BEF" w:rsidRDefault="00B35CD5" w:rsidP="00060CFB">
      <w:pPr>
        <w:pStyle w:val="NoSpacing"/>
        <w:spacing w:line="360" w:lineRule="auto"/>
        <w:rPr>
          <w:rFonts w:ascii="Times New Roman" w:hAnsi="Times New Roman"/>
          <w:sz w:val="24"/>
          <w:szCs w:val="24"/>
        </w:rPr>
      </w:pPr>
      <w:r w:rsidRPr="00A06BEF">
        <w:rPr>
          <w:rStyle w:val="Strong"/>
          <w:rFonts w:ascii="Times New Roman" w:hAnsi="Times New Roman"/>
          <w:sz w:val="24"/>
          <w:szCs w:val="24"/>
        </w:rPr>
        <w:t>Учитель: </w:t>
      </w:r>
      <w:r w:rsidRPr="00A06BEF">
        <w:rPr>
          <w:rFonts w:ascii="Times New Roman" w:hAnsi="Times New Roman"/>
          <w:sz w:val="24"/>
          <w:szCs w:val="24"/>
        </w:rPr>
        <w:t>Молодцы, ребята, вы верно отгадали все загадки и назвали всех зимующих птиц.</w:t>
      </w:r>
    </w:p>
    <w:p w:rsidR="00B35CD5" w:rsidRPr="00A06BEF" w:rsidRDefault="00B35CD5" w:rsidP="00060CFB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2. «Птичьи разговоры».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Голубь – воркует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Утка – крякает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Гусь – гогочет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Филин – ухает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Свиристель – свиристит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Ворона – каркает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Воробей – чирикает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Курица – кудахчет</w:t>
      </w:r>
    </w:p>
    <w:p w:rsidR="00B35CD5" w:rsidRPr="00A06BEF" w:rsidRDefault="00B35CD5" w:rsidP="004A0662">
      <w:pPr>
        <w:shd w:val="clear" w:color="auto" w:fill="FFFFFF"/>
        <w:spacing w:after="0" w:line="36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Угадай птицу по голосу. </w:t>
      </w:r>
      <w:r w:rsidRPr="00A06BEF">
        <w:rPr>
          <w:rFonts w:ascii="Times New Roman" w:hAnsi="Times New Roman"/>
          <w:sz w:val="24"/>
          <w:szCs w:val="24"/>
          <w:lang w:eastAsia="ru-RU"/>
        </w:rPr>
        <w:t>Дети слушают аудиозапись с голосом птиц и угадывают.</w:t>
      </w:r>
    </w:p>
    <w:p w:rsidR="00B35CD5" w:rsidRPr="00A06BEF" w:rsidRDefault="00B35CD5" w:rsidP="004A0662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3.«Живые синонимы».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А что такое синонимы? (Это слова близкие по смыслу.)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sz w:val="24"/>
          <w:szCs w:val="24"/>
          <w:lang w:eastAsia="ru-RU"/>
        </w:rPr>
        <w:t>Учитель.</w:t>
      </w:r>
      <w:r w:rsidRPr="00A06BEF">
        <w:rPr>
          <w:rFonts w:ascii="Times New Roman" w:hAnsi="Times New Roman"/>
          <w:sz w:val="24"/>
          <w:szCs w:val="24"/>
          <w:lang w:eastAsia="ru-RU"/>
        </w:rPr>
        <w:t xml:space="preserve"> Попробуйте вспомнить, как и о ком у нас говорят в народе, используя названия птиц. Итак, продолжите…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Могучий, как…   (орёл).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Мудрый, как…    (сова).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Вороватая, как… (сорока).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Важный или спокойный, как…    (гусь).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Важный или надутый, как…    (индюк).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Верность….             (лебединая).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Любовь и нежность …   (голубиная).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Длинноногий, как…  (журавль).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Большеглазый, как …     (филин).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Желторотый, как ….        (птенец, цыплёнок).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Взгляд хищный, как у…     (ястреба).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Взгляд зоркий, как у…         (сокола).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Нос с горбинкой, или …      (орлиный).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Шея красивая, или …          (лебединая).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Болтать или трещать, как…        (сорока).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Ворковать, как…                         (голубь).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Накаркать (накликать беду), как…    (ворона).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Долбить (говорить одно и тоже), как…    (дятел).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Щебетать, весело переговариваться, как … (воробей).</w:t>
      </w:r>
    </w:p>
    <w:p w:rsidR="00B35CD5" w:rsidRPr="00A06BEF" w:rsidRDefault="00B35CD5" w:rsidP="004A0662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35CD5" w:rsidRPr="00A06BEF" w:rsidRDefault="00B35CD5" w:rsidP="004A0662">
      <w:pPr>
        <w:pStyle w:val="rtejustify"/>
        <w:shd w:val="clear" w:color="auto" w:fill="FFFFFF"/>
        <w:spacing w:before="0" w:beforeAutospacing="0" w:after="0" w:afterAutospacing="0" w:line="360" w:lineRule="auto"/>
      </w:pPr>
      <w:r w:rsidRPr="00A06BEF">
        <w:rPr>
          <w:rStyle w:val="Strong"/>
        </w:rPr>
        <w:t>Учитель: </w:t>
      </w:r>
      <w:r w:rsidRPr="00A06BEF">
        <w:t>Знаете ли вы, что в зимнее время нашим пернатым друзьям бывает холодно и голодно? Из 10 синиц до весны доживает только 2. И наша с вами задача не дать погибнуть от голода нашим зимующим птицам, сделать для них кормушки и подкармливать их всю зиму. Кормушки надо делать с душой, чтобы птицам было удобно ими пользоваться.</w:t>
      </w:r>
    </w:p>
    <w:p w:rsidR="00B35CD5" w:rsidRPr="00A06BEF" w:rsidRDefault="00B35CD5" w:rsidP="00060CFB">
      <w:pPr>
        <w:shd w:val="clear" w:color="auto" w:fill="FFFFFF"/>
        <w:spacing w:after="0" w:line="36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  <w:lang w:eastAsia="ru-RU"/>
        </w:rPr>
        <w:t>3. У</w:t>
      </w:r>
      <w:r w:rsidRPr="00A06BEF">
        <w:rPr>
          <w:rFonts w:ascii="Times New Roman" w:hAnsi="Times New Roman"/>
          <w:b/>
          <w:sz w:val="24"/>
          <w:szCs w:val="24"/>
          <w:bdr w:val="none" w:sz="0" w:space="0" w:color="auto" w:frame="1"/>
          <w:lang w:eastAsia="ru-RU"/>
        </w:rPr>
        <w:t>бери лишние  слова и узнай, что не будут есть синицы  зимой.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Сало, крупа, хлебные крошки, конфеты, ягоды рябины,  </w:t>
      </w:r>
      <w:r w:rsidRPr="00A06BEF">
        <w:rPr>
          <w:rFonts w:ascii="Times New Roman" w:hAnsi="Times New Roman"/>
          <w:sz w:val="24"/>
          <w:szCs w:val="24"/>
          <w:bdr w:val="none" w:sz="0" w:space="0" w:color="auto" w:frame="1"/>
          <w:shd w:val="clear" w:color="auto" w:fill="FFFFFF"/>
          <w:lang w:eastAsia="ru-RU"/>
        </w:rPr>
        <w:t>остатки каши, творог, отварное яйцо, семечки тыквы,  семечки подсолнуха, орехи, кусочки фруктов, сливочное масло</w:t>
      </w:r>
      <w:r w:rsidRPr="00A06BEF">
        <w:rPr>
          <w:rFonts w:ascii="Times New Roman" w:hAnsi="Times New Roman"/>
          <w:sz w:val="24"/>
          <w:szCs w:val="24"/>
          <w:bdr w:val="none" w:sz="0" w:space="0" w:color="auto" w:frame="1"/>
          <w:lang w:eastAsia="ru-RU"/>
        </w:rPr>
        <w:t>.</w:t>
      </w:r>
    </w:p>
    <w:p w:rsidR="00B35CD5" w:rsidRPr="00A06BEF" w:rsidRDefault="00B35CD5" w:rsidP="004A0662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sz w:val="24"/>
          <w:szCs w:val="24"/>
          <w:bdr w:val="none" w:sz="0" w:space="0" w:color="auto" w:frame="1"/>
          <w:shd w:val="clear" w:color="auto" w:fill="FFFFFF"/>
          <w:lang w:eastAsia="ru-RU"/>
        </w:rPr>
        <w:t>4.Собери слова и узнай, чем любит полакомиться большая синичка.</w:t>
      </w:r>
    </w:p>
    <w:tbl>
      <w:tblPr>
        <w:tblW w:w="6629" w:type="dxa"/>
        <w:tblCellMar>
          <w:left w:w="0" w:type="dxa"/>
          <w:right w:w="0" w:type="dxa"/>
        </w:tblCellMar>
        <w:tblLook w:val="00A0"/>
      </w:tblPr>
      <w:tblGrid>
        <w:gridCol w:w="3141"/>
        <w:gridCol w:w="3488"/>
      </w:tblGrid>
      <w:tr w:rsidR="00B35CD5" w:rsidRPr="00A06BEF" w:rsidTr="004A0662">
        <w:trPr>
          <w:trHeight w:val="4110"/>
        </w:trPr>
        <w:tc>
          <w:tcPr>
            <w:tcW w:w="31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Гунисеца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Чкабоба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Укпа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Годолсикно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Куж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Ухма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Марко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Шкамо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Опкл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Ятл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Ратакан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Чикнекуз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Чоксвер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Закостре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Рамувей</w:t>
            </w:r>
          </w:p>
        </w:tc>
        <w:tc>
          <w:tcPr>
            <w:tcW w:w="34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гусеница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бабочк</w:t>
            </w: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паук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долгоносик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жук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муха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комар 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мошка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клоп 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тля 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таракан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кузнечик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сверчок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стрекоз</w:t>
            </w: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lang w:eastAsia="ru-RU"/>
              </w:rPr>
              <w:t>а</w:t>
            </w: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 </w:t>
            </w:r>
          </w:p>
          <w:p w:rsidR="00B35CD5" w:rsidRPr="00A06BEF" w:rsidRDefault="00B35CD5" w:rsidP="004A066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06BEF">
              <w:rPr>
                <w:rFonts w:ascii="Times New Roman" w:hAnsi="Times New Roman"/>
                <w:sz w:val="24"/>
                <w:szCs w:val="24"/>
                <w:bdr w:val="none" w:sz="0" w:space="0" w:color="auto" w:frame="1"/>
                <w:shd w:val="clear" w:color="auto" w:fill="FFFFFF"/>
                <w:lang w:eastAsia="ru-RU"/>
              </w:rPr>
              <w:t>муравей </w:t>
            </w:r>
          </w:p>
        </w:tc>
      </w:tr>
    </w:tbl>
    <w:p w:rsidR="00B35CD5" w:rsidRPr="00A06BEF" w:rsidRDefault="00B35CD5" w:rsidP="00060CFB">
      <w:pPr>
        <w:pStyle w:val="rtejustify"/>
        <w:shd w:val="clear" w:color="auto" w:fill="FFFFFF"/>
        <w:spacing w:before="180" w:beforeAutospacing="0" w:after="180" w:afterAutospacing="0" w:line="360" w:lineRule="auto"/>
      </w:pPr>
      <w:r w:rsidRPr="00A06BEF">
        <w:rPr>
          <w:rStyle w:val="Strong"/>
        </w:rPr>
        <w:t>Ученик: </w:t>
      </w:r>
      <w:r w:rsidRPr="00A06BEF">
        <w:t>Для разных птиц нужны разные корма. Например, пшено – любимая еда воробьёв.</w:t>
      </w:r>
    </w:p>
    <w:p w:rsidR="00B35CD5" w:rsidRPr="00A06BEF" w:rsidRDefault="00B35CD5" w:rsidP="00060CFB">
      <w:pPr>
        <w:pStyle w:val="rtejustify"/>
        <w:shd w:val="clear" w:color="auto" w:fill="FFFFFF"/>
        <w:spacing w:before="180" w:beforeAutospacing="0" w:after="180" w:afterAutospacing="0" w:line="360" w:lineRule="auto"/>
      </w:pPr>
      <w:r w:rsidRPr="00A06BEF">
        <w:t>Семена подсолнечника едят практически все птицы и, в первую очередь, синицы и поползни.</w:t>
      </w:r>
    </w:p>
    <w:p w:rsidR="00B35CD5" w:rsidRPr="00A06BEF" w:rsidRDefault="00B35CD5" w:rsidP="00060CFB">
      <w:pPr>
        <w:pStyle w:val="rtejustify"/>
        <w:shd w:val="clear" w:color="auto" w:fill="FFFFFF"/>
        <w:spacing w:before="180" w:beforeAutospacing="0" w:after="180" w:afterAutospacing="0" w:line="360" w:lineRule="auto"/>
      </w:pPr>
      <w:r w:rsidRPr="00A06BEF">
        <w:t>Ягоды рябины и калины – любимая пища снегирей и свиристелей.</w:t>
      </w:r>
    </w:p>
    <w:p w:rsidR="00B35CD5" w:rsidRPr="00A06BEF" w:rsidRDefault="00B35CD5" w:rsidP="00060CFB">
      <w:pPr>
        <w:pStyle w:val="rtejustify"/>
        <w:shd w:val="clear" w:color="auto" w:fill="FFFFFF"/>
        <w:spacing w:before="180" w:beforeAutospacing="0" w:after="180" w:afterAutospacing="0" w:line="360" w:lineRule="auto"/>
      </w:pPr>
      <w:r w:rsidRPr="00A06BEF">
        <w:t>Несолёное сало любят синицы, поползни, дятлы.</w:t>
      </w:r>
    </w:p>
    <w:p w:rsidR="00B35CD5" w:rsidRPr="00A06BEF" w:rsidRDefault="00B35CD5" w:rsidP="004A0662">
      <w:pPr>
        <w:pStyle w:val="rtejustify"/>
        <w:shd w:val="clear" w:color="auto" w:fill="FFFFFF"/>
        <w:spacing w:before="180" w:beforeAutospacing="0" w:after="180" w:afterAutospacing="0" w:line="360" w:lineRule="auto"/>
      </w:pPr>
      <w:r w:rsidRPr="00A06BEF">
        <w:rPr>
          <w:rStyle w:val="Strong"/>
        </w:rPr>
        <w:t>Учитель: </w:t>
      </w:r>
      <w:r w:rsidRPr="00A06BEF">
        <w:t>Зима для пернатых тяжёлое время.</w:t>
      </w:r>
    </w:p>
    <w:p w:rsidR="00B35CD5" w:rsidRPr="00A06BEF" w:rsidRDefault="00B35CD5" w:rsidP="00060CFB">
      <w:pPr>
        <w:shd w:val="clear" w:color="auto" w:fill="FFFFFF"/>
        <w:spacing w:after="135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u w:val="single"/>
          <w:lang w:eastAsia="ru-RU"/>
        </w:rPr>
        <w:t>Ребята, вот вам семейное задание:</w:t>
      </w:r>
    </w:p>
    <w:p w:rsidR="00B35CD5" w:rsidRPr="00A06BEF" w:rsidRDefault="00B35CD5" w:rsidP="00060CFB">
      <w:pPr>
        <w:shd w:val="clear" w:color="auto" w:fill="FFFFFF"/>
        <w:spacing w:after="135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Повесить кормушки у себя во дворе и подкармливать птиц, готовиться к встрече перелётных птиц, весной, изготовить скворечники, продолжать в кругу семьи знакомиться с произведениями детской литературы о жизни птиц.</w:t>
      </w:r>
    </w:p>
    <w:p w:rsidR="00B35CD5" w:rsidRPr="00A06BEF" w:rsidRDefault="00B35CD5" w:rsidP="004A0662">
      <w:pPr>
        <w:shd w:val="clear" w:color="auto" w:fill="FFFFFF"/>
        <w:spacing w:after="135" w:line="36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А сейчас все оденьтесь, мы пойдём на улицу и повесим кормушки, насыпем корм. </w:t>
      </w:r>
      <w:r w:rsidRPr="00A06BEF">
        <w:rPr>
          <w:rFonts w:ascii="Times New Roman" w:hAnsi="Times New Roman"/>
          <w:i/>
          <w:iCs/>
          <w:sz w:val="24"/>
          <w:szCs w:val="24"/>
          <w:lang w:eastAsia="ru-RU"/>
        </w:rPr>
        <w:t>(когда будем сыпать корм, то говорить надо приговорку: Птичка, птичка вот тебе крошки с моей ладошки).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Покормите птиц зимой!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Пусть со всех концов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К вам слетятся, как домой,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Стайки на крыльцо.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Не богаты их корма.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Горсть зерна нужна,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Горсть одна, -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И не страшна будет им зима.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Сколько гибнет их - не счесть,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Видеть тяжело.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А ведь в нашем сердце есть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И для птиц тепло.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Разве можно забывать: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Улететь могли,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А остались зимовать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Заодно с людьми.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Приучите птиц в мороз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К своему окну,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Чтоб без песен не пришлось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Нам встречать весну.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- Спасибо всем за участие!</w:t>
      </w:r>
    </w:p>
    <w:p w:rsidR="00B35CD5" w:rsidRPr="00A06BEF" w:rsidRDefault="00B35CD5" w:rsidP="00060CFB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b/>
          <w:bCs/>
          <w:sz w:val="24"/>
          <w:szCs w:val="24"/>
          <w:lang w:eastAsia="ru-RU"/>
        </w:rPr>
        <w:t>Используемая литература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1. Арсенина Е.Н. Авторские сценарии внеклассных мероприятий в начальной школе. Издательство Глобус, 2008.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2. Жердев Э.С. Пернатая радуга: Справочное пособие. – М.: Лесная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     Пром – сть,   1988.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3. Классные часы: 2 класс / Авт.- сост.Т.Н. Максимова. – М.:ВАКО,2009.</w:t>
      </w:r>
    </w:p>
    <w:p w:rsidR="00B35CD5" w:rsidRPr="00A06BEF" w:rsidRDefault="00B35CD5" w:rsidP="00A06BE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4. Плешаков А.А. Зеленые страницы. – М.: Просвещение. 1994.      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5. Персидская И.В., Фонова Г.А. и др. Классные  часы - Волгоград:   Учитель, 2007.</w:t>
      </w:r>
    </w:p>
    <w:p w:rsidR="00B35CD5" w:rsidRPr="00A06BEF" w:rsidRDefault="00B35CD5" w:rsidP="00A06BEF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06BEF">
        <w:rPr>
          <w:rFonts w:ascii="Times New Roman" w:hAnsi="Times New Roman"/>
          <w:sz w:val="24"/>
          <w:szCs w:val="24"/>
          <w:lang w:eastAsia="ru-RU"/>
        </w:rPr>
        <w:t>6. Рыжова Н.А. Наш дом – природа. М., 1998.</w:t>
      </w: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35CD5" w:rsidRPr="00A06BEF" w:rsidRDefault="00B35CD5" w:rsidP="00A06BEF">
      <w:pPr>
        <w:shd w:val="clear" w:color="auto" w:fill="FFFFFF"/>
        <w:spacing w:after="0" w:line="240" w:lineRule="auto"/>
        <w:ind w:left="112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B35CD5" w:rsidRPr="00A06BEF" w:rsidRDefault="00B35CD5"/>
    <w:sectPr w:rsidR="00B35CD5" w:rsidRPr="00A06BEF" w:rsidSect="008C38CE">
      <w:pgSz w:w="11906" w:h="16838"/>
      <w:pgMar w:top="540" w:right="85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A26D3"/>
    <w:multiLevelType w:val="multilevel"/>
    <w:tmpl w:val="4426F8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27E6339"/>
    <w:multiLevelType w:val="multilevel"/>
    <w:tmpl w:val="BD501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3941370"/>
    <w:multiLevelType w:val="hybridMultilevel"/>
    <w:tmpl w:val="1C7887F0"/>
    <w:lvl w:ilvl="0" w:tplc="70EEE176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0514C2"/>
    <w:multiLevelType w:val="multilevel"/>
    <w:tmpl w:val="FC74A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1C45C36"/>
    <w:multiLevelType w:val="multilevel"/>
    <w:tmpl w:val="A888FE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7447B6D"/>
    <w:multiLevelType w:val="multilevel"/>
    <w:tmpl w:val="D0A4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A59300D"/>
    <w:multiLevelType w:val="multilevel"/>
    <w:tmpl w:val="25D2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A7A1D8F"/>
    <w:multiLevelType w:val="multilevel"/>
    <w:tmpl w:val="64B872A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C4972CF"/>
    <w:multiLevelType w:val="multilevel"/>
    <w:tmpl w:val="76AAC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E1E4704"/>
    <w:multiLevelType w:val="hybridMultilevel"/>
    <w:tmpl w:val="32728AB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46851A46"/>
    <w:multiLevelType w:val="multilevel"/>
    <w:tmpl w:val="3A02D1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57603A04"/>
    <w:multiLevelType w:val="hybridMultilevel"/>
    <w:tmpl w:val="DB107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D3372F"/>
    <w:multiLevelType w:val="multilevel"/>
    <w:tmpl w:val="95C647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65B51945"/>
    <w:multiLevelType w:val="hybridMultilevel"/>
    <w:tmpl w:val="404AD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36049"/>
    <w:multiLevelType w:val="multilevel"/>
    <w:tmpl w:val="302A3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8"/>
  </w:num>
  <w:num w:numId="5">
    <w:abstractNumId w:val="7"/>
  </w:num>
  <w:num w:numId="6">
    <w:abstractNumId w:val="10"/>
  </w:num>
  <w:num w:numId="7">
    <w:abstractNumId w:val="0"/>
  </w:num>
  <w:num w:numId="8">
    <w:abstractNumId w:val="1"/>
  </w:num>
  <w:num w:numId="9">
    <w:abstractNumId w:val="4"/>
  </w:num>
  <w:num w:numId="10">
    <w:abstractNumId w:val="12"/>
  </w:num>
  <w:num w:numId="11">
    <w:abstractNumId w:val="13"/>
  </w:num>
  <w:num w:numId="12">
    <w:abstractNumId w:val="11"/>
  </w:num>
  <w:num w:numId="13">
    <w:abstractNumId w:val="14"/>
  </w:num>
  <w:num w:numId="14">
    <w:abstractNumId w:val="2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5C69"/>
    <w:rsid w:val="00036468"/>
    <w:rsid w:val="00054410"/>
    <w:rsid w:val="00060CFB"/>
    <w:rsid w:val="000748D1"/>
    <w:rsid w:val="000A0171"/>
    <w:rsid w:val="001735EA"/>
    <w:rsid w:val="001D1011"/>
    <w:rsid w:val="002046F4"/>
    <w:rsid w:val="002419B5"/>
    <w:rsid w:val="00251DEF"/>
    <w:rsid w:val="00256633"/>
    <w:rsid w:val="004A0662"/>
    <w:rsid w:val="00585C69"/>
    <w:rsid w:val="005E3B8A"/>
    <w:rsid w:val="005F368B"/>
    <w:rsid w:val="006C43A4"/>
    <w:rsid w:val="007342F0"/>
    <w:rsid w:val="008C38CE"/>
    <w:rsid w:val="00903107"/>
    <w:rsid w:val="00941E9C"/>
    <w:rsid w:val="00A06BEF"/>
    <w:rsid w:val="00A27DC3"/>
    <w:rsid w:val="00AE7E68"/>
    <w:rsid w:val="00B35CD5"/>
    <w:rsid w:val="00DB3C3E"/>
    <w:rsid w:val="00E43FDB"/>
    <w:rsid w:val="00E77D46"/>
    <w:rsid w:val="00F55D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C3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0364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036468"/>
    <w:rPr>
      <w:lang w:eastAsia="en-US"/>
    </w:rPr>
  </w:style>
  <w:style w:type="paragraph" w:customStyle="1" w:styleId="rtejustify">
    <w:name w:val="rtejustify"/>
    <w:basedOn w:val="Normal"/>
    <w:uiPriority w:val="99"/>
    <w:rsid w:val="00F55D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F55D3B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F55D3B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5E3B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33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5</Pages>
  <Words>1147</Words>
  <Characters>6539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Biohim</cp:lastModifiedBy>
  <cp:revision>21</cp:revision>
  <dcterms:created xsi:type="dcterms:W3CDTF">2022-02-05T18:35:00Z</dcterms:created>
  <dcterms:modified xsi:type="dcterms:W3CDTF">2022-02-10T13:55:00Z</dcterms:modified>
</cp:coreProperties>
</file>