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7CF" w:rsidRDefault="00D547CF" w:rsidP="00AB28E8">
      <w:pPr>
        <w:jc w:val="center"/>
        <w:rPr>
          <w:b/>
          <w:bCs/>
          <w:i/>
          <w:iCs/>
          <w:sz w:val="32"/>
          <w:szCs w:val="32"/>
        </w:rPr>
      </w:pPr>
    </w:p>
    <w:p w:rsidR="00D547CF" w:rsidRPr="008B2514" w:rsidRDefault="00D547CF" w:rsidP="00AB28E8">
      <w:pPr>
        <w:rPr>
          <w:sz w:val="32"/>
          <w:szCs w:val="32"/>
        </w:rPr>
      </w:pPr>
    </w:p>
    <w:p w:rsidR="00D547CF" w:rsidRPr="008B2514" w:rsidRDefault="00D547CF" w:rsidP="00AB28E8">
      <w:pPr>
        <w:rPr>
          <w:b/>
          <w:bCs/>
          <w:sz w:val="32"/>
          <w:szCs w:val="32"/>
        </w:rPr>
      </w:pPr>
      <w:r>
        <w:rPr>
          <w:b/>
          <w:bCs/>
          <w:sz w:val="32"/>
          <w:szCs w:val="32"/>
        </w:rPr>
        <w:t xml:space="preserve">                     </w:t>
      </w:r>
      <w:r w:rsidRPr="008B2514">
        <w:rPr>
          <w:b/>
          <w:bCs/>
          <w:sz w:val="32"/>
          <w:szCs w:val="32"/>
        </w:rPr>
        <w:t xml:space="preserve"> Одежда и обувь. Виды обуви. Уход за обувью.</w:t>
      </w:r>
    </w:p>
    <w:p w:rsidR="00D547CF" w:rsidRPr="008B2514" w:rsidRDefault="00D547CF" w:rsidP="00AB28E8">
      <w:pPr>
        <w:rPr>
          <w:b/>
          <w:bCs/>
          <w:i/>
          <w:iCs/>
          <w:sz w:val="32"/>
          <w:szCs w:val="32"/>
        </w:rPr>
      </w:pPr>
    </w:p>
    <w:p w:rsidR="00D547CF" w:rsidRPr="002F0C9C" w:rsidRDefault="00D547CF" w:rsidP="00AB28E8">
      <w:pPr>
        <w:rPr>
          <w:sz w:val="28"/>
          <w:szCs w:val="28"/>
        </w:rPr>
      </w:pPr>
      <w:r w:rsidRPr="002F0C9C">
        <w:rPr>
          <w:sz w:val="28"/>
          <w:szCs w:val="28"/>
        </w:rPr>
        <w:t>Цели:</w:t>
      </w:r>
    </w:p>
    <w:p w:rsidR="00D547CF" w:rsidRPr="002F0C9C" w:rsidRDefault="00D547CF" w:rsidP="00B02772">
      <w:pPr>
        <w:numPr>
          <w:ilvl w:val="0"/>
          <w:numId w:val="8"/>
        </w:numPr>
        <w:rPr>
          <w:sz w:val="28"/>
          <w:szCs w:val="28"/>
        </w:rPr>
      </w:pPr>
      <w:r w:rsidRPr="002F0C9C">
        <w:rPr>
          <w:sz w:val="28"/>
          <w:szCs w:val="28"/>
        </w:rPr>
        <w:t xml:space="preserve"> Повторение пройденного материала: уход за одеждой</w:t>
      </w:r>
    </w:p>
    <w:p w:rsidR="00D547CF" w:rsidRPr="002F0C9C" w:rsidRDefault="00D547CF" w:rsidP="00B02772">
      <w:pPr>
        <w:numPr>
          <w:ilvl w:val="0"/>
          <w:numId w:val="8"/>
        </w:numPr>
        <w:rPr>
          <w:sz w:val="28"/>
          <w:szCs w:val="28"/>
        </w:rPr>
      </w:pPr>
      <w:r w:rsidRPr="002F0C9C">
        <w:rPr>
          <w:sz w:val="28"/>
          <w:szCs w:val="28"/>
        </w:rPr>
        <w:t xml:space="preserve"> Знакомство с новым материалом.</w:t>
      </w:r>
    </w:p>
    <w:p w:rsidR="00D547CF" w:rsidRPr="002F0C9C" w:rsidRDefault="00D547CF" w:rsidP="00B02772">
      <w:pPr>
        <w:numPr>
          <w:ilvl w:val="0"/>
          <w:numId w:val="8"/>
        </w:numPr>
        <w:rPr>
          <w:sz w:val="28"/>
          <w:szCs w:val="28"/>
        </w:rPr>
      </w:pPr>
      <w:r w:rsidRPr="002F0C9C">
        <w:rPr>
          <w:sz w:val="28"/>
          <w:szCs w:val="28"/>
        </w:rPr>
        <w:t>Формирование хозяйственно – бытовых умений и навыков.</w:t>
      </w:r>
    </w:p>
    <w:p w:rsidR="00D547CF" w:rsidRPr="002F0C9C" w:rsidRDefault="00D547CF" w:rsidP="00B02772">
      <w:pPr>
        <w:numPr>
          <w:ilvl w:val="0"/>
          <w:numId w:val="8"/>
        </w:numPr>
        <w:rPr>
          <w:sz w:val="28"/>
          <w:szCs w:val="28"/>
        </w:rPr>
      </w:pPr>
      <w:r w:rsidRPr="002F0C9C">
        <w:rPr>
          <w:sz w:val="28"/>
          <w:szCs w:val="28"/>
        </w:rPr>
        <w:t>Расширение кругозора, словарного запаса.</w:t>
      </w:r>
    </w:p>
    <w:p w:rsidR="00D547CF" w:rsidRPr="002F0C9C" w:rsidRDefault="00D547CF" w:rsidP="00B02772">
      <w:pPr>
        <w:numPr>
          <w:ilvl w:val="0"/>
          <w:numId w:val="8"/>
        </w:numPr>
        <w:rPr>
          <w:color w:val="000000"/>
          <w:sz w:val="28"/>
          <w:szCs w:val="28"/>
        </w:rPr>
      </w:pPr>
      <w:r w:rsidRPr="002F0C9C">
        <w:rPr>
          <w:color w:val="000000"/>
          <w:sz w:val="28"/>
          <w:szCs w:val="28"/>
        </w:rPr>
        <w:t>Коррекционно-развивающая: развитие мышления: операция классификации, развитие речи.</w:t>
      </w:r>
    </w:p>
    <w:p w:rsidR="00D547CF" w:rsidRPr="002F0C9C" w:rsidRDefault="00D547CF" w:rsidP="00B02772">
      <w:pPr>
        <w:numPr>
          <w:ilvl w:val="0"/>
          <w:numId w:val="8"/>
        </w:numPr>
        <w:rPr>
          <w:color w:val="000000"/>
          <w:sz w:val="28"/>
          <w:szCs w:val="28"/>
        </w:rPr>
      </w:pPr>
      <w:r w:rsidRPr="002F0C9C">
        <w:rPr>
          <w:color w:val="000000"/>
          <w:sz w:val="28"/>
          <w:szCs w:val="28"/>
        </w:rPr>
        <w:t>Воспитательная: воспитание бережного отношения к личным вещам.</w:t>
      </w:r>
    </w:p>
    <w:p w:rsidR="00D547CF" w:rsidRPr="002F0C9C" w:rsidRDefault="00D547CF" w:rsidP="008B2514">
      <w:pPr>
        <w:ind w:left="360"/>
        <w:rPr>
          <w:sz w:val="28"/>
          <w:szCs w:val="28"/>
        </w:rPr>
      </w:pPr>
      <w:r w:rsidRPr="002F0C9C">
        <w:rPr>
          <w:sz w:val="28"/>
          <w:szCs w:val="28"/>
        </w:rPr>
        <w:t xml:space="preserve">     Воспитание аккуратности, чистоплотности, организованности.</w:t>
      </w:r>
    </w:p>
    <w:p w:rsidR="00D547CF" w:rsidRPr="002F0C9C" w:rsidRDefault="00D547CF" w:rsidP="00AB28E8">
      <w:pPr>
        <w:rPr>
          <w:sz w:val="28"/>
          <w:szCs w:val="28"/>
        </w:rPr>
      </w:pPr>
    </w:p>
    <w:p w:rsidR="00D547CF" w:rsidRPr="002F0C9C" w:rsidRDefault="00D547CF" w:rsidP="00AB28E8">
      <w:pPr>
        <w:rPr>
          <w:b/>
          <w:bCs/>
          <w:sz w:val="28"/>
          <w:szCs w:val="28"/>
        </w:rPr>
      </w:pPr>
      <w:r w:rsidRPr="002F0C9C">
        <w:rPr>
          <w:b/>
          <w:bCs/>
          <w:sz w:val="28"/>
          <w:szCs w:val="28"/>
        </w:rPr>
        <w:t xml:space="preserve">Оборудование: </w:t>
      </w:r>
    </w:p>
    <w:p w:rsidR="00D547CF" w:rsidRPr="002F0C9C" w:rsidRDefault="00D547CF" w:rsidP="00AB28E8">
      <w:pPr>
        <w:numPr>
          <w:ilvl w:val="0"/>
          <w:numId w:val="5"/>
        </w:numPr>
        <w:rPr>
          <w:b/>
          <w:bCs/>
          <w:i/>
          <w:iCs/>
          <w:sz w:val="28"/>
          <w:szCs w:val="28"/>
        </w:rPr>
      </w:pPr>
      <w:r w:rsidRPr="002F0C9C">
        <w:rPr>
          <w:sz w:val="28"/>
          <w:szCs w:val="28"/>
        </w:rPr>
        <w:t>карточки с текстом для каждого ученика</w:t>
      </w:r>
    </w:p>
    <w:p w:rsidR="00D547CF" w:rsidRPr="002F0C9C" w:rsidRDefault="00D547CF" w:rsidP="00AB28E8">
      <w:pPr>
        <w:numPr>
          <w:ilvl w:val="0"/>
          <w:numId w:val="5"/>
        </w:numPr>
        <w:rPr>
          <w:b/>
          <w:bCs/>
          <w:i/>
          <w:iCs/>
          <w:sz w:val="28"/>
          <w:szCs w:val="28"/>
        </w:rPr>
      </w:pPr>
      <w:r w:rsidRPr="002F0C9C">
        <w:rPr>
          <w:sz w:val="28"/>
          <w:szCs w:val="28"/>
        </w:rPr>
        <w:t>карточки с названием того места, куда собрался мальчик (для каждого ученика)</w:t>
      </w:r>
    </w:p>
    <w:p w:rsidR="00D547CF" w:rsidRPr="002F0C9C" w:rsidRDefault="00D547CF" w:rsidP="00AB28E8">
      <w:pPr>
        <w:numPr>
          <w:ilvl w:val="0"/>
          <w:numId w:val="5"/>
        </w:numPr>
        <w:rPr>
          <w:b/>
          <w:bCs/>
          <w:i/>
          <w:iCs/>
          <w:sz w:val="28"/>
          <w:szCs w:val="28"/>
        </w:rPr>
      </w:pPr>
      <w:r w:rsidRPr="002F0C9C">
        <w:rPr>
          <w:sz w:val="28"/>
          <w:szCs w:val="28"/>
        </w:rPr>
        <w:t>несколько предметов обуви из разного материала</w:t>
      </w:r>
    </w:p>
    <w:p w:rsidR="00D547CF" w:rsidRPr="002F0C9C" w:rsidRDefault="00D547CF" w:rsidP="00AB28E8">
      <w:pPr>
        <w:numPr>
          <w:ilvl w:val="0"/>
          <w:numId w:val="5"/>
        </w:numPr>
        <w:rPr>
          <w:b/>
          <w:bCs/>
          <w:i/>
          <w:iCs/>
          <w:sz w:val="28"/>
          <w:szCs w:val="28"/>
        </w:rPr>
      </w:pPr>
      <w:r w:rsidRPr="002F0C9C">
        <w:rPr>
          <w:sz w:val="28"/>
          <w:szCs w:val="28"/>
        </w:rPr>
        <w:t>предметы и средства для ухода за обувью</w:t>
      </w:r>
    </w:p>
    <w:p w:rsidR="00D547CF" w:rsidRPr="002F0C9C" w:rsidRDefault="00D547CF" w:rsidP="00AB28E8">
      <w:pPr>
        <w:rPr>
          <w:sz w:val="28"/>
          <w:szCs w:val="28"/>
        </w:rPr>
      </w:pPr>
    </w:p>
    <w:p w:rsidR="00D547CF" w:rsidRPr="002F0C9C" w:rsidRDefault="00D547CF" w:rsidP="00AB28E8">
      <w:pPr>
        <w:jc w:val="center"/>
        <w:rPr>
          <w:b/>
          <w:bCs/>
          <w:sz w:val="28"/>
          <w:szCs w:val="28"/>
        </w:rPr>
      </w:pPr>
      <w:r w:rsidRPr="002F0C9C">
        <w:rPr>
          <w:b/>
          <w:bCs/>
          <w:sz w:val="28"/>
          <w:szCs w:val="28"/>
        </w:rPr>
        <w:t>Содержание занятия:</w:t>
      </w:r>
    </w:p>
    <w:p w:rsidR="00D547CF" w:rsidRPr="002F0C9C" w:rsidRDefault="00D547CF" w:rsidP="00AB28E8">
      <w:pPr>
        <w:jc w:val="center"/>
        <w:rPr>
          <w:b/>
          <w:bCs/>
          <w:sz w:val="28"/>
          <w:szCs w:val="28"/>
        </w:rPr>
      </w:pPr>
    </w:p>
    <w:p w:rsidR="00D547CF" w:rsidRPr="002F0C9C" w:rsidRDefault="00D547CF" w:rsidP="00AB28E8">
      <w:pPr>
        <w:numPr>
          <w:ilvl w:val="0"/>
          <w:numId w:val="3"/>
        </w:numPr>
        <w:rPr>
          <w:b/>
          <w:bCs/>
          <w:i/>
          <w:iCs/>
          <w:sz w:val="28"/>
          <w:szCs w:val="28"/>
        </w:rPr>
      </w:pPr>
      <w:r w:rsidRPr="002F0C9C">
        <w:rPr>
          <w:b/>
          <w:bCs/>
          <w:i/>
          <w:iCs/>
          <w:sz w:val="28"/>
          <w:szCs w:val="28"/>
        </w:rPr>
        <w:t xml:space="preserve">Орг. момент. </w:t>
      </w:r>
    </w:p>
    <w:p w:rsidR="00D547CF" w:rsidRPr="002F0C9C" w:rsidRDefault="00D547CF" w:rsidP="00B02772">
      <w:pPr>
        <w:rPr>
          <w:color w:val="000000"/>
          <w:sz w:val="28"/>
          <w:szCs w:val="28"/>
        </w:rPr>
      </w:pPr>
      <w:r w:rsidRPr="002F0C9C">
        <w:rPr>
          <w:color w:val="000000"/>
          <w:sz w:val="28"/>
          <w:szCs w:val="28"/>
        </w:rPr>
        <w:t xml:space="preserve"> Ребята, к нам на занятие пришли гости, давайте встанем и поприветствуем.</w:t>
      </w:r>
    </w:p>
    <w:p w:rsidR="00D547CF" w:rsidRPr="002F0C9C" w:rsidRDefault="00D547CF" w:rsidP="00B02772">
      <w:pPr>
        <w:numPr>
          <w:ilvl w:val="0"/>
          <w:numId w:val="3"/>
        </w:numPr>
        <w:rPr>
          <w:b/>
          <w:bCs/>
          <w:i/>
          <w:iCs/>
          <w:sz w:val="28"/>
          <w:szCs w:val="28"/>
        </w:rPr>
      </w:pPr>
      <w:r w:rsidRPr="002F0C9C">
        <w:rPr>
          <w:color w:val="000000"/>
          <w:sz w:val="28"/>
          <w:szCs w:val="28"/>
        </w:rPr>
        <w:t>Ребята я для вас приготовила сюрприз, он вам понравится, посмотрите, там что - то есть, доставайте по одному и прочитайте всем (успехов, удачи, старания.).</w:t>
      </w:r>
    </w:p>
    <w:p w:rsidR="00D547CF" w:rsidRPr="002F0C9C" w:rsidRDefault="00D547CF" w:rsidP="00E07CF1">
      <w:pPr>
        <w:numPr>
          <w:ilvl w:val="0"/>
          <w:numId w:val="3"/>
        </w:numPr>
        <w:rPr>
          <w:b/>
          <w:bCs/>
          <w:i/>
          <w:iCs/>
          <w:sz w:val="28"/>
          <w:szCs w:val="28"/>
        </w:rPr>
      </w:pPr>
      <w:r w:rsidRPr="002F0C9C">
        <w:rPr>
          <w:color w:val="000000"/>
          <w:sz w:val="28"/>
          <w:szCs w:val="28"/>
        </w:rPr>
        <w:t xml:space="preserve">Давайте вспомним, о чем мы говорили на прошлом занятии? </w:t>
      </w:r>
    </w:p>
    <w:p w:rsidR="00D547CF" w:rsidRPr="002F0C9C" w:rsidRDefault="00D547CF" w:rsidP="00E07CF1">
      <w:pPr>
        <w:numPr>
          <w:ilvl w:val="0"/>
          <w:numId w:val="3"/>
        </w:numPr>
        <w:rPr>
          <w:b/>
          <w:bCs/>
          <w:i/>
          <w:iCs/>
          <w:sz w:val="28"/>
          <w:szCs w:val="28"/>
        </w:rPr>
      </w:pPr>
      <w:r w:rsidRPr="002F0C9C">
        <w:rPr>
          <w:b/>
          <w:bCs/>
          <w:i/>
          <w:iCs/>
          <w:sz w:val="28"/>
          <w:szCs w:val="28"/>
        </w:rPr>
        <w:t xml:space="preserve">Повторение. </w:t>
      </w:r>
    </w:p>
    <w:p w:rsidR="00D547CF" w:rsidRPr="002F0C9C" w:rsidRDefault="00D547CF" w:rsidP="00E07CF1">
      <w:pPr>
        <w:ind w:left="360"/>
        <w:rPr>
          <w:b/>
          <w:bCs/>
          <w:i/>
          <w:iCs/>
          <w:sz w:val="28"/>
          <w:szCs w:val="28"/>
        </w:rPr>
      </w:pPr>
      <w:r w:rsidRPr="002F0C9C">
        <w:rPr>
          <w:b/>
          <w:bCs/>
          <w:i/>
          <w:iCs/>
          <w:sz w:val="28"/>
          <w:szCs w:val="28"/>
        </w:rPr>
        <w:t>А для этого мы выполним задание на карточках</w:t>
      </w:r>
    </w:p>
    <w:p w:rsidR="00D547CF" w:rsidRPr="002F0C9C" w:rsidRDefault="00D547CF" w:rsidP="00E07CF1">
      <w:pPr>
        <w:rPr>
          <w:sz w:val="28"/>
          <w:szCs w:val="28"/>
        </w:rPr>
      </w:pPr>
      <w:r w:rsidRPr="002F0C9C">
        <w:rPr>
          <w:sz w:val="28"/>
          <w:szCs w:val="28"/>
        </w:rPr>
        <w:t>Составить рассказ, вставляя необходимые слова в данный текст, используя слова  в зависимости от того, куда собрался мальчик.</w:t>
      </w:r>
    </w:p>
    <w:p w:rsidR="00D547CF" w:rsidRPr="002F0C9C" w:rsidRDefault="00D547CF" w:rsidP="00E07CF1">
      <w:pPr>
        <w:rPr>
          <w:b/>
          <w:bCs/>
          <w:i/>
          <w:iCs/>
          <w:sz w:val="28"/>
          <w:szCs w:val="28"/>
        </w:rPr>
      </w:pPr>
    </w:p>
    <w:p w:rsidR="00D547CF" w:rsidRPr="002F0C9C" w:rsidRDefault="00D547CF" w:rsidP="00E07CF1">
      <w:pPr>
        <w:rPr>
          <w:sz w:val="28"/>
          <w:szCs w:val="28"/>
        </w:rPr>
      </w:pPr>
      <w:r w:rsidRPr="002F0C9C">
        <w:rPr>
          <w:sz w:val="28"/>
          <w:szCs w:val="28"/>
        </w:rPr>
        <w:t>«Жил был мальчик по имени Ваня.</w:t>
      </w:r>
    </w:p>
    <w:p w:rsidR="00D547CF" w:rsidRPr="002F0C9C" w:rsidRDefault="00D547CF" w:rsidP="00E07CF1">
      <w:pPr>
        <w:rPr>
          <w:sz w:val="28"/>
          <w:szCs w:val="28"/>
        </w:rPr>
      </w:pPr>
      <w:r w:rsidRPr="002F0C9C">
        <w:rPr>
          <w:sz w:val="28"/>
          <w:szCs w:val="28"/>
        </w:rPr>
        <w:t xml:space="preserve">Однажды, в воскресенье, он собрался в </w:t>
      </w:r>
      <w:r w:rsidRPr="002F0C9C">
        <w:rPr>
          <w:sz w:val="28"/>
          <w:szCs w:val="28"/>
          <w:u w:val="single"/>
        </w:rPr>
        <w:t xml:space="preserve">              .(</w:t>
      </w:r>
      <w:r w:rsidRPr="002F0C9C">
        <w:rPr>
          <w:sz w:val="28"/>
          <w:szCs w:val="28"/>
        </w:rPr>
        <w:t>лес за грибами, театр, футбольный клуб и др.)</w:t>
      </w:r>
    </w:p>
    <w:p w:rsidR="00D547CF" w:rsidRPr="002F0C9C" w:rsidRDefault="00D547CF" w:rsidP="00E07CF1">
      <w:pPr>
        <w:rPr>
          <w:sz w:val="28"/>
          <w:szCs w:val="28"/>
        </w:rPr>
      </w:pPr>
      <w:r w:rsidRPr="002F0C9C">
        <w:rPr>
          <w:sz w:val="28"/>
          <w:szCs w:val="28"/>
        </w:rPr>
        <w:t xml:space="preserve">Поэтому Ваня решил надеть </w:t>
      </w:r>
      <w:r w:rsidRPr="002F0C9C">
        <w:rPr>
          <w:sz w:val="28"/>
          <w:szCs w:val="28"/>
          <w:u w:val="single"/>
        </w:rPr>
        <w:t xml:space="preserve">                  </w:t>
      </w:r>
      <w:r w:rsidRPr="002F0C9C">
        <w:rPr>
          <w:sz w:val="28"/>
          <w:szCs w:val="28"/>
        </w:rPr>
        <w:t>одежду.(спортивную, праздничную, спецодежду и др)</w:t>
      </w:r>
    </w:p>
    <w:p w:rsidR="00D547CF" w:rsidRPr="002F0C9C" w:rsidRDefault="00D547CF" w:rsidP="00E07CF1">
      <w:pPr>
        <w:rPr>
          <w:sz w:val="28"/>
          <w:szCs w:val="28"/>
          <w:u w:val="single"/>
        </w:rPr>
      </w:pPr>
      <w:r w:rsidRPr="002F0C9C">
        <w:rPr>
          <w:sz w:val="28"/>
          <w:szCs w:val="28"/>
        </w:rPr>
        <w:t xml:space="preserve">Мальчик подумал и надел </w:t>
      </w:r>
      <w:r w:rsidRPr="002F0C9C">
        <w:rPr>
          <w:sz w:val="28"/>
          <w:szCs w:val="28"/>
          <w:u w:val="single"/>
        </w:rPr>
        <w:t xml:space="preserve">                          .</w:t>
      </w:r>
    </w:p>
    <w:p w:rsidR="00D547CF" w:rsidRPr="002F0C9C" w:rsidRDefault="00D547CF" w:rsidP="00E07CF1">
      <w:pPr>
        <w:rPr>
          <w:sz w:val="28"/>
          <w:szCs w:val="28"/>
        </w:rPr>
      </w:pPr>
      <w:r w:rsidRPr="002F0C9C">
        <w:rPr>
          <w:sz w:val="28"/>
          <w:szCs w:val="28"/>
        </w:rPr>
        <w:t>Ваня очень интересно провел выходной день.</w:t>
      </w:r>
    </w:p>
    <w:p w:rsidR="00D547CF" w:rsidRPr="002F0C9C" w:rsidRDefault="00D547CF" w:rsidP="00E07CF1">
      <w:pPr>
        <w:rPr>
          <w:sz w:val="28"/>
          <w:szCs w:val="28"/>
        </w:rPr>
      </w:pPr>
      <w:r w:rsidRPr="002F0C9C">
        <w:rPr>
          <w:sz w:val="28"/>
          <w:szCs w:val="28"/>
        </w:rPr>
        <w:t xml:space="preserve">Он с удовольствием </w:t>
      </w:r>
      <w:r w:rsidRPr="002F0C9C">
        <w:rPr>
          <w:sz w:val="28"/>
          <w:szCs w:val="28"/>
          <w:u w:val="single"/>
        </w:rPr>
        <w:t xml:space="preserve">               . (</w:t>
      </w:r>
      <w:r w:rsidRPr="002F0C9C">
        <w:rPr>
          <w:sz w:val="28"/>
          <w:szCs w:val="28"/>
        </w:rPr>
        <w:t>играл в футбол, смотрел балет, собирал грибы)</w:t>
      </w:r>
    </w:p>
    <w:p w:rsidR="00D547CF" w:rsidRPr="002F0C9C" w:rsidRDefault="00D547CF" w:rsidP="00E07CF1">
      <w:pPr>
        <w:rPr>
          <w:sz w:val="28"/>
          <w:szCs w:val="28"/>
        </w:rPr>
      </w:pPr>
      <w:r w:rsidRPr="002F0C9C">
        <w:rPr>
          <w:sz w:val="28"/>
          <w:szCs w:val="28"/>
        </w:rPr>
        <w:t>Но когда он шел домой погода внезапно испортилась.</w:t>
      </w:r>
    </w:p>
    <w:p w:rsidR="00D547CF" w:rsidRPr="002F0C9C" w:rsidRDefault="00D547CF" w:rsidP="00E07CF1">
      <w:pPr>
        <w:rPr>
          <w:sz w:val="28"/>
          <w:szCs w:val="28"/>
          <w:u w:val="single"/>
        </w:rPr>
      </w:pPr>
      <w:r w:rsidRPr="002F0C9C">
        <w:rPr>
          <w:sz w:val="28"/>
          <w:szCs w:val="28"/>
        </w:rPr>
        <w:t xml:space="preserve">Начался сильный </w:t>
      </w:r>
      <w:r w:rsidRPr="002F0C9C">
        <w:rPr>
          <w:sz w:val="28"/>
          <w:szCs w:val="28"/>
          <w:u w:val="single"/>
        </w:rPr>
        <w:t xml:space="preserve">                         .(</w:t>
      </w:r>
      <w:r w:rsidRPr="002F0C9C">
        <w:rPr>
          <w:sz w:val="28"/>
          <w:szCs w:val="28"/>
        </w:rPr>
        <w:t>дождь, снег, ветер)</w:t>
      </w:r>
    </w:p>
    <w:p w:rsidR="00D547CF" w:rsidRPr="002F0C9C" w:rsidRDefault="00D547CF" w:rsidP="00E07CF1">
      <w:pPr>
        <w:rPr>
          <w:sz w:val="28"/>
          <w:szCs w:val="28"/>
        </w:rPr>
      </w:pPr>
      <w:r w:rsidRPr="002F0C9C">
        <w:rPr>
          <w:sz w:val="28"/>
          <w:szCs w:val="28"/>
        </w:rPr>
        <w:t xml:space="preserve">Домой Ваня пришел весь </w:t>
      </w:r>
      <w:r w:rsidRPr="002F0C9C">
        <w:rPr>
          <w:sz w:val="28"/>
          <w:szCs w:val="28"/>
          <w:u w:val="single"/>
        </w:rPr>
        <w:t xml:space="preserve">                      </w:t>
      </w:r>
      <w:r w:rsidRPr="002F0C9C">
        <w:rPr>
          <w:sz w:val="28"/>
          <w:szCs w:val="28"/>
        </w:rPr>
        <w:t>.(мокрый, грязный, пыльный, замерзший, голодный)</w:t>
      </w:r>
    </w:p>
    <w:p w:rsidR="00D547CF" w:rsidRPr="002F0C9C" w:rsidRDefault="00D547CF" w:rsidP="00E07CF1">
      <w:pPr>
        <w:rPr>
          <w:sz w:val="28"/>
          <w:szCs w:val="28"/>
        </w:rPr>
      </w:pPr>
      <w:r w:rsidRPr="002F0C9C">
        <w:rPr>
          <w:sz w:val="28"/>
          <w:szCs w:val="28"/>
        </w:rPr>
        <w:t>Поэтому он решил привести в порядок свою одежду (выбрать очередность действий)</w:t>
      </w:r>
    </w:p>
    <w:p w:rsidR="00D547CF" w:rsidRPr="002F0C9C" w:rsidRDefault="00D547CF" w:rsidP="00E07CF1">
      <w:pPr>
        <w:rPr>
          <w:sz w:val="28"/>
          <w:szCs w:val="28"/>
        </w:rPr>
      </w:pPr>
      <w:r w:rsidRPr="002F0C9C">
        <w:rPr>
          <w:sz w:val="28"/>
          <w:szCs w:val="28"/>
        </w:rPr>
        <w:t>Сначала Ваня ее</w:t>
      </w:r>
      <w:r w:rsidRPr="002F0C9C">
        <w:rPr>
          <w:sz w:val="28"/>
          <w:szCs w:val="28"/>
          <w:u w:val="single"/>
        </w:rPr>
        <w:t xml:space="preserve">                     </w:t>
      </w:r>
      <w:r w:rsidRPr="002F0C9C">
        <w:rPr>
          <w:sz w:val="28"/>
          <w:szCs w:val="28"/>
        </w:rPr>
        <w:t>.(почистил, высушил, повесил на плечики, встряхнул, постирал)</w:t>
      </w:r>
    </w:p>
    <w:p w:rsidR="00D547CF" w:rsidRPr="002F0C9C" w:rsidRDefault="00D547CF" w:rsidP="00E07CF1">
      <w:pPr>
        <w:rPr>
          <w:sz w:val="28"/>
          <w:szCs w:val="28"/>
          <w:u w:val="single"/>
        </w:rPr>
      </w:pPr>
      <w:r w:rsidRPr="002F0C9C">
        <w:rPr>
          <w:sz w:val="28"/>
          <w:szCs w:val="28"/>
        </w:rPr>
        <w:t>Потом он ее</w:t>
      </w:r>
      <w:r w:rsidRPr="002F0C9C">
        <w:rPr>
          <w:sz w:val="28"/>
          <w:szCs w:val="28"/>
          <w:u w:val="single"/>
        </w:rPr>
        <w:t xml:space="preserve">                           .</w:t>
      </w:r>
    </w:p>
    <w:p w:rsidR="00D547CF" w:rsidRPr="002F0C9C" w:rsidRDefault="00D547CF" w:rsidP="00E07CF1">
      <w:pPr>
        <w:rPr>
          <w:sz w:val="28"/>
          <w:szCs w:val="28"/>
          <w:u w:val="single"/>
        </w:rPr>
      </w:pPr>
      <w:r w:rsidRPr="002F0C9C">
        <w:rPr>
          <w:sz w:val="28"/>
          <w:szCs w:val="28"/>
        </w:rPr>
        <w:t xml:space="preserve">А затем </w:t>
      </w:r>
      <w:r w:rsidRPr="002F0C9C">
        <w:rPr>
          <w:sz w:val="28"/>
          <w:szCs w:val="28"/>
          <w:u w:val="single"/>
        </w:rPr>
        <w:t xml:space="preserve">                          .</w:t>
      </w:r>
    </w:p>
    <w:p w:rsidR="00D547CF" w:rsidRPr="002F0C9C" w:rsidRDefault="00D547CF" w:rsidP="00E07CF1">
      <w:pPr>
        <w:rPr>
          <w:b/>
          <w:bCs/>
          <w:sz w:val="28"/>
          <w:szCs w:val="28"/>
        </w:rPr>
      </w:pPr>
      <w:r w:rsidRPr="002F0C9C">
        <w:rPr>
          <w:b/>
          <w:bCs/>
          <w:sz w:val="28"/>
          <w:szCs w:val="28"/>
        </w:rPr>
        <w:t>Молодец наш Ваня!!!!!!.»</w:t>
      </w:r>
    </w:p>
    <w:p w:rsidR="00D547CF" w:rsidRPr="002F0C9C" w:rsidRDefault="00D547CF" w:rsidP="00E07CF1">
      <w:pPr>
        <w:rPr>
          <w:b/>
          <w:bCs/>
          <w:i/>
          <w:iCs/>
          <w:sz w:val="28"/>
          <w:szCs w:val="28"/>
        </w:rPr>
      </w:pPr>
    </w:p>
    <w:p w:rsidR="00D547CF" w:rsidRPr="002F0C9C" w:rsidRDefault="00D547CF" w:rsidP="00A12569">
      <w:pPr>
        <w:rPr>
          <w:color w:val="000000"/>
          <w:sz w:val="28"/>
          <w:szCs w:val="28"/>
        </w:rPr>
      </w:pPr>
      <w:r w:rsidRPr="002F0C9C">
        <w:rPr>
          <w:color w:val="000000"/>
          <w:sz w:val="28"/>
          <w:szCs w:val="28"/>
        </w:rPr>
        <w:t xml:space="preserve"> По назначению надевал  одежду, а затем привёл её в порядок. </w:t>
      </w:r>
    </w:p>
    <w:p w:rsidR="00D547CF" w:rsidRPr="002F0C9C" w:rsidRDefault="00D547CF" w:rsidP="00A12569">
      <w:pPr>
        <w:rPr>
          <w:color w:val="000000"/>
          <w:sz w:val="28"/>
          <w:szCs w:val="28"/>
        </w:rPr>
      </w:pPr>
    </w:p>
    <w:p w:rsidR="00D547CF" w:rsidRPr="002F0C9C" w:rsidRDefault="00D547CF" w:rsidP="00D87806">
      <w:pPr>
        <w:rPr>
          <w:color w:val="000000"/>
          <w:sz w:val="28"/>
          <w:szCs w:val="28"/>
        </w:rPr>
      </w:pPr>
      <w:r w:rsidRPr="002F0C9C">
        <w:rPr>
          <w:color w:val="000000"/>
          <w:sz w:val="28"/>
          <w:szCs w:val="28"/>
        </w:rPr>
        <w:t>Сегодня мы переходим к новой теме. А для того, что бы узнать тему занятия, мы должны разгадать кроссворд.</w:t>
      </w:r>
    </w:p>
    <w:p w:rsidR="00D547CF" w:rsidRDefault="00D547CF" w:rsidP="00D87806">
      <w:pPr>
        <w:rPr>
          <w:b/>
          <w:bCs/>
          <w:color w:val="000000"/>
          <w:sz w:val="28"/>
          <w:szCs w:val="28"/>
          <w:u w:val="single"/>
        </w:rPr>
      </w:pPr>
      <w:r w:rsidRPr="002F0C9C">
        <w:rPr>
          <w:b/>
          <w:bCs/>
          <w:color w:val="000000"/>
          <w:sz w:val="28"/>
          <w:szCs w:val="28"/>
          <w:u w:val="single"/>
        </w:rPr>
        <w:t>Разгадывание кроссворда.</w:t>
      </w:r>
    </w:p>
    <w:p w:rsidR="00D547CF" w:rsidRPr="002F0C9C" w:rsidRDefault="00D547CF" w:rsidP="00D87806">
      <w:pPr>
        <w:rPr>
          <w:b/>
          <w:bCs/>
          <w:color w:val="000000"/>
          <w:sz w:val="28"/>
          <w:szCs w:val="28"/>
          <w:u w:val="single"/>
        </w:rPr>
      </w:pPr>
    </w:p>
    <w:p w:rsidR="00D547CF" w:rsidRPr="00CC2C6A" w:rsidRDefault="00D547CF" w:rsidP="00CC2C6A">
      <w:pPr>
        <w:shd w:val="clear" w:color="auto" w:fill="FFFFFF"/>
        <w:spacing w:before="225" w:after="225"/>
        <w:rPr>
          <w:color w:val="333333"/>
          <w:sz w:val="28"/>
          <w:szCs w:val="28"/>
        </w:rPr>
      </w:pPr>
      <w:r w:rsidRPr="00CC2C6A">
        <w:rPr>
          <w:color w:val="333333"/>
          <w:sz w:val="28"/>
          <w:szCs w:val="28"/>
          <w:u w:val="single"/>
        </w:rPr>
        <w:t>Сегодня на занятии мы с вами познакомимся с видами обуви и её назначением, будем учиться подбирать обувь по сезону, правильно ухаживать за обувью</w:t>
      </w:r>
      <w:r w:rsidRPr="00CC2C6A">
        <w:rPr>
          <w:color w:val="333333"/>
          <w:sz w:val="28"/>
          <w:szCs w:val="28"/>
        </w:rPr>
        <w:t xml:space="preserve">. </w:t>
      </w:r>
    </w:p>
    <w:p w:rsidR="00D547CF" w:rsidRPr="002F0C9C" w:rsidRDefault="00D547CF" w:rsidP="007B3E0F">
      <w:pPr>
        <w:rPr>
          <w:color w:val="000000"/>
          <w:sz w:val="28"/>
          <w:szCs w:val="28"/>
        </w:rPr>
      </w:pPr>
      <w:r w:rsidRPr="002F0C9C">
        <w:rPr>
          <w:color w:val="000000"/>
          <w:sz w:val="28"/>
          <w:szCs w:val="28"/>
        </w:rPr>
        <w:t>Одним из первых вещей придуманных человеком является обувь. Ноги кормили и спасали, давали возможность получить еду. Убежать от диких животных. И люди поняли, что ноги нужно беречь. В холодных странах обувь изготавливали из шкур лошадей и оленей убитых на охоте, а в теплых странах из пальмовых ветвей, потом из кожи. Ученые считают, что обувь была привилегией только богатых, знатных людей. Богатые люди берегли свою обувь, ухаживали за ней, чтобы она дольше им служила.</w:t>
      </w:r>
    </w:p>
    <w:p w:rsidR="00D547CF" w:rsidRPr="002F0C9C" w:rsidRDefault="00D547CF" w:rsidP="00637182">
      <w:pPr>
        <w:shd w:val="clear" w:color="auto" w:fill="FFFFFF"/>
        <w:spacing w:before="100" w:beforeAutospacing="1" w:after="100" w:afterAutospacing="1" w:line="270" w:lineRule="atLeast"/>
        <w:rPr>
          <w:color w:val="666666"/>
          <w:sz w:val="28"/>
          <w:szCs w:val="28"/>
        </w:rPr>
      </w:pPr>
      <w:r w:rsidRPr="002F0C9C">
        <w:rPr>
          <w:color w:val="000000"/>
          <w:sz w:val="28"/>
          <w:szCs w:val="28"/>
        </w:rPr>
        <w:t xml:space="preserve">Ребята,  для чего нужна обувь? </w:t>
      </w:r>
      <w:r w:rsidRPr="002F0C9C">
        <w:rPr>
          <w:color w:val="666666"/>
          <w:sz w:val="28"/>
          <w:szCs w:val="28"/>
        </w:rPr>
        <w:t>- Обувь служит человеку для предохранения его ног от травм, а также согревает ноги, что защищает нас от переохлаждения и простудных заболеваний. Обувь, как и одежда, должна быть удобной. Кто из вас знает, где шьют обувь? (Обувь шьют на обувной фабрике.)</w:t>
      </w:r>
    </w:p>
    <w:p w:rsidR="00D547CF" w:rsidRPr="002F0C9C" w:rsidRDefault="00D547CF" w:rsidP="007B3E0F">
      <w:pPr>
        <w:rPr>
          <w:color w:val="000000"/>
          <w:sz w:val="28"/>
          <w:szCs w:val="28"/>
        </w:rPr>
      </w:pPr>
    </w:p>
    <w:p w:rsidR="00D547CF" w:rsidRPr="002F0C9C" w:rsidRDefault="00D547CF" w:rsidP="007B3E0F">
      <w:pPr>
        <w:rPr>
          <w:color w:val="000000"/>
          <w:sz w:val="28"/>
          <w:szCs w:val="28"/>
        </w:rPr>
      </w:pPr>
      <w:r w:rsidRPr="002F0C9C">
        <w:rPr>
          <w:color w:val="000000"/>
          <w:sz w:val="28"/>
          <w:szCs w:val="28"/>
        </w:rPr>
        <w:t>Из чего изготавливали обувь раньше?</w:t>
      </w:r>
    </w:p>
    <w:p w:rsidR="00D547CF" w:rsidRPr="002F0C9C" w:rsidRDefault="00D547CF" w:rsidP="007B3E0F">
      <w:pPr>
        <w:rPr>
          <w:color w:val="000000"/>
          <w:sz w:val="28"/>
          <w:szCs w:val="28"/>
        </w:rPr>
      </w:pPr>
    </w:p>
    <w:p w:rsidR="00D547CF" w:rsidRPr="002F0C9C" w:rsidRDefault="00D547CF" w:rsidP="00637182">
      <w:pPr>
        <w:rPr>
          <w:color w:val="000000"/>
          <w:sz w:val="28"/>
          <w:szCs w:val="28"/>
        </w:rPr>
      </w:pPr>
      <w:r w:rsidRPr="002F0C9C">
        <w:rPr>
          <w:color w:val="000000"/>
          <w:sz w:val="28"/>
          <w:szCs w:val="28"/>
        </w:rPr>
        <w:t xml:space="preserve">Сегодня на занятии  вы узнаете, из чего еще делают обувь. </w:t>
      </w:r>
      <w:r w:rsidRPr="002F0C9C">
        <w:rPr>
          <w:color w:val="666666"/>
          <w:sz w:val="28"/>
          <w:szCs w:val="28"/>
        </w:rPr>
        <w:t>Верно. Обувь шьют из разных материалов.  (Из кожи, резины, замши, войлока.)</w:t>
      </w:r>
    </w:p>
    <w:p w:rsidR="00D547CF" w:rsidRPr="002F0C9C" w:rsidRDefault="00D547CF" w:rsidP="008303FC">
      <w:pPr>
        <w:spacing w:before="100" w:beforeAutospacing="1"/>
        <w:rPr>
          <w:sz w:val="28"/>
          <w:szCs w:val="28"/>
        </w:rPr>
      </w:pPr>
      <w:r w:rsidRPr="002F0C9C">
        <w:rPr>
          <w:sz w:val="28"/>
          <w:szCs w:val="28"/>
        </w:rPr>
        <w:t>- Что необходимо учитывать при выборе  обуви?</w:t>
      </w:r>
    </w:p>
    <w:p w:rsidR="00D547CF" w:rsidRPr="002F0C9C" w:rsidRDefault="00D547CF" w:rsidP="008303FC">
      <w:pPr>
        <w:spacing w:before="100" w:beforeAutospacing="1"/>
        <w:rPr>
          <w:sz w:val="28"/>
          <w:szCs w:val="28"/>
        </w:rPr>
      </w:pPr>
      <w:r w:rsidRPr="002F0C9C">
        <w:rPr>
          <w:b/>
          <w:bCs/>
          <w:sz w:val="28"/>
          <w:szCs w:val="28"/>
        </w:rPr>
        <w:t>Учащиеся.</w:t>
      </w:r>
      <w:r w:rsidRPr="002F0C9C">
        <w:rPr>
          <w:sz w:val="28"/>
          <w:szCs w:val="28"/>
        </w:rPr>
        <w:t xml:space="preserve">  Время года.</w:t>
      </w:r>
    </w:p>
    <w:p w:rsidR="00D547CF" w:rsidRPr="002F0C9C" w:rsidRDefault="00D547CF" w:rsidP="008303FC">
      <w:pPr>
        <w:spacing w:before="100" w:beforeAutospacing="1"/>
        <w:rPr>
          <w:sz w:val="28"/>
          <w:szCs w:val="28"/>
        </w:rPr>
      </w:pPr>
      <w:r w:rsidRPr="002F0C9C">
        <w:rPr>
          <w:sz w:val="28"/>
          <w:szCs w:val="28"/>
        </w:rPr>
        <w:t>А как по другому мы можем назвать время  года  (СЕЗОН)</w:t>
      </w:r>
    </w:p>
    <w:p w:rsidR="00D547CF" w:rsidRPr="002F0C9C" w:rsidRDefault="00D547CF" w:rsidP="008303FC">
      <w:pPr>
        <w:spacing w:before="100" w:beforeAutospacing="1"/>
        <w:rPr>
          <w:sz w:val="28"/>
          <w:szCs w:val="28"/>
        </w:rPr>
      </w:pPr>
      <w:r w:rsidRPr="002F0C9C">
        <w:rPr>
          <w:sz w:val="28"/>
          <w:szCs w:val="28"/>
        </w:rPr>
        <w:t>ЗНАЧЕНИЕ ЭТОГО СЛОВА МЫ УЗНАЛИ ИЗ ТОЛКОВОГО СЛОВАРЯ</w:t>
      </w:r>
    </w:p>
    <w:p w:rsidR="00D547CF" w:rsidRPr="002F0C9C" w:rsidRDefault="00D547CF" w:rsidP="008303FC">
      <w:pPr>
        <w:spacing w:before="100" w:beforeAutospacing="1"/>
        <w:rPr>
          <w:sz w:val="28"/>
          <w:szCs w:val="28"/>
        </w:rPr>
      </w:pPr>
      <w:r w:rsidRPr="002F0C9C">
        <w:rPr>
          <w:sz w:val="28"/>
          <w:szCs w:val="28"/>
        </w:rPr>
        <w:t>Давайте скажем что такое «Сезон»</w:t>
      </w:r>
    </w:p>
    <w:p w:rsidR="00D547CF" w:rsidRPr="002F0C9C" w:rsidRDefault="00D547CF" w:rsidP="008303FC">
      <w:pPr>
        <w:spacing w:before="100" w:beforeAutospacing="1"/>
        <w:rPr>
          <w:b/>
          <w:bCs/>
          <w:sz w:val="28"/>
          <w:szCs w:val="28"/>
          <w:u w:val="single"/>
        </w:rPr>
      </w:pPr>
      <w:r w:rsidRPr="002F0C9C">
        <w:rPr>
          <w:b/>
          <w:bCs/>
          <w:sz w:val="28"/>
          <w:szCs w:val="28"/>
        </w:rPr>
        <w:t xml:space="preserve">Словарная работа : </w:t>
      </w:r>
      <w:r w:rsidRPr="002F0C9C">
        <w:rPr>
          <w:b/>
          <w:bCs/>
          <w:sz w:val="28"/>
          <w:szCs w:val="28"/>
          <w:u w:val="single"/>
        </w:rPr>
        <w:t xml:space="preserve">СЕЗОН  </w:t>
      </w:r>
      <w:r w:rsidRPr="002F0C9C">
        <w:rPr>
          <w:b/>
          <w:bCs/>
          <w:sz w:val="28"/>
          <w:szCs w:val="28"/>
        </w:rPr>
        <w:t xml:space="preserve">                </w:t>
      </w:r>
      <w:r w:rsidRPr="002F0C9C">
        <w:rPr>
          <w:b/>
          <w:bCs/>
          <w:sz w:val="28"/>
          <w:szCs w:val="28"/>
          <w:u w:val="single"/>
        </w:rPr>
        <w:t>СЕЗОННАЯ ОБУВЬ</w:t>
      </w:r>
    </w:p>
    <w:p w:rsidR="00D547CF" w:rsidRPr="002F0C9C" w:rsidRDefault="00D547CF" w:rsidP="008303FC">
      <w:pPr>
        <w:spacing w:before="100" w:beforeAutospacing="1"/>
        <w:rPr>
          <w:b/>
          <w:bCs/>
          <w:sz w:val="28"/>
          <w:szCs w:val="28"/>
        </w:rPr>
      </w:pPr>
      <w:r w:rsidRPr="002F0C9C">
        <w:rPr>
          <w:b/>
          <w:bCs/>
          <w:sz w:val="28"/>
          <w:szCs w:val="28"/>
        </w:rPr>
        <w:t>Молодцы!</w:t>
      </w:r>
    </w:p>
    <w:p w:rsidR="00D547CF" w:rsidRPr="002F0C9C" w:rsidRDefault="00D547CF" w:rsidP="008303FC">
      <w:pPr>
        <w:spacing w:before="100" w:beforeAutospacing="1"/>
        <w:rPr>
          <w:sz w:val="28"/>
          <w:szCs w:val="28"/>
        </w:rPr>
      </w:pPr>
      <w:r w:rsidRPr="002F0C9C">
        <w:rPr>
          <w:sz w:val="28"/>
          <w:szCs w:val="28"/>
        </w:rPr>
        <w:t>Сейчас послушайте загадки и отгадайте их.</w:t>
      </w:r>
    </w:p>
    <w:p w:rsidR="00D547CF" w:rsidRPr="002F0C9C" w:rsidRDefault="00D547CF" w:rsidP="008303FC">
      <w:pPr>
        <w:spacing w:before="100" w:beforeAutospacing="1"/>
        <w:rPr>
          <w:sz w:val="28"/>
          <w:szCs w:val="28"/>
        </w:rPr>
      </w:pPr>
      <w:r w:rsidRPr="002F0C9C">
        <w:rPr>
          <w:sz w:val="28"/>
          <w:szCs w:val="28"/>
        </w:rPr>
        <w:t>Работа с загадками и видами обуви</w:t>
      </w:r>
    </w:p>
    <w:p w:rsidR="00D547CF" w:rsidRPr="002F0C9C" w:rsidRDefault="00D547CF" w:rsidP="007B3E0F">
      <w:pPr>
        <w:rPr>
          <w:color w:val="000000"/>
          <w:sz w:val="28"/>
          <w:szCs w:val="28"/>
        </w:rPr>
      </w:pPr>
    </w:p>
    <w:p w:rsidR="00D547CF" w:rsidRPr="002F0C9C" w:rsidRDefault="00D547CF" w:rsidP="00165C76">
      <w:pPr>
        <w:spacing w:before="100" w:beforeAutospacing="1" w:after="100" w:afterAutospacing="1"/>
        <w:rPr>
          <w:sz w:val="28"/>
          <w:szCs w:val="28"/>
        </w:rPr>
      </w:pPr>
      <w:r w:rsidRPr="002F0C9C">
        <w:rPr>
          <w:b/>
          <w:bCs/>
          <w:sz w:val="28"/>
          <w:szCs w:val="28"/>
        </w:rPr>
        <w:t xml:space="preserve">- </w:t>
      </w:r>
      <w:r w:rsidRPr="002F0C9C">
        <w:rPr>
          <w:sz w:val="28"/>
          <w:szCs w:val="28"/>
        </w:rPr>
        <w:t xml:space="preserve">А ещё, ребята, нам нужно знать, из какого материала изготовлена  обувь. </w:t>
      </w:r>
    </w:p>
    <w:p w:rsidR="00D547CF" w:rsidRPr="002F0C9C" w:rsidRDefault="00D547CF" w:rsidP="00165C76">
      <w:pPr>
        <w:spacing w:before="100" w:beforeAutospacing="1"/>
        <w:rPr>
          <w:sz w:val="28"/>
          <w:szCs w:val="28"/>
        </w:rPr>
      </w:pPr>
      <w:r w:rsidRPr="002F0C9C">
        <w:rPr>
          <w:b/>
          <w:bCs/>
          <w:sz w:val="28"/>
          <w:szCs w:val="28"/>
        </w:rPr>
        <w:t>Закрепление материала.</w:t>
      </w:r>
    </w:p>
    <w:p w:rsidR="00D547CF" w:rsidRPr="002F0C9C" w:rsidRDefault="00D547CF" w:rsidP="00165C76">
      <w:pPr>
        <w:ind w:left="720" w:hanging="360"/>
        <w:rPr>
          <w:sz w:val="28"/>
          <w:szCs w:val="28"/>
        </w:rPr>
      </w:pPr>
      <w:r w:rsidRPr="002F0C9C">
        <w:rPr>
          <w:b/>
          <w:bCs/>
          <w:sz w:val="28"/>
          <w:szCs w:val="28"/>
        </w:rPr>
        <w:t>1.     Работа в  группах. Учащимся раздаются карточки с изображением обуви.</w:t>
      </w:r>
    </w:p>
    <w:p w:rsidR="00D547CF" w:rsidRPr="002F0C9C" w:rsidRDefault="00D547CF" w:rsidP="00165C76">
      <w:pPr>
        <w:spacing w:before="100" w:beforeAutospacing="1"/>
        <w:rPr>
          <w:sz w:val="28"/>
          <w:szCs w:val="28"/>
        </w:rPr>
      </w:pPr>
      <w:r w:rsidRPr="002F0C9C">
        <w:rPr>
          <w:sz w:val="28"/>
          <w:szCs w:val="28"/>
        </w:rPr>
        <w:t>Ребята, специалист, который занимается подбором одежды, обуви, называется стилистом. Сейчас мы с вами побудем в роли стилистов.</w:t>
      </w:r>
    </w:p>
    <w:p w:rsidR="00D547CF" w:rsidRPr="002F0C9C" w:rsidRDefault="00D547CF" w:rsidP="00165C76">
      <w:pPr>
        <w:spacing w:before="100" w:beforeAutospacing="1"/>
        <w:rPr>
          <w:sz w:val="28"/>
          <w:szCs w:val="28"/>
        </w:rPr>
      </w:pPr>
      <w:r w:rsidRPr="002F0C9C">
        <w:rPr>
          <w:b/>
          <w:bCs/>
          <w:sz w:val="28"/>
          <w:szCs w:val="28"/>
        </w:rPr>
        <w:t>Задание для 1 группы</w:t>
      </w:r>
      <w:r w:rsidRPr="002F0C9C">
        <w:rPr>
          <w:sz w:val="28"/>
          <w:szCs w:val="28"/>
        </w:rPr>
        <w:t xml:space="preserve">: подберите одежду, </w:t>
      </w:r>
      <w:r w:rsidRPr="002F0C9C">
        <w:rPr>
          <w:i/>
          <w:iCs/>
          <w:sz w:val="28"/>
          <w:szCs w:val="28"/>
        </w:rPr>
        <w:t>обувь</w:t>
      </w:r>
      <w:r w:rsidRPr="002F0C9C">
        <w:rPr>
          <w:sz w:val="28"/>
          <w:szCs w:val="28"/>
        </w:rPr>
        <w:t>, головной убор для зимы.</w:t>
      </w:r>
    </w:p>
    <w:p w:rsidR="00D547CF" w:rsidRPr="002F0C9C" w:rsidRDefault="00D547CF" w:rsidP="00165C76">
      <w:pPr>
        <w:spacing w:before="100" w:beforeAutospacing="1"/>
        <w:rPr>
          <w:sz w:val="28"/>
          <w:szCs w:val="28"/>
        </w:rPr>
      </w:pPr>
      <w:r w:rsidRPr="002F0C9C">
        <w:rPr>
          <w:b/>
          <w:bCs/>
          <w:sz w:val="28"/>
          <w:szCs w:val="28"/>
        </w:rPr>
        <w:t xml:space="preserve">Задание для 2 группы: </w:t>
      </w:r>
      <w:r w:rsidRPr="002F0C9C">
        <w:rPr>
          <w:sz w:val="28"/>
          <w:szCs w:val="28"/>
        </w:rPr>
        <w:t xml:space="preserve">подберите одежду, </w:t>
      </w:r>
      <w:r w:rsidRPr="002F0C9C">
        <w:rPr>
          <w:i/>
          <w:iCs/>
          <w:sz w:val="28"/>
          <w:szCs w:val="28"/>
        </w:rPr>
        <w:t>обувь</w:t>
      </w:r>
      <w:r w:rsidRPr="002F0C9C">
        <w:rPr>
          <w:sz w:val="28"/>
          <w:szCs w:val="28"/>
        </w:rPr>
        <w:t>, головной убор для лета.</w:t>
      </w:r>
    </w:p>
    <w:p w:rsidR="00D547CF" w:rsidRPr="002F0C9C" w:rsidRDefault="00D547CF" w:rsidP="00165C76">
      <w:pPr>
        <w:spacing w:before="100" w:beforeAutospacing="1"/>
        <w:rPr>
          <w:sz w:val="28"/>
          <w:szCs w:val="28"/>
        </w:rPr>
      </w:pPr>
      <w:r w:rsidRPr="002F0C9C">
        <w:rPr>
          <w:b/>
          <w:bCs/>
          <w:sz w:val="28"/>
          <w:szCs w:val="28"/>
        </w:rPr>
        <w:t xml:space="preserve">Задание для 3 группы: </w:t>
      </w:r>
      <w:r w:rsidRPr="002F0C9C">
        <w:rPr>
          <w:sz w:val="28"/>
          <w:szCs w:val="28"/>
        </w:rPr>
        <w:t xml:space="preserve">подберите одежду, </w:t>
      </w:r>
      <w:r w:rsidRPr="002F0C9C">
        <w:rPr>
          <w:i/>
          <w:iCs/>
          <w:sz w:val="28"/>
          <w:szCs w:val="28"/>
        </w:rPr>
        <w:t>обув</w:t>
      </w:r>
      <w:r w:rsidRPr="002F0C9C">
        <w:rPr>
          <w:sz w:val="28"/>
          <w:szCs w:val="28"/>
        </w:rPr>
        <w:t>ь, головной убор для осени, весны.</w:t>
      </w:r>
    </w:p>
    <w:p w:rsidR="00D547CF" w:rsidRPr="002F0C9C" w:rsidRDefault="00D547CF" w:rsidP="00165C76">
      <w:pPr>
        <w:spacing w:before="100" w:beforeAutospacing="1"/>
        <w:rPr>
          <w:sz w:val="28"/>
          <w:szCs w:val="28"/>
        </w:rPr>
      </w:pPr>
      <w:r w:rsidRPr="002F0C9C">
        <w:rPr>
          <w:b/>
          <w:bCs/>
          <w:sz w:val="28"/>
          <w:szCs w:val="28"/>
        </w:rPr>
        <w:t>Физкультминутка.</w:t>
      </w:r>
      <w:r w:rsidRPr="002F0C9C">
        <w:rPr>
          <w:sz w:val="28"/>
          <w:szCs w:val="28"/>
        </w:rPr>
        <w:t xml:space="preserve"> </w:t>
      </w:r>
    </w:p>
    <w:p w:rsidR="00D547CF" w:rsidRPr="002F0C9C" w:rsidRDefault="00D547CF" w:rsidP="00165C76">
      <w:pPr>
        <w:spacing w:beforeAutospacing="1" w:after="100" w:afterAutospacing="1"/>
        <w:rPr>
          <w:sz w:val="28"/>
          <w:szCs w:val="28"/>
        </w:rPr>
      </w:pPr>
      <w:r w:rsidRPr="002F0C9C">
        <w:rPr>
          <w:b/>
          <w:bCs/>
          <w:sz w:val="28"/>
          <w:szCs w:val="28"/>
        </w:rPr>
        <w:t xml:space="preserve">Обобщение и систематизация знаний и умений. </w:t>
      </w:r>
    </w:p>
    <w:p w:rsidR="00D547CF" w:rsidRPr="002F0C9C" w:rsidRDefault="00D547CF" w:rsidP="00165C76">
      <w:pPr>
        <w:spacing w:before="100" w:beforeAutospacing="1"/>
        <w:rPr>
          <w:i/>
          <w:iCs/>
          <w:sz w:val="28"/>
          <w:szCs w:val="28"/>
        </w:rPr>
      </w:pPr>
      <w:r w:rsidRPr="002F0C9C">
        <w:rPr>
          <w:b/>
          <w:bCs/>
          <w:sz w:val="28"/>
          <w:szCs w:val="28"/>
        </w:rPr>
        <w:t>Воспитатель.</w:t>
      </w:r>
      <w:r w:rsidRPr="002F0C9C">
        <w:rPr>
          <w:sz w:val="28"/>
          <w:szCs w:val="28"/>
        </w:rPr>
        <w:t xml:space="preserve"> Чтобы обувь дольше носилась, радовала нас, что нужно делать? – </w:t>
      </w:r>
      <w:r w:rsidRPr="002F0C9C">
        <w:rPr>
          <w:i/>
          <w:iCs/>
          <w:sz w:val="28"/>
          <w:szCs w:val="28"/>
        </w:rPr>
        <w:t>Ухаживать за обувью.</w:t>
      </w:r>
    </w:p>
    <w:p w:rsidR="00D547CF" w:rsidRPr="002F0C9C" w:rsidRDefault="00D547CF" w:rsidP="00165C76">
      <w:pPr>
        <w:spacing w:before="100" w:beforeAutospacing="1"/>
        <w:rPr>
          <w:b/>
          <w:bCs/>
          <w:sz w:val="28"/>
          <w:szCs w:val="28"/>
          <w:u w:val="single"/>
        </w:rPr>
      </w:pPr>
      <w:r w:rsidRPr="002F0C9C">
        <w:rPr>
          <w:b/>
          <w:bCs/>
          <w:sz w:val="28"/>
          <w:szCs w:val="28"/>
          <w:u w:val="single"/>
        </w:rPr>
        <w:t>Рассказ детей об уходе за обувью ( кожаная, замшевая, тканевая, основные правила ухода за обувью)</w:t>
      </w:r>
    </w:p>
    <w:p w:rsidR="00D547CF" w:rsidRPr="002F0C9C" w:rsidRDefault="00D547CF" w:rsidP="00165C76">
      <w:pPr>
        <w:spacing w:before="100" w:beforeAutospacing="1"/>
        <w:rPr>
          <w:sz w:val="28"/>
          <w:szCs w:val="28"/>
        </w:rPr>
      </w:pPr>
      <w:r w:rsidRPr="002F0C9C">
        <w:rPr>
          <w:b/>
          <w:bCs/>
          <w:sz w:val="28"/>
          <w:szCs w:val="28"/>
        </w:rPr>
        <w:t>Задание.</w:t>
      </w:r>
      <w:r w:rsidRPr="002F0C9C">
        <w:rPr>
          <w:sz w:val="28"/>
          <w:szCs w:val="28"/>
        </w:rPr>
        <w:t xml:space="preserve"> На доске записаны этапы ухода за кожаной обувью. </w:t>
      </w:r>
    </w:p>
    <w:p w:rsidR="00D547CF" w:rsidRPr="002F0C9C" w:rsidRDefault="00D547CF" w:rsidP="00165C76">
      <w:pPr>
        <w:spacing w:before="100" w:beforeAutospacing="1"/>
        <w:rPr>
          <w:sz w:val="28"/>
          <w:szCs w:val="28"/>
        </w:rPr>
      </w:pPr>
      <w:r w:rsidRPr="002F0C9C">
        <w:rPr>
          <w:sz w:val="28"/>
          <w:szCs w:val="28"/>
        </w:rPr>
        <w:t>«</w:t>
      </w:r>
      <w:r w:rsidRPr="002F0C9C">
        <w:rPr>
          <w:b/>
          <w:bCs/>
          <w:sz w:val="28"/>
          <w:szCs w:val="28"/>
        </w:rPr>
        <w:t>Е</w:t>
      </w:r>
      <w:r w:rsidRPr="002F0C9C">
        <w:rPr>
          <w:sz w:val="28"/>
          <w:szCs w:val="28"/>
        </w:rPr>
        <w:t>» - Почистить обувной щёткой - 3</w:t>
      </w:r>
    </w:p>
    <w:p w:rsidR="00D547CF" w:rsidRPr="002F0C9C" w:rsidRDefault="00D547CF" w:rsidP="00165C76">
      <w:pPr>
        <w:spacing w:before="100" w:beforeAutospacing="1"/>
        <w:rPr>
          <w:sz w:val="28"/>
          <w:szCs w:val="28"/>
        </w:rPr>
      </w:pPr>
      <w:r w:rsidRPr="002F0C9C">
        <w:rPr>
          <w:sz w:val="28"/>
          <w:szCs w:val="28"/>
        </w:rPr>
        <w:t>«</w:t>
      </w:r>
      <w:r w:rsidRPr="002F0C9C">
        <w:rPr>
          <w:b/>
          <w:bCs/>
          <w:sz w:val="28"/>
          <w:szCs w:val="28"/>
        </w:rPr>
        <w:t>К</w:t>
      </w:r>
      <w:r w:rsidRPr="002F0C9C">
        <w:rPr>
          <w:sz w:val="28"/>
          <w:szCs w:val="28"/>
        </w:rPr>
        <w:t>» - Очистить от грязи и пыли - 1</w:t>
      </w:r>
    </w:p>
    <w:p w:rsidR="00D547CF" w:rsidRPr="002F0C9C" w:rsidRDefault="00D547CF" w:rsidP="00165C76">
      <w:pPr>
        <w:spacing w:before="100" w:beforeAutospacing="1"/>
        <w:rPr>
          <w:sz w:val="28"/>
          <w:szCs w:val="28"/>
        </w:rPr>
      </w:pPr>
      <w:r w:rsidRPr="002F0C9C">
        <w:rPr>
          <w:sz w:val="28"/>
          <w:szCs w:val="28"/>
        </w:rPr>
        <w:t>«</w:t>
      </w:r>
      <w:r w:rsidRPr="002F0C9C">
        <w:rPr>
          <w:b/>
          <w:bCs/>
          <w:sz w:val="28"/>
          <w:szCs w:val="28"/>
        </w:rPr>
        <w:t>М</w:t>
      </w:r>
      <w:r w:rsidRPr="002F0C9C">
        <w:rPr>
          <w:sz w:val="28"/>
          <w:szCs w:val="28"/>
        </w:rPr>
        <w:t>» - Отполировать губкой или шерстяной тряпкой - 4</w:t>
      </w:r>
    </w:p>
    <w:p w:rsidR="00D547CF" w:rsidRPr="002F0C9C" w:rsidRDefault="00D547CF" w:rsidP="00165C76">
      <w:pPr>
        <w:spacing w:before="100" w:beforeAutospacing="1"/>
        <w:rPr>
          <w:sz w:val="28"/>
          <w:szCs w:val="28"/>
        </w:rPr>
      </w:pPr>
      <w:r w:rsidRPr="002F0C9C">
        <w:rPr>
          <w:sz w:val="28"/>
          <w:szCs w:val="28"/>
        </w:rPr>
        <w:t>«</w:t>
      </w:r>
      <w:r w:rsidRPr="002F0C9C">
        <w:rPr>
          <w:b/>
          <w:bCs/>
          <w:sz w:val="28"/>
          <w:szCs w:val="28"/>
        </w:rPr>
        <w:t>Р</w:t>
      </w:r>
      <w:r w:rsidRPr="002F0C9C">
        <w:rPr>
          <w:sz w:val="28"/>
          <w:szCs w:val="28"/>
        </w:rPr>
        <w:t>» -</w:t>
      </w:r>
      <w:r w:rsidRPr="002F0C9C">
        <w:rPr>
          <w:noProof/>
          <w:sz w:val="28"/>
          <w:szCs w:val="28"/>
        </w:rPr>
        <w:t xml:space="preserve"> </w:t>
      </w:r>
      <w:r w:rsidRPr="002F0C9C">
        <w:rPr>
          <w:sz w:val="28"/>
          <w:szCs w:val="28"/>
        </w:rPr>
        <w:t>Нанести крем - 2</w:t>
      </w:r>
    </w:p>
    <w:p w:rsidR="00D547CF" w:rsidRPr="002F0C9C" w:rsidRDefault="00D547CF" w:rsidP="00165C76">
      <w:pPr>
        <w:spacing w:before="100" w:beforeAutospacing="1"/>
        <w:rPr>
          <w:sz w:val="28"/>
          <w:szCs w:val="28"/>
        </w:rPr>
      </w:pPr>
      <w:r w:rsidRPr="002F0C9C">
        <w:rPr>
          <w:sz w:val="28"/>
          <w:szCs w:val="28"/>
        </w:rPr>
        <w:t>Определите последовательность ухода за обувью. Расставьте по порядку буквы. Какое слово у вас получилось? –</w:t>
      </w:r>
      <w:r w:rsidRPr="002F0C9C">
        <w:rPr>
          <w:b/>
          <w:bCs/>
          <w:sz w:val="28"/>
          <w:szCs w:val="28"/>
        </w:rPr>
        <w:t xml:space="preserve"> Крем. </w:t>
      </w:r>
    </w:p>
    <w:p w:rsidR="00D547CF" w:rsidRPr="002F0C9C" w:rsidRDefault="00D547CF" w:rsidP="00165C76">
      <w:pPr>
        <w:spacing w:before="100" w:beforeAutospacing="1"/>
        <w:rPr>
          <w:b/>
          <w:bCs/>
          <w:sz w:val="28"/>
          <w:szCs w:val="28"/>
        </w:rPr>
      </w:pPr>
      <w:r w:rsidRPr="002F0C9C">
        <w:rPr>
          <w:sz w:val="28"/>
          <w:szCs w:val="28"/>
        </w:rPr>
        <w:t xml:space="preserve">- Какой предмет ещё нужен для ухода за обувью? – </w:t>
      </w:r>
      <w:r w:rsidRPr="002F0C9C">
        <w:rPr>
          <w:b/>
          <w:bCs/>
          <w:sz w:val="28"/>
          <w:szCs w:val="28"/>
        </w:rPr>
        <w:t>Обувная щётка.</w:t>
      </w:r>
    </w:p>
    <w:p w:rsidR="00D547CF" w:rsidRPr="002F0C9C" w:rsidRDefault="00D547CF" w:rsidP="00165C76">
      <w:pPr>
        <w:spacing w:before="100" w:beforeAutospacing="1"/>
        <w:rPr>
          <w:b/>
          <w:bCs/>
          <w:sz w:val="28"/>
          <w:szCs w:val="28"/>
          <w:u w:val="single"/>
        </w:rPr>
      </w:pPr>
      <w:r w:rsidRPr="002F0C9C">
        <w:rPr>
          <w:b/>
          <w:bCs/>
          <w:sz w:val="28"/>
          <w:szCs w:val="28"/>
          <w:u w:val="single"/>
        </w:rPr>
        <w:t>Практическая работа почистить обувь кожаную</w:t>
      </w:r>
    </w:p>
    <w:p w:rsidR="00D547CF" w:rsidRPr="002F0C9C" w:rsidRDefault="00D547CF" w:rsidP="00165C76">
      <w:pPr>
        <w:spacing w:before="100" w:beforeAutospacing="1"/>
        <w:rPr>
          <w:sz w:val="28"/>
          <w:szCs w:val="28"/>
        </w:rPr>
      </w:pPr>
      <w:r w:rsidRPr="002F0C9C">
        <w:rPr>
          <w:b/>
          <w:bCs/>
          <w:sz w:val="28"/>
          <w:szCs w:val="28"/>
        </w:rPr>
        <w:t xml:space="preserve"> Домашнее задание: </w:t>
      </w:r>
      <w:r w:rsidRPr="002F0C9C">
        <w:rPr>
          <w:sz w:val="28"/>
          <w:szCs w:val="28"/>
        </w:rPr>
        <w:t xml:space="preserve"> Почистить обувь, соблюдая все этапы чистки.</w:t>
      </w:r>
    </w:p>
    <w:p w:rsidR="00D547CF" w:rsidRPr="002F0C9C" w:rsidRDefault="00D547CF" w:rsidP="00165C76">
      <w:pPr>
        <w:spacing w:before="100" w:beforeAutospacing="1"/>
        <w:rPr>
          <w:sz w:val="28"/>
          <w:szCs w:val="28"/>
        </w:rPr>
      </w:pPr>
      <w:r w:rsidRPr="002F0C9C">
        <w:rPr>
          <w:b/>
          <w:bCs/>
          <w:sz w:val="28"/>
          <w:szCs w:val="28"/>
        </w:rPr>
        <w:t>Соблюдаем Технику безопасности.</w:t>
      </w:r>
    </w:p>
    <w:p w:rsidR="00D547CF" w:rsidRPr="002F0C9C" w:rsidRDefault="00D547CF" w:rsidP="00165C76">
      <w:pPr>
        <w:spacing w:before="100" w:beforeAutospacing="1"/>
        <w:rPr>
          <w:sz w:val="28"/>
          <w:szCs w:val="28"/>
        </w:rPr>
      </w:pPr>
      <w:r w:rsidRPr="002F0C9C">
        <w:rPr>
          <w:sz w:val="28"/>
          <w:szCs w:val="28"/>
        </w:rPr>
        <w:t>- Работаем аккуратно, чтобы обувной крем не попал на одежду, в глаза и рот.</w:t>
      </w:r>
    </w:p>
    <w:p w:rsidR="00D547CF" w:rsidRPr="002F0C9C" w:rsidRDefault="00D547CF" w:rsidP="00B1220C">
      <w:pPr>
        <w:rPr>
          <w:b/>
          <w:bCs/>
          <w:i/>
          <w:iCs/>
          <w:sz w:val="28"/>
          <w:szCs w:val="28"/>
        </w:rPr>
      </w:pPr>
      <w:r w:rsidRPr="002F0C9C">
        <w:rPr>
          <w:b/>
          <w:bCs/>
          <w:sz w:val="28"/>
          <w:szCs w:val="28"/>
        </w:rPr>
        <w:t>Подведение итогов .</w:t>
      </w:r>
      <w:r w:rsidRPr="002F0C9C">
        <w:rPr>
          <w:sz w:val="28"/>
          <w:szCs w:val="28"/>
        </w:rPr>
        <w:t xml:space="preserve">  </w:t>
      </w:r>
    </w:p>
    <w:p w:rsidR="00D547CF" w:rsidRPr="002F0C9C" w:rsidRDefault="00D547CF" w:rsidP="00B1220C">
      <w:pPr>
        <w:spacing w:before="100" w:beforeAutospacing="1"/>
        <w:rPr>
          <w:sz w:val="28"/>
          <w:szCs w:val="28"/>
        </w:rPr>
      </w:pPr>
      <w:r w:rsidRPr="002F0C9C">
        <w:rPr>
          <w:sz w:val="28"/>
          <w:szCs w:val="28"/>
        </w:rPr>
        <w:t>Сегодня на занятии мы с вами учились подбирать обувь,</w:t>
      </w:r>
    </w:p>
    <w:p w:rsidR="00D547CF" w:rsidRPr="002F0C9C" w:rsidRDefault="00D547CF" w:rsidP="007A59B2">
      <w:pPr>
        <w:spacing w:before="100" w:beforeAutospacing="1"/>
        <w:rPr>
          <w:sz w:val="28"/>
          <w:szCs w:val="28"/>
        </w:rPr>
      </w:pPr>
      <w:r w:rsidRPr="002F0C9C">
        <w:rPr>
          <w:sz w:val="28"/>
          <w:szCs w:val="28"/>
        </w:rPr>
        <w:t xml:space="preserve">одежду и головной убор по сезону, познакомились  с  видами обуви, правилами ухода за обувью, научились чистить кожаную обувь. </w:t>
      </w:r>
    </w:p>
    <w:p w:rsidR="00D547CF" w:rsidRPr="002F0C9C" w:rsidRDefault="00D547CF" w:rsidP="007A59B2">
      <w:pPr>
        <w:spacing w:before="100" w:beforeAutospacing="1"/>
        <w:rPr>
          <w:sz w:val="28"/>
          <w:szCs w:val="28"/>
        </w:rPr>
      </w:pPr>
      <w:r w:rsidRPr="002F0C9C">
        <w:rPr>
          <w:sz w:val="28"/>
          <w:szCs w:val="28"/>
        </w:rPr>
        <w:t>Все справились с заданием. Молодцы!</w:t>
      </w:r>
    </w:p>
    <w:p w:rsidR="00D547CF" w:rsidRPr="002F0C9C" w:rsidRDefault="00D547CF" w:rsidP="007A59B2">
      <w:pPr>
        <w:rPr>
          <w:sz w:val="28"/>
          <w:szCs w:val="28"/>
        </w:rPr>
      </w:pPr>
    </w:p>
    <w:p w:rsidR="00D547CF" w:rsidRPr="002F0C9C" w:rsidRDefault="00D547CF" w:rsidP="00AB28E8">
      <w:pPr>
        <w:ind w:left="360"/>
        <w:rPr>
          <w:b/>
          <w:bCs/>
          <w:sz w:val="28"/>
          <w:szCs w:val="28"/>
        </w:rPr>
      </w:pPr>
      <w:r w:rsidRPr="002F0C9C">
        <w:rPr>
          <w:b/>
          <w:bCs/>
          <w:sz w:val="28"/>
          <w:szCs w:val="28"/>
        </w:rPr>
        <w:t xml:space="preserve">      Вопросы для повторения:</w:t>
      </w:r>
    </w:p>
    <w:p w:rsidR="00D547CF" w:rsidRPr="002F0C9C" w:rsidRDefault="00D547CF" w:rsidP="00AB28E8">
      <w:pPr>
        <w:ind w:left="360"/>
        <w:rPr>
          <w:sz w:val="28"/>
          <w:szCs w:val="28"/>
        </w:rPr>
      </w:pPr>
      <w:r w:rsidRPr="002F0C9C">
        <w:rPr>
          <w:sz w:val="28"/>
          <w:szCs w:val="28"/>
        </w:rPr>
        <w:t>- назовите материалы, из которых изготавливают обувь</w:t>
      </w:r>
    </w:p>
    <w:p w:rsidR="00D547CF" w:rsidRPr="002F0C9C" w:rsidRDefault="00D547CF" w:rsidP="00AB28E8">
      <w:pPr>
        <w:ind w:left="360"/>
        <w:rPr>
          <w:sz w:val="28"/>
          <w:szCs w:val="28"/>
        </w:rPr>
      </w:pPr>
      <w:r w:rsidRPr="002F0C9C">
        <w:rPr>
          <w:sz w:val="28"/>
          <w:szCs w:val="28"/>
        </w:rPr>
        <w:t>- в каких случаях применяется обувь разных видов?</w:t>
      </w:r>
    </w:p>
    <w:p w:rsidR="00D547CF" w:rsidRPr="002F0C9C" w:rsidRDefault="00D547CF" w:rsidP="00AB28E8">
      <w:pPr>
        <w:ind w:left="360"/>
        <w:rPr>
          <w:sz w:val="28"/>
          <w:szCs w:val="28"/>
        </w:rPr>
      </w:pPr>
      <w:r w:rsidRPr="002F0C9C">
        <w:rPr>
          <w:sz w:val="28"/>
          <w:szCs w:val="28"/>
        </w:rPr>
        <w:t>- как ухаживать за обувью из различных материалов?</w:t>
      </w:r>
    </w:p>
    <w:p w:rsidR="00D547CF" w:rsidRPr="002F0C9C" w:rsidRDefault="00D547CF" w:rsidP="00AB28E8">
      <w:pPr>
        <w:ind w:left="360"/>
        <w:rPr>
          <w:sz w:val="28"/>
          <w:szCs w:val="28"/>
        </w:rPr>
      </w:pPr>
      <w:r w:rsidRPr="002F0C9C">
        <w:rPr>
          <w:sz w:val="28"/>
          <w:szCs w:val="28"/>
        </w:rPr>
        <w:t>- как подготовить обувь к хранению?</w:t>
      </w:r>
    </w:p>
    <w:p w:rsidR="00D547CF" w:rsidRPr="002F0C9C" w:rsidRDefault="00D547CF" w:rsidP="00F25107">
      <w:pPr>
        <w:ind w:left="360"/>
        <w:rPr>
          <w:i/>
          <w:iCs/>
          <w:sz w:val="28"/>
          <w:szCs w:val="28"/>
        </w:rPr>
      </w:pPr>
      <w:r w:rsidRPr="002F0C9C">
        <w:rPr>
          <w:i/>
          <w:iCs/>
          <w:sz w:val="28"/>
          <w:szCs w:val="28"/>
        </w:rPr>
        <w:t xml:space="preserve">Словарь: валяная, кожаная, тканевая, искусственная кожа, замшевая, резиновая. </w:t>
      </w:r>
    </w:p>
    <w:p w:rsidR="00D547CF" w:rsidRPr="002F0C9C" w:rsidRDefault="00D547CF" w:rsidP="00F25107">
      <w:pPr>
        <w:ind w:left="360"/>
        <w:rPr>
          <w:b/>
          <w:bCs/>
          <w:i/>
          <w:iCs/>
          <w:sz w:val="28"/>
          <w:szCs w:val="28"/>
        </w:rPr>
      </w:pPr>
      <w:r w:rsidRPr="002F0C9C">
        <w:rPr>
          <w:b/>
          <w:bCs/>
          <w:i/>
          <w:iCs/>
          <w:sz w:val="28"/>
          <w:szCs w:val="28"/>
        </w:rPr>
        <w:t>Подведение итогов.</w:t>
      </w:r>
    </w:p>
    <w:p w:rsidR="00D547CF" w:rsidRPr="002F0C9C" w:rsidRDefault="00D547CF" w:rsidP="00AB28E8">
      <w:pPr>
        <w:rPr>
          <w:b/>
          <w:bCs/>
          <w:i/>
          <w:iCs/>
          <w:sz w:val="28"/>
          <w:szCs w:val="28"/>
        </w:rPr>
      </w:pPr>
    </w:p>
    <w:p w:rsidR="00D547CF" w:rsidRPr="002F0C9C" w:rsidRDefault="00D547CF" w:rsidP="00AB28E8">
      <w:pPr>
        <w:rPr>
          <w:b/>
          <w:bCs/>
          <w:i/>
          <w:iCs/>
          <w:sz w:val="28"/>
          <w:szCs w:val="28"/>
        </w:rPr>
      </w:pPr>
    </w:p>
    <w:p w:rsidR="00D547CF" w:rsidRPr="002F0C9C" w:rsidRDefault="00D547CF" w:rsidP="00AB28E8">
      <w:pPr>
        <w:rPr>
          <w:b/>
          <w:bCs/>
          <w:i/>
          <w:iCs/>
          <w:sz w:val="28"/>
          <w:szCs w:val="28"/>
        </w:rPr>
      </w:pPr>
    </w:p>
    <w:p w:rsidR="00D547CF" w:rsidRPr="002F0C9C" w:rsidRDefault="00D547CF" w:rsidP="00AB28E8">
      <w:pPr>
        <w:rPr>
          <w:b/>
          <w:bCs/>
          <w:i/>
          <w:iCs/>
          <w:sz w:val="28"/>
          <w:szCs w:val="28"/>
        </w:rPr>
      </w:pPr>
    </w:p>
    <w:p w:rsidR="00D547CF" w:rsidRPr="002F0C9C" w:rsidRDefault="00D547CF" w:rsidP="00AB28E8">
      <w:pPr>
        <w:rPr>
          <w:b/>
          <w:bCs/>
          <w:i/>
          <w:iCs/>
          <w:sz w:val="28"/>
          <w:szCs w:val="28"/>
        </w:rPr>
      </w:pPr>
    </w:p>
    <w:p w:rsidR="00D547CF" w:rsidRPr="002F0C9C" w:rsidRDefault="00D547CF">
      <w:pPr>
        <w:rPr>
          <w:sz w:val="28"/>
          <w:szCs w:val="28"/>
        </w:rPr>
      </w:pPr>
    </w:p>
    <w:sectPr w:rsidR="00D547CF" w:rsidRPr="002F0C9C" w:rsidSect="006A53E2">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7CF" w:rsidRDefault="00D547CF">
      <w:r>
        <w:separator/>
      </w:r>
    </w:p>
  </w:endnote>
  <w:endnote w:type="continuationSeparator" w:id="0">
    <w:p w:rsidR="00D547CF" w:rsidRDefault="00D547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7CF" w:rsidRDefault="00D547CF" w:rsidP="00E95D4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547CF" w:rsidRDefault="00D547CF" w:rsidP="00D8780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7CF" w:rsidRDefault="00D547CF">
      <w:r>
        <w:separator/>
      </w:r>
    </w:p>
  </w:footnote>
  <w:footnote w:type="continuationSeparator" w:id="0">
    <w:p w:rsidR="00D547CF" w:rsidRDefault="00D547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A54AA"/>
    <w:multiLevelType w:val="hybridMultilevel"/>
    <w:tmpl w:val="9864C4BE"/>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A6B76B8"/>
    <w:multiLevelType w:val="hybridMultilevel"/>
    <w:tmpl w:val="750CE23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2">
    <w:nsid w:val="2D00267E"/>
    <w:multiLevelType w:val="hybridMultilevel"/>
    <w:tmpl w:val="B7A6E38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39D97070"/>
    <w:multiLevelType w:val="hybridMultilevel"/>
    <w:tmpl w:val="B3AAFCE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3A367424"/>
    <w:multiLevelType w:val="hybridMultilevel"/>
    <w:tmpl w:val="CAB28A6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45C96CD7"/>
    <w:multiLevelType w:val="hybridMultilevel"/>
    <w:tmpl w:val="1002834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52264501"/>
    <w:multiLevelType w:val="hybridMultilevel"/>
    <w:tmpl w:val="FF283928"/>
    <w:lvl w:ilvl="0" w:tplc="071AB122">
      <w:start w:val="6"/>
      <w:numFmt w:val="upperRoman"/>
      <w:lvlText w:val="%1."/>
      <w:lvlJc w:val="left"/>
      <w:pPr>
        <w:tabs>
          <w:tab w:val="num" w:pos="1080"/>
        </w:tabs>
        <w:ind w:left="1080" w:hanging="72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2056DB4"/>
    <w:multiLevelType w:val="hybridMultilevel"/>
    <w:tmpl w:val="67F4706E"/>
    <w:lvl w:ilvl="0" w:tplc="AB02F79A">
      <w:start w:val="1"/>
      <w:numFmt w:val="bullet"/>
      <w:lvlText w:val=""/>
      <w:lvlJc w:val="left"/>
      <w:pPr>
        <w:tabs>
          <w:tab w:val="num" w:pos="170"/>
        </w:tabs>
        <w:ind w:left="284" w:hanging="171"/>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AB02F79A">
      <w:start w:val="1"/>
      <w:numFmt w:val="bullet"/>
      <w:lvlText w:val=""/>
      <w:lvlJc w:val="left"/>
      <w:pPr>
        <w:tabs>
          <w:tab w:val="num" w:pos="1857"/>
        </w:tabs>
        <w:ind w:left="1971" w:hanging="171"/>
      </w:pPr>
      <w:rPr>
        <w:rFonts w:ascii="Symbol" w:hAnsi="Symbol" w:cs="Symbol"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724222D4"/>
    <w:multiLevelType w:val="hybridMultilevel"/>
    <w:tmpl w:val="9C5AB772"/>
    <w:lvl w:ilvl="0" w:tplc="AB02F79A">
      <w:start w:val="1"/>
      <w:numFmt w:val="bullet"/>
      <w:lvlText w:val=""/>
      <w:lvlJc w:val="left"/>
      <w:pPr>
        <w:tabs>
          <w:tab w:val="num" w:pos="170"/>
        </w:tabs>
        <w:ind w:left="284" w:hanging="17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8"/>
  </w:num>
  <w:num w:numId="3">
    <w:abstractNumId w:val="5"/>
  </w:num>
  <w:num w:numId="4">
    <w:abstractNumId w:val="2"/>
  </w:num>
  <w:num w:numId="5">
    <w:abstractNumId w:val="3"/>
  </w:num>
  <w:num w:numId="6">
    <w:abstractNumId w:val="1"/>
  </w:num>
  <w:num w:numId="7">
    <w:abstractNumId w:val="4"/>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28E8"/>
    <w:rsid w:val="0001503B"/>
    <w:rsid w:val="00165C76"/>
    <w:rsid w:val="0026498C"/>
    <w:rsid w:val="002F0C9C"/>
    <w:rsid w:val="00314EAD"/>
    <w:rsid w:val="004001C1"/>
    <w:rsid w:val="004108FD"/>
    <w:rsid w:val="004144CC"/>
    <w:rsid w:val="004B114E"/>
    <w:rsid w:val="00560C3C"/>
    <w:rsid w:val="005B7330"/>
    <w:rsid w:val="00637182"/>
    <w:rsid w:val="00666083"/>
    <w:rsid w:val="006A53E2"/>
    <w:rsid w:val="00773ACF"/>
    <w:rsid w:val="007935AC"/>
    <w:rsid w:val="007A2B6B"/>
    <w:rsid w:val="007A59B2"/>
    <w:rsid w:val="007B3E0F"/>
    <w:rsid w:val="008303FC"/>
    <w:rsid w:val="008B2514"/>
    <w:rsid w:val="00A043FF"/>
    <w:rsid w:val="00A12569"/>
    <w:rsid w:val="00A90ADB"/>
    <w:rsid w:val="00AB28E8"/>
    <w:rsid w:val="00B02772"/>
    <w:rsid w:val="00B1220C"/>
    <w:rsid w:val="00BC1F88"/>
    <w:rsid w:val="00BD3C6E"/>
    <w:rsid w:val="00C026E7"/>
    <w:rsid w:val="00C663BA"/>
    <w:rsid w:val="00CC2C6A"/>
    <w:rsid w:val="00D46826"/>
    <w:rsid w:val="00D547CF"/>
    <w:rsid w:val="00D87806"/>
    <w:rsid w:val="00DB1649"/>
    <w:rsid w:val="00E07CF1"/>
    <w:rsid w:val="00E13B19"/>
    <w:rsid w:val="00E95D45"/>
    <w:rsid w:val="00ED75EC"/>
    <w:rsid w:val="00F2510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8E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87806"/>
    <w:pPr>
      <w:tabs>
        <w:tab w:val="center" w:pos="4677"/>
        <w:tab w:val="right" w:pos="9355"/>
      </w:tabs>
    </w:pPr>
  </w:style>
  <w:style w:type="character" w:customStyle="1" w:styleId="FooterChar">
    <w:name w:val="Footer Char"/>
    <w:basedOn w:val="DefaultParagraphFont"/>
    <w:link w:val="Footer"/>
    <w:uiPriority w:val="99"/>
    <w:semiHidden/>
    <w:rsid w:val="00DA0E18"/>
    <w:rPr>
      <w:rFonts w:ascii="Times New Roman" w:eastAsia="Times New Roman" w:hAnsi="Times New Roman"/>
      <w:sz w:val="24"/>
      <w:szCs w:val="24"/>
    </w:rPr>
  </w:style>
  <w:style w:type="character" w:styleId="PageNumber">
    <w:name w:val="page number"/>
    <w:basedOn w:val="DefaultParagraphFont"/>
    <w:uiPriority w:val="99"/>
    <w:rsid w:val="00D8780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Pages>
  <Words>843</Words>
  <Characters>4806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Одежда и обувь</dc:title>
  <dc:subject/>
  <dc:creator>Admin</dc:creator>
  <cp:keywords/>
  <dc:description/>
  <cp:lastModifiedBy>Admin</cp:lastModifiedBy>
  <cp:revision>3</cp:revision>
  <cp:lastPrinted>2015-11-29T18:52:00Z</cp:lastPrinted>
  <dcterms:created xsi:type="dcterms:W3CDTF">2015-11-29T19:05:00Z</dcterms:created>
  <dcterms:modified xsi:type="dcterms:W3CDTF">2015-11-29T19:09:00Z</dcterms:modified>
</cp:coreProperties>
</file>