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3E1" w:rsidRDefault="006A33E1" w:rsidP="006A33E1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ED5AF9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ТЕХНОЛОГИЧЕСКАЯ КАРТА УРОКА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2146"/>
        <w:gridCol w:w="4341"/>
        <w:gridCol w:w="4253"/>
        <w:gridCol w:w="3969"/>
      </w:tblGrid>
      <w:tr w:rsidR="006A33E1" w:rsidRPr="00EA1B39" w:rsidTr="00493C30">
        <w:tc>
          <w:tcPr>
            <w:tcW w:w="2146" w:type="dxa"/>
          </w:tcPr>
          <w:p w:rsidR="006A33E1" w:rsidRPr="009B6191" w:rsidRDefault="006A33E1" w:rsidP="006A33E1">
            <w:pPr>
              <w:spacing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Предмет:</w:t>
            </w:r>
          </w:p>
        </w:tc>
        <w:tc>
          <w:tcPr>
            <w:tcW w:w="12563" w:type="dxa"/>
            <w:gridSpan w:val="3"/>
          </w:tcPr>
          <w:p w:rsidR="006A33E1" w:rsidRPr="009B6191" w:rsidRDefault="009B6191" w:rsidP="006A33E1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Р</w:t>
            </w:r>
            <w:r w:rsidR="006A33E1" w:rsidRPr="009B61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усский язык</w:t>
            </w:r>
          </w:p>
        </w:tc>
      </w:tr>
      <w:tr w:rsidR="006A33E1" w:rsidRPr="00EA1B39" w:rsidTr="00493C30">
        <w:tc>
          <w:tcPr>
            <w:tcW w:w="2146" w:type="dxa"/>
          </w:tcPr>
          <w:p w:rsidR="006A33E1" w:rsidRPr="009B6191" w:rsidRDefault="006A33E1" w:rsidP="006A33E1">
            <w:pPr>
              <w:spacing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Класс:</w:t>
            </w:r>
          </w:p>
        </w:tc>
        <w:tc>
          <w:tcPr>
            <w:tcW w:w="12563" w:type="dxa"/>
            <w:gridSpan w:val="3"/>
          </w:tcPr>
          <w:p w:rsidR="006A33E1" w:rsidRPr="009B6191" w:rsidRDefault="006A33E1" w:rsidP="006A33E1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3 «А»</w:t>
            </w:r>
          </w:p>
        </w:tc>
      </w:tr>
      <w:tr w:rsidR="00493C30" w:rsidRPr="00EA1B39" w:rsidTr="00493C30">
        <w:tc>
          <w:tcPr>
            <w:tcW w:w="2146" w:type="dxa"/>
          </w:tcPr>
          <w:p w:rsidR="00493C30" w:rsidRPr="009B6191" w:rsidRDefault="00493C30" w:rsidP="006A33E1">
            <w:pPr>
              <w:spacing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9B61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УМК:</w:t>
            </w:r>
          </w:p>
        </w:tc>
        <w:tc>
          <w:tcPr>
            <w:tcW w:w="12563" w:type="dxa"/>
            <w:gridSpan w:val="3"/>
          </w:tcPr>
          <w:p w:rsidR="00493C30" w:rsidRPr="009B6191" w:rsidRDefault="00493C30" w:rsidP="006A33E1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«Школа России»</w:t>
            </w:r>
          </w:p>
        </w:tc>
      </w:tr>
      <w:tr w:rsidR="00493C30" w:rsidRPr="00EA1B39" w:rsidTr="00493C30">
        <w:tc>
          <w:tcPr>
            <w:tcW w:w="2146" w:type="dxa"/>
          </w:tcPr>
          <w:p w:rsidR="00493C30" w:rsidRPr="009B6191" w:rsidRDefault="00493C30" w:rsidP="006A33E1">
            <w:pPr>
              <w:spacing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Тема урока:</w:t>
            </w:r>
          </w:p>
        </w:tc>
        <w:tc>
          <w:tcPr>
            <w:tcW w:w="12563" w:type="dxa"/>
            <w:gridSpan w:val="3"/>
          </w:tcPr>
          <w:p w:rsidR="00493C30" w:rsidRPr="009B6191" w:rsidRDefault="00493C30" w:rsidP="006A33E1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Имя существительное и его роль в речи.</w:t>
            </w:r>
          </w:p>
        </w:tc>
      </w:tr>
      <w:tr w:rsidR="00493C30" w:rsidRPr="00EA1B39" w:rsidTr="00493C30">
        <w:tc>
          <w:tcPr>
            <w:tcW w:w="2146" w:type="dxa"/>
          </w:tcPr>
          <w:p w:rsidR="00493C30" w:rsidRPr="009B6191" w:rsidRDefault="00493C30" w:rsidP="006A33E1">
            <w:pPr>
              <w:spacing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Тип урока:</w:t>
            </w:r>
          </w:p>
        </w:tc>
        <w:tc>
          <w:tcPr>
            <w:tcW w:w="12563" w:type="dxa"/>
            <w:gridSpan w:val="3"/>
          </w:tcPr>
          <w:p w:rsidR="00493C30" w:rsidRPr="009B6191" w:rsidRDefault="00493C30" w:rsidP="006A33E1">
            <w:pPr>
              <w:spacing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Комбинированный урок</w:t>
            </w:r>
            <w:r w:rsidRPr="009B61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493C30" w:rsidRPr="00EA1B39" w:rsidTr="00493C30">
        <w:tc>
          <w:tcPr>
            <w:tcW w:w="2146" w:type="dxa"/>
          </w:tcPr>
          <w:p w:rsidR="00493C30" w:rsidRPr="009B6191" w:rsidRDefault="00493C30" w:rsidP="006A33E1">
            <w:pPr>
              <w:spacing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Цель урока:</w:t>
            </w:r>
            <w:r w:rsidRPr="009B61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63" w:type="dxa"/>
            <w:gridSpan w:val="3"/>
          </w:tcPr>
          <w:p w:rsidR="00493C30" w:rsidRPr="007D493D" w:rsidRDefault="00493C30" w:rsidP="007D493D">
            <w:pPr>
              <w:rPr>
                <w:rFonts w:ascii="Times New Roman" w:eastAsiaTheme="minorHAnsi" w:hAnsi="Times New Roman" w:cs="Times New Roman"/>
                <w:sz w:val="24"/>
                <w:lang w:eastAsia="en-US"/>
              </w:rPr>
            </w:pPr>
            <w:r w:rsidRPr="007D493D">
              <w:rPr>
                <w:rFonts w:ascii="Times New Roman" w:eastAsiaTheme="minorHAnsi" w:hAnsi="Times New Roman" w:cs="Times New Roman"/>
                <w:sz w:val="24"/>
                <w:lang w:eastAsia="en-US"/>
              </w:rPr>
              <w:t>ознакомление с обобщённым лексическим значение имён существительных (являются названием людей, вещей, животных, событий и пр.), отработка грамматического понятия «имя существительное», развитие умения распознавать имя существительное и правильно употреблять его в речи, развитие орфографической зоркости;</w:t>
            </w:r>
          </w:p>
          <w:p w:rsidR="00493C30" w:rsidRPr="007D493D" w:rsidRDefault="00493C30" w:rsidP="007D493D">
            <w:pPr>
              <w:rPr>
                <w:rFonts w:ascii="Times New Roman" w:eastAsiaTheme="minorHAnsi" w:hAnsi="Times New Roman" w:cs="Times New Roman"/>
                <w:sz w:val="24"/>
                <w:lang w:eastAsia="en-US"/>
              </w:rPr>
            </w:pPr>
            <w:r w:rsidRPr="007D493D">
              <w:rPr>
                <w:rFonts w:ascii="Times New Roman" w:eastAsiaTheme="minorHAnsi" w:hAnsi="Times New Roman" w:cs="Times New Roman"/>
                <w:sz w:val="24"/>
                <w:lang w:eastAsia="en-US"/>
              </w:rPr>
              <w:t>бережного отношения к природе, развитие речи, творческого мышления учащихся.</w:t>
            </w:r>
          </w:p>
          <w:p w:rsidR="00493C30" w:rsidRPr="009B6191" w:rsidRDefault="00493C30" w:rsidP="009B6191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493C30" w:rsidRPr="00EA1B39" w:rsidTr="00493C30">
        <w:tc>
          <w:tcPr>
            <w:tcW w:w="2146" w:type="dxa"/>
          </w:tcPr>
          <w:p w:rsidR="00493C30" w:rsidRPr="009B6191" w:rsidRDefault="00493C30" w:rsidP="006A33E1">
            <w:pPr>
              <w:spacing w:line="36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b/>
                <w:sz w:val="24"/>
                <w:szCs w:val="24"/>
              </w:rPr>
              <w:t>Планируемый результат</w:t>
            </w:r>
          </w:p>
        </w:tc>
        <w:tc>
          <w:tcPr>
            <w:tcW w:w="12563" w:type="dxa"/>
            <w:gridSpan w:val="3"/>
          </w:tcPr>
          <w:p w:rsidR="00493C30" w:rsidRPr="009B6191" w:rsidRDefault="00493C30" w:rsidP="009B6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</w:p>
        </w:tc>
      </w:tr>
      <w:tr w:rsidR="00493C30" w:rsidRPr="00EA1B39" w:rsidTr="00493C30">
        <w:tc>
          <w:tcPr>
            <w:tcW w:w="2146" w:type="dxa"/>
            <w:vMerge w:val="restart"/>
          </w:tcPr>
          <w:p w:rsidR="00493C30" w:rsidRPr="009B6191" w:rsidRDefault="00493C30" w:rsidP="008C1E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6191">
              <w:rPr>
                <w:rFonts w:ascii="Times New Roman" w:hAnsi="Times New Roman"/>
                <w:b/>
                <w:sz w:val="24"/>
                <w:szCs w:val="24"/>
              </w:rPr>
              <w:t>Планируемый результат</w:t>
            </w:r>
          </w:p>
          <w:p w:rsidR="00493C30" w:rsidRPr="009B6191" w:rsidRDefault="00493C30" w:rsidP="008C1E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A75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Технологии:</w:t>
            </w:r>
          </w:p>
        </w:tc>
        <w:tc>
          <w:tcPr>
            <w:tcW w:w="4341" w:type="dxa"/>
          </w:tcPr>
          <w:p w:rsidR="00493C30" w:rsidRPr="009B6191" w:rsidRDefault="00493C30" w:rsidP="00345D99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познакомить с именем существительным, как частью речи </w:t>
            </w:r>
          </w:p>
          <w:p w:rsidR="00493C30" w:rsidRPr="009B6191" w:rsidRDefault="00493C30" w:rsidP="008C1EB6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 наблюдать за значением имён существительных, </w:t>
            </w:r>
          </w:p>
          <w:p w:rsidR="00493C30" w:rsidRPr="009B6191" w:rsidRDefault="00493C30" w:rsidP="008C1EB6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уметь классифицировать имена существительные,</w:t>
            </w:r>
          </w:p>
          <w:p w:rsidR="00493C30" w:rsidRPr="009B6191" w:rsidRDefault="00493C30" w:rsidP="008C1EB6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учить находить признаки имён существительных, </w:t>
            </w:r>
          </w:p>
          <w:p w:rsidR="00493C30" w:rsidRPr="009B6191" w:rsidRDefault="00493C30" w:rsidP="008C1EB6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61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применять полученные знания на практике, в самостоятельной работе.</w:t>
            </w:r>
          </w:p>
          <w:p w:rsidR="00493C30" w:rsidRPr="009B6191" w:rsidRDefault="00493C30" w:rsidP="007254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493C30" w:rsidRPr="009B6191" w:rsidRDefault="00493C30" w:rsidP="007254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B6191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3969" w:type="dxa"/>
          </w:tcPr>
          <w:p w:rsidR="00493C30" w:rsidRPr="009B6191" w:rsidRDefault="00493C30" w:rsidP="007254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6191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</w:p>
        </w:tc>
      </w:tr>
      <w:tr w:rsidR="00493C30" w:rsidRPr="00EA1B39" w:rsidTr="00493C30">
        <w:tc>
          <w:tcPr>
            <w:tcW w:w="2146" w:type="dxa"/>
            <w:vMerge/>
          </w:tcPr>
          <w:p w:rsidR="00493C30" w:rsidRPr="009B6191" w:rsidRDefault="00493C30" w:rsidP="007254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1" w:type="dxa"/>
          </w:tcPr>
          <w:p w:rsidR="00493C30" w:rsidRPr="009B6191" w:rsidRDefault="00493C30" w:rsidP="008C1EB6">
            <w:pPr>
              <w:rPr>
                <w:rFonts w:ascii="Times New Roman" w:hAnsi="Times New Roman"/>
                <w:sz w:val="24"/>
                <w:szCs w:val="24"/>
              </w:rPr>
            </w:pPr>
            <w:r w:rsidRPr="002A7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технология развития критического мышления через чтение и письмо, </w:t>
            </w:r>
            <w:proofErr w:type="spellStart"/>
            <w:r w:rsidRPr="002A752D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здоровьесбережение</w:t>
            </w:r>
            <w:proofErr w:type="spellEnd"/>
            <w:r w:rsidRPr="002A7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2A752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дифференцированное обучение.</w:t>
            </w:r>
          </w:p>
        </w:tc>
        <w:tc>
          <w:tcPr>
            <w:tcW w:w="4253" w:type="dxa"/>
          </w:tcPr>
          <w:p w:rsidR="00493C30" w:rsidRPr="009B6191" w:rsidRDefault="00493C30" w:rsidP="006A33E1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lastRenderedPageBreak/>
              <w:t>Извлекать необходимую информацию;</w:t>
            </w:r>
          </w:p>
          <w:p w:rsidR="00493C30" w:rsidRPr="009B6191" w:rsidRDefault="00493C30" w:rsidP="006A33E1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t xml:space="preserve">Делать выводы на основе </w:t>
            </w:r>
            <w:r w:rsidRPr="009B6191">
              <w:rPr>
                <w:rFonts w:ascii="Times New Roman" w:hAnsi="Times New Roman"/>
                <w:sz w:val="24"/>
                <w:szCs w:val="24"/>
              </w:rPr>
              <w:lastRenderedPageBreak/>
              <w:t>сравнения и наблюдения;</w:t>
            </w:r>
          </w:p>
          <w:p w:rsidR="00493C30" w:rsidRPr="009B6191" w:rsidRDefault="00493C30" w:rsidP="006A33E1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t>Проводить самопроверку и самооценку</w:t>
            </w:r>
          </w:p>
          <w:p w:rsidR="00493C30" w:rsidRPr="009B6191" w:rsidRDefault="00493C30" w:rsidP="006A33E1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t>Самостоятельное выделение и формулирование познавательной цели</w:t>
            </w:r>
          </w:p>
          <w:p w:rsidR="00493C30" w:rsidRPr="009B6191" w:rsidRDefault="00493C30" w:rsidP="006A33E1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t>Структурирование знаний; осознанное и произвольное построение речевого высказывания в устной речи</w:t>
            </w:r>
          </w:p>
          <w:p w:rsidR="00493C30" w:rsidRPr="009B6191" w:rsidRDefault="00493C30" w:rsidP="006A33E1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t>Постановка учебной задачи на основе соотнесения того, что уже известно и усвоено обучающимися и того, что ещё неизвестно; сличение способа действия и его результата с заданным эталоном;</w:t>
            </w:r>
          </w:p>
          <w:p w:rsidR="00493C30" w:rsidRPr="009B6191" w:rsidRDefault="00493C30" w:rsidP="006A33E1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задачами и условиями коммуникации.</w:t>
            </w:r>
          </w:p>
        </w:tc>
        <w:tc>
          <w:tcPr>
            <w:tcW w:w="3969" w:type="dxa"/>
          </w:tcPr>
          <w:p w:rsidR="00493C30" w:rsidRPr="009B6191" w:rsidRDefault="00493C30" w:rsidP="008C1EB6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9B61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Уметь проводить самооценку на основе критерия успешности </w:t>
            </w:r>
            <w:r w:rsidRPr="009B61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учебной деятельности.</w:t>
            </w:r>
          </w:p>
          <w:p w:rsidR="00493C30" w:rsidRPr="009B6191" w:rsidRDefault="00493C30" w:rsidP="008C1EB6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t>Понимать и сохранять в памяти учебную задачу урока;</w:t>
            </w:r>
          </w:p>
          <w:p w:rsidR="00493C30" w:rsidRPr="009B6191" w:rsidRDefault="00493C30" w:rsidP="008C1EB6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t>Осознавать личную ответственность за получение знаний, за правильный выбор.</w:t>
            </w:r>
          </w:p>
          <w:p w:rsidR="00493C30" w:rsidRPr="009B6191" w:rsidRDefault="00493C30" w:rsidP="008C1EB6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9B6191">
              <w:rPr>
                <w:rFonts w:ascii="Times New Roman" w:hAnsi="Times New Roman"/>
                <w:sz w:val="24"/>
                <w:szCs w:val="24"/>
              </w:rPr>
              <w:t>Формирование ценностных ориентиров и смыслов учебной деятельности на основе развития познавательных интересов, учебных мотивов.</w:t>
            </w:r>
          </w:p>
          <w:p w:rsidR="00493C30" w:rsidRPr="009B6191" w:rsidRDefault="00493C30" w:rsidP="008C1EB6">
            <w:pPr>
              <w:ind w:firstLine="426"/>
              <w:rPr>
                <w:rFonts w:eastAsia="Times New Roman"/>
                <w:sz w:val="24"/>
                <w:szCs w:val="24"/>
              </w:rPr>
            </w:pPr>
          </w:p>
          <w:p w:rsidR="00493C30" w:rsidRPr="009B6191" w:rsidRDefault="00493C30" w:rsidP="008C1EB6">
            <w:pPr>
              <w:ind w:firstLine="426"/>
              <w:rPr>
                <w:rFonts w:eastAsia="Times New Roman"/>
                <w:sz w:val="24"/>
                <w:szCs w:val="24"/>
              </w:rPr>
            </w:pPr>
          </w:p>
          <w:p w:rsidR="00493C30" w:rsidRPr="009B6191" w:rsidRDefault="00493C30" w:rsidP="008C1EB6">
            <w:pPr>
              <w:ind w:firstLine="426"/>
              <w:rPr>
                <w:rFonts w:eastAsia="Times New Roman"/>
                <w:sz w:val="24"/>
                <w:szCs w:val="24"/>
              </w:rPr>
            </w:pPr>
          </w:p>
          <w:p w:rsidR="00493C30" w:rsidRPr="009B6191" w:rsidRDefault="00493C30" w:rsidP="008C1EB6">
            <w:pPr>
              <w:ind w:firstLine="42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C30" w:rsidRPr="00EA1B39" w:rsidTr="00493C30">
        <w:tc>
          <w:tcPr>
            <w:tcW w:w="2146" w:type="dxa"/>
          </w:tcPr>
          <w:p w:rsidR="00493C30" w:rsidRPr="002A752D" w:rsidRDefault="00493C30" w:rsidP="009464F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63" w:type="dxa"/>
            <w:gridSpan w:val="3"/>
          </w:tcPr>
          <w:p w:rsidR="00493C30" w:rsidRPr="002A752D" w:rsidRDefault="00493C30" w:rsidP="000328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45D99" w:rsidRPr="00EA1B39" w:rsidRDefault="00345D99" w:rsidP="00345D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1B39">
        <w:rPr>
          <w:rFonts w:ascii="Times New Roman" w:hAnsi="Times New Roman"/>
          <w:b/>
          <w:sz w:val="24"/>
          <w:szCs w:val="24"/>
        </w:rPr>
        <w:t>Организация пространства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729"/>
        <w:gridCol w:w="5052"/>
      </w:tblGrid>
      <w:tr w:rsidR="00345D99" w:rsidRPr="00EA1B39" w:rsidTr="000328C5">
        <w:tc>
          <w:tcPr>
            <w:tcW w:w="4928" w:type="dxa"/>
            <w:shd w:val="clear" w:color="auto" w:fill="auto"/>
          </w:tcPr>
          <w:p w:rsidR="00345D99" w:rsidRPr="00EA1B39" w:rsidRDefault="00345D99" w:rsidP="007254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1B39">
              <w:rPr>
                <w:rFonts w:ascii="Times New Roman" w:hAnsi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EA1B39">
              <w:rPr>
                <w:rFonts w:ascii="Times New Roman" w:hAnsi="Times New Roman"/>
                <w:b/>
                <w:sz w:val="24"/>
                <w:szCs w:val="24"/>
              </w:rPr>
              <w:t xml:space="preserve"> связи</w:t>
            </w:r>
          </w:p>
        </w:tc>
        <w:tc>
          <w:tcPr>
            <w:tcW w:w="4729" w:type="dxa"/>
            <w:shd w:val="clear" w:color="auto" w:fill="auto"/>
          </w:tcPr>
          <w:p w:rsidR="00345D99" w:rsidRPr="00EA1B39" w:rsidRDefault="00345D99" w:rsidP="007254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1B39">
              <w:rPr>
                <w:rFonts w:ascii="Times New Roman" w:hAnsi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5052" w:type="dxa"/>
            <w:shd w:val="clear" w:color="auto" w:fill="auto"/>
          </w:tcPr>
          <w:p w:rsidR="00345D99" w:rsidRPr="00EA1B39" w:rsidRDefault="00345D99" w:rsidP="007254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1B39">
              <w:rPr>
                <w:rFonts w:ascii="Times New Roman" w:hAnsi="Times New Roman"/>
                <w:b/>
                <w:sz w:val="24"/>
                <w:szCs w:val="24"/>
              </w:rPr>
              <w:t>Ресурсы</w:t>
            </w:r>
          </w:p>
        </w:tc>
      </w:tr>
      <w:tr w:rsidR="00345D99" w:rsidRPr="00EA1B39" w:rsidTr="000328C5">
        <w:tc>
          <w:tcPr>
            <w:tcW w:w="4928" w:type="dxa"/>
            <w:shd w:val="clear" w:color="auto" w:fill="auto"/>
          </w:tcPr>
          <w:p w:rsidR="00345D99" w:rsidRPr="00EA1B39" w:rsidRDefault="00345D99" w:rsidP="009B6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1B39">
              <w:rPr>
                <w:rFonts w:ascii="Times New Roman" w:hAnsi="Times New Roman"/>
                <w:sz w:val="24"/>
                <w:szCs w:val="24"/>
              </w:rPr>
              <w:t>Литературное чтение (чтение с</w:t>
            </w:r>
            <w:r w:rsidR="009B6191">
              <w:rPr>
                <w:rFonts w:ascii="Times New Roman" w:hAnsi="Times New Roman"/>
                <w:sz w:val="24"/>
                <w:szCs w:val="24"/>
              </w:rPr>
              <w:t>тихотворения</w:t>
            </w:r>
            <w:r w:rsidRPr="00EA1B3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4729" w:type="dxa"/>
            <w:shd w:val="clear" w:color="auto" w:fill="auto"/>
          </w:tcPr>
          <w:p w:rsidR="009464FD" w:rsidRPr="009464FD" w:rsidRDefault="00345D99" w:rsidP="009464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64FD">
              <w:rPr>
                <w:rFonts w:ascii="Times New Roman" w:hAnsi="Times New Roman"/>
                <w:sz w:val="24"/>
                <w:szCs w:val="24"/>
              </w:rPr>
              <w:t>Фронтал</w:t>
            </w:r>
            <w:r w:rsidR="00654697">
              <w:rPr>
                <w:rFonts w:ascii="Times New Roman" w:hAnsi="Times New Roman"/>
                <w:sz w:val="24"/>
                <w:szCs w:val="24"/>
              </w:rPr>
              <w:t xml:space="preserve">ьная, </w:t>
            </w:r>
            <w:r w:rsidR="00522463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="00522463">
              <w:rPr>
                <w:rFonts w:ascii="Times New Roman" w:hAnsi="Times New Roman"/>
                <w:sz w:val="24"/>
                <w:szCs w:val="24"/>
              </w:rPr>
              <w:t xml:space="preserve"> парах</w:t>
            </w:r>
            <w:r w:rsidR="009464FD" w:rsidRPr="009464F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45D99" w:rsidRPr="00EA1B39" w:rsidRDefault="00522463" w:rsidP="00522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345D99" w:rsidRPr="009464FD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52" w:type="dxa"/>
            <w:shd w:val="clear" w:color="auto" w:fill="auto"/>
          </w:tcPr>
          <w:p w:rsidR="00345D99" w:rsidRPr="00EA1B39" w:rsidRDefault="00345D99" w:rsidP="00345D99">
            <w:pPr>
              <w:pStyle w:val="a5"/>
              <w:spacing w:before="0" w:beforeAutospacing="0" w:after="0" w:afterAutospacing="0"/>
            </w:pPr>
            <w:r w:rsidRPr="00EA1B39">
              <w:rPr>
                <w:b/>
              </w:rPr>
              <w:t>1.</w:t>
            </w:r>
            <w:r w:rsidR="00EA1B39">
              <w:t>Компьютер</w:t>
            </w:r>
            <w:r w:rsidRPr="00EA1B39">
              <w:t>, мультимедийный проектор, интерактивная доска;</w:t>
            </w:r>
          </w:p>
          <w:p w:rsidR="00345D99" w:rsidRPr="000328C5" w:rsidRDefault="00345D99" w:rsidP="00345D99">
            <w:pPr>
              <w:pStyle w:val="a5"/>
              <w:spacing w:before="0" w:beforeAutospacing="0" w:after="0" w:afterAutospacing="0"/>
            </w:pPr>
            <w:r w:rsidRPr="000328C5">
              <w:rPr>
                <w:rFonts w:eastAsia="Calibri"/>
                <w:b/>
                <w:lang w:eastAsia="en-US"/>
              </w:rPr>
              <w:t xml:space="preserve">2. </w:t>
            </w:r>
            <w:r w:rsidR="000328C5" w:rsidRPr="000328C5">
              <w:t>Презентация по теме урока, выполненная учителем</w:t>
            </w:r>
            <w:r w:rsidRPr="000328C5">
              <w:t>.</w:t>
            </w:r>
          </w:p>
          <w:p w:rsidR="00345D99" w:rsidRPr="00EA1B39" w:rsidRDefault="00345D99" w:rsidP="00345D99">
            <w:pPr>
              <w:pStyle w:val="a5"/>
              <w:spacing w:before="0" w:beforeAutospacing="0" w:after="0" w:afterAutospacing="0"/>
            </w:pPr>
            <w:r w:rsidRPr="00EA1B39">
              <w:rPr>
                <w:b/>
              </w:rPr>
              <w:t>3.</w:t>
            </w:r>
            <w:r w:rsidR="00654697">
              <w:t xml:space="preserve">Карточки </w:t>
            </w:r>
            <w:proofErr w:type="gramStart"/>
            <w:r w:rsidR="00654697">
              <w:t xml:space="preserve">для </w:t>
            </w:r>
            <w:r w:rsidRPr="00EA1B39">
              <w:t xml:space="preserve"> работы</w:t>
            </w:r>
            <w:proofErr w:type="gramEnd"/>
            <w:r w:rsidRPr="00EA1B39">
              <w:t>.</w:t>
            </w:r>
          </w:p>
          <w:p w:rsidR="00345D99" w:rsidRPr="00EA1B39" w:rsidRDefault="00345D99" w:rsidP="00345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1B3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A1B39">
              <w:rPr>
                <w:rFonts w:ascii="Times New Roman" w:hAnsi="Times New Roman"/>
                <w:sz w:val="24"/>
                <w:szCs w:val="24"/>
              </w:rPr>
              <w:t xml:space="preserve">.Учебник «Русский язык», </w:t>
            </w:r>
            <w:proofErr w:type="spellStart"/>
            <w:r w:rsidRPr="00EA1B39">
              <w:rPr>
                <w:rFonts w:ascii="Times New Roman" w:hAnsi="Times New Roman"/>
                <w:sz w:val="24"/>
                <w:szCs w:val="24"/>
              </w:rPr>
              <w:t>В.П.Канакина</w:t>
            </w:r>
            <w:proofErr w:type="spellEnd"/>
            <w:r w:rsidRPr="00EA1B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A1B39">
              <w:rPr>
                <w:rFonts w:ascii="Times New Roman" w:hAnsi="Times New Roman"/>
                <w:sz w:val="24"/>
                <w:szCs w:val="24"/>
              </w:rPr>
              <w:t>В.Г.Горецкий</w:t>
            </w:r>
            <w:proofErr w:type="spellEnd"/>
            <w:r w:rsidRPr="00EA1B39">
              <w:rPr>
                <w:rFonts w:ascii="Times New Roman" w:hAnsi="Times New Roman"/>
                <w:sz w:val="24"/>
                <w:szCs w:val="24"/>
              </w:rPr>
              <w:t>, Москва «Просвещение», 2013 год.</w:t>
            </w:r>
          </w:p>
          <w:p w:rsidR="00345D99" w:rsidRPr="00EA1B39" w:rsidRDefault="00345D99" w:rsidP="007D49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B4CDB" w:rsidRPr="00EA1B39" w:rsidRDefault="000E3D59" w:rsidP="000328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1B39">
        <w:rPr>
          <w:rFonts w:ascii="Times New Roman" w:hAnsi="Times New Roman"/>
          <w:b/>
          <w:sz w:val="24"/>
          <w:szCs w:val="24"/>
        </w:rPr>
        <w:lastRenderedPageBreak/>
        <w:t>Организационный момент.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3685"/>
        <w:gridCol w:w="3686"/>
        <w:gridCol w:w="4677"/>
      </w:tblGrid>
      <w:tr w:rsidR="000E3D59" w:rsidRPr="00EA1B39" w:rsidTr="000E3D59">
        <w:tc>
          <w:tcPr>
            <w:tcW w:w="2802" w:type="dxa"/>
            <w:shd w:val="clear" w:color="auto" w:fill="auto"/>
          </w:tcPr>
          <w:p w:rsidR="000E3D59" w:rsidRPr="00EA1B39" w:rsidRDefault="000E3D59" w:rsidP="007254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1B39">
              <w:rPr>
                <w:rFonts w:ascii="Times New Roman" w:eastAsia="Times New Roman" w:hAnsi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3685" w:type="dxa"/>
            <w:shd w:val="clear" w:color="auto" w:fill="auto"/>
          </w:tcPr>
          <w:p w:rsidR="000E3D59" w:rsidRPr="00EA1B39" w:rsidRDefault="000E3D59" w:rsidP="007254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1B39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686" w:type="dxa"/>
            <w:shd w:val="clear" w:color="auto" w:fill="auto"/>
          </w:tcPr>
          <w:p w:rsidR="000E3D59" w:rsidRPr="00EA1B39" w:rsidRDefault="000E3D59" w:rsidP="007254C9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A1B39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  <w:p w:rsidR="000E3D59" w:rsidRPr="00EA1B39" w:rsidRDefault="000E3D59" w:rsidP="007254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0E3D59" w:rsidRPr="00EA1B39" w:rsidRDefault="000E3D59" w:rsidP="007254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1B39">
              <w:rPr>
                <w:rFonts w:ascii="Times New Roman" w:hAnsi="Times New Roman"/>
                <w:b/>
                <w:sz w:val="24"/>
                <w:szCs w:val="24"/>
              </w:rPr>
              <w:t xml:space="preserve">Формируемые УУД </w:t>
            </w:r>
          </w:p>
        </w:tc>
      </w:tr>
      <w:tr w:rsidR="000E3D59" w:rsidRPr="006A77BA" w:rsidTr="000E3D59">
        <w:tc>
          <w:tcPr>
            <w:tcW w:w="2802" w:type="dxa"/>
            <w:shd w:val="clear" w:color="auto" w:fill="auto"/>
          </w:tcPr>
          <w:p w:rsidR="000E3D59" w:rsidRPr="006A77BA" w:rsidRDefault="000D620C" w:rsidP="007739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этап </w:t>
            </w:r>
          </w:p>
          <w:p w:rsidR="000E3D59" w:rsidRPr="006A77BA" w:rsidRDefault="000E3D59" w:rsidP="007739D5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E3D59" w:rsidRPr="006A77BA" w:rsidRDefault="000E3D5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213B6" w:rsidRPr="006A77BA" w:rsidRDefault="008213B6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213B6" w:rsidRPr="006A77BA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Слайд 1</w:t>
            </w:r>
          </w:p>
        </w:tc>
        <w:tc>
          <w:tcPr>
            <w:tcW w:w="3685" w:type="dxa"/>
            <w:shd w:val="clear" w:color="auto" w:fill="auto"/>
          </w:tcPr>
          <w:p w:rsidR="000E3D59" w:rsidRPr="006A77BA" w:rsidRDefault="000E3D59" w:rsidP="007739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6A77BA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Приветствие.</w:t>
            </w:r>
          </w:p>
          <w:p w:rsidR="000E3D59" w:rsidRPr="006A77BA" w:rsidRDefault="000E3D59" w:rsidP="007739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6A77BA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Проверка готовности к уроку.</w:t>
            </w:r>
          </w:p>
          <w:p w:rsidR="002E481D" w:rsidRPr="006A77BA" w:rsidRDefault="002E481D" w:rsidP="007739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4"/>
                <w:szCs w:val="28"/>
              </w:rPr>
              <w:t>Проверь, дружок,</w:t>
            </w:r>
            <w:r w:rsidRPr="006A77B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Готов ли ты начать урок?</w:t>
            </w:r>
            <w:r w:rsidRPr="006A77B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Всё ль в порядке</w:t>
            </w:r>
            <w:r w:rsidRPr="006A77B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Книжка, ручка и тетрадка?</w:t>
            </w:r>
            <w:r w:rsidRPr="006A77B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 xml:space="preserve">Проверили? </w:t>
            </w:r>
          </w:p>
          <w:p w:rsidR="000E3D59" w:rsidRPr="006A77BA" w:rsidRDefault="002E481D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4"/>
                <w:szCs w:val="28"/>
              </w:rPr>
              <w:t>Предлагаю улыбнуться</w:t>
            </w:r>
            <w:r w:rsidRPr="006A77B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И в работу окунуться.</w:t>
            </w:r>
          </w:p>
        </w:tc>
        <w:tc>
          <w:tcPr>
            <w:tcW w:w="3686" w:type="dxa"/>
            <w:shd w:val="clear" w:color="auto" w:fill="auto"/>
          </w:tcPr>
          <w:p w:rsidR="000E3D59" w:rsidRPr="006A77BA" w:rsidRDefault="000E3D59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6A77BA">
              <w:rPr>
                <w:rFonts w:ascii="Times New Roman" w:hAnsi="Times New Roman" w:cs="Times New Roman"/>
                <w:sz w:val="24"/>
                <w:szCs w:val="28"/>
              </w:rPr>
              <w:t xml:space="preserve">Приветствуют учителя. </w:t>
            </w:r>
          </w:p>
          <w:p w:rsidR="000E3D59" w:rsidRPr="006A77BA" w:rsidRDefault="000E3D59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3D59" w:rsidRPr="006A77BA" w:rsidRDefault="000E3D59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3D59" w:rsidRPr="006A77BA" w:rsidRDefault="000E3D59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A77BA">
              <w:rPr>
                <w:rFonts w:ascii="Times New Roman" w:hAnsi="Times New Roman" w:cs="Times New Roman"/>
                <w:sz w:val="24"/>
                <w:szCs w:val="28"/>
              </w:rPr>
              <w:t>Организуют своё рабочее место, проверяют наличие необходимых учебных принадлежностей</w:t>
            </w:r>
          </w:p>
        </w:tc>
        <w:tc>
          <w:tcPr>
            <w:tcW w:w="4677" w:type="dxa"/>
          </w:tcPr>
          <w:p w:rsidR="000E3D59" w:rsidRPr="006A77BA" w:rsidRDefault="000E3D59" w:rsidP="007739D5">
            <w:pPr>
              <w:pStyle w:val="a6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6A77BA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Метапредметные</w:t>
            </w:r>
            <w:proofErr w:type="spellEnd"/>
            <w:r w:rsidRPr="006A77BA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 xml:space="preserve"> (УУД</w:t>
            </w:r>
            <w:r w:rsidRPr="006A77BA">
              <w:rPr>
                <w:rFonts w:ascii="Times New Roman" w:hAnsi="Times New Roman"/>
                <w:sz w:val="24"/>
                <w:szCs w:val="28"/>
                <w:lang w:eastAsia="ru-RU"/>
              </w:rPr>
              <w:t>)</w:t>
            </w:r>
          </w:p>
          <w:p w:rsidR="000E3D59" w:rsidRPr="006A77BA" w:rsidRDefault="000E3D59" w:rsidP="007739D5">
            <w:pPr>
              <w:pStyle w:val="a6"/>
              <w:rPr>
                <w:rFonts w:ascii="Times New Roman" w:hAnsi="Times New Roman"/>
                <w:i/>
                <w:sz w:val="24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регулятивные:</w:t>
            </w:r>
          </w:p>
          <w:p w:rsidR="000E3D59" w:rsidRPr="006A77BA" w:rsidRDefault="000E3D59" w:rsidP="007739D5">
            <w:pPr>
              <w:pStyle w:val="a6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sz w:val="24"/>
                <w:szCs w:val="28"/>
                <w:lang w:eastAsia="ru-RU"/>
              </w:rPr>
              <w:t>-осуществлять самоконтроль;</w:t>
            </w:r>
          </w:p>
          <w:p w:rsidR="000E3D59" w:rsidRPr="006A77BA" w:rsidRDefault="000E3D59" w:rsidP="007739D5">
            <w:pPr>
              <w:pStyle w:val="a6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sz w:val="24"/>
                <w:szCs w:val="28"/>
                <w:lang w:eastAsia="ru-RU"/>
              </w:rPr>
              <w:t>- овладевать умением прогнозировать;</w:t>
            </w:r>
          </w:p>
          <w:p w:rsidR="000E3D59" w:rsidRPr="006A77BA" w:rsidRDefault="000E3D59" w:rsidP="007739D5">
            <w:pPr>
              <w:pStyle w:val="a6"/>
              <w:rPr>
                <w:rFonts w:ascii="Times New Roman" w:hAnsi="Times New Roman"/>
                <w:i/>
                <w:sz w:val="24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коммуникативные:</w:t>
            </w:r>
          </w:p>
          <w:p w:rsidR="000E3D59" w:rsidRPr="006A77BA" w:rsidRDefault="000E3D59" w:rsidP="007739D5">
            <w:pPr>
              <w:pStyle w:val="a6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 xml:space="preserve">- </w:t>
            </w:r>
            <w:r w:rsidRPr="006A77BA">
              <w:rPr>
                <w:rFonts w:ascii="Times New Roman" w:hAnsi="Times New Roman"/>
                <w:sz w:val="24"/>
                <w:szCs w:val="28"/>
                <w:lang w:eastAsia="ru-RU"/>
              </w:rPr>
              <w:t>слушать и понимать речь других;</w:t>
            </w:r>
          </w:p>
          <w:p w:rsidR="000E3D59" w:rsidRPr="006A77BA" w:rsidRDefault="000E3D59" w:rsidP="007739D5">
            <w:pPr>
              <w:pStyle w:val="a6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 xml:space="preserve">- </w:t>
            </w:r>
            <w:r w:rsidRPr="006A77BA">
              <w:rPr>
                <w:rFonts w:ascii="Times New Roman" w:hAnsi="Times New Roman"/>
                <w:sz w:val="24"/>
                <w:szCs w:val="28"/>
                <w:lang w:eastAsia="ru-RU"/>
              </w:rPr>
              <w:t>уметь с достаточной полнотой и точностью выражать свои мысли;</w:t>
            </w:r>
          </w:p>
          <w:p w:rsidR="000E3D59" w:rsidRPr="006A77BA" w:rsidRDefault="000E3D59" w:rsidP="007739D5">
            <w:pPr>
              <w:pStyle w:val="a6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- </w:t>
            </w:r>
            <w:proofErr w:type="gramStart"/>
            <w:r w:rsidRPr="006A77BA">
              <w:rPr>
                <w:rFonts w:ascii="Times New Roman" w:hAnsi="Times New Roman"/>
                <w:sz w:val="24"/>
                <w:szCs w:val="28"/>
                <w:lang w:eastAsia="ru-RU"/>
              </w:rPr>
              <w:t>владеть  диалогической</w:t>
            </w:r>
            <w:proofErr w:type="gramEnd"/>
            <w:r w:rsidRPr="006A77BA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формой речи в соответствии с грамматическими и синтаксическими нормами родного языка;</w:t>
            </w:r>
          </w:p>
          <w:p w:rsidR="000E3D59" w:rsidRPr="006A77BA" w:rsidRDefault="000E3D59" w:rsidP="007739D5">
            <w:pPr>
              <w:pStyle w:val="a6"/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</w:pPr>
            <w:r w:rsidRPr="006A77BA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личностные</w:t>
            </w:r>
            <w:r w:rsidRPr="006A77BA">
              <w:rPr>
                <w:rFonts w:ascii="Times New Roman" w:hAnsi="Times New Roman"/>
                <w:sz w:val="24"/>
                <w:szCs w:val="28"/>
                <w:lang w:eastAsia="ru-RU"/>
              </w:rPr>
              <w:t>:</w:t>
            </w:r>
          </w:p>
          <w:p w:rsidR="000E3D59" w:rsidRPr="006A77BA" w:rsidRDefault="000E3D59" w:rsidP="00773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6A77BA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-</w:t>
            </w:r>
            <w:r w:rsidRPr="006A77BA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 </w:t>
            </w:r>
            <w:r w:rsidRPr="006A77BA">
              <w:rPr>
                <w:rStyle w:val="c3"/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выражать положительное отношение к процессу познания, проявлять внимание</w:t>
            </w:r>
            <w:r w:rsidR="00F15E99" w:rsidRPr="006A77BA">
              <w:rPr>
                <w:rStyle w:val="c3"/>
                <w:rFonts w:ascii="Times New Roman" w:hAnsi="Times New Roman" w:cs="Times New Roman"/>
                <w:iCs/>
                <w:sz w:val="24"/>
                <w:szCs w:val="28"/>
                <w:shd w:val="clear" w:color="auto" w:fill="FFFFFF"/>
              </w:rPr>
              <w:t>.</w:t>
            </w:r>
          </w:p>
          <w:p w:rsidR="000E3D59" w:rsidRPr="006A77BA" w:rsidRDefault="000E3D59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</w:tbl>
    <w:p w:rsidR="00EB4CDB" w:rsidRPr="006A77BA" w:rsidRDefault="00EB4CDB" w:rsidP="000D620C">
      <w:pPr>
        <w:tabs>
          <w:tab w:val="left" w:pos="40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3827"/>
        <w:gridCol w:w="3686"/>
        <w:gridCol w:w="4677"/>
      </w:tblGrid>
      <w:tr w:rsidR="008213B6" w:rsidRPr="006A77BA" w:rsidTr="00175633">
        <w:trPr>
          <w:trHeight w:val="6369"/>
        </w:trPr>
        <w:tc>
          <w:tcPr>
            <w:tcW w:w="2660" w:type="dxa"/>
            <w:shd w:val="clear" w:color="auto" w:fill="auto"/>
          </w:tcPr>
          <w:p w:rsidR="00524919" w:rsidRPr="006A77BA" w:rsidRDefault="00524919" w:rsidP="007739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919" w:rsidRPr="006A77BA" w:rsidRDefault="00175633" w:rsidP="007739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Записано на доске</w:t>
            </w:r>
          </w:p>
          <w:p w:rsidR="00524919" w:rsidRPr="006A77BA" w:rsidRDefault="00524919" w:rsidP="007739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919" w:rsidRPr="006A77BA" w:rsidRDefault="00524919" w:rsidP="007739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919" w:rsidRPr="006A77BA" w:rsidRDefault="00524919" w:rsidP="007739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919" w:rsidRPr="006A77BA" w:rsidRDefault="00524919" w:rsidP="007739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919" w:rsidRPr="006A77BA" w:rsidRDefault="00524919" w:rsidP="007739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8213B6" w:rsidRPr="006A77BA" w:rsidRDefault="007D493D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Слайд </w:t>
            </w:r>
            <w:r w:rsidR="0017563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2</w:t>
            </w: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 доске записано</w:t>
            </w: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8213B6" w:rsidRPr="006A77BA" w:rsidRDefault="008213B6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6A77B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Слайд </w:t>
            </w:r>
            <w:r w:rsidR="0017563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3</w:t>
            </w:r>
            <w:proofErr w:type="gramEnd"/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На доске мелом красным вставляем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пропущ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 букву</w:t>
            </w: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15E99" w:rsidRPr="00175633" w:rsidRDefault="00DC121E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78592B" w:rsidRPr="006A77BA" w:rsidRDefault="0078592B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Открываем тетради, записываем число, классная работа.</w:t>
            </w:r>
          </w:p>
          <w:p w:rsidR="0078592B" w:rsidRPr="006A77BA" w:rsidRDefault="00654697" w:rsidP="0078592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8592B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Прежде чем приступить к письму, прослушайте правило, которое будет нам помогать на протяжении всего урока. </w:t>
            </w:r>
          </w:p>
          <w:p w:rsidR="0078592B" w:rsidRPr="006A77BA" w:rsidRDefault="0078592B" w:rsidP="0065469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Сели прямо, ноги вместе</w:t>
            </w:r>
            <w:r w:rsidR="00654697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Под наклон возьмем тетрадь, Правая рука на месте?</w:t>
            </w:r>
            <w:r w:rsidR="00654697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Левая рука на месте?</w:t>
            </w:r>
            <w:r w:rsidR="00654697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Можно начинать писать!</w:t>
            </w:r>
          </w:p>
          <w:p w:rsidR="003C3DD8" w:rsidRPr="006A77BA" w:rsidRDefault="00654697" w:rsidP="0078592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hAnsi="Times New Roman" w:cs="Times New Roman"/>
                <w:sz w:val="28"/>
                <w:szCs w:val="28"/>
              </w:rPr>
              <w:t>Вот теперь записываем число, классная работа.</w:t>
            </w:r>
          </w:p>
          <w:p w:rsidR="008213B6" w:rsidRPr="006A77BA" w:rsidRDefault="008213B6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Чистописание.</w:t>
            </w:r>
          </w:p>
          <w:p w:rsidR="00DB7D5E" w:rsidRPr="006A77BA" w:rsidRDefault="00DB7D5E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Ребята, посмотрите на данную запись.</w:t>
            </w:r>
          </w:p>
          <w:p w:rsidR="00DB7D5E" w:rsidRPr="006A77BA" w:rsidRDefault="003C3DD8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в..робей</w:t>
            </w:r>
            <w:proofErr w:type="spellEnd"/>
            <w:proofErr w:type="gramStart"/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г..</w:t>
            </w:r>
            <w:proofErr w:type="spellStart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рох</w:t>
            </w:r>
            <w:proofErr w:type="spellEnd"/>
            <w:proofErr w:type="gramEnd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л..пата</w:t>
            </w:r>
            <w:proofErr w:type="spellEnd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, к..</w:t>
            </w:r>
            <w:proofErr w:type="spellStart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стюм</w:t>
            </w:r>
            <w:proofErr w:type="spellEnd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B7D5E" w:rsidRPr="006A77BA" w:rsidRDefault="00DB7D5E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Если вы правильно сформулируете и выполните задание к записи</w:t>
            </w:r>
            <w:r w:rsidR="00654697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(устно)</w:t>
            </w: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, то узнаете, какую букву мы будем прописывать на </w:t>
            </w:r>
            <w:r w:rsidRPr="006A77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минутке чистописания.</w:t>
            </w:r>
          </w:p>
          <w:p w:rsidR="00DB7D5E" w:rsidRPr="006A77BA" w:rsidRDefault="005B7355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-Вот теперь, </w:t>
            </w:r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прописываем гласную </w:t>
            </w:r>
            <w:proofErr w:type="spellStart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proofErr w:type="spellEnd"/>
            <w:r w:rsidR="00654697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(обратить внимание на соединение: нижнее и верхнее)</w:t>
            </w:r>
          </w:p>
          <w:p w:rsidR="00DB7D5E" w:rsidRPr="006A77BA" w:rsidRDefault="00DB7D5E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А теперь, ребята, на следующую строчку выпишите себе эти слова и подчеркните букву, которую вы вставили.</w:t>
            </w: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6A77BA" w:rsidRDefault="006A77BA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учителя</w:t>
            </w:r>
          </w:p>
          <w:p w:rsidR="006A77BA" w:rsidRDefault="006A77BA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493D" w:rsidRPr="006A77BA" w:rsidRDefault="008213B6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число, классная работа. </w:t>
            </w:r>
          </w:p>
          <w:p w:rsidR="00DB7D5E" w:rsidRPr="006A77BA" w:rsidRDefault="00DB7D5E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7D5E" w:rsidRPr="006A77BA" w:rsidRDefault="00DB7D5E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7D5E" w:rsidRPr="006A77BA" w:rsidRDefault="00DB7D5E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7D5E" w:rsidRPr="006A77BA" w:rsidRDefault="00DB7D5E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7D5E" w:rsidRPr="006A77BA" w:rsidRDefault="00654697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В словах нужно </w:t>
            </w:r>
            <w:proofErr w:type="gramStart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вставить  гласную</w:t>
            </w:r>
            <w:proofErr w:type="gramEnd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О, значит мы будем писать букву </w:t>
            </w:r>
            <w:proofErr w:type="spellStart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proofErr w:type="spellEnd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proofErr w:type="spellEnd"/>
          </w:p>
          <w:p w:rsidR="00DB7D5E" w:rsidRPr="006A77BA" w:rsidRDefault="00654697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</w:t>
            </w:r>
            <w:r w:rsidR="008213B6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Прописывают букву </w:t>
            </w:r>
            <w:proofErr w:type="spellStart"/>
            <w:r w:rsidR="008213B6" w:rsidRPr="006A77BA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proofErr w:type="spellEnd"/>
            <w:r w:rsidR="008213B6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DB7D5E" w:rsidRPr="006A77BA" w:rsidRDefault="00DB7D5E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7D5E" w:rsidRPr="006A77BA" w:rsidRDefault="008213B6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аписывают  слова</w:t>
            </w:r>
            <w:proofErr w:type="gramEnd"/>
            <w:r w:rsidR="00DB7D5E" w:rsidRPr="006A77B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213B6" w:rsidRPr="006A77BA" w:rsidRDefault="00DB7D5E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="003C3DD8" w:rsidRPr="006A77BA">
              <w:rPr>
                <w:rFonts w:ascii="Times New Roman" w:hAnsi="Times New Roman" w:cs="Times New Roman"/>
                <w:sz w:val="28"/>
                <w:szCs w:val="28"/>
              </w:rPr>
              <w:t>робей,</w:t>
            </w:r>
            <w:r w:rsidR="007D493D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7D493D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рох, </w:t>
            </w: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ло</w:t>
            </w:r>
            <w:r w:rsidR="007D493D" w:rsidRPr="006A77BA">
              <w:rPr>
                <w:rFonts w:ascii="Times New Roman" w:hAnsi="Times New Roman" w:cs="Times New Roman"/>
                <w:sz w:val="28"/>
                <w:szCs w:val="28"/>
              </w:rPr>
              <w:t>пата</w:t>
            </w: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>, ко</w:t>
            </w:r>
            <w:r w:rsidR="008213B6" w:rsidRPr="006A77BA">
              <w:rPr>
                <w:rFonts w:ascii="Times New Roman" w:hAnsi="Times New Roman" w:cs="Times New Roman"/>
                <w:sz w:val="28"/>
                <w:szCs w:val="28"/>
              </w:rPr>
              <w:t>стюм.</w:t>
            </w:r>
          </w:p>
          <w:p w:rsidR="00877954" w:rsidRPr="006A77BA" w:rsidRDefault="00877954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77954" w:rsidRPr="006A77BA" w:rsidRDefault="00877954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6A77B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Метапредметные</w:t>
            </w:r>
            <w:proofErr w:type="spellEnd"/>
            <w:r w:rsidRPr="006A77B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(УУД)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познавательные: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sz w:val="28"/>
                <w:szCs w:val="28"/>
                <w:lang w:eastAsia="ru-RU"/>
              </w:rPr>
              <w:t>- ориентироваться в своей системе знаний (определять границы знания/незнания);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sz w:val="28"/>
                <w:szCs w:val="28"/>
                <w:lang w:eastAsia="ru-RU"/>
              </w:rPr>
              <w:t>- находить ответы на вопросы, используя информацию;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регулятивные: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sz w:val="28"/>
                <w:szCs w:val="28"/>
                <w:lang w:eastAsia="ru-RU"/>
              </w:rPr>
              <w:t>- осуществлять самоконтроль;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sz w:val="28"/>
                <w:szCs w:val="28"/>
                <w:lang w:eastAsia="ru-RU"/>
              </w:rPr>
              <w:t>- овладевать умением прогнозировать;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sz w:val="28"/>
                <w:szCs w:val="28"/>
                <w:lang w:eastAsia="ru-RU"/>
              </w:rPr>
              <w:t>- высказывать свое предположение на основе учебного материала;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коммуникативные: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- </w:t>
            </w:r>
            <w:r w:rsidRPr="006A77BA">
              <w:rPr>
                <w:rFonts w:ascii="Times New Roman" w:hAnsi="Times New Roman"/>
                <w:sz w:val="28"/>
                <w:szCs w:val="28"/>
                <w:lang w:eastAsia="ru-RU"/>
              </w:rPr>
              <w:t>слушать и понимать речь учителя;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sz w:val="28"/>
                <w:szCs w:val="28"/>
                <w:lang w:eastAsia="ru-RU"/>
              </w:rPr>
              <w:t>- уметь с достаточной полнотой и точностью выражать свои мысли;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личностные:</w:t>
            </w:r>
          </w:p>
          <w:p w:rsidR="008213B6" w:rsidRPr="006A77BA" w:rsidRDefault="008213B6" w:rsidP="007739D5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A77BA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-</w:t>
            </w:r>
            <w:r w:rsidRPr="006A77BA">
              <w:rPr>
                <w:rFonts w:ascii="Times New Roman" w:hAnsi="Times New Roman"/>
                <w:sz w:val="28"/>
                <w:szCs w:val="28"/>
                <w:lang w:eastAsia="ru-RU"/>
              </w:rPr>
              <w:t>оценивать усваиваемое содержание учебного материала (исходя из личностных ценностей);</w:t>
            </w:r>
          </w:p>
          <w:p w:rsidR="008213B6" w:rsidRPr="006A77BA" w:rsidRDefault="008213B6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 - определять общие для всех правила поведения;</w:t>
            </w:r>
          </w:p>
        </w:tc>
      </w:tr>
    </w:tbl>
    <w:p w:rsidR="00EB4CDB" w:rsidRPr="006A77BA" w:rsidRDefault="006A77BA" w:rsidP="006A77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F15E99" w:rsidRPr="006A77BA">
        <w:rPr>
          <w:rFonts w:ascii="Times New Roman" w:hAnsi="Times New Roman" w:cs="Times New Roman"/>
          <w:sz w:val="28"/>
          <w:szCs w:val="28"/>
        </w:rPr>
        <w:t xml:space="preserve"> Учебно-познавательная деятельность.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2"/>
        <w:gridCol w:w="4474"/>
        <w:gridCol w:w="3442"/>
        <w:gridCol w:w="4342"/>
      </w:tblGrid>
      <w:tr w:rsidR="006A77BA" w:rsidRPr="006A77BA" w:rsidTr="007254C9">
        <w:tc>
          <w:tcPr>
            <w:tcW w:w="2802" w:type="dxa"/>
            <w:shd w:val="clear" w:color="auto" w:fill="auto"/>
          </w:tcPr>
          <w:p w:rsidR="00F15E99" w:rsidRPr="006A77BA" w:rsidRDefault="00524919" w:rsidP="005249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этап</w:t>
            </w:r>
          </w:p>
        </w:tc>
        <w:tc>
          <w:tcPr>
            <w:tcW w:w="3685" w:type="dxa"/>
            <w:shd w:val="clear" w:color="auto" w:fill="auto"/>
          </w:tcPr>
          <w:p w:rsidR="00F15E99" w:rsidRPr="006A77BA" w:rsidRDefault="00F15E99" w:rsidP="0077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686" w:type="dxa"/>
            <w:shd w:val="clear" w:color="auto" w:fill="auto"/>
          </w:tcPr>
          <w:p w:rsidR="00F15E99" w:rsidRPr="006A77BA" w:rsidRDefault="00F15E99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обучающихся</w:t>
            </w:r>
          </w:p>
          <w:p w:rsidR="00F15E99" w:rsidRPr="006A77BA" w:rsidRDefault="00F15E99" w:rsidP="0077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:rsidR="00F15E99" w:rsidRPr="006A77BA" w:rsidRDefault="00F15E99" w:rsidP="0077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Формируемые УУД </w:t>
            </w:r>
          </w:p>
        </w:tc>
      </w:tr>
      <w:tr w:rsidR="006A77BA" w:rsidRPr="006A77BA" w:rsidTr="007254C9">
        <w:tc>
          <w:tcPr>
            <w:tcW w:w="2802" w:type="dxa"/>
            <w:shd w:val="clear" w:color="auto" w:fill="auto"/>
          </w:tcPr>
          <w:p w:rsidR="00F15E99" w:rsidRPr="006A77BA" w:rsidRDefault="00524919" w:rsidP="007739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цели и задач урока.  Мотивация учебной деятельности </w:t>
            </w:r>
            <w:r w:rsidRPr="006A77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учащихся</w:t>
            </w:r>
            <w:r w:rsidR="00F15E99" w:rsidRPr="006A77B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F15E99" w:rsidRPr="00175633" w:rsidRDefault="00175633" w:rsidP="007739D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563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Слайд 4 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EA1B39" w:rsidRPr="006A77BA" w:rsidRDefault="00EA1B3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25B89" w:rsidRPr="006A77BA" w:rsidRDefault="00225B8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25B89" w:rsidRPr="006A77BA" w:rsidRDefault="00225B8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Слайд </w:t>
            </w:r>
            <w:r w:rsidR="0017563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5</w:t>
            </w:r>
          </w:p>
          <w:p w:rsidR="00225B89" w:rsidRPr="006A77BA" w:rsidRDefault="00225B8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Слайд 6 </w:t>
            </w: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Слайд 7 </w:t>
            </w: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F0DC7" w:rsidRPr="006A77BA" w:rsidRDefault="000F0DC7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A77BA" w:rsidRDefault="006A77BA" w:rsidP="000F0DC7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0F0DC7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0F0DC7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0F0DC7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0F0DC7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(на доске написать вопросы заранее) спросить с какой буквы будете писать</w:t>
            </w:r>
          </w:p>
          <w:p w:rsidR="00175633" w:rsidRDefault="00175633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175633" w:rsidRPr="00175633" w:rsidRDefault="00175633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75633" w:rsidRDefault="00175633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Default="000F0DC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75633" w:rsidRDefault="00175633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75633" w:rsidRDefault="00175633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75633" w:rsidRDefault="00175633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75633" w:rsidRDefault="00175633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75633" w:rsidRDefault="00175633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8</w:t>
            </w: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9</w:t>
            </w: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10</w:t>
            </w: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11</w:t>
            </w: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Слайд 12 </w:t>
            </w: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13</w:t>
            </w: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14</w:t>
            </w: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15</w:t>
            </w: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16 (правила работы в парах)</w:t>
            </w: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17</w:t>
            </w: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18</w:t>
            </w: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F0B83" w:rsidRDefault="003F0B83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Слайд 19</w:t>
            </w: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20 (правильный текст)</w:t>
            </w: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F0B83" w:rsidRDefault="003F0B83" w:rsidP="0043323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F0B83" w:rsidRDefault="003F0B83" w:rsidP="0043323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3323A" w:rsidRDefault="0043323A" w:rsidP="0043323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21</w:t>
            </w: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22 (правило)</w:t>
            </w: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23</w:t>
            </w: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Слайд 24 </w:t>
            </w: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3F0B83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25</w:t>
            </w: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6897" w:rsidRPr="00175633" w:rsidRDefault="00C36897" w:rsidP="0017563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6A77BA" w:rsidRDefault="0078592B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 xml:space="preserve">- А у нас сегодня гость. </w:t>
            </w:r>
          </w:p>
          <w:p w:rsidR="0078592B" w:rsidRPr="006A77BA" w:rsidRDefault="006A77BA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78592B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Кто это, ребята?</w:t>
            </w:r>
          </w:p>
          <w:p w:rsidR="0078592B" w:rsidRPr="006A77BA" w:rsidRDefault="0078592B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Снеговик приготовил для вас задание.</w:t>
            </w:r>
          </w:p>
          <w:p w:rsidR="0078592B" w:rsidRPr="006A77BA" w:rsidRDefault="0078592B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 xml:space="preserve">Задание: прочитать слова, </w:t>
            </w:r>
          </w:p>
          <w:p w:rsidR="0078592B" w:rsidRPr="006A77BA" w:rsidRDefault="0078592B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А посмотрите внимательно на слова. Не захватил ли Снеговик “лишнего” слова. Найдите “лишнее” слово. Почему вы решили, что оно не подходит к этой группе слов?</w:t>
            </w:r>
            <w:r w:rsidR="00654697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На какой вопрос отвечает слово? </w:t>
            </w:r>
          </w:p>
          <w:p w:rsidR="0078592B" w:rsidRPr="006A77BA" w:rsidRDefault="0078592B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 все остальные слова на какие вопросы отвечают?</w:t>
            </w:r>
          </w:p>
          <w:p w:rsidR="0078592B" w:rsidRPr="006A77BA" w:rsidRDefault="00175633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К</w:t>
            </w:r>
            <w:r w:rsid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ак </w:t>
            </w:r>
            <w:proofErr w:type="gramStart"/>
            <w:r w:rsid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называются </w:t>
            </w:r>
            <w:r w:rsidR="0078592B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слова</w:t>
            </w:r>
            <w:proofErr w:type="gramEnd"/>
            <w:r w:rsidR="0078592B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которые отвечают на вопросы </w:t>
            </w:r>
            <w:r w:rsidR="0078592B" w:rsidRPr="006A77BA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 xml:space="preserve">кто? что?                                    </w:t>
            </w:r>
          </w:p>
          <w:p w:rsidR="0078592B" w:rsidRPr="006A77BA" w:rsidRDefault="0078592B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Правильно, это </w:t>
            </w:r>
            <w:r w:rsidRPr="006A77BA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имена существительные.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  <w:p w:rsidR="0078592B" w:rsidRPr="006A77BA" w:rsidRDefault="0078592B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Попробуйте сформулировать тему нашего урока</w:t>
            </w:r>
          </w:p>
          <w:p w:rsidR="0078592B" w:rsidRPr="006A77BA" w:rsidRDefault="0078592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Тема нашег</w:t>
            </w:r>
            <w:r w:rsid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о </w:t>
            </w:r>
            <w:proofErr w:type="gramStart"/>
            <w:r w:rsid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урока :</w:t>
            </w:r>
            <w:proofErr w:type="gramEnd"/>
            <w:r w:rsid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</w:t>
            </w: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мя существительное и его роль в речи.</w:t>
            </w:r>
          </w:p>
          <w:p w:rsidR="0078592B" w:rsidRPr="006A77BA" w:rsidRDefault="0078592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Какую цель поставим перед собой?</w:t>
            </w:r>
          </w:p>
          <w:p w:rsidR="0078592B" w:rsidRPr="006A77BA" w:rsidRDefault="0078592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 что такое имя существительное?</w:t>
            </w:r>
          </w:p>
          <w:p w:rsidR="0078592B" w:rsidRPr="006A77BA" w:rsidRDefault="0078592B" w:rsidP="0078592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У каждого слова своя работа, одни, - называют предметы, другие – их признаки, третьи –действия. Имя существительное – всё, что 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существует. И мы должны сегодня разобраться с этой частью речи. А части речи живут в большой стране, которая называется МОРФОЛОГИЯ. У каждой части речи свой дом. И вот сегодня мы будем строить дом имени существительному.</w:t>
            </w:r>
          </w:p>
          <w:p w:rsidR="0078592B" w:rsidRPr="006A77BA" w:rsidRDefault="0078592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Каждый дом имеет фундамент. </w:t>
            </w:r>
            <w:r w:rsidR="000F0DC7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 нас э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тим фундаментом будет название части речи, над которой мы с вами сегодня на уроке будем работать.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454"/>
            </w:tblGrid>
            <w:tr w:rsidR="0078592B" w:rsidRPr="006A77BA" w:rsidTr="0078592B">
              <w:tc>
                <w:tcPr>
                  <w:tcW w:w="3454" w:type="dxa"/>
                </w:tcPr>
                <w:p w:rsidR="0078592B" w:rsidRPr="006A77BA" w:rsidRDefault="00207008" w:rsidP="00524919">
                  <w:pPr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6A77BA"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  <w:t>И</w:t>
                  </w:r>
                  <w:r w:rsidR="0078592B" w:rsidRPr="006A77BA"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  <w:t>мя существительное</w:t>
                  </w:r>
                </w:p>
              </w:tc>
            </w:tr>
          </w:tbl>
          <w:p w:rsidR="0078592B" w:rsidRPr="006A77BA" w:rsidRDefault="0078592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78592B" w:rsidRPr="006A77BA" w:rsidRDefault="005441C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Работа по теме:</w:t>
            </w:r>
          </w:p>
          <w:p w:rsidR="005441C8" w:rsidRPr="006A77BA" w:rsidRDefault="005441C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- Ребята, посмотрите на </w:t>
            </w:r>
            <w:proofErr w:type="gramStart"/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доску,</w:t>
            </w:r>
            <w:r w:rsidR="000F0DC7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здесь</w:t>
            </w:r>
            <w:proofErr w:type="gramEnd"/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записаны слова. </w:t>
            </w:r>
            <w:r w:rsidR="000F0DC7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(интерактивная) </w:t>
            </w: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Прочитайте, и ответьте на вопрос: На какие две группы мы можем разделить данные слова? </w:t>
            </w:r>
          </w:p>
          <w:p w:rsidR="0078592B" w:rsidRPr="006A77BA" w:rsidRDefault="005441C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Слова: заяц, ручка, платок, корова, пенал, девочка.</w:t>
            </w:r>
          </w:p>
          <w:p w:rsidR="0078592B" w:rsidRPr="006A77BA" w:rsidRDefault="005441C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Правильно!</w:t>
            </w:r>
          </w:p>
          <w:p w:rsidR="0078592B" w:rsidRPr="006A77BA" w:rsidRDefault="005441C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 xml:space="preserve">Ребята, запишите себе эти две группы в тетрадь и приведите по два своих примера одушевленных и неодушевленных имен существительных. </w:t>
            </w:r>
          </w:p>
          <w:p w:rsidR="0078592B" w:rsidRPr="006A77BA" w:rsidRDefault="005441C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Обменяйтесь тетрадками и проверьте, как справился с этой работой ваш сосед.</w:t>
            </w:r>
          </w:p>
          <w:p w:rsidR="005441C8" w:rsidRPr="006A77BA" w:rsidRDefault="005441C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Если вы нашли ошибку у своего соседа, поднимите руку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 мы вместе исправим её.</w:t>
            </w:r>
            <w:r w:rsidR="0017563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А если все правильно на полях поставьте плюс.</w:t>
            </w:r>
          </w:p>
          <w:p w:rsidR="0078592B" w:rsidRPr="006A77BA" w:rsidRDefault="0078592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0F0DC7" w:rsidRPr="006A77BA" w:rsidRDefault="000F0DC7" w:rsidP="005441C8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Все справились? Молодцы!</w:t>
            </w:r>
          </w:p>
          <w:p w:rsidR="005441C8" w:rsidRPr="006A77BA" w:rsidRDefault="000F0DC7" w:rsidP="005441C8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="005441C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Какой вывод сделаем</w:t>
            </w: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из этого задания</w:t>
            </w:r>
            <w:r w:rsidR="005441C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?</w:t>
            </w:r>
          </w:p>
          <w:p w:rsidR="005441C8" w:rsidRPr="006A77BA" w:rsidRDefault="005441C8" w:rsidP="005441C8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441C8" w:rsidRPr="006A77BA" w:rsidRDefault="005441C8" w:rsidP="005441C8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 какой вопрос отвечают имена одушевленные?</w:t>
            </w:r>
          </w:p>
          <w:p w:rsidR="005441C8" w:rsidRPr="006A77BA" w:rsidRDefault="005441C8" w:rsidP="005441C8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 какой вопрос отвечают имена неодушевленные?</w:t>
            </w:r>
          </w:p>
          <w:p w:rsidR="006A77BA" w:rsidRDefault="006A77BA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6A77BA" w:rsidRDefault="006A77BA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6A77BA" w:rsidRDefault="006A77BA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441C8" w:rsidRPr="006A77BA" w:rsidRDefault="005441C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Это будет первый этаж нашего дома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87"/>
              <w:gridCol w:w="2261"/>
            </w:tblGrid>
            <w:tr w:rsidR="005441C8" w:rsidRPr="006A77BA" w:rsidTr="005441C8">
              <w:tc>
                <w:tcPr>
                  <w:tcW w:w="1727" w:type="dxa"/>
                </w:tcPr>
                <w:p w:rsidR="005441C8" w:rsidRPr="006A77BA" w:rsidRDefault="005441C8" w:rsidP="00524919">
                  <w:pPr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6A77BA"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  <w:t>Кто?</w:t>
                  </w:r>
                </w:p>
                <w:p w:rsidR="005441C8" w:rsidRPr="006A77BA" w:rsidRDefault="005441C8" w:rsidP="00524919">
                  <w:pPr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6A77BA"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  <w:t>одушевленные</w:t>
                  </w:r>
                </w:p>
              </w:tc>
              <w:tc>
                <w:tcPr>
                  <w:tcW w:w="1727" w:type="dxa"/>
                </w:tcPr>
                <w:p w:rsidR="005441C8" w:rsidRPr="006A77BA" w:rsidRDefault="005441C8" w:rsidP="00524919">
                  <w:pPr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6A77BA"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  <w:t>Что?</w:t>
                  </w:r>
                </w:p>
                <w:p w:rsidR="005441C8" w:rsidRPr="006A77BA" w:rsidRDefault="005441C8" w:rsidP="00524919">
                  <w:pPr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6A77BA"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  <w:t>неодушевленные</w:t>
                  </w:r>
                </w:p>
              </w:tc>
            </w:tr>
          </w:tbl>
          <w:p w:rsidR="003C3DD8" w:rsidRPr="006A77BA" w:rsidRDefault="003C3DD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441C8" w:rsidRPr="006A77BA" w:rsidRDefault="000F0DC7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М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ы с вами хорошо потрудились, и нам нужно немного отдохнуть.</w:t>
            </w:r>
          </w:p>
          <w:p w:rsidR="003C3DD8" w:rsidRPr="006A77BA" w:rsidRDefault="000F0DC7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В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стали все</w:t>
            </w:r>
          </w:p>
          <w:p w:rsidR="00207008" w:rsidRPr="006A77BA" w:rsidRDefault="0020700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Физминутка </w:t>
            </w:r>
          </w:p>
          <w:p w:rsidR="00207008" w:rsidRPr="006A77BA" w:rsidRDefault="00207008" w:rsidP="002070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Я называю сло</w:t>
            </w:r>
            <w:r w:rsidR="000F0DC7"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ва, услышав имя существительное, одушевленное -  хлопните в ладоши, неодушевленное – поднимаете руки вверх.</w:t>
            </w:r>
          </w:p>
          <w:p w:rsidR="00207008" w:rsidRPr="006A77BA" w:rsidRDefault="000F0DC7" w:rsidP="002070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Учитель,</w:t>
            </w:r>
            <w:r w:rsidR="00207008"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дорога, </w:t>
            </w: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мальчик, карандаш, доброта</w:t>
            </w:r>
            <w:r w:rsidR="00207008"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человек, </w:t>
            </w: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школа, парта.</w:t>
            </w:r>
            <w:r w:rsidR="00207008"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207008" w:rsidRPr="006A77BA" w:rsidRDefault="0020700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3C3DD8" w:rsidRPr="006A77BA" w:rsidRDefault="000F0DC7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Отдохнули? </w:t>
            </w:r>
          </w:p>
          <w:p w:rsidR="003C3DD8" w:rsidRPr="006A77BA" w:rsidRDefault="000F0DC7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П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родолжаем работу.</w:t>
            </w:r>
          </w:p>
          <w:p w:rsidR="003C3DD8" w:rsidRPr="006A77BA" w:rsidRDefault="000F0DC7" w:rsidP="003C3DD8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Ребята,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а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что обозначают имена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 xml:space="preserve">существительные? </w:t>
            </w:r>
          </w:p>
          <w:p w:rsidR="003C3DD8" w:rsidRPr="006A77BA" w:rsidRDefault="000F0DC7" w:rsidP="003C3DD8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 только ли предметы?</w:t>
            </w:r>
          </w:p>
          <w:p w:rsidR="003C3DD8" w:rsidRPr="006A77BA" w:rsidRDefault="000F0DC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Чтобы в этом убедиться, мы сейчас с вами поиграем.</w:t>
            </w:r>
          </w:p>
          <w:p w:rsidR="003C3DD8" w:rsidRPr="006A77BA" w:rsidRDefault="000F0DC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Кто из вас играть готов? (Игра «</w:t>
            </w:r>
            <w:proofErr w:type="gramStart"/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Назови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одним</w:t>
            </w:r>
            <w:proofErr w:type="gramEnd"/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словом)</w:t>
            </w:r>
          </w:p>
          <w:p w:rsidR="003C3DD8" w:rsidRDefault="0027486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Пёс, петух, корова, кошка - … </w:t>
            </w:r>
            <w:r w:rsidR="003C3DD8" w:rsidRPr="0027486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животные.</w:t>
            </w:r>
          </w:p>
          <w:p w:rsidR="003C3DD8" w:rsidRPr="006A77BA" w:rsidRDefault="0027486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Ветер, дождик и морозы - … </w:t>
            </w:r>
            <w:r w:rsidRPr="0027486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явления природы.</w:t>
            </w:r>
          </w:p>
          <w:p w:rsidR="003C3DD8" w:rsidRPr="006A77BA" w:rsidRDefault="0027486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С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такан, кастрюля, чашка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тарелка -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3C3DD8" w:rsidRPr="0027486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посуда.</w:t>
            </w:r>
          </w:p>
          <w:p w:rsidR="003C3DD8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Василек, ромашка, роза -…</w:t>
            </w:r>
            <w:r w:rsidRPr="0027486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цветы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  <w:p w:rsidR="000F0DC7" w:rsidRPr="006A77BA" w:rsidRDefault="000F0DC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Давайте сделаем вывод. Что еще могут обозначать имена существительные. </w:t>
            </w:r>
          </w:p>
          <w:p w:rsidR="003C3DD8" w:rsidRPr="006A77BA" w:rsidRDefault="000F0DC7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Э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то еще один этаж нашего дома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698"/>
            </w:tblGrid>
            <w:tr w:rsidR="003C3DD8" w:rsidRPr="006A77BA" w:rsidTr="003C3DD8">
              <w:tc>
                <w:tcPr>
                  <w:tcW w:w="3698" w:type="dxa"/>
                </w:tcPr>
                <w:p w:rsidR="003C3DD8" w:rsidRPr="006A77BA" w:rsidRDefault="000F0DC7" w:rsidP="00524919">
                  <w:pPr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6A77BA"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  <w:t>Предметы, животные, игрушки, овощи, одежда, посуда, цветы, явления природы</w:t>
                  </w:r>
                </w:p>
              </w:tc>
            </w:tr>
          </w:tbl>
          <w:p w:rsidR="003C3DD8" w:rsidRPr="006A77BA" w:rsidRDefault="003C3DD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3C3DD8" w:rsidRPr="006A77BA" w:rsidRDefault="000F0DC7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П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родолжаем работу.</w:t>
            </w:r>
          </w:p>
          <w:p w:rsidR="003C3DD8" w:rsidRPr="006A77BA" w:rsidRDefault="000F0DC7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>Дальше у нас будет работа в парах. Но прежде чем приступить к работе, давайте вспомним правила, которые нужно соблюдать при работе в парах.</w:t>
            </w:r>
          </w:p>
          <w:p w:rsidR="003C3DD8" w:rsidRPr="006A77BA" w:rsidRDefault="003C3DD8" w:rsidP="003C3DD8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Ребята, у вас на партах лежат карточки под номером 1.</w:t>
            </w:r>
          </w:p>
          <w:p w:rsidR="003C3DD8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Прочитайте стихотворение. </w:t>
            </w:r>
          </w:p>
          <w:p w:rsidR="001879F9" w:rsidRPr="006A77BA" w:rsidRDefault="001879F9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Возвращаясь под вечер с поля,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Потеряла серёжку Поля.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Ту серёжку нашёл Серёжка,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Прибежал, постучал в окошко: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- Отыскалась твоя серёжка.</w:t>
            </w:r>
          </w:p>
          <w:p w:rsidR="000F0DC7" w:rsidRPr="006A77BA" w:rsidRDefault="000F0DC7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Что интересного заметили в этом стихотворении? 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F0DC7" w:rsidRPr="006A77BA" w:rsidRDefault="000F0DC7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A77BA" w:rsidRDefault="006A77BA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Какие это слова и </w:t>
            </w:r>
          </w:p>
          <w:p w:rsidR="003C3DD8" w:rsidRPr="006A77BA" w:rsidRDefault="006A77BA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3C3DD8"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 напишем эти слова и почему?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A77BA" w:rsidRDefault="006A77BA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F0DC7" w:rsidRPr="006A77BA" w:rsidRDefault="000F0DC7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 Какой вывод можно сделать?</w:t>
            </w:r>
          </w:p>
          <w:p w:rsidR="006A77BA" w:rsidRDefault="000F0DC7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6A77BA" w:rsidRDefault="006A77BA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Эти существительные могут быть как </w:t>
            </w:r>
            <w:r w:rsidR="000F0DC7"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нарицательными,</w:t>
            </w: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так и собственными.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- </w:t>
            </w:r>
            <w:r w:rsidR="000F0DC7" w:rsidRPr="006A77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6A77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Приведите примеры таких слов.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6A77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 Орёл</w:t>
            </w:r>
            <w:proofErr w:type="gramEnd"/>
            <w:r w:rsidRPr="006A77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и орёл, Лев и лев, Пушок и пушок, Рыжик и рыжик, Клин и клин, Шарик и шарик, Лилия и лилия, Роза и роза и т.д.)</w:t>
            </w:r>
          </w:p>
          <w:p w:rsidR="003C3DD8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вывод: </w:t>
            </w:r>
          </w:p>
          <w:p w:rsidR="006A77BA" w:rsidRDefault="006A77BA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A77BA" w:rsidRPr="006A77BA" w:rsidRDefault="006A77BA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8592B" w:rsidRPr="006A77BA" w:rsidRDefault="000F0DC7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Что надо знать о написании имен собственных?</w:t>
            </w:r>
          </w:p>
          <w:p w:rsidR="006A77BA" w:rsidRDefault="006A77BA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Это еще один этаж нашего дома.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849"/>
              <w:gridCol w:w="2031"/>
            </w:tblGrid>
            <w:tr w:rsidR="003C3DD8" w:rsidRPr="006A77BA" w:rsidTr="003C3DD8">
              <w:tc>
                <w:tcPr>
                  <w:tcW w:w="1849" w:type="dxa"/>
                </w:tcPr>
                <w:p w:rsidR="003C3DD8" w:rsidRPr="006A77BA" w:rsidRDefault="003C3DD8" w:rsidP="003C3DD8">
                  <w:pPr>
                    <w:spacing w:after="135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</w:rPr>
                  </w:pPr>
                  <w:r w:rsidRPr="006A77BA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</w:rPr>
                    <w:t xml:space="preserve">Собственные </w:t>
                  </w:r>
                </w:p>
              </w:tc>
              <w:tc>
                <w:tcPr>
                  <w:tcW w:w="1849" w:type="dxa"/>
                </w:tcPr>
                <w:p w:rsidR="003C3DD8" w:rsidRPr="006A77BA" w:rsidRDefault="003C3DD8" w:rsidP="003C3DD8">
                  <w:pPr>
                    <w:spacing w:after="135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</w:rPr>
                  </w:pPr>
                  <w:r w:rsidRPr="006A77BA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</w:rPr>
                    <w:t>нарицательные</w:t>
                  </w:r>
                </w:p>
              </w:tc>
            </w:tr>
          </w:tbl>
          <w:p w:rsidR="003C3DD8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3C3DD8" w:rsidRPr="006A77BA" w:rsidRDefault="000F0DC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Р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ебята, чтобы достроить наш дом нам нужно выполнить еще одно задание.</w:t>
            </w:r>
          </w:p>
          <w:p w:rsidR="003C3DD8" w:rsidRPr="006A77BA" w:rsidRDefault="000F0DC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Прочитайте текст (на доске):</w:t>
            </w:r>
          </w:p>
          <w:p w:rsidR="003C3DD8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 xml:space="preserve">Пушистый … укрыл периной </w:t>
            </w:r>
            <w:r w:rsidRPr="006A77BA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lastRenderedPageBreak/>
              <w:t xml:space="preserve">поляну. Вот промчался трусливый </w:t>
            </w:r>
            <w:proofErr w:type="gramStart"/>
            <w:r w:rsidRPr="006A77BA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… .</w:t>
            </w:r>
            <w:proofErr w:type="gramEnd"/>
            <w:r w:rsidRPr="006A77BA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 xml:space="preserve"> Сверкнула на солнце яркая шубка рыжей </w:t>
            </w:r>
            <w:proofErr w:type="gramStart"/>
            <w:r w:rsidRPr="006A77BA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… .</w:t>
            </w:r>
            <w:proofErr w:type="gramEnd"/>
            <w:r w:rsidRPr="006A77BA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 xml:space="preserve"> </w:t>
            </w:r>
          </w:p>
          <w:p w:rsidR="000F0DC7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- Всё ли понятно в тексте? </w:t>
            </w:r>
            <w:proofErr w:type="gramStart"/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Почему?.</w:t>
            </w:r>
            <w:proofErr w:type="gramEnd"/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450EFB" w:rsidRPr="006A77BA" w:rsidRDefault="00450EFB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3C3DD8" w:rsidRPr="006A77BA" w:rsidRDefault="000F0DC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Что нужно сделать, чтобы было понятно о ком и о чем говорится в тексте?</w:t>
            </w:r>
          </w:p>
          <w:p w:rsidR="00450EFB" w:rsidRPr="006A77BA" w:rsidRDefault="00450EFB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3C3DD8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Спишите текст, вставьте</w:t>
            </w:r>
            <w:r w:rsid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пропущенные </w:t>
            </w:r>
            <w:r w:rsidR="006A77BA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слова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подходящие по смыслу.</w:t>
            </w:r>
          </w:p>
          <w:p w:rsidR="000F0DC7" w:rsidRPr="006A77BA" w:rsidRDefault="000F0DC7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Давайте прочитаем текст, который у вас получился.</w:t>
            </w:r>
          </w:p>
          <w:p w:rsidR="003C3DD8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Разбор каждого предложения:</w:t>
            </w:r>
          </w:p>
          <w:p w:rsidR="003C3DD8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Почему в первом предложении вставили слово снег? </w:t>
            </w:r>
          </w:p>
          <w:p w:rsidR="00450EFB" w:rsidRPr="006A77BA" w:rsidRDefault="00450EFB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На какой вопрос отвечает слово «снег»?</w:t>
            </w:r>
          </w:p>
          <w:p w:rsidR="00450EFB" w:rsidRPr="006A77BA" w:rsidRDefault="00450EFB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Какой частью речи является?</w:t>
            </w:r>
          </w:p>
          <w:p w:rsidR="006A77BA" w:rsidRDefault="006A77BA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450EFB" w:rsidRPr="006A77BA" w:rsidRDefault="00450EFB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Каким членом является это слово в предложении?  </w:t>
            </w:r>
          </w:p>
          <w:p w:rsidR="006A77BA" w:rsidRDefault="006A77BA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3C3DD8" w:rsidRPr="006A77BA" w:rsidRDefault="00450EFB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Подпишите часть речи над подлежащими</w:t>
            </w:r>
            <w:r w:rsidR="00C3689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(существительным)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в 1, 2 предложении.</w:t>
            </w:r>
          </w:p>
          <w:p w:rsidR="003C3DD8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Какой вывод можно сделать? </w:t>
            </w:r>
          </w:p>
          <w:p w:rsidR="00F27DCE" w:rsidRPr="006A77BA" w:rsidRDefault="00F27DCE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F27DCE" w:rsidRPr="006A77BA" w:rsidRDefault="00F27DCE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F27DCE" w:rsidRPr="006A77BA" w:rsidRDefault="00F27DCE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F27DCE" w:rsidRPr="006A77BA" w:rsidRDefault="003C3DD8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Какое слово вы вставили в третьем предложении? </w:t>
            </w:r>
          </w:p>
          <w:p w:rsidR="00F27DCE" w:rsidRPr="006A77BA" w:rsidRDefault="00F27DCE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На какой вопрос оно отвечает? </w:t>
            </w:r>
          </w:p>
          <w:p w:rsidR="006A77BA" w:rsidRDefault="006A77BA" w:rsidP="00F27DCE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F27DCE" w:rsidRPr="006A77BA" w:rsidRDefault="00F27DCE" w:rsidP="00F27DCE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Какой частью речи является?</w:t>
            </w:r>
          </w:p>
          <w:p w:rsidR="006A77BA" w:rsidRDefault="006A77BA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F27DCE" w:rsidRPr="006A77BA" w:rsidRDefault="00F27DCE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Н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о является ли оно главным членом предложения? </w:t>
            </w:r>
          </w:p>
          <w:p w:rsidR="00F27DCE" w:rsidRPr="006A77BA" w:rsidRDefault="00F27DCE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3C3DD8" w:rsidRPr="006A77BA" w:rsidRDefault="00F27DCE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Имена существительные, которые отвечают в предложении на другие вопросы – это второстепенные члены предложения. Они служат для смысловой окраски предложения.</w:t>
            </w:r>
          </w:p>
          <w:p w:rsidR="00F27DCE" w:rsidRPr="006A77BA" w:rsidRDefault="00F27DCE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3C3DD8" w:rsidRPr="006A77BA" w:rsidRDefault="00B97DFA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Это четвёртый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этаж нашего дома (роль в предложении)</w:t>
            </w:r>
          </w:p>
          <w:p w:rsidR="003C3DD8" w:rsidRPr="006A77BA" w:rsidRDefault="003C3DD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698"/>
            </w:tblGrid>
            <w:tr w:rsidR="003C3DD8" w:rsidRPr="006A77BA" w:rsidTr="003C3DD8">
              <w:tc>
                <w:tcPr>
                  <w:tcW w:w="3698" w:type="dxa"/>
                </w:tcPr>
                <w:p w:rsidR="003C3DD8" w:rsidRPr="006A77BA" w:rsidRDefault="003C3DD8" w:rsidP="00524919">
                  <w:pPr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6A77BA">
                    <w:rPr>
                      <w:rFonts w:ascii="Times New Roman" w:eastAsiaTheme="minorHAnsi" w:hAnsi="Times New Roman" w:cs="Times New Roman"/>
                      <w:sz w:val="28"/>
                      <w:szCs w:val="28"/>
                      <w:lang w:eastAsia="en-US"/>
                    </w:rPr>
                    <w:t>В предложении является подлежащим или второстепенным членом.</w:t>
                  </w:r>
                </w:p>
              </w:tc>
            </w:tr>
          </w:tbl>
          <w:p w:rsidR="003C3DD8" w:rsidRPr="006A77BA" w:rsidRDefault="003C3DD8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78592B" w:rsidRPr="006A77BA" w:rsidRDefault="00A57E4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- Нам осталось 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прикрепить крышу.</w:t>
            </w: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Но наша крыша пустая. Как думаете, что это значит?</w:t>
            </w:r>
          </w:p>
          <w:p w:rsidR="00A57E4B" w:rsidRPr="006A77BA" w:rsidRDefault="00A57E4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- Это значит, что вам еще предстоит много узнать об этой части речи. </w:t>
            </w:r>
          </w:p>
          <w:p w:rsidR="00A57E4B" w:rsidRPr="006A77BA" w:rsidRDefault="00A57E4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 А сейчас д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авай</w:t>
            </w: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те подведем итог нашего урока. </w:t>
            </w:r>
          </w:p>
          <w:p w:rsidR="003C3DD8" w:rsidRPr="006A77BA" w:rsidRDefault="00A57E4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="003C3DD8"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Для этого нам нужно посмотреть на наш дом. </w:t>
            </w: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И ответить на вопрос:  </w:t>
            </w:r>
          </w:p>
          <w:p w:rsidR="003C3DD8" w:rsidRPr="006A77BA" w:rsidRDefault="00A57E4B" w:rsidP="003C3DD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Так что же такое имя существительное?</w:t>
            </w:r>
          </w:p>
          <w:p w:rsidR="0078592B" w:rsidRPr="006A77BA" w:rsidRDefault="006A77BA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Подведение итогов урока</w:t>
            </w:r>
          </w:p>
          <w:p w:rsidR="0078592B" w:rsidRPr="006A77BA" w:rsidRDefault="0078592B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6A77BA" w:rsidRPr="006A77BA" w:rsidRDefault="006A77BA" w:rsidP="006A77BA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6A77BA">
              <w:rPr>
                <w:color w:val="000000"/>
                <w:sz w:val="28"/>
                <w:szCs w:val="28"/>
              </w:rPr>
              <w:t>- Вам понравился урок?</w:t>
            </w:r>
          </w:p>
          <w:p w:rsidR="006A77BA" w:rsidRPr="006A77BA" w:rsidRDefault="006A77BA" w:rsidP="006A77BA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6A77BA">
              <w:rPr>
                <w:color w:val="000000"/>
                <w:sz w:val="28"/>
                <w:szCs w:val="28"/>
              </w:rPr>
              <w:lastRenderedPageBreak/>
              <w:t>- Какое из заданий вам было легко выполнять?</w:t>
            </w:r>
          </w:p>
          <w:p w:rsidR="006A77BA" w:rsidRPr="006A77BA" w:rsidRDefault="006A77BA" w:rsidP="006A77BA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6A77BA">
              <w:rPr>
                <w:color w:val="000000"/>
                <w:sz w:val="28"/>
                <w:szCs w:val="28"/>
              </w:rPr>
              <w:t>- Какое из заданий вам было тяжело выполнять?</w:t>
            </w:r>
          </w:p>
          <w:p w:rsidR="006A77BA" w:rsidRPr="006A77BA" w:rsidRDefault="006A77BA" w:rsidP="006A77BA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6A77BA">
              <w:rPr>
                <w:color w:val="000000"/>
                <w:sz w:val="28"/>
                <w:szCs w:val="28"/>
              </w:rPr>
              <w:t>- О чем мы сегодня говорили на уроке?</w:t>
            </w:r>
          </w:p>
          <w:p w:rsidR="006A77BA" w:rsidRPr="006A77BA" w:rsidRDefault="006A77BA" w:rsidP="006A77BA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6A77BA">
              <w:rPr>
                <w:color w:val="000000"/>
                <w:sz w:val="28"/>
                <w:szCs w:val="28"/>
              </w:rPr>
              <w:t>- Что для себя вы узнали нового?</w:t>
            </w:r>
          </w:p>
          <w:p w:rsidR="0043323A" w:rsidRDefault="006A77BA" w:rsidP="0043323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6A77B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43323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Д.З. </w:t>
            </w:r>
            <w:r w:rsidR="0043323A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Придумайте свои примеры одушевленных и неодушевленных существительных, запишите их. (по 5 слов)</w:t>
            </w:r>
          </w:p>
          <w:p w:rsidR="0043323A" w:rsidRDefault="0043323A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F27DCE" w:rsidRPr="006A77BA" w:rsidRDefault="00C36897" w:rsidP="0052491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СПАСИБО. Вы молодцы!</w:t>
            </w:r>
          </w:p>
          <w:p w:rsidR="006A77BA" w:rsidRPr="006A77BA" w:rsidRDefault="006A77BA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F27DCE" w:rsidRPr="006A77BA" w:rsidRDefault="00F27DCE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F27DCE" w:rsidRPr="006A77BA" w:rsidRDefault="00F27DCE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F27DCE" w:rsidRPr="006A77BA" w:rsidRDefault="00F27DCE" w:rsidP="0052491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0D620C" w:rsidRPr="006A77BA" w:rsidRDefault="000D620C" w:rsidP="0052491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DCE" w:rsidRPr="006A77BA" w:rsidRDefault="00F27DCE" w:rsidP="0052491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5E99" w:rsidRPr="006A77BA" w:rsidRDefault="00F15E99" w:rsidP="000D620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27DCE" w:rsidRPr="006A77BA" w:rsidRDefault="00F27DCE" w:rsidP="000D620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F15E99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Ответы на вопросы</w:t>
            </w: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Снеговик</w:t>
            </w: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15E99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Читают слова</w:t>
            </w:r>
          </w:p>
          <w:p w:rsidR="000D620C" w:rsidRPr="006A77BA" w:rsidRDefault="000D620C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Заметает</w:t>
            </w:r>
          </w:p>
          <w:p w:rsidR="006A77BA" w:rsidRP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65469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78592B" w:rsidRPr="006A77B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Это глагол</w:t>
            </w:r>
            <w:r w:rsidRPr="006A77B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8592B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Отвечает на вопрос: что делает?</w:t>
            </w:r>
          </w:p>
          <w:p w:rsidR="00654697" w:rsidRPr="006A77BA" w:rsidRDefault="0065469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Кто? Что?</w:t>
            </w: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Имена существительные</w:t>
            </w: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65469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имя существительное и его роль в речи.</w:t>
            </w: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54697" w:rsidRPr="006A77BA" w:rsidRDefault="0065469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65469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r w:rsidR="0078592B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ель</w:t>
            </w: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78592B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Правило</w:t>
            </w:r>
            <w:r w:rsidR="000F0DC7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592B" w:rsidRPr="006A77BA" w:rsidRDefault="0078592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Читают слова.</w:t>
            </w: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Первая груп</w:t>
            </w:r>
            <w:r w:rsidR="000F0DC7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па слов отвечает на вопрос Кто?</w:t>
            </w: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Вторая группа слов на вопрос </w:t>
            </w:r>
            <w:proofErr w:type="gramStart"/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Что</w:t>
            </w:r>
            <w:proofErr w:type="gramEnd"/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Записывают слова в столбик.</w:t>
            </w: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Работают в тетрадях</w:t>
            </w: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Взаимопроверка.</w:t>
            </w: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Вывод: имена существительные бывают </w:t>
            </w:r>
          </w:p>
          <w:p w:rsidR="005441C8" w:rsidRPr="006A77BA" w:rsidRDefault="005441C8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одушевленными и неодушевленными.</w:t>
            </w:r>
          </w:p>
          <w:p w:rsidR="006A77BA" w:rsidRDefault="006A77BA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Кто?</w:t>
            </w:r>
          </w:p>
          <w:p w:rsidR="005441C8" w:rsidRPr="006A77BA" w:rsidRDefault="005441C8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5441C8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Что?</w:t>
            </w: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441C8" w:rsidRPr="006A77BA" w:rsidRDefault="005441C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7486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физминутку</w:t>
            </w:r>
            <w:proofErr w:type="spellEnd"/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27486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Отвечают на вопросы </w:t>
            </w: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7008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Предметы</w:t>
            </w:r>
          </w:p>
          <w:p w:rsidR="00207008" w:rsidRPr="006A77BA" w:rsidRDefault="0020700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</w:t>
            </w:r>
            <w:r w:rsidR="003C3DD8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ет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4867" w:rsidRDefault="000F0DC7" w:rsidP="00274867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Животные.</w:t>
            </w:r>
            <w:r w:rsidR="0027486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(слайд 11)</w:t>
            </w:r>
          </w:p>
          <w:p w:rsidR="00274867" w:rsidRDefault="00274867" w:rsidP="00274867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274867" w:rsidRDefault="00274867" w:rsidP="00274867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</w:t>
            </w: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Явления природы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74867" w:rsidRPr="00274867" w:rsidRDefault="00274867" w:rsidP="00274867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Посуда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Цветы</w:t>
            </w:r>
            <w:r w:rsidR="003F0B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(послед. слайд)</w:t>
            </w: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Животных, игрушки, овощи, явления природы.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 Не перебивать, выслушать напарника. </w:t>
            </w: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парах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Читают стихотворение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Слова, которые звучат одинаково, а смысл у них раз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ный и писаться будут по-разному.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C3DD8" w:rsidRPr="006A77BA" w:rsidRDefault="006A77BA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3C3DD8"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Серёжка и Поля напишем с заглавной буквы, </w:t>
            </w:r>
          </w:p>
          <w:p w:rsidR="003C3DD8" w:rsidRPr="006A77BA" w:rsidRDefault="003C3DD8" w:rsidP="003C3D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т.к. это имена людей; украшение «серёжка» и участок земли «поле» - с маленькой буквы)</w:t>
            </w: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Имена существительные бывают собственными 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нарицательными.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Собственные имена существительные пишутся с заглавной буквы.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0DC7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Читают текст.</w:t>
            </w:r>
          </w:p>
          <w:p w:rsidR="003C3DD8" w:rsidRP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3C3DD8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твечают на вопросы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50EFB" w:rsidRPr="006A77BA" w:rsidRDefault="00450EF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3C3DD8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Нет, п</w:t>
            </w:r>
            <w:r w:rsidR="003C3DD8"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отому что не понятен смысл предложения</w:t>
            </w:r>
          </w:p>
          <w:p w:rsidR="00450EFB" w:rsidRPr="006A77BA" w:rsidRDefault="00450EF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0F0DC7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В</w:t>
            </w:r>
            <w:r w:rsidR="003C3DD8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ставить </w:t>
            </w:r>
            <w:r w:rsidR="00450EFB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подходящие по смыслу слова.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450EF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Работают в тетрадях 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450EF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Оно подходит по смыслу.</w:t>
            </w:r>
          </w:p>
          <w:p w:rsidR="003C3DD8" w:rsidRPr="006A77BA" w:rsidRDefault="00450EF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Что?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50EFB" w:rsidRPr="006A77BA" w:rsidRDefault="00450EF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Имя существительное</w:t>
            </w:r>
          </w:p>
          <w:p w:rsidR="00450EFB" w:rsidRDefault="00450EF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Pr="006A77BA" w:rsidRDefault="00B97DF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450EF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Подлежащим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F27DCE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Имя существительное, которое в предложении отвечает на вопрос кто? или что? - является подлежащим и несет главную мысль в предложении.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B97DF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Слово «лисы</w:t>
            </w:r>
            <w:r w:rsidR="00F27DCE"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F27DCE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 Кого?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27DCE" w:rsidRPr="006A77BA" w:rsidRDefault="00F27DCE" w:rsidP="00F27DCE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6A77B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Это имя существительное, </w:t>
            </w:r>
          </w:p>
          <w:p w:rsidR="00B97DFA" w:rsidRDefault="00B97DF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F27DCE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Нет 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7DFA" w:rsidRDefault="00B97DF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A57E4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3C3DD8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A57E4B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Рассказывают правило по наглядному образцу (дом)</w:t>
            </w:r>
          </w:p>
          <w:p w:rsidR="00F27DCE" w:rsidRPr="006A77BA" w:rsidRDefault="00F27DCE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27DCE" w:rsidRPr="006A77BA" w:rsidRDefault="00F27DCE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27DCE" w:rsidRPr="006A77BA" w:rsidRDefault="00F27DCE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C3DD8" w:rsidRP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Подводят итог.</w:t>
            </w:r>
          </w:p>
          <w:p w:rsidR="006A77BA" w:rsidRPr="006A77BA" w:rsidRDefault="006A77BA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Отвечают на вопросы учителя.</w:t>
            </w:r>
          </w:p>
          <w:p w:rsidR="000D620C" w:rsidRPr="006A77BA" w:rsidRDefault="000D620C" w:rsidP="007739D5">
            <w:pPr>
              <w:widowControl w:val="0"/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lastRenderedPageBreak/>
              <w:t>Метапредметные</w:t>
            </w:r>
            <w:proofErr w:type="spellEnd"/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(УУД)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регулятивные: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-</w:t>
            </w: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определять и формулировать цель деятельности на уроке;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 под руководством учителя </w:t>
            </w: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планировать свою деятельность на уроке; 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-определять последовательность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действий на </w:t>
            </w:r>
            <w:proofErr w:type="gramStart"/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уроке;</w:t>
            </w:r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познавательные</w:t>
            </w:r>
            <w:proofErr w:type="gramEnd"/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: 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-ориентироваться в своей системе знаний (определять границы знания/незнания);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регулятивные:</w:t>
            </w: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-высказывать свое предположение;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коммуникативные: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-</w:t>
            </w: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точно и полно выражать свои мысли;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личностные: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7BA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устанавливать связь между целью учебной деятельности и ее мотивом (зачем?).</w:t>
            </w:r>
          </w:p>
          <w:p w:rsidR="00F15E99" w:rsidRPr="006A77BA" w:rsidRDefault="00F15E99" w:rsidP="00773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A1B39" w:rsidRPr="00EA1B39" w:rsidRDefault="00EA1B39" w:rsidP="000D620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42534" w:rsidRDefault="00C42534" w:rsidP="007739D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187F79" w:rsidRDefault="00187F79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3E2ECB" w:rsidRDefault="003E2ECB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3E2ECB" w:rsidRDefault="003E2ECB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01E6" w:rsidRDefault="00BB01E6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01E6" w:rsidRDefault="00BB01E6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01E6" w:rsidRDefault="00BB01E6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01E6" w:rsidRDefault="00BB01E6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01E6" w:rsidRDefault="00BB01E6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01E6" w:rsidRDefault="00BB01E6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EB4CDB" w:rsidRDefault="00EB4CDB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EB4CDB" w:rsidRDefault="00EB4CDB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EB4CDB" w:rsidRDefault="00EB4CDB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01E6" w:rsidRDefault="00BB01E6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3E2ECB" w:rsidRDefault="003E2ECB" w:rsidP="00187F7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C42534" w:rsidRDefault="00C42534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EB4CDB" w:rsidRDefault="00EB4CDB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A77BA" w:rsidRDefault="006A77BA" w:rsidP="008A34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328C5" w:rsidRDefault="000328C5" w:rsidP="006A77B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8C1EB6" w:rsidRPr="00ED5AF9" w:rsidRDefault="008C1EB6" w:rsidP="008C1EB6">
      <w:pPr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ED5AF9">
        <w:rPr>
          <w:rFonts w:ascii="Times New Roman" w:eastAsia="Times New Roman" w:hAnsi="Times New Roman"/>
          <w:b/>
          <w:color w:val="000000"/>
          <w:sz w:val="28"/>
          <w:szCs w:val="28"/>
        </w:rPr>
        <w:t>Методы обучения:</w:t>
      </w:r>
    </w:p>
    <w:p w:rsidR="008C1EB6" w:rsidRPr="00ED5AF9" w:rsidRDefault="008C1EB6" w:rsidP="008C1EB6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ED5AF9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По характеру учебно-познавательной деятельности: </w:t>
      </w:r>
      <w:r w:rsidRPr="00ED5AF9">
        <w:rPr>
          <w:rFonts w:ascii="Times New Roman" w:eastAsia="Times New Roman" w:hAnsi="Times New Roman"/>
          <w:color w:val="000000"/>
          <w:sz w:val="28"/>
          <w:szCs w:val="28"/>
        </w:rPr>
        <w:t>проблемно – поисковые.</w:t>
      </w:r>
    </w:p>
    <w:p w:rsidR="008C1EB6" w:rsidRPr="00ED5AF9" w:rsidRDefault="008C1EB6" w:rsidP="008C1EB6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ED5AF9">
        <w:rPr>
          <w:rFonts w:ascii="Times New Roman" w:eastAsia="Times New Roman" w:hAnsi="Times New Roman"/>
          <w:b/>
          <w:color w:val="000000"/>
          <w:sz w:val="28"/>
          <w:szCs w:val="28"/>
        </w:rPr>
        <w:t>По способу организации и осуществления познавательной деятельности:</w:t>
      </w:r>
      <w:r w:rsidRPr="00ED5AF9">
        <w:rPr>
          <w:rFonts w:ascii="Times New Roman" w:eastAsia="Times New Roman" w:hAnsi="Times New Roman"/>
          <w:color w:val="000000"/>
          <w:sz w:val="28"/>
          <w:szCs w:val="28"/>
        </w:rPr>
        <w:t xml:space="preserve"> словесные, наглядные, практические.</w:t>
      </w:r>
    </w:p>
    <w:p w:rsidR="008C1EB6" w:rsidRPr="00ED5AF9" w:rsidRDefault="008C1EB6" w:rsidP="008C1EB6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ED5AF9">
        <w:rPr>
          <w:rFonts w:ascii="Times New Roman" w:eastAsia="Times New Roman" w:hAnsi="Times New Roman"/>
          <w:b/>
          <w:color w:val="000000"/>
          <w:sz w:val="28"/>
          <w:szCs w:val="28"/>
        </w:rPr>
        <w:t>По степени педагогического управления со стороны учителя:</w:t>
      </w:r>
      <w:r w:rsidRPr="00ED5AF9">
        <w:rPr>
          <w:rFonts w:ascii="Times New Roman" w:eastAsia="Times New Roman" w:hAnsi="Times New Roman"/>
          <w:color w:val="000000"/>
          <w:sz w:val="28"/>
          <w:szCs w:val="28"/>
        </w:rPr>
        <w:t xml:space="preserve"> методы опосредованного управления учебно-познавательной деятельностью учащихся с помощью источников информации.</w:t>
      </w:r>
    </w:p>
    <w:p w:rsidR="008C1EB6" w:rsidRPr="00ED5AF9" w:rsidRDefault="008C1EB6" w:rsidP="008C1EB6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ED5AF9">
        <w:rPr>
          <w:rFonts w:ascii="Times New Roman" w:eastAsia="Times New Roman" w:hAnsi="Times New Roman"/>
          <w:b/>
          <w:color w:val="000000"/>
          <w:sz w:val="28"/>
          <w:szCs w:val="28"/>
        </w:rPr>
        <w:t>Технологии,  используемые</w:t>
      </w:r>
      <w:proofErr w:type="gramEnd"/>
      <w:r w:rsidRPr="00ED5AF9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на уроке:</w:t>
      </w:r>
      <w:r w:rsidR="00C36897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 w:rsidRPr="00ED5AF9">
        <w:rPr>
          <w:rFonts w:ascii="Times New Roman" w:eastAsia="Times New Roman" w:hAnsi="Times New Roman"/>
          <w:color w:val="000000"/>
          <w:sz w:val="28"/>
          <w:szCs w:val="28"/>
        </w:rPr>
        <w:t>проблемно-диалогическая, ИКТ, личностно-ориен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тированная,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здоровьесберегающая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, игровая.</w:t>
      </w:r>
    </w:p>
    <w:p w:rsidR="008C1EB6" w:rsidRPr="00D66C88" w:rsidRDefault="008C1EB6" w:rsidP="008C1EB6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D66C88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Планируемые результаты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:</w:t>
      </w:r>
    </w:p>
    <w:p w:rsidR="008C1EB6" w:rsidRPr="00D66C88" w:rsidRDefault="008C1EB6" w:rsidP="008C1EB6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D66C88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Предметные:</w:t>
      </w:r>
      <w:r w:rsidRPr="00D66C88">
        <w:rPr>
          <w:rFonts w:ascii="Times New Roman" w:eastAsia="Times New Roman" w:hAnsi="Times New Roman"/>
          <w:color w:val="000000"/>
          <w:sz w:val="28"/>
          <w:szCs w:val="28"/>
        </w:rPr>
        <w:t> познакомить с именем существительным, как частью речи - наблюдать за значением имён существительных, уметь классифицировать имена существительные, учить находить признаки имён существительных, применять полученные знания на практике, в самостоятельной работе.</w:t>
      </w:r>
    </w:p>
    <w:p w:rsidR="008C1EB6" w:rsidRPr="00D66C88" w:rsidRDefault="008C1EB6" w:rsidP="008C1EB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 w:rsidRPr="00D66C88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Метапредметные</w:t>
      </w:r>
      <w:proofErr w:type="spellEnd"/>
      <w:r w:rsidRPr="00D66C88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:</w:t>
      </w:r>
    </w:p>
    <w:p w:rsidR="008C1EB6" w:rsidRPr="00D66C88" w:rsidRDefault="008C1EB6" w:rsidP="008C1EB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6C8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Личностные УУД: </w:t>
      </w:r>
      <w:r w:rsidRPr="00D66C88">
        <w:rPr>
          <w:rFonts w:ascii="Times New Roman" w:eastAsia="Times New Roman" w:hAnsi="Times New Roman"/>
          <w:color w:val="000000"/>
          <w:sz w:val="28"/>
          <w:szCs w:val="28"/>
        </w:rPr>
        <w:t xml:space="preserve">формировать внутреннюю позицию школьника на уровне положительного отношения к учебе; устанавливать связь между целью учебной деятельности и ее мотивом; оценивать усваиваемое содержание учебного </w:t>
      </w:r>
      <w:r w:rsidRPr="00D66C88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материала (исходя из личностных ценностей); определять общие для всех правила поведения; определять п</w:t>
      </w:r>
      <w:r w:rsidR="006A77BA">
        <w:rPr>
          <w:rFonts w:ascii="Times New Roman" w:eastAsia="Times New Roman" w:hAnsi="Times New Roman"/>
          <w:color w:val="000000"/>
          <w:sz w:val="28"/>
          <w:szCs w:val="28"/>
        </w:rPr>
        <w:t>равила работы в парах</w:t>
      </w:r>
      <w:r w:rsidRPr="00D66C88">
        <w:rPr>
          <w:rFonts w:ascii="Times New Roman" w:eastAsia="Times New Roman" w:hAnsi="Times New Roman"/>
          <w:color w:val="000000"/>
          <w:sz w:val="28"/>
          <w:szCs w:val="28"/>
        </w:rPr>
        <w:t>; устанавливать связь между целью деятельности и ее результатом.</w:t>
      </w:r>
    </w:p>
    <w:p w:rsidR="008C1EB6" w:rsidRPr="00D66C88" w:rsidRDefault="008C1EB6" w:rsidP="008C1EB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6C8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Регулятивные УУД:</w:t>
      </w:r>
      <w:r w:rsidRPr="00D66C88">
        <w:rPr>
          <w:rFonts w:ascii="Times New Roman" w:eastAsia="Times New Roman" w:hAnsi="Times New Roman"/>
          <w:color w:val="000000"/>
          <w:sz w:val="28"/>
          <w:szCs w:val="28"/>
        </w:rPr>
        <w:t> определять и формулировать цель деятельности на уроке; формулировать учебные задачи; учить планировать свою деятельность на уроке; высказывать свое предположение на основе учебного материала; отличать верно выполненное задание от неверного; осуществлять самоконтроль; совместно с учителем и одноклассниками давать оценку своей деятельности на уроке.</w:t>
      </w:r>
    </w:p>
    <w:p w:rsidR="008C1EB6" w:rsidRPr="00D66C88" w:rsidRDefault="008C1EB6" w:rsidP="008C1EB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6C8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Познавательные УУД:</w:t>
      </w:r>
      <w:r w:rsidRPr="00D66C88">
        <w:rPr>
          <w:rFonts w:ascii="Times New Roman" w:eastAsia="Times New Roman" w:hAnsi="Times New Roman"/>
          <w:color w:val="000000"/>
          <w:sz w:val="28"/>
          <w:szCs w:val="28"/>
        </w:rPr>
        <w:t> ориентироваться в учебнике, тетради; находить ответы на вопросы в тексте, иллюстрациях, используя свой жизненный опыт; развивать умение самостоятельно выделять и формулировать познавательную цель; строить речевое высказывание в устной форме; выдвигать гипотезу; проводить сравнение и классификацию слов; устанавливать причинно-следственные связи; делать обобщение; искать и выделять необходимую информацию; моделировать информацию; уметь определять уровень усвоения учебного материала.</w:t>
      </w:r>
    </w:p>
    <w:p w:rsidR="008C1EB6" w:rsidRPr="00D66C88" w:rsidRDefault="008C1EB6" w:rsidP="008C1EB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6C88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Коммуникативные УУД:</w:t>
      </w:r>
      <w:r w:rsidRPr="00D66C88">
        <w:rPr>
          <w:rFonts w:ascii="Times New Roman" w:eastAsia="Times New Roman" w:hAnsi="Times New Roman"/>
          <w:color w:val="000000"/>
          <w:sz w:val="28"/>
          <w:szCs w:val="28"/>
        </w:rPr>
        <w:t xml:space="preserve"> слушать и понимать речь других; формировать умения договариваться и приходить к общему решению в совместной деятельности; учитывать разные мнения и стремиться к координации различных позиций в сотрудничестве; уметь с достаточной полнотой и точностью выражать свои </w:t>
      </w:r>
    </w:p>
    <w:p w:rsidR="008C1EB6" w:rsidRPr="00D66C88" w:rsidRDefault="008C1EB6" w:rsidP="008C1EB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D66C88">
        <w:rPr>
          <w:rFonts w:ascii="Times New Roman" w:eastAsia="Times New Roman" w:hAnsi="Times New Roman"/>
          <w:color w:val="000000"/>
          <w:sz w:val="28"/>
          <w:szCs w:val="28"/>
        </w:rPr>
        <w:t>мысли ;</w:t>
      </w:r>
      <w:proofErr w:type="gramEnd"/>
      <w:r w:rsidRPr="00D66C88">
        <w:rPr>
          <w:rFonts w:ascii="Times New Roman" w:eastAsia="Times New Roman" w:hAnsi="Times New Roman"/>
          <w:color w:val="000000"/>
          <w:sz w:val="28"/>
          <w:szCs w:val="28"/>
        </w:rPr>
        <w:t> владеть диалогической формой речи в соответствии с грамматическими и синтаксическими нормами родного языка.</w:t>
      </w:r>
    </w:p>
    <w:p w:rsidR="00A90601" w:rsidRDefault="00A90601" w:rsidP="006A33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5D99" w:rsidRDefault="00345D99" w:rsidP="006A33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5D99" w:rsidRPr="006A33E1" w:rsidRDefault="00345D99" w:rsidP="00345D99">
      <w:pPr>
        <w:rPr>
          <w:rFonts w:ascii="Times New Roman" w:hAnsi="Times New Roman" w:cs="Times New Roman"/>
          <w:sz w:val="24"/>
          <w:szCs w:val="24"/>
        </w:rPr>
      </w:pPr>
    </w:p>
    <w:sectPr w:rsidR="00345D99" w:rsidRPr="006A33E1" w:rsidSect="00EF5243">
      <w:pgSz w:w="16838" w:h="11906" w:orient="landscape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D271B"/>
    <w:multiLevelType w:val="multilevel"/>
    <w:tmpl w:val="C4CC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A3315D"/>
    <w:multiLevelType w:val="hybridMultilevel"/>
    <w:tmpl w:val="65CC9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A758C"/>
    <w:multiLevelType w:val="multilevel"/>
    <w:tmpl w:val="ABDA4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151705"/>
    <w:multiLevelType w:val="hybridMultilevel"/>
    <w:tmpl w:val="D1820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A33E1"/>
    <w:rsid w:val="000328C5"/>
    <w:rsid w:val="000511FC"/>
    <w:rsid w:val="000B70F4"/>
    <w:rsid w:val="000C17D1"/>
    <w:rsid w:val="000D620C"/>
    <w:rsid w:val="000E3D59"/>
    <w:rsid w:val="000F0DC7"/>
    <w:rsid w:val="00125D9A"/>
    <w:rsid w:val="00175633"/>
    <w:rsid w:val="001879F9"/>
    <w:rsid w:val="00187F79"/>
    <w:rsid w:val="001F69A5"/>
    <w:rsid w:val="00207008"/>
    <w:rsid w:val="00225B89"/>
    <w:rsid w:val="0022778B"/>
    <w:rsid w:val="00274867"/>
    <w:rsid w:val="002A752D"/>
    <w:rsid w:val="002E481D"/>
    <w:rsid w:val="00303D9E"/>
    <w:rsid w:val="00345D99"/>
    <w:rsid w:val="00394C7A"/>
    <w:rsid w:val="003C3DD8"/>
    <w:rsid w:val="003E2ECB"/>
    <w:rsid w:val="003F0B83"/>
    <w:rsid w:val="0043323A"/>
    <w:rsid w:val="00450EFB"/>
    <w:rsid w:val="00463879"/>
    <w:rsid w:val="00493C30"/>
    <w:rsid w:val="00522463"/>
    <w:rsid w:val="00524919"/>
    <w:rsid w:val="005441C8"/>
    <w:rsid w:val="00564ABF"/>
    <w:rsid w:val="005B7355"/>
    <w:rsid w:val="0061356D"/>
    <w:rsid w:val="00654697"/>
    <w:rsid w:val="006A33E1"/>
    <w:rsid w:val="006A77BA"/>
    <w:rsid w:val="006B3B93"/>
    <w:rsid w:val="006C2A3E"/>
    <w:rsid w:val="007254C9"/>
    <w:rsid w:val="007739D5"/>
    <w:rsid w:val="0078592B"/>
    <w:rsid w:val="007D493D"/>
    <w:rsid w:val="008213B6"/>
    <w:rsid w:val="00837337"/>
    <w:rsid w:val="00866F88"/>
    <w:rsid w:val="00877954"/>
    <w:rsid w:val="008A34B4"/>
    <w:rsid w:val="008C1EB6"/>
    <w:rsid w:val="008E30B8"/>
    <w:rsid w:val="009464FD"/>
    <w:rsid w:val="009B6191"/>
    <w:rsid w:val="009F0CE1"/>
    <w:rsid w:val="009F3AF5"/>
    <w:rsid w:val="009F660B"/>
    <w:rsid w:val="00A57E4B"/>
    <w:rsid w:val="00A761DF"/>
    <w:rsid w:val="00A90601"/>
    <w:rsid w:val="00AC7235"/>
    <w:rsid w:val="00AD60CF"/>
    <w:rsid w:val="00AD7F20"/>
    <w:rsid w:val="00B42063"/>
    <w:rsid w:val="00B44367"/>
    <w:rsid w:val="00B81D5E"/>
    <w:rsid w:val="00B97DFA"/>
    <w:rsid w:val="00BB01E6"/>
    <w:rsid w:val="00BC5A41"/>
    <w:rsid w:val="00BD0BF6"/>
    <w:rsid w:val="00BE38AF"/>
    <w:rsid w:val="00C36897"/>
    <w:rsid w:val="00C42534"/>
    <w:rsid w:val="00CE1AA8"/>
    <w:rsid w:val="00D22764"/>
    <w:rsid w:val="00DB7D5E"/>
    <w:rsid w:val="00DC121E"/>
    <w:rsid w:val="00EA1B39"/>
    <w:rsid w:val="00EB4CDB"/>
    <w:rsid w:val="00EF5243"/>
    <w:rsid w:val="00F15E99"/>
    <w:rsid w:val="00F27DCE"/>
    <w:rsid w:val="00F753C6"/>
    <w:rsid w:val="00FD0702"/>
    <w:rsid w:val="00FF2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2E1874-96C3-4652-98E0-C7665C3E7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33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C1EB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5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0E3D5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rsid w:val="000E3D59"/>
  </w:style>
  <w:style w:type="character" w:customStyle="1" w:styleId="c3">
    <w:name w:val="c3"/>
    <w:rsid w:val="000E3D59"/>
  </w:style>
  <w:style w:type="paragraph" w:styleId="a7">
    <w:name w:val="Balloon Text"/>
    <w:basedOn w:val="a"/>
    <w:link w:val="a8"/>
    <w:uiPriority w:val="99"/>
    <w:semiHidden/>
    <w:unhideWhenUsed/>
    <w:rsid w:val="00F15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5E99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303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0C1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1F6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8A34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8477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dorova_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9E1252E5-DF98-42AA-9144-64D859B229B5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356</TotalTime>
  <Pages>19</Pages>
  <Words>2388</Words>
  <Characters>13616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</cp:lastModifiedBy>
  <cp:revision>12</cp:revision>
  <cp:lastPrinted>2019-01-09T13:05:00Z</cp:lastPrinted>
  <dcterms:created xsi:type="dcterms:W3CDTF">2019-01-07T09:41:00Z</dcterms:created>
  <dcterms:modified xsi:type="dcterms:W3CDTF">2021-10-17T17:48:00Z</dcterms:modified>
</cp:coreProperties>
</file>