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86D" w:rsidRPr="006C0F2A" w:rsidRDefault="007E186D" w:rsidP="00163A6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C0F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Муниципальное </w:t>
      </w:r>
      <w:r w:rsidRPr="006C0F2A">
        <w:rPr>
          <w:rFonts w:ascii="Times New Roman" w:hAnsi="Times New Roman"/>
          <w:sz w:val="24"/>
          <w:szCs w:val="24"/>
        </w:rPr>
        <w:t>бюджетное дошкольное образовательное учреждение Ужурский  детский сад №3 «Журавленок»</w:t>
      </w:r>
    </w:p>
    <w:p w:rsidR="007E186D" w:rsidRPr="006C0F2A" w:rsidRDefault="007E186D" w:rsidP="00163A6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E186D" w:rsidRPr="006C0F2A" w:rsidRDefault="007E186D" w:rsidP="00163A6E">
      <w:pPr>
        <w:jc w:val="right"/>
        <w:rPr>
          <w:rFonts w:ascii="Times New Roman" w:hAnsi="Times New Roman"/>
          <w:sz w:val="24"/>
          <w:szCs w:val="24"/>
        </w:rPr>
      </w:pPr>
    </w:p>
    <w:p w:rsidR="007E186D" w:rsidRPr="006C0F2A" w:rsidRDefault="007E186D" w:rsidP="00163A6E">
      <w:pPr>
        <w:jc w:val="right"/>
        <w:rPr>
          <w:rFonts w:ascii="Times New Roman" w:hAnsi="Times New Roman"/>
          <w:sz w:val="24"/>
          <w:szCs w:val="24"/>
        </w:rPr>
      </w:pPr>
    </w:p>
    <w:p w:rsidR="007E186D" w:rsidRPr="006C0F2A" w:rsidRDefault="007E186D" w:rsidP="00163A6E">
      <w:pPr>
        <w:jc w:val="right"/>
        <w:rPr>
          <w:rFonts w:ascii="Times New Roman" w:hAnsi="Times New Roman"/>
          <w:sz w:val="24"/>
          <w:szCs w:val="24"/>
        </w:rPr>
      </w:pPr>
    </w:p>
    <w:p w:rsidR="007E186D" w:rsidRPr="006C0F2A" w:rsidRDefault="007E186D" w:rsidP="00163A6E">
      <w:pPr>
        <w:jc w:val="right"/>
        <w:rPr>
          <w:rFonts w:ascii="Times New Roman" w:hAnsi="Times New Roman"/>
          <w:sz w:val="24"/>
          <w:szCs w:val="24"/>
        </w:rPr>
      </w:pPr>
    </w:p>
    <w:p w:rsidR="007E186D" w:rsidRPr="007722CF" w:rsidRDefault="007E186D" w:rsidP="00163A6E">
      <w:pPr>
        <w:jc w:val="right"/>
        <w:rPr>
          <w:rFonts w:ascii="Times New Roman" w:hAnsi="Times New Roman"/>
          <w:b/>
          <w:sz w:val="32"/>
          <w:szCs w:val="32"/>
        </w:rPr>
      </w:pPr>
    </w:p>
    <w:p w:rsidR="007E186D" w:rsidRPr="007722CF" w:rsidRDefault="007E186D" w:rsidP="00163A6E">
      <w:pPr>
        <w:jc w:val="center"/>
        <w:rPr>
          <w:rFonts w:ascii="Times New Roman" w:hAnsi="Times New Roman"/>
          <w:b/>
          <w:sz w:val="32"/>
          <w:szCs w:val="32"/>
        </w:rPr>
      </w:pPr>
      <w:r w:rsidRPr="007722CF">
        <w:rPr>
          <w:rFonts w:ascii="Times New Roman" w:hAnsi="Times New Roman"/>
          <w:b/>
          <w:sz w:val="32"/>
          <w:szCs w:val="32"/>
        </w:rPr>
        <w:t>ПРОЕКТ</w:t>
      </w:r>
    </w:p>
    <w:p w:rsidR="007E186D" w:rsidRPr="007722CF" w:rsidRDefault="007E186D" w:rsidP="00163A6E">
      <w:pPr>
        <w:jc w:val="center"/>
        <w:rPr>
          <w:rFonts w:ascii="Times New Roman" w:hAnsi="Times New Roman"/>
          <w:b/>
          <w:sz w:val="32"/>
          <w:szCs w:val="32"/>
        </w:rPr>
      </w:pPr>
    </w:p>
    <w:p w:rsidR="007E186D" w:rsidRPr="00293F62" w:rsidRDefault="007E186D" w:rsidP="00293F62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293F62">
        <w:rPr>
          <w:rFonts w:ascii="Times New Roman" w:hAnsi="Times New Roman"/>
          <w:b/>
          <w:sz w:val="40"/>
          <w:szCs w:val="40"/>
        </w:rPr>
        <w:t xml:space="preserve">Развитие патриотических чувств у детей </w:t>
      </w:r>
    </w:p>
    <w:p w:rsidR="007E186D" w:rsidRPr="00293F62" w:rsidRDefault="007E186D" w:rsidP="00293F62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293F62">
        <w:rPr>
          <w:rFonts w:ascii="Times New Roman" w:hAnsi="Times New Roman"/>
          <w:b/>
          <w:sz w:val="40"/>
          <w:szCs w:val="40"/>
        </w:rPr>
        <w:t>старшего дошкольного возраста</w:t>
      </w:r>
    </w:p>
    <w:p w:rsidR="007E186D" w:rsidRPr="00293F62" w:rsidRDefault="007E186D" w:rsidP="00293F62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293F62">
        <w:rPr>
          <w:rFonts w:ascii="Times New Roman" w:hAnsi="Times New Roman"/>
          <w:b/>
          <w:sz w:val="40"/>
          <w:szCs w:val="40"/>
        </w:rPr>
        <w:t>"Согреем памятью сердца…"</w:t>
      </w:r>
    </w:p>
    <w:p w:rsidR="007E186D" w:rsidRPr="00050FAC" w:rsidRDefault="007E186D" w:rsidP="00163A6E">
      <w:pPr>
        <w:jc w:val="right"/>
        <w:rPr>
          <w:rFonts w:ascii="Times New Roman" w:hAnsi="Times New Roman"/>
          <w:sz w:val="32"/>
          <w:szCs w:val="32"/>
        </w:rPr>
      </w:pPr>
    </w:p>
    <w:p w:rsidR="007E186D" w:rsidRPr="006C0F2A" w:rsidRDefault="007E186D" w:rsidP="00163A6E">
      <w:pPr>
        <w:jc w:val="right"/>
        <w:rPr>
          <w:rFonts w:ascii="Times New Roman" w:hAnsi="Times New Roman"/>
          <w:sz w:val="24"/>
          <w:szCs w:val="24"/>
        </w:rPr>
      </w:pPr>
    </w:p>
    <w:p w:rsidR="007E186D" w:rsidRDefault="007E186D" w:rsidP="00163A6E">
      <w:pPr>
        <w:jc w:val="right"/>
        <w:rPr>
          <w:rFonts w:ascii="Times New Roman" w:hAnsi="Times New Roman"/>
          <w:sz w:val="24"/>
          <w:szCs w:val="24"/>
        </w:rPr>
      </w:pPr>
    </w:p>
    <w:p w:rsidR="007E186D" w:rsidRDefault="007E186D" w:rsidP="00163A6E">
      <w:pPr>
        <w:jc w:val="right"/>
        <w:rPr>
          <w:rFonts w:ascii="Times New Roman" w:hAnsi="Times New Roman"/>
          <w:sz w:val="24"/>
          <w:szCs w:val="24"/>
        </w:rPr>
      </w:pPr>
    </w:p>
    <w:p w:rsidR="007E186D" w:rsidRDefault="007E186D" w:rsidP="00163A6E">
      <w:pPr>
        <w:jc w:val="right"/>
        <w:rPr>
          <w:rFonts w:ascii="Times New Roman" w:hAnsi="Times New Roman"/>
          <w:sz w:val="24"/>
          <w:szCs w:val="24"/>
        </w:rPr>
      </w:pPr>
    </w:p>
    <w:p w:rsidR="007E186D" w:rsidRDefault="007E186D" w:rsidP="00163A6E">
      <w:pPr>
        <w:jc w:val="right"/>
        <w:rPr>
          <w:rFonts w:ascii="Times New Roman" w:hAnsi="Times New Roman"/>
          <w:sz w:val="24"/>
          <w:szCs w:val="24"/>
        </w:rPr>
      </w:pPr>
    </w:p>
    <w:p w:rsidR="007E186D" w:rsidRPr="006C0F2A" w:rsidRDefault="007E186D" w:rsidP="00163A6E">
      <w:pPr>
        <w:jc w:val="right"/>
        <w:rPr>
          <w:rFonts w:ascii="Times New Roman" w:hAnsi="Times New Roman"/>
          <w:sz w:val="24"/>
          <w:szCs w:val="24"/>
        </w:rPr>
      </w:pPr>
    </w:p>
    <w:p w:rsidR="007E186D" w:rsidRPr="006C0F2A" w:rsidRDefault="007E186D" w:rsidP="00163A6E">
      <w:pPr>
        <w:jc w:val="right"/>
        <w:rPr>
          <w:rFonts w:ascii="Times New Roman" w:hAnsi="Times New Roman"/>
          <w:sz w:val="24"/>
          <w:szCs w:val="24"/>
        </w:rPr>
      </w:pPr>
    </w:p>
    <w:p w:rsidR="007E186D" w:rsidRPr="006C0F2A" w:rsidRDefault="007E186D" w:rsidP="00293F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C0F2A">
        <w:rPr>
          <w:rFonts w:ascii="Times New Roman" w:hAnsi="Times New Roman"/>
          <w:sz w:val="24"/>
          <w:szCs w:val="24"/>
        </w:rPr>
        <w:t>Выполнила: Сергиенко И.В</w:t>
      </w:r>
    </w:p>
    <w:p w:rsidR="007E186D" w:rsidRPr="006C0F2A" w:rsidRDefault="007E186D" w:rsidP="00293F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C0F2A">
        <w:rPr>
          <w:rFonts w:ascii="Times New Roman" w:hAnsi="Times New Roman"/>
          <w:sz w:val="24"/>
          <w:szCs w:val="24"/>
        </w:rPr>
        <w:t>Воспитатель.</w:t>
      </w:r>
    </w:p>
    <w:p w:rsidR="007E186D" w:rsidRPr="006C0F2A" w:rsidRDefault="007E186D" w:rsidP="00163A6E">
      <w:pPr>
        <w:jc w:val="right"/>
        <w:rPr>
          <w:rFonts w:ascii="Times New Roman" w:hAnsi="Times New Roman"/>
          <w:sz w:val="24"/>
          <w:szCs w:val="24"/>
        </w:rPr>
      </w:pPr>
    </w:p>
    <w:p w:rsidR="007E186D" w:rsidRPr="006C0F2A" w:rsidRDefault="007E186D" w:rsidP="00163A6E">
      <w:pPr>
        <w:jc w:val="right"/>
        <w:rPr>
          <w:rFonts w:ascii="Times New Roman" w:hAnsi="Times New Roman"/>
          <w:sz w:val="24"/>
          <w:szCs w:val="24"/>
        </w:rPr>
      </w:pPr>
    </w:p>
    <w:p w:rsidR="007E186D" w:rsidRPr="006C0F2A" w:rsidRDefault="007E186D" w:rsidP="00163A6E">
      <w:pPr>
        <w:jc w:val="center"/>
        <w:rPr>
          <w:rFonts w:ascii="Times New Roman" w:hAnsi="Times New Roman"/>
          <w:sz w:val="24"/>
          <w:szCs w:val="24"/>
        </w:rPr>
      </w:pPr>
    </w:p>
    <w:p w:rsidR="007E186D" w:rsidRPr="006C0F2A" w:rsidRDefault="007E186D" w:rsidP="00163A6E">
      <w:pPr>
        <w:jc w:val="center"/>
        <w:rPr>
          <w:rFonts w:ascii="Times New Roman" w:hAnsi="Times New Roman"/>
          <w:sz w:val="24"/>
          <w:szCs w:val="24"/>
        </w:rPr>
      </w:pPr>
    </w:p>
    <w:p w:rsidR="007E186D" w:rsidRPr="006C0F2A" w:rsidRDefault="007E186D" w:rsidP="00163A6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</w:t>
      </w:r>
      <w:r w:rsidRPr="006C0F2A">
        <w:rPr>
          <w:rFonts w:ascii="Times New Roman" w:hAnsi="Times New Roman"/>
          <w:sz w:val="24"/>
          <w:szCs w:val="24"/>
        </w:rPr>
        <w:t>г.</w:t>
      </w:r>
    </w:p>
    <w:p w:rsidR="007E186D" w:rsidRPr="00293F62" w:rsidRDefault="007E186D" w:rsidP="00293F62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93F62">
        <w:rPr>
          <w:rStyle w:val="c4"/>
          <w:b/>
          <w:iCs/>
          <w:color w:val="000000"/>
          <w:sz w:val="28"/>
          <w:szCs w:val="28"/>
        </w:rPr>
        <w:t>Тема:</w:t>
      </w:r>
      <w:r w:rsidRPr="00293F62">
        <w:rPr>
          <w:rStyle w:val="c4"/>
          <w:color w:val="000000"/>
          <w:sz w:val="28"/>
          <w:szCs w:val="28"/>
        </w:rPr>
        <w:t xml:space="preserve">  </w:t>
      </w:r>
      <w:r w:rsidRPr="00293F62">
        <w:rPr>
          <w:sz w:val="28"/>
          <w:szCs w:val="28"/>
        </w:rPr>
        <w:t>Развитие патриотических чувств у детей старшего  дошкольного возраста</w:t>
      </w:r>
    </w:p>
    <w:p w:rsidR="007E186D" w:rsidRPr="00293F62" w:rsidRDefault="007E186D" w:rsidP="00293F62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93F62">
        <w:rPr>
          <w:rStyle w:val="c4"/>
          <w:b/>
          <w:iCs/>
          <w:color w:val="000000"/>
          <w:sz w:val="28"/>
          <w:szCs w:val="28"/>
        </w:rPr>
        <w:t>Название:</w:t>
      </w:r>
      <w:r w:rsidRPr="00293F62">
        <w:rPr>
          <w:rStyle w:val="c4"/>
          <w:iCs/>
          <w:color w:val="000000"/>
          <w:sz w:val="28"/>
          <w:szCs w:val="28"/>
        </w:rPr>
        <w:t xml:space="preserve"> "Согреем памятью сердца"</w:t>
      </w:r>
    </w:p>
    <w:p w:rsidR="007E186D" w:rsidRPr="00293F62" w:rsidRDefault="007E186D" w:rsidP="00293F62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iCs/>
          <w:color w:val="000000"/>
          <w:sz w:val="28"/>
          <w:szCs w:val="28"/>
        </w:rPr>
      </w:pPr>
      <w:r w:rsidRPr="00293F62">
        <w:rPr>
          <w:rStyle w:val="c4"/>
          <w:b/>
          <w:iCs/>
          <w:color w:val="000000"/>
          <w:sz w:val="28"/>
          <w:szCs w:val="28"/>
        </w:rPr>
        <w:t>Автор проекта</w:t>
      </w:r>
      <w:r w:rsidRPr="00293F62">
        <w:rPr>
          <w:rStyle w:val="c4"/>
          <w:iCs/>
          <w:color w:val="000000"/>
          <w:sz w:val="28"/>
          <w:szCs w:val="28"/>
        </w:rPr>
        <w:t>: Сергиенко Ирина Валентиновна</w:t>
      </w:r>
    </w:p>
    <w:p w:rsidR="007E186D" w:rsidRPr="00293F62" w:rsidRDefault="007E186D" w:rsidP="00293F62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  <w:r w:rsidRPr="00293F62">
        <w:rPr>
          <w:rStyle w:val="c4"/>
          <w:color w:val="000000"/>
          <w:sz w:val="28"/>
          <w:szCs w:val="28"/>
        </w:rPr>
        <w:t> воспитатель  МБДОУ Ужурского детского сада №3 "Журавленок"</w:t>
      </w:r>
    </w:p>
    <w:p w:rsidR="007E186D" w:rsidRPr="00293F62" w:rsidRDefault="007E186D" w:rsidP="00293F62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  <w:r w:rsidRPr="00293F62">
        <w:rPr>
          <w:rStyle w:val="c4"/>
          <w:b/>
          <w:iCs/>
          <w:color w:val="000000"/>
          <w:sz w:val="28"/>
          <w:szCs w:val="28"/>
        </w:rPr>
        <w:t>Участники проекта</w:t>
      </w:r>
      <w:r w:rsidRPr="00293F62">
        <w:rPr>
          <w:rStyle w:val="c4"/>
          <w:b/>
          <w:color w:val="000000"/>
          <w:sz w:val="28"/>
          <w:szCs w:val="28"/>
        </w:rPr>
        <w:t xml:space="preserve">: </w:t>
      </w:r>
      <w:r w:rsidRPr="00293F62">
        <w:rPr>
          <w:rStyle w:val="c4"/>
          <w:color w:val="000000"/>
          <w:sz w:val="28"/>
          <w:szCs w:val="28"/>
        </w:rPr>
        <w:t> дети, педагоги ДОУ: воспитатели, музыкальный руководитель</w:t>
      </w:r>
    </w:p>
    <w:p w:rsidR="007E186D" w:rsidRPr="00293F62" w:rsidRDefault="007E186D" w:rsidP="00293F62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  <w:r w:rsidRPr="00293F62">
        <w:rPr>
          <w:rStyle w:val="c4"/>
          <w:b/>
          <w:iCs/>
          <w:color w:val="000000"/>
          <w:sz w:val="28"/>
          <w:szCs w:val="28"/>
        </w:rPr>
        <w:t>Тип проекта</w:t>
      </w:r>
      <w:r w:rsidRPr="00293F62">
        <w:rPr>
          <w:rStyle w:val="c4"/>
          <w:iCs/>
          <w:color w:val="000000"/>
          <w:sz w:val="28"/>
          <w:szCs w:val="28"/>
        </w:rPr>
        <w:t>: творческий,</w:t>
      </w:r>
      <w:r>
        <w:rPr>
          <w:rStyle w:val="c4"/>
          <w:iCs/>
          <w:color w:val="000000"/>
          <w:sz w:val="28"/>
          <w:szCs w:val="28"/>
        </w:rPr>
        <w:t xml:space="preserve"> </w:t>
      </w:r>
      <w:r w:rsidRPr="00293F62">
        <w:rPr>
          <w:rStyle w:val="c4"/>
          <w:iCs/>
          <w:color w:val="000000"/>
          <w:sz w:val="28"/>
          <w:szCs w:val="28"/>
        </w:rPr>
        <w:t>коллективный</w:t>
      </w:r>
    </w:p>
    <w:p w:rsidR="007E186D" w:rsidRPr="00293F62" w:rsidRDefault="007E186D" w:rsidP="00293F62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93F62">
        <w:rPr>
          <w:rStyle w:val="c4"/>
          <w:iCs/>
          <w:color w:val="000000"/>
          <w:sz w:val="28"/>
          <w:szCs w:val="28"/>
        </w:rPr>
        <w:t xml:space="preserve"> </w:t>
      </w:r>
      <w:r w:rsidRPr="00293F62">
        <w:rPr>
          <w:rStyle w:val="c4"/>
          <w:b/>
          <w:iCs/>
          <w:color w:val="000000"/>
          <w:sz w:val="28"/>
          <w:szCs w:val="28"/>
        </w:rPr>
        <w:t>Сроки реализации проекта</w:t>
      </w:r>
      <w:r w:rsidRPr="00293F62">
        <w:rPr>
          <w:rStyle w:val="c4"/>
          <w:b/>
          <w:color w:val="000000"/>
          <w:sz w:val="28"/>
          <w:szCs w:val="28"/>
        </w:rPr>
        <w:t>:</w:t>
      </w:r>
      <w:r w:rsidRPr="00293F62">
        <w:rPr>
          <w:rStyle w:val="c4"/>
          <w:color w:val="000000"/>
          <w:sz w:val="28"/>
          <w:szCs w:val="28"/>
        </w:rPr>
        <w:t xml:space="preserve">   сентября </w:t>
      </w:r>
      <w:smartTag w:uri="urn:schemas-microsoft-com:office:smarttags" w:element="metricconverter">
        <w:smartTagPr>
          <w:attr w:name="ProductID" w:val="2019 г"/>
        </w:smartTagPr>
        <w:r w:rsidRPr="00293F62">
          <w:rPr>
            <w:rStyle w:val="c4"/>
            <w:color w:val="000000"/>
            <w:sz w:val="28"/>
            <w:szCs w:val="28"/>
          </w:rPr>
          <w:t>2019</w:t>
        </w:r>
        <w:r>
          <w:rPr>
            <w:rStyle w:val="c4"/>
            <w:color w:val="000000"/>
            <w:sz w:val="28"/>
            <w:szCs w:val="28"/>
          </w:rPr>
          <w:t xml:space="preserve"> </w:t>
        </w:r>
        <w:r w:rsidRPr="00293F62">
          <w:rPr>
            <w:rStyle w:val="c4"/>
            <w:color w:val="000000"/>
            <w:sz w:val="28"/>
            <w:szCs w:val="28"/>
          </w:rPr>
          <w:t>г</w:t>
        </w:r>
      </w:smartTag>
      <w:r w:rsidRPr="00293F62">
        <w:rPr>
          <w:rStyle w:val="c4"/>
          <w:color w:val="000000"/>
          <w:sz w:val="28"/>
          <w:szCs w:val="28"/>
        </w:rPr>
        <w:t xml:space="preserve"> -  май </w:t>
      </w:r>
      <w:smartTag w:uri="urn:schemas-microsoft-com:office:smarttags" w:element="metricconverter">
        <w:smartTagPr>
          <w:attr w:name="ProductID" w:val="2020 г"/>
        </w:smartTagPr>
        <w:r w:rsidRPr="00293F62">
          <w:rPr>
            <w:rStyle w:val="c4"/>
            <w:color w:val="000000"/>
            <w:sz w:val="28"/>
            <w:szCs w:val="28"/>
          </w:rPr>
          <w:t>2020</w:t>
        </w:r>
        <w:r>
          <w:rPr>
            <w:rStyle w:val="c4"/>
            <w:color w:val="000000"/>
            <w:sz w:val="28"/>
            <w:szCs w:val="28"/>
          </w:rPr>
          <w:t xml:space="preserve"> </w:t>
        </w:r>
        <w:r w:rsidRPr="00293F62">
          <w:rPr>
            <w:rStyle w:val="c4"/>
            <w:color w:val="000000"/>
            <w:sz w:val="28"/>
            <w:szCs w:val="28"/>
          </w:rPr>
          <w:t>г</w:t>
        </w:r>
      </w:smartTag>
      <w:r w:rsidRPr="00293F62">
        <w:rPr>
          <w:rStyle w:val="c4"/>
          <w:color w:val="000000"/>
          <w:sz w:val="28"/>
          <w:szCs w:val="28"/>
        </w:rPr>
        <w:t>.</w:t>
      </w:r>
    </w:p>
    <w:p w:rsidR="007E186D" w:rsidRPr="00293F62" w:rsidRDefault="007E186D" w:rsidP="00293F62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93F62">
        <w:rPr>
          <w:rStyle w:val="c4"/>
          <w:b/>
          <w:iCs/>
          <w:color w:val="000000"/>
          <w:sz w:val="28"/>
          <w:szCs w:val="28"/>
        </w:rPr>
        <w:t>База  реализации проекта</w:t>
      </w:r>
      <w:r w:rsidRPr="00293F62">
        <w:rPr>
          <w:rStyle w:val="c4"/>
          <w:iCs/>
          <w:color w:val="000000"/>
          <w:sz w:val="28"/>
          <w:szCs w:val="28"/>
        </w:rPr>
        <w:t>: </w:t>
      </w:r>
      <w:r w:rsidRPr="00293F62">
        <w:rPr>
          <w:rStyle w:val="c4"/>
          <w:color w:val="000000"/>
          <w:sz w:val="28"/>
          <w:szCs w:val="28"/>
        </w:rPr>
        <w:t>МБДОУ Ужурский детский сад № 3 "Журавленок", подготовительная группа</w:t>
      </w:r>
    </w:p>
    <w:p w:rsidR="007E186D" w:rsidRPr="00293F62" w:rsidRDefault="007E186D" w:rsidP="00293F62">
      <w:pPr>
        <w:pStyle w:val="ListParagraph"/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E186D" w:rsidRPr="007722CF" w:rsidRDefault="007E186D" w:rsidP="00293F62">
      <w:pPr>
        <w:pStyle w:val="ListParagraph"/>
        <w:shd w:val="clear" w:color="auto" w:fill="FFFFFF"/>
        <w:spacing w:after="0" w:line="360" w:lineRule="auto"/>
        <w:ind w:left="142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293F62">
        <w:rPr>
          <w:rFonts w:ascii="Times New Roman" w:hAnsi="Times New Roman"/>
          <w:b/>
          <w:color w:val="000000"/>
          <w:sz w:val="28"/>
          <w:szCs w:val="28"/>
        </w:rPr>
        <w:t>Актуальность</w:t>
      </w:r>
      <w:r w:rsidRPr="007722CF">
        <w:rPr>
          <w:rFonts w:ascii="Times New Roman" w:hAnsi="Times New Roman"/>
          <w:b/>
          <w:i/>
          <w:color w:val="000000"/>
          <w:sz w:val="28"/>
          <w:szCs w:val="28"/>
        </w:rPr>
        <w:t>:</w:t>
      </w:r>
    </w:p>
    <w:p w:rsidR="007E186D" w:rsidRPr="007722CF" w:rsidRDefault="007E186D" w:rsidP="00293F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sz w:val="28"/>
          <w:szCs w:val="28"/>
        </w:rPr>
        <w:tab/>
        <w:t xml:space="preserve">В последнее время чрезвычайно актуальной стала проблема патриотического воспитания детей. Россия переживает один из непростых исторических периодов. </w:t>
      </w:r>
      <w:r>
        <w:rPr>
          <w:rFonts w:ascii="Times New Roman" w:hAnsi="Times New Roman"/>
          <w:sz w:val="28"/>
          <w:szCs w:val="28"/>
        </w:rPr>
        <w:t xml:space="preserve">Но как бы ни менялось общество, </w:t>
      </w:r>
      <w:r w:rsidRPr="007722CF">
        <w:rPr>
          <w:rFonts w:ascii="Times New Roman" w:hAnsi="Times New Roman"/>
          <w:sz w:val="28"/>
          <w:szCs w:val="28"/>
        </w:rPr>
        <w:t>мы не должны переставать любить свой родной край, землю,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22CF">
        <w:rPr>
          <w:rFonts w:ascii="Times New Roman" w:hAnsi="Times New Roman"/>
          <w:sz w:val="28"/>
          <w:szCs w:val="28"/>
        </w:rPr>
        <w:t>на которой родились и выросли.</w:t>
      </w:r>
    </w:p>
    <w:p w:rsidR="007E186D" w:rsidRPr="007722CF" w:rsidRDefault="007E186D" w:rsidP="00293F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722CF">
        <w:rPr>
          <w:rFonts w:ascii="Times New Roman" w:hAnsi="Times New Roman"/>
          <w:sz w:val="28"/>
          <w:szCs w:val="28"/>
        </w:rPr>
        <w:t>Из современного нравственного воспитания дошкольников фактически исключены понятия патриотизм, любовь к Родине.</w:t>
      </w:r>
    </w:p>
    <w:p w:rsidR="007E186D" w:rsidRPr="007722CF" w:rsidRDefault="007E186D" w:rsidP="00293F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722CF">
        <w:rPr>
          <w:rFonts w:ascii="Times New Roman" w:hAnsi="Times New Roman"/>
          <w:sz w:val="28"/>
          <w:szCs w:val="28"/>
        </w:rPr>
        <w:t>Именно поэтому очень важно начинать процесс формирования патриотических чувств</w:t>
      </w:r>
      <w:r>
        <w:rPr>
          <w:rFonts w:ascii="Times New Roman" w:hAnsi="Times New Roman"/>
          <w:sz w:val="28"/>
          <w:szCs w:val="28"/>
        </w:rPr>
        <w:t xml:space="preserve"> у детей </w:t>
      </w:r>
      <w:r w:rsidRPr="007722CF">
        <w:rPr>
          <w:rFonts w:ascii="Times New Roman" w:hAnsi="Times New Roman"/>
          <w:sz w:val="28"/>
          <w:szCs w:val="28"/>
        </w:rPr>
        <w:t xml:space="preserve"> в  дошкольном возрасте.</w:t>
      </w:r>
    </w:p>
    <w:p w:rsidR="007E186D" w:rsidRPr="007722CF" w:rsidRDefault="007E186D" w:rsidP="00293F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722CF">
        <w:rPr>
          <w:rFonts w:ascii="Times New Roman" w:hAnsi="Times New Roman"/>
          <w:sz w:val="28"/>
          <w:szCs w:val="28"/>
        </w:rPr>
        <w:t>Данный отрезок жизни человека является наиболее благоприятным для эмоционально-психологического воздействия, так как образы восприятия действительности, культурного пространства в этом возрасте очень ярки и сильны и поэтому остаются в памяти надолго,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22CF">
        <w:rPr>
          <w:rFonts w:ascii="Times New Roman" w:hAnsi="Times New Roman"/>
          <w:sz w:val="28"/>
          <w:szCs w:val="28"/>
        </w:rPr>
        <w:t>а иногда на всю жизнь</w:t>
      </w:r>
    </w:p>
    <w:p w:rsidR="007E186D" w:rsidRPr="007722CF" w:rsidRDefault="007E186D" w:rsidP="00293F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sz w:val="28"/>
          <w:szCs w:val="28"/>
        </w:rPr>
        <w:t xml:space="preserve"> </w:t>
      </w:r>
    </w:p>
    <w:p w:rsidR="007E186D" w:rsidRDefault="007E186D" w:rsidP="00293F62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722CF">
        <w:rPr>
          <w:rFonts w:ascii="Times New Roman" w:hAnsi="Times New Roman"/>
          <w:b/>
          <w:i/>
          <w:color w:val="000000"/>
          <w:sz w:val="28"/>
          <w:szCs w:val="28"/>
        </w:rPr>
        <w:t>Цель:</w:t>
      </w:r>
      <w:r w:rsidRPr="007722C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E186D" w:rsidRDefault="007E186D" w:rsidP="00293F62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-сформировать у детей чувство исторической сопричастности  к своему народу, уважение и гордость к героям-землякам- участникам Великой Отечественной войны, способствовать сохранению преемственности поколений.</w:t>
      </w:r>
    </w:p>
    <w:p w:rsidR="007E186D" w:rsidRPr="007722CF" w:rsidRDefault="007E186D" w:rsidP="00293F62">
      <w:pPr>
        <w:spacing w:after="0" w:line="36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7722CF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Задачи:</w:t>
      </w:r>
    </w:p>
    <w:p w:rsidR="007E186D" w:rsidRPr="007722CF" w:rsidRDefault="007E186D" w:rsidP="00293F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sz w:val="28"/>
          <w:szCs w:val="28"/>
        </w:rPr>
        <w:t>-пополнить знания об отдельных страницах героической истории нашего города;</w:t>
      </w:r>
    </w:p>
    <w:p w:rsidR="007E186D" w:rsidRPr="007722CF" w:rsidRDefault="007E186D" w:rsidP="00293F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sz w:val="28"/>
          <w:szCs w:val="28"/>
        </w:rPr>
        <w:t>-познакомить с памятниками, улицами, школами, названными в честь героев-земляков;</w:t>
      </w:r>
    </w:p>
    <w:p w:rsidR="007E186D" w:rsidRPr="007722CF" w:rsidRDefault="007E186D" w:rsidP="00293F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sz w:val="28"/>
          <w:szCs w:val="28"/>
        </w:rPr>
        <w:t>-вызвать эмоционально-ценностное отношение к героическому прошлому города, чувство гордости за героев-земляков.</w:t>
      </w:r>
    </w:p>
    <w:p w:rsidR="007E186D" w:rsidRPr="007722CF" w:rsidRDefault="007E186D" w:rsidP="00293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186D" w:rsidRPr="007722CF" w:rsidRDefault="007E186D" w:rsidP="00293F6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722CF">
        <w:rPr>
          <w:rFonts w:ascii="Times New Roman" w:hAnsi="Times New Roman"/>
          <w:b/>
          <w:sz w:val="28"/>
          <w:szCs w:val="28"/>
        </w:rPr>
        <w:t>Предполагаемые результаты:</w:t>
      </w:r>
    </w:p>
    <w:p w:rsidR="007E186D" w:rsidRPr="007722CF" w:rsidRDefault="007E186D" w:rsidP="00293F62">
      <w:pPr>
        <w:pStyle w:val="ListParagraph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E186D" w:rsidRPr="007722CF" w:rsidRDefault="007E186D" w:rsidP="00293F62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b/>
          <w:sz w:val="28"/>
          <w:szCs w:val="28"/>
        </w:rPr>
        <w:t>Для детей:</w:t>
      </w:r>
      <w:r w:rsidRPr="007722CF">
        <w:rPr>
          <w:rFonts w:ascii="Times New Roman" w:hAnsi="Times New Roman"/>
          <w:sz w:val="28"/>
          <w:szCs w:val="28"/>
        </w:rPr>
        <w:t xml:space="preserve"> пополнили знания об отдельных страницах героической истории нашего города.</w:t>
      </w:r>
    </w:p>
    <w:p w:rsidR="007E186D" w:rsidRPr="007722CF" w:rsidRDefault="007E186D" w:rsidP="00293F62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sz w:val="28"/>
          <w:szCs w:val="28"/>
        </w:rPr>
        <w:t>Позн</w:t>
      </w:r>
      <w:r>
        <w:rPr>
          <w:rFonts w:ascii="Times New Roman" w:hAnsi="Times New Roman"/>
          <w:sz w:val="28"/>
          <w:szCs w:val="28"/>
        </w:rPr>
        <w:t xml:space="preserve">акомили с памятниками, улицами, </w:t>
      </w:r>
      <w:r w:rsidRPr="007722CF">
        <w:rPr>
          <w:rFonts w:ascii="Times New Roman" w:hAnsi="Times New Roman"/>
          <w:sz w:val="28"/>
          <w:szCs w:val="28"/>
        </w:rPr>
        <w:t>школами названными в честь героев –земляков.</w:t>
      </w:r>
    </w:p>
    <w:p w:rsidR="007E186D" w:rsidRPr="007722CF" w:rsidRDefault="007E186D" w:rsidP="00293F62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7722CF">
        <w:rPr>
          <w:rFonts w:ascii="Times New Roman" w:hAnsi="Times New Roman"/>
          <w:b/>
          <w:i/>
          <w:sz w:val="28"/>
          <w:szCs w:val="28"/>
        </w:rPr>
        <w:t>Для педагогов:</w:t>
      </w:r>
    </w:p>
    <w:p w:rsidR="007E186D" w:rsidRPr="007722CF" w:rsidRDefault="007E186D" w:rsidP="00293F62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7722C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получение практического опыта в работе с </w:t>
      </w:r>
      <w:r w:rsidRPr="007722CF">
        <w:rPr>
          <w:rStyle w:val="Strong"/>
          <w:rFonts w:ascii="Times New Roman" w:hAnsi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дошкольниками по данной теме</w:t>
      </w:r>
      <w:r w:rsidRPr="007722CF"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7E186D" w:rsidRPr="007722CF" w:rsidRDefault="007E186D" w:rsidP="00293F62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7722CF">
        <w:rPr>
          <w:rFonts w:ascii="Times New Roman" w:hAnsi="Times New Roman"/>
          <w:b/>
          <w:i/>
          <w:sz w:val="28"/>
          <w:szCs w:val="28"/>
        </w:rPr>
        <w:t>Для родителей:</w:t>
      </w:r>
    </w:p>
    <w:p w:rsidR="007E186D" w:rsidRPr="007722CF" w:rsidRDefault="007E186D" w:rsidP="00293F62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7722C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через совместную деятельность взрослых и детей повысить интерес семьи к  истории нашего города и чувство гордости за земляков</w:t>
      </w:r>
      <w:r w:rsidRPr="007722CF">
        <w:rPr>
          <w:rFonts w:ascii="Times New Roman" w:hAnsi="Times New Roman"/>
          <w:i/>
          <w:sz w:val="28"/>
          <w:szCs w:val="28"/>
        </w:rPr>
        <w:br w:type="page"/>
      </w:r>
    </w:p>
    <w:p w:rsidR="007E186D" w:rsidRPr="007722CF" w:rsidRDefault="007E186D" w:rsidP="00293F6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722CF">
        <w:rPr>
          <w:rFonts w:ascii="Times New Roman" w:hAnsi="Times New Roman"/>
          <w:i/>
          <w:sz w:val="28"/>
          <w:szCs w:val="28"/>
        </w:rPr>
        <w:t>Основные этапы реализации проекта: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660"/>
        <w:gridCol w:w="2693"/>
        <w:gridCol w:w="4218"/>
      </w:tblGrid>
      <w:tr w:rsidR="007E186D" w:rsidRPr="005A028E" w:rsidTr="005A028E">
        <w:tc>
          <w:tcPr>
            <w:tcW w:w="2660" w:type="dxa"/>
          </w:tcPr>
          <w:p w:rsidR="007E186D" w:rsidRPr="005A028E" w:rsidRDefault="007E186D" w:rsidP="005A02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028E">
              <w:rPr>
                <w:rFonts w:ascii="Times New Roman" w:hAnsi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2693" w:type="dxa"/>
          </w:tcPr>
          <w:p w:rsidR="007E186D" w:rsidRPr="005A028E" w:rsidRDefault="007E186D" w:rsidP="005A02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028E">
              <w:rPr>
                <w:rFonts w:ascii="Times New Roman" w:hAnsi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4218" w:type="dxa"/>
          </w:tcPr>
          <w:p w:rsidR="007E186D" w:rsidRPr="005A028E" w:rsidRDefault="007E186D" w:rsidP="005A02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028E"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</w:tr>
      <w:tr w:rsidR="007E186D" w:rsidRPr="005A028E" w:rsidTr="005A028E">
        <w:tc>
          <w:tcPr>
            <w:tcW w:w="2660" w:type="dxa"/>
          </w:tcPr>
          <w:p w:rsidR="007E186D" w:rsidRPr="005A028E" w:rsidRDefault="007E186D" w:rsidP="005A02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028E">
              <w:rPr>
                <w:rFonts w:ascii="Times New Roman" w:hAnsi="Times New Roman"/>
                <w:sz w:val="28"/>
                <w:szCs w:val="28"/>
              </w:rPr>
              <w:t>Подготовительный</w:t>
            </w:r>
          </w:p>
        </w:tc>
        <w:tc>
          <w:tcPr>
            <w:tcW w:w="2693" w:type="dxa"/>
          </w:tcPr>
          <w:p w:rsidR="007E186D" w:rsidRPr="005A028E" w:rsidRDefault="007E186D" w:rsidP="005A02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028E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  <w:p w:rsidR="007E186D" w:rsidRPr="005A028E" w:rsidRDefault="007E186D" w:rsidP="005A02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028E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4218" w:type="dxa"/>
          </w:tcPr>
          <w:p w:rsidR="007E186D" w:rsidRPr="005A028E" w:rsidRDefault="007E186D" w:rsidP="005A028E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A028E">
              <w:rPr>
                <w:color w:val="000000"/>
                <w:sz w:val="28"/>
                <w:szCs w:val="28"/>
              </w:rPr>
              <w:t>изучение и подбор литературы по теме проекта;</w:t>
            </w:r>
          </w:p>
          <w:p w:rsidR="007E186D" w:rsidRPr="005A028E" w:rsidRDefault="007E186D" w:rsidP="005A028E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A028E">
              <w:rPr>
                <w:color w:val="000000"/>
                <w:sz w:val="28"/>
                <w:szCs w:val="28"/>
              </w:rPr>
              <w:t>изучение темы на интернет-сайтах;</w:t>
            </w:r>
          </w:p>
          <w:p w:rsidR="007E186D" w:rsidRPr="005A028E" w:rsidRDefault="007E186D" w:rsidP="005A028E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A028E">
              <w:rPr>
                <w:color w:val="000000"/>
                <w:sz w:val="28"/>
                <w:szCs w:val="28"/>
              </w:rPr>
              <w:t>подбор дидактического материала;</w:t>
            </w:r>
          </w:p>
          <w:p w:rsidR="007E186D" w:rsidRPr="005A028E" w:rsidRDefault="007E186D" w:rsidP="005A028E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Style w:val="Strong"/>
                <w:b w:val="0"/>
                <w:bCs w:val="0"/>
                <w:color w:val="000000"/>
                <w:sz w:val="28"/>
                <w:szCs w:val="28"/>
              </w:rPr>
            </w:pPr>
            <w:r w:rsidRPr="005A028E">
              <w:rPr>
                <w:color w:val="111111"/>
                <w:sz w:val="28"/>
                <w:szCs w:val="28"/>
                <w:shd w:val="clear" w:color="auto" w:fill="FFFFFF"/>
              </w:rPr>
              <w:t>составление плана, формулирование цели, задач </w:t>
            </w:r>
            <w:r w:rsidRPr="005A028E">
              <w:rPr>
                <w:rStyle w:val="Strong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проекта;</w:t>
            </w:r>
          </w:p>
          <w:p w:rsidR="007E186D" w:rsidRPr="005A028E" w:rsidRDefault="007E186D" w:rsidP="005A028E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A028E">
              <w:rPr>
                <w:color w:val="111111"/>
                <w:sz w:val="28"/>
                <w:szCs w:val="28"/>
                <w:shd w:val="clear" w:color="auto" w:fill="FFFFFF"/>
              </w:rPr>
              <w:t>разработка конспектов НОД;</w:t>
            </w:r>
          </w:p>
          <w:p w:rsidR="007E186D" w:rsidRPr="005A028E" w:rsidRDefault="007E186D" w:rsidP="005A028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A028E">
              <w:rPr>
                <w:rFonts w:ascii="Times New Roman" w:hAnsi="Times New Roman"/>
                <w:sz w:val="28"/>
                <w:szCs w:val="28"/>
              </w:rPr>
              <w:t>Создание развивающей среды ( создание дидактических игр, картотек для развития патриотических чувств)</w:t>
            </w:r>
          </w:p>
          <w:p w:rsidR="007E186D" w:rsidRPr="005A028E" w:rsidRDefault="007E186D" w:rsidP="005A028E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rPr>
                <w:color w:val="000000"/>
                <w:sz w:val="28"/>
                <w:szCs w:val="28"/>
              </w:rPr>
            </w:pPr>
          </w:p>
        </w:tc>
      </w:tr>
      <w:tr w:rsidR="007E186D" w:rsidRPr="005A028E" w:rsidTr="005A028E">
        <w:tc>
          <w:tcPr>
            <w:tcW w:w="2660" w:type="dxa"/>
          </w:tcPr>
          <w:p w:rsidR="007E186D" w:rsidRPr="005A028E" w:rsidRDefault="007E186D" w:rsidP="005A02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028E">
              <w:rPr>
                <w:rFonts w:ascii="Times New Roman" w:hAnsi="Times New Roman"/>
                <w:sz w:val="28"/>
                <w:szCs w:val="28"/>
              </w:rPr>
              <w:t>Основной</w:t>
            </w:r>
          </w:p>
        </w:tc>
        <w:tc>
          <w:tcPr>
            <w:tcW w:w="2693" w:type="dxa"/>
          </w:tcPr>
          <w:p w:rsidR="007E186D" w:rsidRPr="005A028E" w:rsidRDefault="007E186D" w:rsidP="005A02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028E">
              <w:rPr>
                <w:rFonts w:ascii="Times New Roman" w:hAnsi="Times New Roman"/>
                <w:sz w:val="28"/>
                <w:szCs w:val="28"/>
              </w:rPr>
              <w:t>Декабрь, январь, февраль март, апрель.</w:t>
            </w:r>
          </w:p>
        </w:tc>
        <w:tc>
          <w:tcPr>
            <w:tcW w:w="4218" w:type="dxa"/>
          </w:tcPr>
          <w:p w:rsidR="007E186D" w:rsidRPr="005A028E" w:rsidRDefault="007E186D" w:rsidP="005A02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28E">
              <w:rPr>
                <w:rFonts w:ascii="Times New Roman" w:hAnsi="Times New Roman"/>
                <w:sz w:val="28"/>
                <w:szCs w:val="28"/>
              </w:rPr>
              <w:t xml:space="preserve">НОД рисование на тему «Памятники воинской славы нашего города», лепка барельефов «Звезда», «Танк». Создание  презентации       «Мои земляки» </w:t>
            </w:r>
          </w:p>
          <w:p w:rsidR="007E186D" w:rsidRPr="005A028E" w:rsidRDefault="007E186D" w:rsidP="005A02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28E">
              <w:rPr>
                <w:rFonts w:ascii="Times New Roman" w:hAnsi="Times New Roman"/>
                <w:sz w:val="28"/>
                <w:szCs w:val="28"/>
              </w:rPr>
              <w:t xml:space="preserve">                (Н.В Крепцов -Зайченко ,А.К Харченко, К.Ф Белошапкин, П.И Марьясов, А.К  Скрылёв ) </w:t>
            </w:r>
          </w:p>
          <w:p w:rsidR="007E186D" w:rsidRPr="005A028E" w:rsidRDefault="007E186D" w:rsidP="005A02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28E">
              <w:rPr>
                <w:rFonts w:ascii="Times New Roman" w:hAnsi="Times New Roman"/>
                <w:sz w:val="28"/>
                <w:szCs w:val="28"/>
              </w:rPr>
              <w:t>конструирование из бумаги макетов «База подводных лодок», лепка барельефов «Медали наших прадедов». Встреча ветеранов «Мой старый альбом»</w:t>
            </w:r>
          </w:p>
          <w:p w:rsidR="007E186D" w:rsidRPr="005A028E" w:rsidRDefault="007E186D" w:rsidP="005A02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28E">
              <w:rPr>
                <w:rFonts w:ascii="Times New Roman" w:hAnsi="Times New Roman"/>
                <w:sz w:val="28"/>
                <w:szCs w:val="28"/>
              </w:rPr>
              <w:t>Создание стенда «Я помню! Я горжусь». Слушание фронтовых песен, чтение стихотворений .Чтение художественных произведений: В.Давыдов «Дозор», О. Высотская «Мой брат уехал на границу» .Изготовление книжных закладок для ветеранов. Оформление альбома «Великая Отечественная  война»75 летию</w:t>
            </w:r>
          </w:p>
        </w:tc>
      </w:tr>
      <w:tr w:rsidR="007E186D" w:rsidRPr="005A028E" w:rsidTr="005A028E">
        <w:tc>
          <w:tcPr>
            <w:tcW w:w="2660" w:type="dxa"/>
          </w:tcPr>
          <w:p w:rsidR="007E186D" w:rsidRPr="005A028E" w:rsidRDefault="007E186D" w:rsidP="005A02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028E">
              <w:rPr>
                <w:rFonts w:ascii="Times New Roman" w:hAnsi="Times New Roman"/>
                <w:sz w:val="28"/>
                <w:szCs w:val="28"/>
              </w:rPr>
              <w:t>Заключительный</w:t>
            </w:r>
          </w:p>
        </w:tc>
        <w:tc>
          <w:tcPr>
            <w:tcW w:w="2693" w:type="dxa"/>
          </w:tcPr>
          <w:p w:rsidR="007E186D" w:rsidRPr="005A028E" w:rsidRDefault="007E186D" w:rsidP="005A02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028E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4218" w:type="dxa"/>
          </w:tcPr>
          <w:p w:rsidR="007E186D" w:rsidRPr="005A028E" w:rsidRDefault="007E186D" w:rsidP="005A028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028E">
              <w:rPr>
                <w:rFonts w:ascii="Times New Roman" w:hAnsi="Times New Roman"/>
                <w:sz w:val="28"/>
                <w:szCs w:val="28"/>
              </w:rPr>
              <w:t>Создание мини-музея «Согреем памятью сердца»</w:t>
            </w:r>
          </w:p>
        </w:tc>
      </w:tr>
    </w:tbl>
    <w:p w:rsidR="007E186D" w:rsidRPr="007722CF" w:rsidRDefault="007E186D" w:rsidP="00293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186D" w:rsidRPr="007722CF" w:rsidRDefault="007E186D" w:rsidP="0028473B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ab/>
        <w:t>При осуществлении основного этапа проекта использовала следующие методы и приемы в работе с детьми:</w:t>
      </w:r>
    </w:p>
    <w:p w:rsidR="007E186D" w:rsidRPr="007722CF" w:rsidRDefault="007E186D" w:rsidP="00293F62">
      <w:pPr>
        <w:pStyle w:val="c7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Метод наблюдения:</w:t>
      </w:r>
    </w:p>
    <w:p w:rsidR="007E186D" w:rsidRPr="007722CF" w:rsidRDefault="007E186D" w:rsidP="00293F62">
      <w:pPr>
        <w:pStyle w:val="c7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Прием показа предмета</w:t>
      </w:r>
    </w:p>
    <w:p w:rsidR="007E186D" w:rsidRPr="007722CF" w:rsidRDefault="007E186D" w:rsidP="00293F62">
      <w:pPr>
        <w:pStyle w:val="c7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Прием показа образца</w:t>
      </w:r>
    </w:p>
    <w:p w:rsidR="007E186D" w:rsidRPr="007722CF" w:rsidRDefault="007E186D" w:rsidP="00293F62">
      <w:pPr>
        <w:pStyle w:val="c7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Прием показа способов действия</w:t>
      </w:r>
    </w:p>
    <w:p w:rsidR="007E186D" w:rsidRPr="007722CF" w:rsidRDefault="007E186D" w:rsidP="00293F62">
      <w:pPr>
        <w:pStyle w:val="c7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Словесный метод:</w:t>
      </w:r>
    </w:p>
    <w:p w:rsidR="007E186D" w:rsidRPr="007722CF" w:rsidRDefault="007E186D" w:rsidP="00293F62">
      <w:pPr>
        <w:pStyle w:val="c7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Рассказ</w:t>
      </w:r>
    </w:p>
    <w:p w:rsidR="007E186D" w:rsidRPr="007722CF" w:rsidRDefault="007E186D" w:rsidP="00293F62">
      <w:pPr>
        <w:pStyle w:val="c7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Беседа художественное слово</w:t>
      </w:r>
    </w:p>
    <w:p w:rsidR="007E186D" w:rsidRPr="007722CF" w:rsidRDefault="007E186D" w:rsidP="00293F62">
      <w:pPr>
        <w:pStyle w:val="c7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Информационно – рецептивный метод</w:t>
      </w:r>
    </w:p>
    <w:p w:rsidR="007E186D" w:rsidRPr="007722CF" w:rsidRDefault="007E186D" w:rsidP="00293F62">
      <w:pPr>
        <w:pStyle w:val="c7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 xml:space="preserve">Рассмотрение </w:t>
      </w:r>
    </w:p>
    <w:p w:rsidR="007E186D" w:rsidRPr="007722CF" w:rsidRDefault="007E186D" w:rsidP="00293F62">
      <w:pPr>
        <w:pStyle w:val="c7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Наблюдение</w:t>
      </w:r>
    </w:p>
    <w:p w:rsidR="007E186D" w:rsidRPr="007722CF" w:rsidRDefault="007E186D" w:rsidP="00293F62">
      <w:pPr>
        <w:pStyle w:val="c7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Репродуктивный метод</w:t>
      </w:r>
    </w:p>
    <w:p w:rsidR="007E186D" w:rsidRPr="007722CF" w:rsidRDefault="007E186D" w:rsidP="00293F62">
      <w:pPr>
        <w:pStyle w:val="c7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Прием повтора</w:t>
      </w:r>
    </w:p>
    <w:p w:rsidR="007E186D" w:rsidRPr="007722CF" w:rsidRDefault="007E186D" w:rsidP="00293F62">
      <w:pPr>
        <w:pStyle w:val="c7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Прием выполнения</w:t>
      </w:r>
    </w:p>
    <w:p w:rsidR="007E186D" w:rsidRPr="007722CF" w:rsidRDefault="007E186D" w:rsidP="00293F62">
      <w:pPr>
        <w:pStyle w:val="c7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Эвристический метод</w:t>
      </w:r>
    </w:p>
    <w:p w:rsidR="007E186D" w:rsidRPr="007722CF" w:rsidRDefault="007E186D" w:rsidP="00293F62">
      <w:pPr>
        <w:pStyle w:val="c7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Самостоятельность детей</w:t>
      </w:r>
    </w:p>
    <w:p w:rsidR="007E186D" w:rsidRPr="007722CF" w:rsidRDefault="007E186D" w:rsidP="00293F62">
      <w:pPr>
        <w:pStyle w:val="c7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Метод и</w:t>
      </w:r>
      <w:r w:rsidRPr="007722CF">
        <w:rPr>
          <w:color w:val="000000"/>
          <w:sz w:val="28"/>
          <w:szCs w:val="28"/>
          <w:shd w:val="clear" w:color="auto" w:fill="FFFFFF"/>
        </w:rPr>
        <w:t>митации</w:t>
      </w:r>
    </w:p>
    <w:p w:rsidR="007E186D" w:rsidRPr="007722CF" w:rsidRDefault="007E186D" w:rsidP="00293F62">
      <w:pPr>
        <w:pStyle w:val="c7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Прием игры</w:t>
      </w:r>
    </w:p>
    <w:p w:rsidR="007E186D" w:rsidRPr="007722CF" w:rsidRDefault="007E186D" w:rsidP="00293F62">
      <w:pPr>
        <w:pStyle w:val="c7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Метод упражнений</w:t>
      </w:r>
    </w:p>
    <w:p w:rsidR="007E186D" w:rsidRPr="007722CF" w:rsidRDefault="007E186D" w:rsidP="00293F62">
      <w:pPr>
        <w:pStyle w:val="c7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Метод практический работ</w:t>
      </w:r>
    </w:p>
    <w:p w:rsidR="007E186D" w:rsidRPr="007722CF" w:rsidRDefault="007E186D" w:rsidP="0028473B">
      <w:pPr>
        <w:pStyle w:val="c7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  <w:shd w:val="clear" w:color="auto" w:fill="FFFFFF"/>
        </w:rPr>
      </w:pPr>
      <w:r w:rsidRPr="007722CF">
        <w:rPr>
          <w:color w:val="000000"/>
          <w:sz w:val="28"/>
          <w:szCs w:val="28"/>
          <w:shd w:val="clear" w:color="auto" w:fill="FFFFFF"/>
        </w:rPr>
        <w:t>Также реализовывая свой проект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7722CF">
        <w:rPr>
          <w:color w:val="000000"/>
          <w:sz w:val="28"/>
          <w:szCs w:val="28"/>
          <w:shd w:val="clear" w:color="auto" w:fill="FFFFFF"/>
        </w:rPr>
        <w:t xml:space="preserve"> опиралась на методики и  технологии</w:t>
      </w:r>
    </w:p>
    <w:p w:rsidR="007E186D" w:rsidRPr="007722CF" w:rsidRDefault="007E186D" w:rsidP="0028473B">
      <w:pPr>
        <w:pStyle w:val="c7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7722CF">
        <w:rPr>
          <w:sz w:val="28"/>
          <w:szCs w:val="28"/>
        </w:rPr>
        <w:t>1.Технологию развивающего обучения (Д. Б. Эльконина В. В. Давыдова, направленная на развитие индивидуальных познавательных способностей каждого ребенка, на познание себя личностью, на самоопределение и самореализацию в процессе обучения;</w:t>
      </w:r>
    </w:p>
    <w:p w:rsidR="007E186D" w:rsidRPr="007722CF" w:rsidRDefault="007E186D" w:rsidP="0028473B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sz w:val="28"/>
          <w:szCs w:val="28"/>
        </w:rPr>
        <w:t>2.Игровые технологии в ДОУ:</w:t>
      </w:r>
    </w:p>
    <w:p w:rsidR="007E186D" w:rsidRPr="007722CF" w:rsidRDefault="007E186D" w:rsidP="0028473B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sz w:val="28"/>
          <w:szCs w:val="28"/>
        </w:rPr>
        <w:t>3.Информационно-коммуникативные технологии;</w:t>
      </w:r>
    </w:p>
    <w:p w:rsidR="007E186D" w:rsidRPr="007722CF" w:rsidRDefault="007E186D" w:rsidP="0028473B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sz w:val="28"/>
          <w:szCs w:val="28"/>
        </w:rPr>
        <w:t>4.Здоровьесберегающие технологии (Н. Н. Ефименко) с целью укрепления здоровья детей;</w:t>
      </w:r>
    </w:p>
    <w:p w:rsidR="007E186D" w:rsidRPr="007722CF" w:rsidRDefault="007E186D" w:rsidP="0028473B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sz w:val="28"/>
          <w:szCs w:val="28"/>
        </w:rPr>
        <w:t>5.При взаимодействии с детьми использовала личностно – ориентированный подход (И. С. Якиманская).</w:t>
      </w:r>
    </w:p>
    <w:p w:rsidR="007E186D" w:rsidRPr="007722CF" w:rsidRDefault="007E186D" w:rsidP="0028473B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sz w:val="28"/>
          <w:szCs w:val="28"/>
        </w:rPr>
        <w:t>6.Технологию проектной деятельности (Л. С. Киселёва, Т. А. Данилина)</w:t>
      </w:r>
    </w:p>
    <w:p w:rsidR="007E186D" w:rsidRPr="007722CF" w:rsidRDefault="007E186D" w:rsidP="0028473B">
      <w:pPr>
        <w:spacing w:after="0" w:line="36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sz w:val="28"/>
          <w:szCs w:val="28"/>
        </w:rPr>
        <w:t>Предполагаю продолжать работу  в создании мини-музея «Согреем памятью сердца…» вовлекая детей  в процесс его создания и занимать позицию советчика, а  не руководителя, чтобы ребята чувствовали свою ответственность за то, что они делали, и испытывали  от этого гордость и удовольствие.</w:t>
      </w:r>
    </w:p>
    <w:p w:rsidR="007E186D" w:rsidRPr="007722CF" w:rsidRDefault="007E186D" w:rsidP="0028473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sz w:val="28"/>
          <w:szCs w:val="28"/>
        </w:rPr>
        <w:t>Освоение детьми доступных знаний об истории  родного города; осознание нравственной ценности поступков людей, общественной значимости исторических событий. Приобретение детьми дошкольного возраст</w:t>
      </w:r>
      <w:r>
        <w:rPr>
          <w:rFonts w:ascii="Times New Roman" w:hAnsi="Times New Roman"/>
          <w:sz w:val="28"/>
          <w:szCs w:val="28"/>
        </w:rPr>
        <w:t>а навыков социального общения с</w:t>
      </w:r>
      <w:r w:rsidRPr="007722CF">
        <w:rPr>
          <w:rFonts w:ascii="Times New Roman" w:hAnsi="Times New Roman"/>
          <w:sz w:val="28"/>
          <w:szCs w:val="28"/>
        </w:rPr>
        <w:t xml:space="preserve"> взрослыми.</w:t>
      </w:r>
    </w:p>
    <w:p w:rsidR="007E186D" w:rsidRPr="007722CF" w:rsidRDefault="007E186D" w:rsidP="0028473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sz w:val="28"/>
          <w:szCs w:val="28"/>
        </w:rPr>
        <w:t>Проявление детьми внимания и уважения к ветеранам войны и труда, пожилым людям</w:t>
      </w:r>
      <w:r>
        <w:rPr>
          <w:rFonts w:ascii="Times New Roman" w:hAnsi="Times New Roman"/>
          <w:sz w:val="28"/>
          <w:szCs w:val="28"/>
        </w:rPr>
        <w:t>, оказание им посильной помощи.</w:t>
      </w:r>
    </w:p>
    <w:p w:rsidR="007E186D" w:rsidRPr="007722CF" w:rsidRDefault="007E186D" w:rsidP="0028473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722CF">
        <w:rPr>
          <w:rFonts w:ascii="Times New Roman" w:hAnsi="Times New Roman"/>
          <w:sz w:val="28"/>
          <w:szCs w:val="28"/>
        </w:rPr>
        <w:t>Создание условий для  воспитания гражданственности и патриотических чувств у дошкольников в ДОО</w:t>
      </w:r>
    </w:p>
    <w:sectPr w:rsidR="007E186D" w:rsidRPr="007722CF" w:rsidSect="00163A6E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5090"/>
    <w:multiLevelType w:val="multilevel"/>
    <w:tmpl w:val="496AF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452CC9"/>
    <w:multiLevelType w:val="hybridMultilevel"/>
    <w:tmpl w:val="1A3233A8"/>
    <w:lvl w:ilvl="0" w:tplc="DC8C6E92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32F99"/>
    <w:multiLevelType w:val="hybridMultilevel"/>
    <w:tmpl w:val="741CBD8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A05828"/>
    <w:multiLevelType w:val="hybridMultilevel"/>
    <w:tmpl w:val="64C2CBB6"/>
    <w:lvl w:ilvl="0" w:tplc="DC8C6E92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140833"/>
    <w:multiLevelType w:val="multilevel"/>
    <w:tmpl w:val="84460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9A7C34"/>
    <w:multiLevelType w:val="hybridMultilevel"/>
    <w:tmpl w:val="489C105E"/>
    <w:lvl w:ilvl="0" w:tplc="DC8C6E92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AB00FB"/>
    <w:multiLevelType w:val="multilevel"/>
    <w:tmpl w:val="84460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6E1487"/>
    <w:multiLevelType w:val="multilevel"/>
    <w:tmpl w:val="84460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8B6C2F"/>
    <w:multiLevelType w:val="multilevel"/>
    <w:tmpl w:val="8684E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A00C39"/>
    <w:multiLevelType w:val="hybridMultilevel"/>
    <w:tmpl w:val="3E849D8E"/>
    <w:lvl w:ilvl="0" w:tplc="DC8C6E92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357305"/>
    <w:multiLevelType w:val="hybridMultilevel"/>
    <w:tmpl w:val="4EB608A2"/>
    <w:lvl w:ilvl="0" w:tplc="DC8C6E92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27033E"/>
    <w:multiLevelType w:val="multilevel"/>
    <w:tmpl w:val="84460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F663BF"/>
    <w:multiLevelType w:val="hybridMultilevel"/>
    <w:tmpl w:val="A20EA3AC"/>
    <w:lvl w:ilvl="0" w:tplc="DC8C6E92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B95B3E"/>
    <w:multiLevelType w:val="hybridMultilevel"/>
    <w:tmpl w:val="458C6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40152D"/>
    <w:multiLevelType w:val="multilevel"/>
    <w:tmpl w:val="84460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227ED1"/>
    <w:multiLevelType w:val="hybridMultilevel"/>
    <w:tmpl w:val="DBAE4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CF5A45"/>
    <w:multiLevelType w:val="hybridMultilevel"/>
    <w:tmpl w:val="DF2638E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E99393D"/>
    <w:multiLevelType w:val="hybridMultilevel"/>
    <w:tmpl w:val="34785C44"/>
    <w:lvl w:ilvl="0" w:tplc="DC8C6E92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E11926"/>
    <w:multiLevelType w:val="hybridMultilevel"/>
    <w:tmpl w:val="D6003E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11"/>
  </w:num>
  <w:num w:numId="5">
    <w:abstractNumId w:val="14"/>
  </w:num>
  <w:num w:numId="6">
    <w:abstractNumId w:val="0"/>
  </w:num>
  <w:num w:numId="7">
    <w:abstractNumId w:val="6"/>
  </w:num>
  <w:num w:numId="8">
    <w:abstractNumId w:val="4"/>
  </w:num>
  <w:num w:numId="9">
    <w:abstractNumId w:val="8"/>
  </w:num>
  <w:num w:numId="10">
    <w:abstractNumId w:val="18"/>
  </w:num>
  <w:num w:numId="11">
    <w:abstractNumId w:val="16"/>
  </w:num>
  <w:num w:numId="12">
    <w:abstractNumId w:val="5"/>
  </w:num>
  <w:num w:numId="13">
    <w:abstractNumId w:val="17"/>
  </w:num>
  <w:num w:numId="14">
    <w:abstractNumId w:val="3"/>
  </w:num>
  <w:num w:numId="15">
    <w:abstractNumId w:val="12"/>
  </w:num>
  <w:num w:numId="16">
    <w:abstractNumId w:val="10"/>
  </w:num>
  <w:num w:numId="17">
    <w:abstractNumId w:val="2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3A6E"/>
    <w:rsid w:val="00035B5A"/>
    <w:rsid w:val="00050FAC"/>
    <w:rsid w:val="00060B37"/>
    <w:rsid w:val="000F5F3A"/>
    <w:rsid w:val="00163A6E"/>
    <w:rsid w:val="00171F8A"/>
    <w:rsid w:val="00190AEA"/>
    <w:rsid w:val="0020179E"/>
    <w:rsid w:val="00207E6C"/>
    <w:rsid w:val="002261BB"/>
    <w:rsid w:val="0028473B"/>
    <w:rsid w:val="00293F62"/>
    <w:rsid w:val="003A4D82"/>
    <w:rsid w:val="003B5463"/>
    <w:rsid w:val="003E6432"/>
    <w:rsid w:val="00450888"/>
    <w:rsid w:val="00474512"/>
    <w:rsid w:val="00484092"/>
    <w:rsid w:val="004E0618"/>
    <w:rsid w:val="004E3EF6"/>
    <w:rsid w:val="004F0825"/>
    <w:rsid w:val="00533845"/>
    <w:rsid w:val="00536836"/>
    <w:rsid w:val="00550262"/>
    <w:rsid w:val="00574268"/>
    <w:rsid w:val="005A028E"/>
    <w:rsid w:val="005D36B3"/>
    <w:rsid w:val="005D4250"/>
    <w:rsid w:val="005E566C"/>
    <w:rsid w:val="006C0F2A"/>
    <w:rsid w:val="007032A1"/>
    <w:rsid w:val="007637C0"/>
    <w:rsid w:val="007722CF"/>
    <w:rsid w:val="00786BEE"/>
    <w:rsid w:val="007A76AF"/>
    <w:rsid w:val="007E186D"/>
    <w:rsid w:val="007E35AE"/>
    <w:rsid w:val="008368C5"/>
    <w:rsid w:val="008440FC"/>
    <w:rsid w:val="00895C4F"/>
    <w:rsid w:val="008A7A7D"/>
    <w:rsid w:val="008B5203"/>
    <w:rsid w:val="008C288C"/>
    <w:rsid w:val="009332CC"/>
    <w:rsid w:val="0094130F"/>
    <w:rsid w:val="009A24ED"/>
    <w:rsid w:val="009A78CD"/>
    <w:rsid w:val="009F6266"/>
    <w:rsid w:val="00A833CA"/>
    <w:rsid w:val="00A93716"/>
    <w:rsid w:val="00AA2247"/>
    <w:rsid w:val="00AC60AA"/>
    <w:rsid w:val="00AD32D8"/>
    <w:rsid w:val="00C9566F"/>
    <w:rsid w:val="00CA6004"/>
    <w:rsid w:val="00CB34FA"/>
    <w:rsid w:val="00CB4BBD"/>
    <w:rsid w:val="00DC007B"/>
    <w:rsid w:val="00E2411C"/>
    <w:rsid w:val="00F11C9B"/>
    <w:rsid w:val="00F73C93"/>
    <w:rsid w:val="00FB5814"/>
    <w:rsid w:val="00FD3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8C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7">
    <w:name w:val="c7"/>
    <w:basedOn w:val="Normal"/>
    <w:uiPriority w:val="99"/>
    <w:rsid w:val="0053384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basedOn w:val="DefaultParagraphFont"/>
    <w:uiPriority w:val="99"/>
    <w:rsid w:val="00533845"/>
    <w:rPr>
      <w:rFonts w:cs="Times New Roman"/>
    </w:rPr>
  </w:style>
  <w:style w:type="paragraph" w:styleId="NormalWeb">
    <w:name w:val="Normal (Web)"/>
    <w:basedOn w:val="Normal"/>
    <w:uiPriority w:val="99"/>
    <w:rsid w:val="005368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536836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536836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CA600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Normal"/>
    <w:uiPriority w:val="99"/>
    <w:rsid w:val="00AC60A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">
    <w:name w:val="c3"/>
    <w:basedOn w:val="DefaultParagraphFont"/>
    <w:uiPriority w:val="99"/>
    <w:rsid w:val="00AC60A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137</TotalTime>
  <Pages>6</Pages>
  <Words>814</Words>
  <Characters>4644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</dc:creator>
  <cp:keywords/>
  <dc:description/>
  <cp:lastModifiedBy>Пользователь Windows</cp:lastModifiedBy>
  <cp:revision>17</cp:revision>
  <cp:lastPrinted>2020-01-24T16:01:00Z</cp:lastPrinted>
  <dcterms:created xsi:type="dcterms:W3CDTF">2020-01-20T14:13:00Z</dcterms:created>
  <dcterms:modified xsi:type="dcterms:W3CDTF">2021-10-15T13:03:00Z</dcterms:modified>
</cp:coreProperties>
</file>