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6AE" w:rsidRPr="006B0D3B" w:rsidRDefault="00137378" w:rsidP="00137378">
      <w:pPr>
        <w:pStyle w:val="a3"/>
        <w:spacing w:line="360" w:lineRule="auto"/>
        <w:ind w:firstLine="709"/>
        <w:jc w:val="center"/>
        <w:rPr>
          <w:rStyle w:val="a5"/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6B0D3B">
        <w:rPr>
          <w:rStyle w:val="a5"/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</w:t>
      </w:r>
      <w:r w:rsidR="00037344" w:rsidRPr="006B0D3B">
        <w:rPr>
          <w:rStyle w:val="a5"/>
          <w:rFonts w:ascii="Times New Roman" w:hAnsi="Times New Roman" w:cs="Times New Roman"/>
          <w:b/>
          <w:i/>
          <w:sz w:val="28"/>
          <w:szCs w:val="28"/>
        </w:rPr>
        <w:t xml:space="preserve">Паршикова </w:t>
      </w:r>
      <w:r w:rsidRPr="006B0D3B">
        <w:rPr>
          <w:rStyle w:val="a5"/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37344" w:rsidRPr="006B0D3B">
        <w:rPr>
          <w:rStyle w:val="a5"/>
          <w:rFonts w:ascii="Times New Roman" w:hAnsi="Times New Roman" w:cs="Times New Roman"/>
          <w:b/>
          <w:i/>
          <w:sz w:val="28"/>
          <w:szCs w:val="28"/>
        </w:rPr>
        <w:t>Елена Александровна</w:t>
      </w:r>
      <w:r w:rsidRPr="006B0D3B">
        <w:rPr>
          <w:rStyle w:val="a5"/>
          <w:rFonts w:ascii="Times New Roman" w:hAnsi="Times New Roman" w:cs="Times New Roman"/>
          <w:i/>
          <w:sz w:val="28"/>
          <w:szCs w:val="28"/>
        </w:rPr>
        <w:t>,</w:t>
      </w:r>
    </w:p>
    <w:p w:rsidR="00137378" w:rsidRPr="006B0D3B" w:rsidRDefault="00137378" w:rsidP="00137378">
      <w:pPr>
        <w:pStyle w:val="a3"/>
        <w:spacing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педагог-психолог </w:t>
      </w:r>
    </w:p>
    <w:p w:rsidR="00B376AE" w:rsidRPr="006B0D3B" w:rsidRDefault="00137378" w:rsidP="00137378">
      <w:pPr>
        <w:pStyle w:val="a3"/>
        <w:spacing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МБОУ ДО «ДДТ» п.Пурпе</w:t>
      </w:r>
    </w:p>
    <w:p w:rsidR="00B376AE" w:rsidRPr="006B0D3B" w:rsidRDefault="009F4E23" w:rsidP="00137378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6B0D3B">
        <w:rPr>
          <w:rFonts w:ascii="Times New Roman" w:hAnsi="Times New Roman"/>
          <w:sz w:val="28"/>
          <w:szCs w:val="28"/>
        </w:rPr>
        <w:tab/>
      </w:r>
    </w:p>
    <w:p w:rsidR="003807B5" w:rsidRPr="006B0D3B" w:rsidRDefault="003807B5" w:rsidP="00137378">
      <w:pPr>
        <w:pStyle w:val="a3"/>
        <w:spacing w:line="360" w:lineRule="auto"/>
        <w:ind w:firstLine="709"/>
        <w:jc w:val="both"/>
        <w:rPr>
          <w:rStyle w:val="a5"/>
          <w:rFonts w:ascii="Times New Roman" w:hAnsi="Times New Roman" w:cs="Times New Roman"/>
          <w:b/>
          <w:sz w:val="28"/>
          <w:szCs w:val="28"/>
        </w:rPr>
      </w:pPr>
    </w:p>
    <w:p w:rsidR="003807B5" w:rsidRPr="006B0D3B" w:rsidRDefault="003807B5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b/>
          <w:sz w:val="28"/>
          <w:szCs w:val="28"/>
        </w:rPr>
        <w:t xml:space="preserve">            История каждой семьи как история Великой Победы</w:t>
      </w:r>
    </w:p>
    <w:p w:rsidR="00DB5378" w:rsidRPr="006B0D3B" w:rsidRDefault="00DB5378" w:rsidP="00DB5378">
      <w:pPr>
        <w:tabs>
          <w:tab w:val="left" w:pos="324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B5378" w:rsidRPr="006B0D3B" w:rsidRDefault="00DB5378" w:rsidP="00DB5378">
      <w:pPr>
        <w:tabs>
          <w:tab w:val="left" w:pos="324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0D3B">
        <w:rPr>
          <w:rFonts w:ascii="Times New Roman" w:eastAsia="Times New Roman" w:hAnsi="Times New Roman"/>
          <w:b/>
          <w:sz w:val="28"/>
          <w:szCs w:val="28"/>
          <w:lang w:eastAsia="ru-RU"/>
        </w:rPr>
        <w:t>Краткая аннотация</w:t>
      </w:r>
    </w:p>
    <w:p w:rsidR="00DB5378" w:rsidRPr="006B0D3B" w:rsidRDefault="00DB5378" w:rsidP="00DB537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0D3B">
        <w:rPr>
          <w:rFonts w:ascii="Times New Roman" w:hAnsi="Times New Roman"/>
          <w:color w:val="000000"/>
          <w:sz w:val="28"/>
          <w:szCs w:val="28"/>
        </w:rPr>
        <w:t xml:space="preserve">       Каждый человек, живущий не только в нашей великой стране, но и на прекрасной планете Земля, должен помнить тех, кто подарил им этот прекрасный, солнечный и мирный день. Каждый человек должен помнить тех, кто отдал свои еще не начавшиеся жизни за великое дело – борьбу с мировым злом под именем «фашизм».</w:t>
      </w:r>
    </w:p>
    <w:p w:rsidR="00DB5378" w:rsidRPr="006B0D3B" w:rsidRDefault="00DB5378" w:rsidP="00DB537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Fonts w:ascii="Times New Roman" w:hAnsi="Times New Roman"/>
          <w:sz w:val="28"/>
          <w:szCs w:val="28"/>
        </w:rPr>
        <w:t xml:space="preserve">Практически у каждой семьи нашей необъятной Родины есть своя военная судьба, свои фронтовые дороги, своя боль, своя радость, определившая жизненный путь этого рода.  </w:t>
      </w:r>
    </w:p>
    <w:p w:rsidR="00DB5378" w:rsidRPr="006B0D3B" w:rsidRDefault="00526385" w:rsidP="00DB53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0D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Статья «История каждой семьи как история Великой Победы»</w:t>
      </w:r>
      <w:r w:rsidR="00DB5378" w:rsidRPr="006B0D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направлен</w:t>
      </w:r>
      <w:r w:rsidRPr="006B0D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DB5378" w:rsidRPr="006B0D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активизацию работы молодого поколения по увековече</w:t>
      </w:r>
      <w:r w:rsidRPr="006B0D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нию памяти о членах своих семей</w:t>
      </w:r>
      <w:r w:rsidR="00DB5378" w:rsidRPr="006B0D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чья биография хранит историю событий Великой Отечественной войны. </w:t>
      </w:r>
    </w:p>
    <w:p w:rsidR="003807B5" w:rsidRPr="006B0D3B" w:rsidRDefault="003807B5" w:rsidP="00137378">
      <w:pPr>
        <w:pStyle w:val="a3"/>
        <w:tabs>
          <w:tab w:val="left" w:pos="4635"/>
        </w:tabs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3807B5" w:rsidRPr="00057AD4" w:rsidRDefault="00057AD4" w:rsidP="00057AD4">
      <w:pPr>
        <w:pStyle w:val="a3"/>
        <w:tabs>
          <w:tab w:val="left" w:pos="4635"/>
        </w:tabs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57AD4">
        <w:rPr>
          <w:rFonts w:ascii="Times New Roman" w:hAnsi="Times New Roman"/>
          <w:b/>
          <w:sz w:val="28"/>
          <w:szCs w:val="28"/>
        </w:rPr>
        <w:t>Статья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2020 год.  75 лет назад отгремело эхо кровавой войны. Наши дети нового XXI века лишь по учебникам истории</w:t>
      </w:r>
      <w:r w:rsidR="00221D58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, </w:t>
      </w:r>
      <w:r w:rsidR="004E1CD0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художественной литературе </w:t>
      </w:r>
      <w:r w:rsidR="00221D58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и 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фильмам узнают о событиях, которые потрясли мир. Но в памяти народа, в лицах Бессмертного полка мы будем всегда помнить эти такие длинные четыре года 1941-1945, ставшие страшным испытанием не только для нашей страны, но и для 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lastRenderedPageBreak/>
        <w:t>человечества</w:t>
      </w:r>
      <w:r w:rsidR="0043051D" w:rsidRPr="006B0D3B">
        <w:rPr>
          <w:rStyle w:val="a5"/>
          <w:rFonts w:ascii="Times New Roman" w:hAnsi="Times New Roman" w:cs="Times New Roman"/>
          <w:sz w:val="28"/>
          <w:szCs w:val="28"/>
        </w:rPr>
        <w:t>. Э</w:t>
      </w:r>
      <w:r w:rsidR="00FA069B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та дата каждый раз вызывает горечь </w:t>
      </w:r>
      <w:r w:rsidR="0043051D" w:rsidRPr="006B0D3B">
        <w:rPr>
          <w:rStyle w:val="a5"/>
          <w:rFonts w:ascii="Times New Roman" w:hAnsi="Times New Roman" w:cs="Times New Roman"/>
          <w:sz w:val="28"/>
          <w:szCs w:val="28"/>
        </w:rPr>
        <w:t>потери, слёзы</w:t>
      </w:r>
      <w:r w:rsidR="00FA069B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лице </w:t>
      </w:r>
      <w:r w:rsidR="004F6966" w:rsidRPr="006B0D3B">
        <w:rPr>
          <w:rStyle w:val="a5"/>
          <w:rFonts w:ascii="Times New Roman" w:hAnsi="Times New Roman" w:cs="Times New Roman"/>
          <w:sz w:val="28"/>
          <w:szCs w:val="28"/>
        </w:rPr>
        <w:t>каждого человека</w:t>
      </w:r>
      <w:r w:rsidR="0043051D" w:rsidRPr="006B0D3B">
        <w:rPr>
          <w:rStyle w:val="a5"/>
          <w:rFonts w:ascii="Times New Roman" w:hAnsi="Times New Roman" w:cs="Times New Roman"/>
          <w:sz w:val="28"/>
          <w:szCs w:val="28"/>
        </w:rPr>
        <w:t>, з</w:t>
      </w:r>
      <w:r w:rsidR="004F6966" w:rsidRPr="006B0D3B">
        <w:rPr>
          <w:rStyle w:val="a5"/>
          <w:rFonts w:ascii="Times New Roman" w:hAnsi="Times New Roman" w:cs="Times New Roman"/>
          <w:sz w:val="28"/>
          <w:szCs w:val="28"/>
        </w:rPr>
        <w:t>нающего, что она означает</w:t>
      </w:r>
      <w:r w:rsidR="0043051D" w:rsidRPr="006B0D3B">
        <w:rPr>
          <w:rStyle w:val="a5"/>
          <w:rFonts w:ascii="Times New Roman" w:hAnsi="Times New Roman" w:cs="Times New Roman"/>
          <w:sz w:val="28"/>
          <w:szCs w:val="28"/>
        </w:rPr>
        <w:t>, в</w:t>
      </w:r>
      <w:r w:rsidR="004F6966" w:rsidRPr="006B0D3B">
        <w:rPr>
          <w:rStyle w:val="a5"/>
          <w:rFonts w:ascii="Times New Roman" w:hAnsi="Times New Roman" w:cs="Times New Roman"/>
          <w:sz w:val="28"/>
          <w:szCs w:val="28"/>
        </w:rPr>
        <w:t>едь страшнее войны ничего не может быть.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Семьдесят пять лет прошло с той поры, когда советские солдаты водрузили знамя Победы над поверженным Рейхстагом. Трудным и долгим был этот путь миллионов солдат, дошедших и недошедших до Берлина.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Тысяча четыреста восемнадца</w:t>
      </w:r>
      <w:r w:rsidR="0043051D" w:rsidRPr="006B0D3B">
        <w:rPr>
          <w:rStyle w:val="a5"/>
          <w:rFonts w:ascii="Times New Roman" w:hAnsi="Times New Roman" w:cs="Times New Roman"/>
          <w:sz w:val="28"/>
          <w:szCs w:val="28"/>
        </w:rPr>
        <w:t>ть дней и ночей страданий, боли,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страха и самоотверженного подвига участников Великой Отечественной войны. Он</w:t>
      </w:r>
      <w:r w:rsidR="0043051D" w:rsidRPr="006B0D3B">
        <w:rPr>
          <w:rStyle w:val="a5"/>
          <w:rFonts w:ascii="Times New Roman" w:hAnsi="Times New Roman" w:cs="Times New Roman"/>
          <w:sz w:val="28"/>
          <w:szCs w:val="28"/>
        </w:rPr>
        <w:t>и -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обычные мирные жители, так внезапно ставшие воинами, и сегодня в своих рассказах со слезами на глазах вспоминают, как держали в руках автоматы</w:t>
      </w:r>
      <w:r w:rsidR="0043051D" w:rsidRPr="006B0D3B">
        <w:rPr>
          <w:rStyle w:val="a5"/>
          <w:rFonts w:ascii="Times New Roman" w:hAnsi="Times New Roman" w:cs="Times New Roman"/>
          <w:sz w:val="28"/>
          <w:szCs w:val="28"/>
        </w:rPr>
        <w:t>, к</w:t>
      </w:r>
      <w:r w:rsidR="004F6966" w:rsidRPr="006B0D3B">
        <w:rPr>
          <w:rStyle w:val="a5"/>
          <w:rFonts w:ascii="Times New Roman" w:hAnsi="Times New Roman" w:cs="Times New Roman"/>
          <w:sz w:val="28"/>
          <w:szCs w:val="28"/>
        </w:rPr>
        <w:t>ак шли с гранатами на танки,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как на их головы летели снаряды и бомбы, как форсировали реки, пробирались по бездорожью и болотам, дрались за каждый клочок родной земли. Память об этих событиях не подвластна времени.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Война. Смерть. Боль. Плач детей. Страдания матерей. Искалеченные судьбы. Вот лишь немногие слова, от которых веет ужасом! Но народ нашей необъятной страны всегда становился силен и бесстрашен, когда враг угрожал уничтожить родные села и города. Кто к нам с мечом придёт, тот от меча и погибнет. Это про наших дедов и отцов, это</w:t>
      </w:r>
      <w:r w:rsidR="004E1CD0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про нашу страну, это про нашу П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обеду, которая была завоевана огромной ценой – ценой 27 миллионов - солдат, тружеников тыла, замученных детей и взрослых в концлагерях, без вести пропавших.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Какое горе испытывали люди, когда в дом приходила похоронка! Но даже в таких семьях надеялись на то, что мужья и дети вернутся домой. Сколько их осталось лежать в чужой земле, сколько пропало без вести, а, сколько вернулось домой искалеченными на всю жизнь, безрукими и безногими?!  Великая Отечественная война оставила свой след и в биографии каждой семьи.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На всех фронтах воевали сибиряк</w:t>
      </w:r>
      <w:r w:rsidR="006B0D3B">
        <w:rPr>
          <w:rStyle w:val="a5"/>
          <w:rFonts w:ascii="Times New Roman" w:hAnsi="Times New Roman" w:cs="Times New Roman"/>
          <w:sz w:val="28"/>
          <w:szCs w:val="28"/>
        </w:rPr>
        <w:t xml:space="preserve">и, среди них были и наши </w:t>
      </w:r>
      <w:r w:rsidR="00034EE6">
        <w:rPr>
          <w:rStyle w:val="a5"/>
          <w:rFonts w:ascii="Times New Roman" w:hAnsi="Times New Roman" w:cs="Times New Roman"/>
          <w:sz w:val="28"/>
          <w:szCs w:val="28"/>
        </w:rPr>
        <w:t>предки, некоторым из них не исполнилось и 15 лет</w:t>
      </w:r>
      <w:r w:rsidR="007A393D" w:rsidRPr="006B0D3B">
        <w:rPr>
          <w:rStyle w:val="a5"/>
          <w:rFonts w:ascii="Times New Roman" w:hAnsi="Times New Roman" w:cs="Times New Roman"/>
          <w:sz w:val="28"/>
          <w:szCs w:val="28"/>
        </w:rPr>
        <w:t>. С</w:t>
      </w:r>
      <w:r w:rsidR="00734227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мелые, </w:t>
      </w:r>
      <w:r w:rsidR="007A393D" w:rsidRPr="006B0D3B">
        <w:rPr>
          <w:rStyle w:val="a5"/>
          <w:rFonts w:ascii="Times New Roman" w:hAnsi="Times New Roman" w:cs="Times New Roman"/>
          <w:sz w:val="28"/>
          <w:szCs w:val="28"/>
        </w:rPr>
        <w:t>отважные, сильные</w:t>
      </w:r>
      <w:r w:rsidR="00734227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… </w:t>
      </w:r>
      <w:r w:rsidR="004900CC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Можно </w:t>
      </w:r>
      <w:r w:rsidR="004900CC" w:rsidRPr="006B0D3B">
        <w:rPr>
          <w:rStyle w:val="a5"/>
          <w:rFonts w:ascii="Times New Roman" w:hAnsi="Times New Roman" w:cs="Times New Roman"/>
          <w:sz w:val="28"/>
          <w:szCs w:val="28"/>
        </w:rPr>
        <w:lastRenderedPageBreak/>
        <w:t xml:space="preserve">очень долго перечислять их человеческие качества, но самое главное, они </w:t>
      </w:r>
      <w:r w:rsidR="00734227" w:rsidRPr="006B0D3B">
        <w:rPr>
          <w:rStyle w:val="a5"/>
          <w:rFonts w:ascii="Times New Roman" w:hAnsi="Times New Roman" w:cs="Times New Roman"/>
          <w:sz w:val="28"/>
          <w:szCs w:val="28"/>
        </w:rPr>
        <w:t>не сломались</w:t>
      </w:r>
      <w:r w:rsidR="007A393D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под натиском врага, а продолжали</w:t>
      </w:r>
      <w:r w:rsidR="00AD5C2A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мужественно и самоотверженно спасать жизни миллионов и были преданы своей Родине.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 величайшему сожалению, большей части защитников сегодня уже нет в живых. Осталась лишь малая часть ветеранов, которые сражались за нашу Родину! 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Правду о тех </w:t>
      </w:r>
      <w:r w:rsidR="002A67D1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страшных 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>временах можно узнать сейчас только из книг, фильмов и учебников.  Возраст ветеранов, воевавших на фронте, превышает 80 лет. Их становится с каждым днём всё меньше. Существует угроза утраты исторической памяти о великом подвиге нашей Родины.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Есть ли сегодня заинтересованные люди, которые помнят и чтят память о наших предках, живших и воевавших во время Великой Отечественной войны? Конечно, есть, например, мы - педагоги и учащиеся  МБОУ ДО «ДДТ» п. Пурпе, которые в 2019-2020 учебном году реализовали проект «Свидетели Великой Победы». Основная цель: сбор и систематизация сведений о ранее неизвестных героях Великой Отечественной войны через создание интернет - книги «Свидетели Великой Победы». На примере биографии наших предков, испытавших  на себе все тяготы войны, мы хотели еще раз рассказать о мужестве, героизме любови к Родине, стойкости советского народа – защитника Отечества.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Из эссе «Мой дедушка барабанщик» учащейся МБОУ ДО «ДДТ» п. Пурпе </w:t>
      </w:r>
      <w:r w:rsidR="007A393D" w:rsidRPr="006B0D3B">
        <w:rPr>
          <w:rStyle w:val="a5"/>
          <w:rFonts w:ascii="Times New Roman" w:hAnsi="Times New Roman" w:cs="Times New Roman"/>
          <w:sz w:val="28"/>
          <w:szCs w:val="28"/>
        </w:rPr>
        <w:t>Волочиенко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Софьи: «Счастливые дети XXI века!!! Ведь все мы, родились и выросли  на мирной земле. Мы  хорошо знаем, как шумят весенние грозы, но никогда не слышали орудийного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ома.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Мы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дим,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как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роят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родах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лах,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едставить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жем,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как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гко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зрушаются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под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мб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арядов.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Мы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аем,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как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рываются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но 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удно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верить,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что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ловеческую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знь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орвать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так же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осто,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как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сёлый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ренний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Мы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осыпаемся,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ыбаемся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оим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изким,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так же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достно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оснулись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ороковых»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тот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ковой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нь,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чалась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из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рашных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овопролитных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ловечества».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lastRenderedPageBreak/>
        <w:t xml:space="preserve"> «Я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мейный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ьбом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тографий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стаю.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следство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рез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его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опускаю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это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мять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адедов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вот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имке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ном,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мой дед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печатлен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зыкант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рабан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его при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м!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Мой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был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рабанщиком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енным.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ужил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="00133FC0" w:rsidRPr="006B0D3B">
        <w:rPr>
          <w:rStyle w:val="a5"/>
          <w:rFonts w:ascii="Times New Roman" w:hAnsi="Times New Roman" w:cs="Times New Roman"/>
          <w:sz w:val="28"/>
          <w:szCs w:val="28"/>
        </w:rPr>
        <w:t>о</w:t>
      </w:r>
      <w:r w:rsidR="00133FC0" w:rsidRPr="006B0D3B">
        <w:rPr>
          <w:rStyle w:val="a6"/>
          <w:rFonts w:ascii="Times New Roman" w:hAnsi="Times New Roman" w:cs="Times New Roman"/>
          <w:sz w:val="28"/>
          <w:szCs w:val="28"/>
        </w:rPr>
        <w:t>р</w:t>
      </w:r>
      <w:r w:rsidR="00813FC4" w:rsidRPr="006B0D3B">
        <w:rPr>
          <w:rStyle w:val="a6"/>
          <w:rFonts w:ascii="Times New Roman" w:hAnsi="Times New Roman" w:cs="Times New Roman"/>
          <w:sz w:val="28"/>
          <w:szCs w:val="28"/>
        </w:rPr>
        <w:t>кестре</w:t>
      </w:r>
      <w:r w:rsidR="00133FC0" w:rsidRPr="006B0D3B">
        <w:rPr>
          <w:rStyle w:val="a7"/>
          <w:rFonts w:ascii="Times New Roman" w:hAnsi="Times New Roman" w:cs="Times New Roman"/>
          <w:sz w:val="28"/>
          <w:szCs w:val="28"/>
        </w:rPr>
        <w:t>кестре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евой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без его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тмичной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вершенной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ходился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нкурс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роевой….»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это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роки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из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сни,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священной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–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ному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из тех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льчишек,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чье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тство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алено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овавыми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лодными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7A393D" w:rsidRPr="006B0D3B">
        <w:rPr>
          <w:rStyle w:val="a5"/>
          <w:rFonts w:ascii="Times New Roman" w:hAnsi="Times New Roman" w:cs="Times New Roman"/>
          <w:sz w:val="28"/>
          <w:szCs w:val="28"/>
        </w:rPr>
        <w:t>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чами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рашной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Но н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какие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пытания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тя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желого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вства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омить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душку,</w:t>
      </w:r>
      <w:r w:rsidR="005F7941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стойным,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стным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ловеком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рошим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имером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для нас - его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огочисленных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агодарных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следников.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Мой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мерханов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игорьевич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дился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26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.01.1937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урга –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ишево,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муршинского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йона,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вашской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СР.</w:t>
      </w:r>
    </w:p>
    <w:p w:rsidR="00E149F4" w:rsidRPr="006B0D3B" w:rsidRDefault="00E149F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76AE" w:rsidRPr="006B0D3B" w:rsidRDefault="00ED5FF9" w:rsidP="00137378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05200" cy="2371725"/>
            <wp:effectExtent l="0" t="0" r="0" b="9525"/>
            <wp:docPr id="1" name="Рисунок 22" descr="Описание: C:\Users\79222\Pictures\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C:\Users\79222\Pictures\д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CD6" w:rsidRPr="006B0D3B" w:rsidRDefault="00037344" w:rsidP="00137378">
      <w:pPr>
        <w:pStyle w:val="a3"/>
        <w:spacing w:line="360" w:lineRule="auto"/>
        <w:ind w:firstLine="709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E149F4" w:rsidRPr="006B0D3B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сунок</w:t>
      </w:r>
      <w:r w:rsidR="00961C6E" w:rsidRPr="006B0D3B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мерханов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ря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лым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рабаном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(с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права)</w:t>
      </w:r>
    </w:p>
    <w:p w:rsidR="00A16C69" w:rsidRPr="006B0D3B" w:rsidRDefault="00A16C69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B39EF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14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враля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42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его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ец,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мерханов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игорий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анович,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гиб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под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Рж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евом.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тру,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тот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="005F7941" w:rsidRPr="006B0D3B">
        <w:rPr>
          <w:rStyle w:val="a6"/>
          <w:rFonts w:ascii="Times New Roman" w:hAnsi="Times New Roman" w:cs="Times New Roman"/>
          <w:sz w:val="28"/>
          <w:szCs w:val="28"/>
        </w:rPr>
        <w:t xml:space="preserve">мент 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полнилось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пя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133FC0"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="00A16C69" w:rsidRPr="006B0D3B">
        <w:rPr>
          <w:rStyle w:val="a6"/>
          <w:rFonts w:ascii="Times New Roman" w:hAnsi="Times New Roman" w:cs="Times New Roman"/>
          <w:sz w:val="28"/>
          <w:szCs w:val="28"/>
        </w:rPr>
        <w:t>лагее</w:t>
      </w:r>
      <w:r w:rsidR="00133FC0" w:rsidRPr="006B0D3B">
        <w:rPr>
          <w:rStyle w:val="a7"/>
          <w:rFonts w:ascii="Times New Roman" w:hAnsi="Times New Roman" w:cs="Times New Roman"/>
          <w:sz w:val="28"/>
          <w:szCs w:val="28"/>
        </w:rPr>
        <w:t>лагее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ановне,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ишлось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стить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новей.</w:t>
      </w:r>
    </w:p>
    <w:p w:rsidR="00AB39EF" w:rsidRPr="006B0D3B" w:rsidRDefault="00AB39EF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27CD6" w:rsidRPr="006B0D3B" w:rsidRDefault="00ED5FF9" w:rsidP="00137378">
      <w:pPr>
        <w:pStyle w:val="a3"/>
        <w:spacing w:line="360" w:lineRule="auto"/>
        <w:ind w:firstLine="709"/>
        <w:jc w:val="center"/>
        <w:rPr>
          <w:rStyle w:val="a5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57575" cy="2447925"/>
            <wp:effectExtent l="0" t="0" r="9525" b="9525"/>
            <wp:docPr id="2" name="Рисунок 20" descr="Описание: C:\Users\79222\Pictures\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Описание: C:\Users\79222\Pictures\д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9EF" w:rsidRPr="006B0D3B" w:rsidRDefault="00AB39EF" w:rsidP="00137378">
      <w:pPr>
        <w:pStyle w:val="a3"/>
        <w:spacing w:line="360" w:lineRule="auto"/>
        <w:ind w:firstLine="709"/>
        <w:jc w:val="both"/>
        <w:rPr>
          <w:rStyle w:val="a5"/>
          <w:rFonts w:ascii="Times New Roman" w:hAnsi="Times New Roman" w:cs="Times New Roman"/>
          <w:sz w:val="28"/>
          <w:szCs w:val="28"/>
        </w:rPr>
      </w:pP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6B0D3B">
        <w:rPr>
          <w:rStyle w:val="a6"/>
          <w:rFonts w:ascii="Times New Roman" w:hAnsi="Times New Roman" w:cs="Times New Roman"/>
          <w:sz w:val="28"/>
          <w:szCs w:val="28"/>
        </w:rPr>
        <w:t>Ри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сунок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2.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мерханов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игорий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анович,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мерханова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лагея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ановна,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мерханов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его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адший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ат.</w:t>
      </w:r>
    </w:p>
    <w:p w:rsidR="00627CD6" w:rsidRPr="006B0D3B" w:rsidRDefault="00627CD6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76AE" w:rsidRPr="006B0D3B" w:rsidRDefault="00ED5FF9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28925" cy="1590675"/>
            <wp:effectExtent l="0" t="0" r="9525" b="9525"/>
            <wp:docPr id="3" name="Рисунок 2" descr="Описание: C:\Users\79222\Desktop\лучшие практики\jyTV7NekXI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Users\79222\Desktop\лучшие практики\jyTV7NekXI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47975" cy="1600200"/>
            <wp:effectExtent l="0" t="0" r="9525" b="0"/>
            <wp:docPr id="4" name="Рисунок 17" descr="Описание: C:\Users\79222\Pictures\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Описание: C:\Users\79222\Pictures\д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6AE" w:rsidRPr="006B0D3B" w:rsidRDefault="00B376AE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6"/>
          <w:rFonts w:ascii="Times New Roman" w:hAnsi="Times New Roman" w:cs="Times New Roman"/>
          <w:sz w:val="28"/>
          <w:szCs w:val="28"/>
        </w:rPr>
        <w:t>Ри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="00627CD6" w:rsidRPr="006B0D3B">
        <w:rPr>
          <w:rStyle w:val="a6"/>
          <w:rFonts w:ascii="Times New Roman" w:hAnsi="Times New Roman" w:cs="Times New Roman"/>
          <w:sz w:val="28"/>
          <w:szCs w:val="28"/>
        </w:rPr>
        <w:t>сунок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3.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роприятие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лед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ме»,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ализованное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оекта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видетели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беды».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– из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хива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мьи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ловиченко.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–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мерханова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П.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–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фья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ловиченко</w:t>
      </w:r>
    </w:p>
    <w:p w:rsidR="00B376AE" w:rsidRPr="006B0D3B" w:rsidRDefault="00B376AE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трашно,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едставить,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рез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зненные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пытания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ишлось,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ойди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ленькому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теньке.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лод,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ерть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133FC0" w:rsidRPr="006B0D3B">
        <w:rPr>
          <w:rStyle w:val="a6"/>
          <w:rFonts w:ascii="Times New Roman" w:hAnsi="Times New Roman" w:cs="Times New Roman"/>
          <w:sz w:val="28"/>
          <w:szCs w:val="28"/>
        </w:rPr>
        <w:t>бл</w:t>
      </w:r>
      <w:r w:rsidR="00A16C69" w:rsidRPr="006B0D3B">
        <w:rPr>
          <w:rStyle w:val="a6"/>
          <w:rFonts w:ascii="Times New Roman" w:hAnsi="Times New Roman" w:cs="Times New Roman"/>
          <w:sz w:val="28"/>
          <w:szCs w:val="28"/>
        </w:rPr>
        <w:t>изких</w:t>
      </w:r>
      <w:r w:rsidR="00133FC0" w:rsidRPr="006B0D3B">
        <w:rPr>
          <w:rStyle w:val="a7"/>
          <w:rFonts w:ascii="Times New Roman" w:hAnsi="Times New Roman" w:cs="Times New Roman"/>
          <w:sz w:val="28"/>
          <w:szCs w:val="28"/>
        </w:rPr>
        <w:t>изких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,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ред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ертью.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в те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рашные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асением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душиной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для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лю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бовь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зыке.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орудил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рабан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умело,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но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артом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тался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ображать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нем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ру.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lastRenderedPageBreak/>
        <w:t>Им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этому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зрасте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14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мерханов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был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ставлен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аршим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A16C69" w:rsidRPr="006B0D3B">
        <w:rPr>
          <w:rStyle w:val="a6"/>
          <w:rFonts w:ascii="Times New Roman" w:hAnsi="Times New Roman" w:cs="Times New Roman"/>
          <w:sz w:val="28"/>
          <w:szCs w:val="28"/>
        </w:rPr>
        <w:t>двоюродным</w:t>
      </w:r>
      <w:r w:rsidR="00133FC0" w:rsidRPr="006B0D3B">
        <w:rPr>
          <w:rStyle w:val="a7"/>
          <w:rFonts w:ascii="Times New Roman" w:hAnsi="Times New Roman" w:cs="Times New Roman"/>
          <w:sz w:val="28"/>
          <w:szCs w:val="28"/>
        </w:rPr>
        <w:t>оюродным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атом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силием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енную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ровской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ласти.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льчик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133FC0" w:rsidRPr="006B0D3B">
        <w:rPr>
          <w:rStyle w:val="a5"/>
          <w:rFonts w:ascii="Times New Roman" w:hAnsi="Times New Roman" w:cs="Times New Roman"/>
          <w:sz w:val="28"/>
          <w:szCs w:val="28"/>
        </w:rPr>
        <w:t>из,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вашской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убинки,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спитанником,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при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енном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кестре.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плотил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тские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чты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  25 лет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служил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оруженных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ветского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юза,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рабане.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ставе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енного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кестра,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еж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егодно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аствовал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роевых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отрах,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юб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илеях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евых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ажений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радах,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священных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азднованию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дня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чери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поминают,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как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схищением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отрели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полнял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рабане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згинку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редавал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ук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лес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ижущегося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езда.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За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бросовестную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ужбу,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мерханов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игорьевич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был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гражден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7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далями.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аршего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апорщика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был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олен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пас,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стижении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едельного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ужбы.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рабан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133FC0" w:rsidRPr="006B0D3B">
        <w:rPr>
          <w:rStyle w:val="a5"/>
          <w:rFonts w:ascii="Times New Roman" w:hAnsi="Times New Roman" w:cs="Times New Roman"/>
          <w:sz w:val="28"/>
          <w:szCs w:val="28"/>
        </w:rPr>
        <w:t>х</w:t>
      </w:r>
      <w:r w:rsidR="00133FC0" w:rsidRPr="006B0D3B">
        <w:rPr>
          <w:rStyle w:val="a6"/>
          <w:rFonts w:ascii="Times New Roman" w:hAnsi="Times New Roman" w:cs="Times New Roman"/>
          <w:sz w:val="28"/>
          <w:szCs w:val="28"/>
        </w:rPr>
        <w:t>р</w:t>
      </w:r>
      <w:r w:rsidR="00133FC0" w:rsidRPr="006B0D3B">
        <w:rPr>
          <w:rStyle w:val="a7"/>
          <w:rFonts w:ascii="Times New Roman" w:hAnsi="Times New Roman" w:cs="Times New Roman"/>
          <w:sz w:val="28"/>
          <w:szCs w:val="28"/>
        </w:rPr>
        <w:t>а</w:t>
      </w:r>
      <w:r w:rsidR="00133FC0" w:rsidRPr="006B0D3B">
        <w:rPr>
          <w:rStyle w:val="a6"/>
          <w:rFonts w:ascii="Times New Roman" w:hAnsi="Times New Roman" w:cs="Times New Roman"/>
          <w:sz w:val="28"/>
          <w:szCs w:val="28"/>
        </w:rPr>
        <w:t>нятся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у нас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– это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мейные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ликвии.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уки,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ддерживая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настию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зыкантов,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атся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оле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кусств,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ваивая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кальное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стерство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зыкальных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струментах».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6"/>
          <w:rFonts w:ascii="Times New Roman" w:hAnsi="Times New Roman" w:cs="Times New Roman"/>
          <w:sz w:val="28"/>
          <w:szCs w:val="28"/>
        </w:rPr>
        <w:t>Бо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лувека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деляет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нас от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агических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133FC0"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="00A16C69" w:rsidRPr="006B0D3B">
        <w:rPr>
          <w:rStyle w:val="a6"/>
          <w:rFonts w:ascii="Times New Roman" w:hAnsi="Times New Roman" w:cs="Times New Roman"/>
          <w:sz w:val="28"/>
          <w:szCs w:val="28"/>
        </w:rPr>
        <w:t>есественной</w:t>
      </w:r>
      <w:r w:rsidR="00133FC0" w:rsidRPr="006B0D3B">
        <w:rPr>
          <w:rStyle w:val="a7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41-1945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дов.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Всё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ньше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таётся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астников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идетелей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бытий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тех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Наш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лг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—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хранить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мять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двиге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дов...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идуманные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тории,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стоящие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эм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оции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ссказы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евидцев.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годня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ступило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форматизации,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временная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лодежь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огое,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том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торию,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учает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мощью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A16C69" w:rsidRPr="006B0D3B">
        <w:rPr>
          <w:rStyle w:val="a6"/>
          <w:rFonts w:ascii="Times New Roman" w:hAnsi="Times New Roman" w:cs="Times New Roman"/>
          <w:sz w:val="28"/>
          <w:szCs w:val="28"/>
        </w:rPr>
        <w:t>и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тернет.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годня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лю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ловек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еет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зможность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формацию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дственниках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изких,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гибших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или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опавших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без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Для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учения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кументов,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держащих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рсональные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нные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еннослужащих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емен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здано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ожество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йтов.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XXI век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дарил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нам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зможность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скрыть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торию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едков,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аствовавших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ращаясь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кументов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йтах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“</w:t>
      </w:r>
      <w:r w:rsidR="00A16C69" w:rsidRPr="006B0D3B">
        <w:rPr>
          <w:rStyle w:val="a6"/>
          <w:rFonts w:ascii="Times New Roman" w:hAnsi="Times New Roman" w:cs="Times New Roman"/>
          <w:sz w:val="28"/>
          <w:szCs w:val="28"/>
        </w:rPr>
        <w:t>Память</w:t>
      </w:r>
      <w:r w:rsidR="00133FC0" w:rsidRPr="006B0D3B">
        <w:rPr>
          <w:rStyle w:val="a7"/>
          <w:rFonts w:ascii="Times New Roman" w:hAnsi="Times New Roman" w:cs="Times New Roman"/>
          <w:sz w:val="28"/>
          <w:szCs w:val="28"/>
        </w:rPr>
        <w:t>мять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рода”,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“П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одвиг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рода”,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“М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емориал”.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учения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хивных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териалов,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lastRenderedPageBreak/>
        <w:t>уч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астники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следования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лучили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огочисленные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кументы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граждений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астников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из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йта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“П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одвиг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рода”,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ссмотрели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рты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евого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онтовиков,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гибших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лях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ажений.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йте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“М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емориал”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едставилась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зможность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накомиться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ромным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личеством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кументов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терях,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том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опавших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без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ажданах.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6"/>
          <w:rFonts w:ascii="Times New Roman" w:hAnsi="Times New Roman" w:cs="Times New Roman"/>
          <w:sz w:val="28"/>
          <w:szCs w:val="28"/>
        </w:rPr>
        <w:t>Мн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лю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дей,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шего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селка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="00790042" w:rsidRPr="006B0D3B">
        <w:rPr>
          <w:rStyle w:val="a6"/>
          <w:rFonts w:ascii="Times New Roman" w:hAnsi="Times New Roman" w:cs="Times New Roman"/>
          <w:sz w:val="28"/>
          <w:szCs w:val="28"/>
        </w:rPr>
        <w:t xml:space="preserve">интернете 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йте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“П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обедители.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лдаты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йны”.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здан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20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05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лью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дственников,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служивцев,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инимавших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астие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йте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“П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обедители.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лдаты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йны”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еются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иски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теранов,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еще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гут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ссказать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йне.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оект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видетели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беды»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сштабной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мпании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75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-летию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ончания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артовал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нтябре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20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селке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рпе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ровского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йона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ало-Ненецкого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тономного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руга.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ициативная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уппа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оекта,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став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ащиеся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дагоги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ДТ»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п.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рпе,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ратилась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вету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теранов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п.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рпе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за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хивными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кументами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теранам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уженикам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тям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оживающим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п.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рпе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работала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териалы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ероссийских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йтов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одвиг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рода»,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емориал»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др.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ht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tps://vk.com/video-188765957_456239018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здано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тернет-сообщество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видетели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беды»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для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формацией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дачам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оекта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для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боты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="00790042" w:rsidRPr="006B0D3B">
        <w:rPr>
          <w:rStyle w:val="a6"/>
          <w:rFonts w:ascii="Times New Roman" w:hAnsi="Times New Roman" w:cs="Times New Roman"/>
          <w:sz w:val="28"/>
          <w:szCs w:val="28"/>
        </w:rPr>
        <w:t>тернет прстранстве</w:t>
      </w:r>
      <w:r w:rsidR="00133FC0" w:rsidRPr="006B0D3B">
        <w:rPr>
          <w:rStyle w:val="a7"/>
          <w:rFonts w:ascii="Times New Roman" w:hAnsi="Times New Roman" w:cs="Times New Roman"/>
          <w:sz w:val="28"/>
          <w:szCs w:val="28"/>
        </w:rPr>
        <w:t>странстве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ht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tps://vk.com/clubwitnessesofthegreatvictory.</w:t>
      </w:r>
    </w:p>
    <w:p w:rsidR="00B376AE" w:rsidRPr="006B0D3B" w:rsidRDefault="00790042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6"/>
          <w:rFonts w:ascii="Times New Roman" w:hAnsi="Times New Roman" w:cs="Times New Roman"/>
          <w:sz w:val="28"/>
          <w:szCs w:val="28"/>
        </w:rPr>
        <w:t>Участниками проекта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браны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работаны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ар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хивные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териалы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теранов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йны,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ужеников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ты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ла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тей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йны,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также 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у них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вз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яты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ин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тервью,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пользуя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торые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ре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бята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здали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фи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льм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ht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tps://vk.com/video-1887659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57_456239019.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Оф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ормление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их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ссказов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пу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бликациях,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бота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над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зданием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ин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тернет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-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сб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орника,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раницы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йта,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бл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ога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зможность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lastRenderedPageBreak/>
        <w:t>пр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едставить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вр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емя,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тором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мы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зн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аем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шь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из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ебников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тории,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оп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убликовать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оч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ерки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вых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идетелей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той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ми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нувшей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йны.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Од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ним из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та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ких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споминаний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ал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ссказ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асий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Ан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ны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Ва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сильевны,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торым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делилась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ее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вн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195634" w:rsidRPr="006B0D3B">
        <w:rPr>
          <w:rStyle w:val="a6"/>
          <w:rFonts w:ascii="Times New Roman" w:hAnsi="Times New Roman" w:cs="Times New Roman"/>
          <w:sz w:val="28"/>
          <w:szCs w:val="28"/>
        </w:rPr>
        <w:t>учка.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6"/>
          <w:rFonts w:ascii="Times New Roman" w:hAnsi="Times New Roman" w:cs="Times New Roman"/>
          <w:sz w:val="28"/>
          <w:szCs w:val="28"/>
        </w:rPr>
        <w:t>«Х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очу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ссказать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роических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стро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взрослели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тство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кончилось,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41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чалась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рашная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овопролитная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ловечества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йна.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133FC0" w:rsidRPr="006B0D3B">
        <w:rPr>
          <w:rStyle w:val="a6"/>
          <w:rFonts w:ascii="Times New Roman" w:hAnsi="Times New Roman" w:cs="Times New Roman"/>
          <w:sz w:val="28"/>
          <w:szCs w:val="28"/>
        </w:rPr>
        <w:t>Ва</w:t>
      </w:r>
      <w:r w:rsidR="00C74C0A" w:rsidRPr="006B0D3B">
        <w:rPr>
          <w:rStyle w:val="a6"/>
          <w:rFonts w:ascii="Times New Roman" w:hAnsi="Times New Roman" w:cs="Times New Roman"/>
          <w:sz w:val="28"/>
          <w:szCs w:val="28"/>
        </w:rPr>
        <w:t>сильевна</w:t>
      </w:r>
      <w:r w:rsidR="00133FC0" w:rsidRPr="006B0D3B">
        <w:rPr>
          <w:rStyle w:val="a7"/>
          <w:rFonts w:ascii="Times New Roman" w:hAnsi="Times New Roman" w:cs="Times New Roman"/>
          <w:sz w:val="28"/>
          <w:szCs w:val="28"/>
        </w:rPr>
        <w:t>сильевна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(25 мая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30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ждения).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силий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итриевич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(14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варя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29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ждения).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Оба они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дились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гны,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бнинского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йона,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лтавской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ласти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(У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краина).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C315F4" w:rsidRPr="006B0D3B" w:rsidRDefault="00C315F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76AE" w:rsidRPr="006B0D3B" w:rsidRDefault="00ED5FF9" w:rsidP="00137378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429000" cy="2066925"/>
            <wp:effectExtent l="0" t="0" r="0" b="9525"/>
            <wp:docPr id="5" name="Рисунок 19" descr="Описание: C:\Users\79222\Desktop\лучшие практики\пархилю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Описание: C:\Users\79222\Desktop\лучшие практики\пархилюк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B376AE" w:rsidRPr="006B0D3B" w:rsidRDefault="00E149F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Ри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сунок</w:t>
      </w:r>
      <w:r w:rsidR="00AB39EF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4.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Фо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то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из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ар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хива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мьи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асий.</w:t>
      </w:r>
    </w:p>
    <w:p w:rsidR="00B376AE" w:rsidRPr="006B0D3B" w:rsidRDefault="00B376AE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    Они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оюродными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атом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строй,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седству,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есте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есте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реживали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рашные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йчас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оживает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с.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щеватое,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ровоградской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ласти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адшей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черью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рхилюк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лентиной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сильевной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(м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мой,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дилась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56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ду)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25 мая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полнится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90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жалению,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годняшних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ер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2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рта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96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г.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еменчуг,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лтавской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ласти.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lastRenderedPageBreak/>
        <w:t xml:space="preserve">         Из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споминаний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мье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тей: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аршая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стра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–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(у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мерла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2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0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16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ду),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адший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ат-Сергей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(н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ыне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оживает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г.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еннослужащий,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уш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нсию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лковника,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евал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спублике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Аф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ганистан)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едней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строй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тства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все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зывали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лей.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полнилось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10 лет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(1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940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ду)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тя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жёлой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рмы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евмонии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ерла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трофановна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тались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силием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епановичем.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41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чалась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его не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извали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онт,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тому,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что он был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цом-одиночкой,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адшему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реже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полнилось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3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дростком,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ей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11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рошо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мнит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тот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нь,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ревне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явились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мцы: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ужелюбно,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ыбались,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о-то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ворили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знакомом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нам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ыке,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тоциклы,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тали,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ощали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ладом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нфетами,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сни.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ощ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ущение,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что они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еренны,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что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не за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как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лодые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вушки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ятались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мам,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тому,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что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ружелюбные»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мцы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игрывали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видания»».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следовали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лгие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дни </w:t>
      </w:r>
      <w:r w:rsidR="00D11822" w:rsidRPr="006B0D3B">
        <w:rPr>
          <w:rStyle w:val="a6"/>
          <w:rFonts w:ascii="Times New Roman" w:hAnsi="Times New Roman" w:cs="Times New Roman"/>
          <w:sz w:val="28"/>
          <w:szCs w:val="28"/>
        </w:rPr>
        <w:t>каторжной</w:t>
      </w:r>
      <w:r w:rsidR="00133FC0" w:rsidRPr="006B0D3B">
        <w:rPr>
          <w:rStyle w:val="a7"/>
          <w:rFonts w:ascii="Times New Roman" w:hAnsi="Times New Roman" w:cs="Times New Roman"/>
          <w:sz w:val="28"/>
          <w:szCs w:val="28"/>
        </w:rPr>
        <w:t>оржной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боты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лях.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Им,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тям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иходилось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тя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удиться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лях,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мцы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утами.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бушка</w:t>
      </w:r>
      <w:r w:rsidR="00D11822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мнит,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что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(е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12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т)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ботал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чте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зносил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хоронки.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ряду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рослыми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ботали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12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-14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сов.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А </w:t>
      </w:r>
      <w:r w:rsidR="00D11822" w:rsidRPr="006B0D3B">
        <w:rPr>
          <w:rStyle w:val="a6"/>
          <w:rFonts w:ascii="Times New Roman" w:hAnsi="Times New Roman" w:cs="Times New Roman"/>
          <w:sz w:val="28"/>
          <w:szCs w:val="28"/>
        </w:rPr>
        <w:t>через</w:t>
      </w:r>
      <w:r w:rsidR="00C74C0A" w:rsidRPr="006B0D3B">
        <w:rPr>
          <w:rStyle w:val="a7"/>
          <w:rFonts w:ascii="Times New Roman" w:hAnsi="Times New Roman" w:cs="Times New Roman"/>
          <w:sz w:val="28"/>
          <w:szCs w:val="28"/>
        </w:rPr>
        <w:t>рез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которое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севдо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нихи»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няли,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что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ветский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род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–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победим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им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обходимо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ступать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это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оизошло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43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едчувствуя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ражение,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мцы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евратились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стоящих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верей».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ступая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ивали,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ща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спомощных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ариков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тей,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ни еще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ерашних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тенциальных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гляд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евест».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ичтожали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мью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асий,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ерства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снулось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прямую.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ачала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мцы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сстреляли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азах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у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жилого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ата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бушкиного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был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валидом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3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уппы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не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D11822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пойти 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онт,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у них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жгли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орело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е: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кументы,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ежда,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машняя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варь,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удные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пасы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ы.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соногих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бятишек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иютили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седи,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но они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lastRenderedPageBreak/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емеро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вкам»,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этому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ишлось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орудить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млянку,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они </w:t>
      </w:r>
      <w:r w:rsidR="00C74C0A"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="00D11822"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="00C74C0A" w:rsidRPr="006B0D3B">
        <w:rPr>
          <w:rStyle w:val="a7"/>
          <w:rFonts w:ascii="Times New Roman" w:hAnsi="Times New Roman" w:cs="Times New Roman"/>
          <w:sz w:val="28"/>
          <w:szCs w:val="28"/>
        </w:rPr>
        <w:t>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,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сстанавливал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жженный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дом -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лгих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два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могали,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как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гли,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есте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дили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лес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били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тки,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еплить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еменный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ом».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иходилось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мле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теленной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убленной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окой.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рошо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мнит,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как </w:t>
      </w:r>
      <w:r w:rsidR="00D11822" w:rsidRPr="006B0D3B">
        <w:rPr>
          <w:rStyle w:val="a6"/>
          <w:rFonts w:ascii="Times New Roman" w:hAnsi="Times New Roman" w:cs="Times New Roman"/>
          <w:sz w:val="28"/>
          <w:szCs w:val="28"/>
        </w:rPr>
        <w:t xml:space="preserve">соверщеннолетних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нщин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эш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елонами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правляли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боту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рманию.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эта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ошла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мью.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брать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аршую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стру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рию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(ей уже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18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т),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ец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рятал,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есто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нее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брали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его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мого.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льно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болел,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его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кин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ули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ямо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из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езда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далеко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лтавы.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шком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ишел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тям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льной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нуренный.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мья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млянке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нца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44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мье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явилась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рфа,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следствие,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мой.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ец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сстановил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жжённый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есте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рфой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стили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спитывали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те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тя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желые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для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ветского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юза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емена.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силий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епанович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ер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66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   Моя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женились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47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озновка,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бинского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йона,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лтавской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ласти.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рез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48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у них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дилась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аршая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ьга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(у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мерла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лезни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90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ду).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эт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же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извали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ря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ветской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мии.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служил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4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тае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зыкальном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воде,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убе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ховом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кестре.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был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зыкантом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амоучкой»,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="00C74C0A" w:rsidRPr="006B0D3B">
        <w:rPr>
          <w:rStyle w:val="a6"/>
          <w:rFonts w:ascii="Times New Roman" w:hAnsi="Times New Roman" w:cs="Times New Roman"/>
          <w:sz w:val="28"/>
          <w:szCs w:val="28"/>
        </w:rPr>
        <w:t>са</w:t>
      </w:r>
      <w:r w:rsidR="00D67C4B" w:rsidRPr="006B0D3B">
        <w:rPr>
          <w:rStyle w:val="a6"/>
          <w:rFonts w:ascii="Times New Roman" w:hAnsi="Times New Roman" w:cs="Times New Roman"/>
          <w:sz w:val="28"/>
          <w:szCs w:val="28"/>
        </w:rPr>
        <w:t>м</w:t>
      </w:r>
      <w:r w:rsidR="00C74C0A" w:rsidRPr="006B0D3B">
        <w:rPr>
          <w:rStyle w:val="a7"/>
          <w:rFonts w:ascii="Times New Roman" w:hAnsi="Times New Roman" w:cs="Times New Roman"/>
          <w:sz w:val="28"/>
          <w:szCs w:val="28"/>
        </w:rPr>
        <w:t>мостоятельно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убе,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яне,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рмошке.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66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ончил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чернюю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олу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очно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ступил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сковский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иверситет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им.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упской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зыкальный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культет.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иобрел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ециальность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ководитель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хового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кестра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до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74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ботал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ректором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льтуры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с.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озновка.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все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нималась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спитанием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черей,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машнее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зяйство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ботала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ородной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игаде.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74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мьей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реехали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г.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еменчуг,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где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нсии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ботал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воде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рАЗ»,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бушка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взаводе.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Они оба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еют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остоверения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етеранов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уда»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частника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ВОВ »,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амоты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агодарности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за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бросовестный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уд,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lastRenderedPageBreak/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юб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илейным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там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йне.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Обе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чери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опам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язали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знь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="00C74C0A" w:rsidRPr="006B0D3B">
        <w:rPr>
          <w:rStyle w:val="a5"/>
          <w:rFonts w:ascii="Times New Roman" w:hAnsi="Times New Roman" w:cs="Times New Roman"/>
          <w:sz w:val="28"/>
          <w:szCs w:val="28"/>
        </w:rPr>
        <w:t>м</w:t>
      </w:r>
      <w:r w:rsidR="00C74C0A" w:rsidRPr="006B0D3B">
        <w:rPr>
          <w:rStyle w:val="a6"/>
          <w:rFonts w:ascii="Times New Roman" w:hAnsi="Times New Roman" w:cs="Times New Roman"/>
          <w:sz w:val="28"/>
          <w:szCs w:val="28"/>
        </w:rPr>
        <w:t>у</w:t>
      </w:r>
      <w:r w:rsidR="00D67C4B" w:rsidRPr="006B0D3B">
        <w:rPr>
          <w:rStyle w:val="a6"/>
          <w:rFonts w:ascii="Times New Roman" w:hAnsi="Times New Roman" w:cs="Times New Roman"/>
          <w:sz w:val="28"/>
          <w:szCs w:val="28"/>
        </w:rPr>
        <w:t>зыкой</w:t>
      </w:r>
      <w:r w:rsidR="00C74C0A" w:rsidRPr="006B0D3B">
        <w:rPr>
          <w:rStyle w:val="a7"/>
          <w:rFonts w:ascii="Times New Roman" w:hAnsi="Times New Roman" w:cs="Times New Roman"/>
          <w:sz w:val="28"/>
          <w:szCs w:val="28"/>
        </w:rPr>
        <w:t>зыкой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еподавателями.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уки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авнуки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еют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азы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зыкального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разования.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ржусь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енами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мьей,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егда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мнить,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лю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бить!!!».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тор: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ександровна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ршикова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(П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архилюк).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ждый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ловек,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вущий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лько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ране,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но и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екрасной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анете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мля,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лжен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мнить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кто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дарил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им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эт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екрасный,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лнечный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нь.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ждый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ловек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лжен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мнить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кто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еще не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чавшиеся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зни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за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–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рьбу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ровым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м под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енем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«ф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ашизм».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актически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у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ждой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мьи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объятной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дины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енная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дьба,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онтовые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роги,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ль,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дость,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ределившая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зненный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эт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оект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видетели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беды»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правлен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тивизацию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ты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лодого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коления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ековечению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мяти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мляках-участниках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чья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ография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анит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торию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бытий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При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боте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над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оектом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спитанники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шего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ОУ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интересовались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торией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у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мей,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из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нам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ведала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годаева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ргарита.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B376AE" w:rsidRPr="006B0D3B" w:rsidRDefault="00037344" w:rsidP="0078116A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адед,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четков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колай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манович,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дился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19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кабря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26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тровское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спублика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шкортостан.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чалась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ему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17, как и </w:t>
      </w:r>
      <w:r w:rsidR="00C74C0A" w:rsidRPr="006B0D3B">
        <w:rPr>
          <w:rStyle w:val="a5"/>
          <w:rFonts w:ascii="Times New Roman" w:hAnsi="Times New Roman" w:cs="Times New Roman"/>
          <w:sz w:val="28"/>
          <w:szCs w:val="28"/>
        </w:rPr>
        <w:t>мне,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йчас.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льний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сток,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где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евал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енном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ейсере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"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етлана".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ачала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был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ычным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тросом,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стро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там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хаником.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адед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елал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туировку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званием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ейсера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тил,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что это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чери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алина,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C74C0A"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="00C74C0A" w:rsidRPr="006B0D3B">
        <w:rPr>
          <w:rStyle w:val="a7"/>
          <w:rFonts w:ascii="Times New Roman" w:hAnsi="Times New Roman" w:cs="Times New Roman"/>
          <w:sz w:val="28"/>
          <w:szCs w:val="28"/>
        </w:rPr>
        <w:t>торую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етланой.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Всю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знь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лекался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зыкой,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таре,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миструнной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яне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(б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аян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его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анится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у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мять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адедушке).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зыка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могала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ему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гче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реносить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все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тя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готы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эт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емени,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у нас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lastRenderedPageBreak/>
        <w:t>да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хранился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сенник,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вел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отяжении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Эт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сенник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пользовал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как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ртовой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рнал,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которых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стах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очесть,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что они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оплывали,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года...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адед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ужил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ещё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пя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инял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астие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ветско-я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понской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45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неё 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ейсер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тонул.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адед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тался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эт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ему сам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алин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четную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амоту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(о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жалению,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еряна)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даль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за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вобождение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граждались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все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еннослужащие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мии,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инявшие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C74C0A"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="00A749F4" w:rsidRPr="006B0D3B">
        <w:rPr>
          <w:rStyle w:val="a6"/>
          <w:rFonts w:ascii="Times New Roman" w:hAnsi="Times New Roman" w:cs="Times New Roman"/>
          <w:sz w:val="28"/>
          <w:szCs w:val="28"/>
        </w:rPr>
        <w:t>астие</w:t>
      </w:r>
      <w:r w:rsidR="00C74C0A" w:rsidRPr="006B0D3B">
        <w:rPr>
          <w:rStyle w:val="a7"/>
          <w:rFonts w:ascii="Times New Roman" w:hAnsi="Times New Roman" w:cs="Times New Roman"/>
          <w:sz w:val="28"/>
          <w:szCs w:val="28"/>
        </w:rPr>
        <w:t>астие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отив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онии.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50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-том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рнулся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спублику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шкортостан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род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ерлитамак,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звращении,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третил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дущую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четкову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авдию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вловну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(1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9.10.1930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18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.06.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20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18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зни).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Их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акомства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мантична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обычна,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её 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мы: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разу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звращения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ерлитамак,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мой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адед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правился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нцы,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где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идел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мою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абабушку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азу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же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едложил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ей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муж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она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гласилась.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рез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два дня они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явление,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гс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коре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списались.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А ещё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рез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которое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венчались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ркви.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Так как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ветские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рковь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под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претом,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для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нчания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дед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из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готавливал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бственноручно,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из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тографий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разами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ятых.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Он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оф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ормил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ее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ревянную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му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под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екло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расил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етами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из</w:t>
      </w:r>
      <w:r w:rsidR="00A749F4" w:rsidRPr="006B0D3B">
        <w:rPr>
          <w:rStyle w:val="a6"/>
          <w:rFonts w:ascii="Times New Roman" w:hAnsi="Times New Roman" w:cs="Times New Roman"/>
          <w:sz w:val="28"/>
          <w:szCs w:val="28"/>
        </w:rPr>
        <w:t xml:space="preserve"> фольги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. Эта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хр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анится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у нас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мье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</w:t>
      </w:r>
      <w:r w:rsidR="00A749F4" w:rsidRPr="006B0D3B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мейная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ликвия.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13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ию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20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13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адедушки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не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ало.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Мы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егда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мнить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его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рдиться.</w:t>
      </w:r>
    </w:p>
    <w:p w:rsidR="00B376AE" w:rsidRPr="006B0D3B" w:rsidRDefault="00ED5FF9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2724150" cy="2724150"/>
            <wp:effectExtent l="0" t="0" r="0" b="0"/>
            <wp:docPr id="6" name="Рисунок 27" descr="Описание: C:\Users\79222\Desktop\лучшие практики\кочетков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Описание: C:\Users\79222\Desktop\лучшие практики\кочетков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533650" cy="2533650"/>
            <wp:effectExtent l="0" t="0" r="0" b="0"/>
            <wp:docPr id="7" name="Рисунок 29" descr="Описание: C:\Users\79222\Desktop\лучшие практики\кочетков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Описание: C:\Users\79222\Desktop\лучшие практики\кочетков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0564C0" w:rsidRPr="006B0D3B" w:rsidRDefault="00E149F4" w:rsidP="00137378">
      <w:pPr>
        <w:pStyle w:val="a3"/>
        <w:spacing w:line="360" w:lineRule="auto"/>
        <w:jc w:val="both"/>
        <w:rPr>
          <w:rStyle w:val="a5"/>
          <w:rFonts w:ascii="Times New Roman" w:hAnsi="Times New Roman" w:cs="Times New Roman"/>
          <w:sz w:val="28"/>
          <w:szCs w:val="28"/>
        </w:rPr>
      </w:pPr>
      <w:r w:rsidRPr="006B0D3B">
        <w:rPr>
          <w:rStyle w:val="a6"/>
          <w:rFonts w:ascii="Times New Roman" w:hAnsi="Times New Roman" w:cs="Times New Roman"/>
          <w:sz w:val="28"/>
          <w:szCs w:val="28"/>
        </w:rPr>
        <w:t xml:space="preserve">         </w:t>
      </w:r>
      <w:r w:rsidR="00AB39EF" w:rsidRPr="006B0D3B">
        <w:rPr>
          <w:rStyle w:val="a5"/>
          <w:rFonts w:ascii="Times New Roman" w:hAnsi="Times New Roman" w:cs="Times New Roman"/>
          <w:sz w:val="28"/>
          <w:szCs w:val="28"/>
        </w:rPr>
        <w:t>Рисунок 5.</w:t>
      </w:r>
    </w:p>
    <w:p w:rsidR="00B376AE" w:rsidRPr="006B0D3B" w:rsidRDefault="003807B5" w:rsidP="00137378">
      <w:pPr>
        <w:pStyle w:val="a3"/>
        <w:spacing w:line="36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  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четков</w:t>
      </w:r>
      <w:r w:rsidR="000564C0" w:rsidRPr="006B0D3B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Ни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колай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манович</w:t>
      </w:r>
      <w:r w:rsidR="000564C0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</w:t>
      </w:r>
      <w:r w:rsidR="000564C0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Рисунок 6</w:t>
      </w:r>
      <w:r w:rsidR="00AB39EF" w:rsidRPr="006B0D3B">
        <w:rPr>
          <w:rStyle w:val="a5"/>
          <w:rFonts w:ascii="Times New Roman" w:hAnsi="Times New Roman" w:cs="Times New Roman"/>
          <w:sz w:val="28"/>
          <w:szCs w:val="28"/>
        </w:rPr>
        <w:t>.</w:t>
      </w:r>
      <w:r w:rsidR="000564C0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Награды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четкова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Н.</w:t>
      </w:r>
      <w:r w:rsidR="00037344" w:rsidRPr="006B0D3B">
        <w:rPr>
          <w:rStyle w:val="a7"/>
          <w:rFonts w:cs="Mongolian Baiti"/>
          <w:sz w:val="28"/>
          <w:szCs w:val="28"/>
        </w:rPr>
        <w:t>ᡃ</w:t>
      </w:r>
      <w:r w:rsidR="00037344" w:rsidRPr="006B0D3B">
        <w:rPr>
          <w:rStyle w:val="a6"/>
          <w:rFonts w:ascii="Times New Roman" w:hAnsi="Times New Roman" w:cs="Times New Roman"/>
          <w:sz w:val="28"/>
          <w:szCs w:val="28"/>
        </w:rPr>
        <w:t>Р.</w:t>
      </w:r>
      <w:r w:rsidR="00037344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B376AE" w:rsidRPr="006B0D3B" w:rsidRDefault="00B376AE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      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чение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риода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ализации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оекта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оведены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роприятия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с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астием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теранов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ужениками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ащихся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разовательных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реждений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селка: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ематическое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роприятие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лед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C74C0A"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="003A5EA0" w:rsidRPr="006B0D3B">
        <w:rPr>
          <w:rStyle w:val="a6"/>
          <w:rFonts w:ascii="Times New Roman" w:hAnsi="Times New Roman" w:cs="Times New Roman"/>
          <w:sz w:val="28"/>
          <w:szCs w:val="28"/>
        </w:rPr>
        <w:t>йны</w:t>
      </w:r>
      <w:r w:rsidR="00C74C0A" w:rsidRPr="006B0D3B">
        <w:rPr>
          <w:rStyle w:val="a7"/>
          <w:rFonts w:ascii="Times New Roman" w:hAnsi="Times New Roman" w:cs="Times New Roman"/>
          <w:sz w:val="28"/>
          <w:szCs w:val="28"/>
        </w:rPr>
        <w:t>йны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ме…»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ht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tps://vk.com/video-188765957_456239020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;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кция-флэш-моб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еоргиевская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нточка»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https://vk.com/video-144802547_456239072;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знавательная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терактивная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кторина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иг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ра»,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священная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75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-летию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беды.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ht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tps://ww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>w.metod-kopilka.ru/interaktivnaya-viktorina..;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кция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ткрытка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терану»;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кция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исьма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беды»;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онкурс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сунков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«Д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ень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беды»;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оздан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льм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 9 мая «Мы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мним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мы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рдимся…»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ht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tps://vk.com/video-144802547_456239067;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lastRenderedPageBreak/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кция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«От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онеров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C74C0A"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="003A5EA0" w:rsidRPr="006B0D3B">
        <w:rPr>
          <w:rStyle w:val="a6"/>
          <w:rFonts w:ascii="Times New Roman" w:hAnsi="Times New Roman" w:cs="Times New Roman"/>
          <w:sz w:val="28"/>
          <w:szCs w:val="28"/>
        </w:rPr>
        <w:t>следников</w:t>
      </w:r>
      <w:r w:rsidR="00C74C0A" w:rsidRPr="006B0D3B">
        <w:rPr>
          <w:rStyle w:val="a7"/>
          <w:rFonts w:ascii="Times New Roman" w:hAnsi="Times New Roman" w:cs="Times New Roman"/>
          <w:sz w:val="28"/>
          <w:szCs w:val="28"/>
        </w:rPr>
        <w:t>следников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–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онерам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роям!!!!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ht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tps://vk.com/video-144802547_456239102;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ъемки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сп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ециального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портажа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ализации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оекта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ht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tps://vk.com/video-144802547_456239051;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кция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кна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беды»;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нлайн-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ак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«Б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ессмертный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лк».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оект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</w:t>
      </w:r>
      <w:r w:rsidR="00C74C0A" w:rsidRPr="006B0D3B">
        <w:rPr>
          <w:rStyle w:val="a6"/>
          <w:rFonts w:ascii="Times New Roman" w:hAnsi="Times New Roman" w:cs="Times New Roman"/>
          <w:sz w:val="28"/>
          <w:szCs w:val="28"/>
        </w:rPr>
        <w:t>С</w:t>
      </w:r>
      <w:r w:rsidR="003A5EA0" w:rsidRPr="006B0D3B">
        <w:rPr>
          <w:rStyle w:val="a6"/>
          <w:rFonts w:ascii="Times New Roman" w:hAnsi="Times New Roman" w:cs="Times New Roman"/>
          <w:sz w:val="28"/>
          <w:szCs w:val="28"/>
        </w:rPr>
        <w:t>видетели</w:t>
      </w:r>
      <w:r w:rsidR="00C74C0A" w:rsidRPr="006B0D3B">
        <w:rPr>
          <w:rStyle w:val="a7"/>
          <w:rFonts w:ascii="Times New Roman" w:hAnsi="Times New Roman" w:cs="Times New Roman"/>
          <w:sz w:val="28"/>
          <w:szCs w:val="28"/>
        </w:rPr>
        <w:t>видетели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беды»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был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однократно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едставлен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ибековой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Ди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нкурсах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нференциях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зличного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овня: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нутриучрежденческая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учно-практическая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нференция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-1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сто;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айонный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нкурс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циально-значимых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оектов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«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ечество.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беда.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мять»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-2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сто;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айонная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учно-практическая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нференция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«Я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мечаю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к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крытию…»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-1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сто;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сероссийский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нкурс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тских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следовательских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-1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сто;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•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ab/>
        <w:t>М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еждународный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нкурс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и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лодежи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«Л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учшие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циальные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оекты»-2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сто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    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одуктом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боты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над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пр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оектом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ала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3A5EA0" w:rsidRPr="006B0D3B">
        <w:rPr>
          <w:rStyle w:val="a6"/>
          <w:rFonts w:ascii="Times New Roman" w:hAnsi="Times New Roman" w:cs="Times New Roman"/>
          <w:sz w:val="28"/>
          <w:szCs w:val="28"/>
        </w:rPr>
        <w:t>и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тернет-книга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«С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видетели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й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беды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19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45-2020»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ht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tps://www.metod-kopilka.ru/internet-kniga-svideteli,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торая,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мы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деемся,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сы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грает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жную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ль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ув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ековечении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мяти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известных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нее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зе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мляках-участниках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ликой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От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ечественной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йны.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6"/>
          <w:rFonts w:ascii="Times New Roman" w:hAnsi="Times New Roman" w:cs="Times New Roman"/>
          <w:sz w:val="28"/>
          <w:szCs w:val="28"/>
        </w:rPr>
        <w:t>Да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нный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пу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блицистический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териал</w:t>
      </w:r>
      <w:r w:rsidR="00734227" w:rsidRPr="006B0D3B">
        <w:rPr>
          <w:rStyle w:val="a6"/>
          <w:rFonts w:ascii="Times New Roman" w:hAnsi="Times New Roman" w:cs="Times New Roman"/>
          <w:sz w:val="28"/>
          <w:szCs w:val="28"/>
        </w:rPr>
        <w:t>,</w:t>
      </w:r>
      <w:r w:rsidR="00734227"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192175" w:rsidRPr="006B0D3B">
        <w:rPr>
          <w:rStyle w:val="a5"/>
          <w:rFonts w:ascii="Times New Roman" w:hAnsi="Times New Roman" w:cs="Times New Roman"/>
          <w:sz w:val="28"/>
          <w:szCs w:val="28"/>
        </w:rPr>
        <w:t>полученный от очевидцев военного времени – детей войны, а также собранный из семейных архивов жителей посел</w:t>
      </w:r>
      <w:r w:rsidR="00734227" w:rsidRPr="006B0D3B">
        <w:rPr>
          <w:rStyle w:val="a5"/>
          <w:rFonts w:ascii="Times New Roman" w:hAnsi="Times New Roman" w:cs="Times New Roman"/>
          <w:sz w:val="28"/>
          <w:szCs w:val="28"/>
        </w:rPr>
        <w:t>ка Пурпе Пуровского района ЯНАО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ст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анет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ва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жным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ис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точником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ин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формации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для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мо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лодого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по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коления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о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ге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роизме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шего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на</w:t>
      </w:r>
      <w:r w:rsidRPr="006B0D3B">
        <w:rPr>
          <w:rStyle w:val="a7"/>
          <w:rFonts w:cs="Mongolian Baiti"/>
          <w:sz w:val="28"/>
          <w:szCs w:val="28"/>
        </w:rPr>
        <w:t>ᡃ</w:t>
      </w:r>
      <w:r w:rsidRPr="006B0D3B">
        <w:rPr>
          <w:rStyle w:val="a6"/>
          <w:rFonts w:ascii="Times New Roman" w:hAnsi="Times New Roman" w:cs="Times New Roman"/>
          <w:sz w:val="28"/>
          <w:szCs w:val="28"/>
        </w:rPr>
        <w:t>рода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в Великой Отечественной войне,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</w:t>
      </w:r>
    </w:p>
    <w:p w:rsidR="00137378" w:rsidRPr="006B0D3B" w:rsidRDefault="00037344" w:rsidP="00137378">
      <w:pPr>
        <w:pStyle w:val="a3"/>
        <w:spacing w:line="360" w:lineRule="auto"/>
        <w:ind w:firstLine="709"/>
        <w:jc w:val="both"/>
        <w:rPr>
          <w:rStyle w:val="a5"/>
          <w:rFonts w:ascii="Times New Roman" w:hAnsi="Times New Roman" w:cs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     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lastRenderedPageBreak/>
        <w:t xml:space="preserve"> Библиографический список.</w:t>
      </w:r>
    </w:p>
    <w:p w:rsidR="00B376AE" w:rsidRPr="006B0D3B" w:rsidRDefault="00B376AE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1.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  <w:t>Афанасьева М. Л. Патриотическое воспитание младших подростков как направление деятельности классного руководителя [Текст]: авторе. дисс. ... канд. пед. наук / М. Л. Афанасьева. — М., 2008.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2.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  <w:t xml:space="preserve">Алексеев, С. П. Сто рассказов о войне: Рассказы из истории Великой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 xml:space="preserve">Отечественной войны / С. П. Алексеев; худож. А. Блох. — М.: Молодая гвардия, 1975. — 224 с.: ил.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3.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  <w:t>Быков А.К. Проблемы патриотического воспитания [Текст] // Педагогика. – 2006.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4.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  <w:t>Быков А.К. // Воспитание школьников. [Текст] Воспитание школьников на историческом наследии Великой Отечественной –2010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5.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  <w:t xml:space="preserve"> Государственная программа. - Патриотическое воспитание граждан. Российской Федерации на 2001-- 2002 годы. - Российская газета. 2001 год.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6.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  <w:t xml:space="preserve">День Победы! (Тематические коллекции) http://www.metodkabinet.eu/BGM/Temkatalog/TemKollekzii_9_may.html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7.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  <w:t>Детям о Великой Победе. Беседы о Второй мировой войне / А.П. Казаков, Т.А. Порыгина, М, 2009г.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8.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  <w:t>Кондрыкинская Л.А. С чего начинается Родина? М, 2004 г.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9.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  <w:t xml:space="preserve">Малышам (и не только) о празднике Победы - 9 мая, о войне, об орденах и медалях / http://kids-kids.ru/archives/138 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10.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  <w:t xml:space="preserve"> Сайт «Память народа», https://pamyat-naroda.ru</w:t>
      </w:r>
    </w:p>
    <w:p w:rsidR="00B376AE" w:rsidRPr="006B0D3B" w:rsidRDefault="00037344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0D3B">
        <w:rPr>
          <w:rStyle w:val="a5"/>
          <w:rFonts w:ascii="Times New Roman" w:hAnsi="Times New Roman" w:cs="Times New Roman"/>
          <w:sz w:val="28"/>
          <w:szCs w:val="28"/>
        </w:rPr>
        <w:t>11.</w:t>
      </w:r>
      <w:r w:rsidRPr="006B0D3B">
        <w:rPr>
          <w:rStyle w:val="a5"/>
          <w:rFonts w:ascii="Times New Roman" w:hAnsi="Times New Roman" w:cs="Times New Roman"/>
          <w:sz w:val="28"/>
          <w:szCs w:val="28"/>
        </w:rPr>
        <w:tab/>
        <w:t>Обобщенный банк данных «Мемориал», https://obd-memorial.ru/html/.</w:t>
      </w:r>
    </w:p>
    <w:p w:rsidR="00B376AE" w:rsidRPr="006B0D3B" w:rsidRDefault="00B376AE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342BB" w:rsidRPr="006B0D3B" w:rsidRDefault="000342BB" w:rsidP="0013737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0342BB" w:rsidRPr="006B0D3B" w:rsidSect="000F576B">
      <w:footerReference w:type="default" r:id="rId14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7A7" w:rsidRDefault="004557A7" w:rsidP="00195634">
      <w:pPr>
        <w:spacing w:after="0" w:line="240" w:lineRule="auto"/>
      </w:pPr>
      <w:r>
        <w:separator/>
      </w:r>
    </w:p>
  </w:endnote>
  <w:endnote w:type="continuationSeparator" w:id="0">
    <w:p w:rsidR="004557A7" w:rsidRDefault="004557A7" w:rsidP="00195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subsetted="1" w:fontKey="{D36E7345-23F9-4B2F-A9FB-827298BF52D3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  <w:embedRegular r:id="rId2" w:subsetted="1" w:fontKey="{833F2B80-CDD0-48A3-A9BB-6B7DED42F164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D3B" w:rsidRDefault="006B0D3B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ED5FF9">
      <w:rPr>
        <w:noProof/>
      </w:rPr>
      <w:t>1</w:t>
    </w:r>
    <w:r>
      <w:fldChar w:fldCharType="end"/>
    </w:r>
  </w:p>
  <w:p w:rsidR="006B0D3B" w:rsidRDefault="006B0D3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7A7" w:rsidRDefault="004557A7" w:rsidP="00195634">
      <w:pPr>
        <w:spacing w:after="0" w:line="240" w:lineRule="auto"/>
      </w:pPr>
      <w:r>
        <w:separator/>
      </w:r>
    </w:p>
  </w:footnote>
  <w:footnote w:type="continuationSeparator" w:id="0">
    <w:p w:rsidR="004557A7" w:rsidRDefault="004557A7" w:rsidP="001956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hideSpellingErrors/>
  <w:hideGrammaticalErrors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FF9"/>
    <w:rsid w:val="000342BB"/>
    <w:rsid w:val="00034EE6"/>
    <w:rsid w:val="00037344"/>
    <w:rsid w:val="000564C0"/>
    <w:rsid w:val="00057AD4"/>
    <w:rsid w:val="000F153C"/>
    <w:rsid w:val="000F576B"/>
    <w:rsid w:val="00102CC8"/>
    <w:rsid w:val="00125DC1"/>
    <w:rsid w:val="00133FC0"/>
    <w:rsid w:val="00137378"/>
    <w:rsid w:val="00192175"/>
    <w:rsid w:val="00195634"/>
    <w:rsid w:val="001A2448"/>
    <w:rsid w:val="001C4D14"/>
    <w:rsid w:val="00221D58"/>
    <w:rsid w:val="002405C3"/>
    <w:rsid w:val="002A12F4"/>
    <w:rsid w:val="002A67D1"/>
    <w:rsid w:val="002B3B2B"/>
    <w:rsid w:val="003807B5"/>
    <w:rsid w:val="0039582D"/>
    <w:rsid w:val="003962BA"/>
    <w:rsid w:val="003A5EA0"/>
    <w:rsid w:val="0043051D"/>
    <w:rsid w:val="004557A7"/>
    <w:rsid w:val="004900CC"/>
    <w:rsid w:val="004E1CD0"/>
    <w:rsid w:val="004F2BA8"/>
    <w:rsid w:val="004F6966"/>
    <w:rsid w:val="00526385"/>
    <w:rsid w:val="005F7941"/>
    <w:rsid w:val="00627CD6"/>
    <w:rsid w:val="00642F53"/>
    <w:rsid w:val="0064793E"/>
    <w:rsid w:val="006815AD"/>
    <w:rsid w:val="006B0D3B"/>
    <w:rsid w:val="00734227"/>
    <w:rsid w:val="00735749"/>
    <w:rsid w:val="00743249"/>
    <w:rsid w:val="0078116A"/>
    <w:rsid w:val="00790042"/>
    <w:rsid w:val="007A393D"/>
    <w:rsid w:val="00813FC4"/>
    <w:rsid w:val="00830DDD"/>
    <w:rsid w:val="00897395"/>
    <w:rsid w:val="008A0DD8"/>
    <w:rsid w:val="00961C6E"/>
    <w:rsid w:val="009F4E23"/>
    <w:rsid w:val="00A16C69"/>
    <w:rsid w:val="00A749F4"/>
    <w:rsid w:val="00AB39EF"/>
    <w:rsid w:val="00AB3F41"/>
    <w:rsid w:val="00AB3F76"/>
    <w:rsid w:val="00AC2035"/>
    <w:rsid w:val="00AD5C2A"/>
    <w:rsid w:val="00B3395F"/>
    <w:rsid w:val="00B376AE"/>
    <w:rsid w:val="00BD16A6"/>
    <w:rsid w:val="00BE5E49"/>
    <w:rsid w:val="00C315F4"/>
    <w:rsid w:val="00C74C0A"/>
    <w:rsid w:val="00D11822"/>
    <w:rsid w:val="00D67C4B"/>
    <w:rsid w:val="00DB5378"/>
    <w:rsid w:val="00DD5608"/>
    <w:rsid w:val="00E149F4"/>
    <w:rsid w:val="00E726A4"/>
    <w:rsid w:val="00ED5FF9"/>
    <w:rsid w:val="00FA069B"/>
    <w:rsid w:val="00FD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0342B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link w:val="a3"/>
    <w:uiPriority w:val="99"/>
    <w:rsid w:val="000342BB"/>
    <w:rPr>
      <w:rFonts w:ascii="Consolas" w:hAnsi="Consolas"/>
      <w:sz w:val="21"/>
      <w:szCs w:val="21"/>
    </w:rPr>
  </w:style>
  <w:style w:type="character" w:customStyle="1" w:styleId="a5">
    <w:rPr>
      <w:rFonts w:ascii="Courier New" w:hAnsi="Courier New" w:cs="Courier New"/>
    </w:rPr>
  </w:style>
  <w:style w:type="character" w:customStyle="1" w:styleId="a6">
    <w:rPr>
      <w:rFonts w:ascii="Courier New" w:hAnsi="Courier New" w:cs="Courier New"/>
      <w:noProof/>
    </w:rPr>
  </w:style>
  <w:style w:type="character" w:customStyle="1" w:styleId="a7">
    <w:rPr>
      <w:rFonts w:ascii="Mongolian Baiti" w:hAnsi="Mongolian Baiti" w:cs="Courier New"/>
      <w:noProof/>
      <w:color w:val="F4FDFE"/>
      <w:spacing w:val="-20"/>
      <w:w w:val="51"/>
    </w:rPr>
  </w:style>
  <w:style w:type="paragraph" w:styleId="a8">
    <w:name w:val="Balloon Text"/>
    <w:basedOn w:val="a"/>
    <w:link w:val="a9"/>
    <w:uiPriority w:val="99"/>
    <w:semiHidden/>
    <w:unhideWhenUsed/>
    <w:rsid w:val="00DD5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D5608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1956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95634"/>
  </w:style>
  <w:style w:type="paragraph" w:styleId="ac">
    <w:name w:val="footer"/>
    <w:basedOn w:val="a"/>
    <w:link w:val="ad"/>
    <w:uiPriority w:val="99"/>
    <w:unhideWhenUsed/>
    <w:rsid w:val="001956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956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0342B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link w:val="a3"/>
    <w:uiPriority w:val="99"/>
    <w:rsid w:val="000342BB"/>
    <w:rPr>
      <w:rFonts w:ascii="Consolas" w:hAnsi="Consolas"/>
      <w:sz w:val="21"/>
      <w:szCs w:val="21"/>
    </w:rPr>
  </w:style>
  <w:style w:type="character" w:customStyle="1" w:styleId="a5">
    <w:rPr>
      <w:rFonts w:ascii="Courier New" w:hAnsi="Courier New" w:cs="Courier New"/>
    </w:rPr>
  </w:style>
  <w:style w:type="character" w:customStyle="1" w:styleId="a6">
    <w:rPr>
      <w:rFonts w:ascii="Courier New" w:hAnsi="Courier New" w:cs="Courier New"/>
      <w:noProof/>
    </w:rPr>
  </w:style>
  <w:style w:type="character" w:customStyle="1" w:styleId="a7">
    <w:rPr>
      <w:rFonts w:ascii="Mongolian Baiti" w:hAnsi="Mongolian Baiti" w:cs="Courier New"/>
      <w:noProof/>
      <w:color w:val="F4FDFE"/>
      <w:spacing w:val="-20"/>
      <w:w w:val="51"/>
    </w:rPr>
  </w:style>
  <w:style w:type="paragraph" w:styleId="a8">
    <w:name w:val="Balloon Text"/>
    <w:basedOn w:val="a"/>
    <w:link w:val="a9"/>
    <w:uiPriority w:val="99"/>
    <w:semiHidden/>
    <w:unhideWhenUsed/>
    <w:rsid w:val="00DD5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D5608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1956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95634"/>
  </w:style>
  <w:style w:type="paragraph" w:styleId="ac">
    <w:name w:val="footer"/>
    <w:basedOn w:val="a"/>
    <w:link w:val="ad"/>
    <w:uiPriority w:val="99"/>
    <w:unhideWhenUsed/>
    <w:rsid w:val="001956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956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79222\Desktop\&#1057;&#1090;&#1072;&#1090;&#1100;&#1103;%20&#1048;&#1089;&#1090;&#1086;&#1088;&#1080;&#1103;%20&#1082;&#1072;&#1078;&#1076;&#1086;&#1081;%20&#1089;&#1077;&#1084;&#1100;&#1080;..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Статья История каждой семьи...</Template>
  <TotalTime>0</TotalTime>
  <Pages>15</Pages>
  <Words>3695</Words>
  <Characters>21066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79222872148</dc:creator>
  <cp:lastModifiedBy>79222872148</cp:lastModifiedBy>
  <cp:revision>1</cp:revision>
  <dcterms:created xsi:type="dcterms:W3CDTF">2020-10-01T11:42:00Z</dcterms:created>
  <dcterms:modified xsi:type="dcterms:W3CDTF">2020-10-01T11:42:00Z</dcterms:modified>
</cp:coreProperties>
</file>