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F17" w:rsidRDefault="00E66F17" w:rsidP="00DD6B0C">
      <w:pPr>
        <w:rPr>
          <w:rFonts w:ascii="Times New Roman" w:hAnsi="Times New Roman"/>
          <w:b/>
          <w:sz w:val="28"/>
          <w:szCs w:val="28"/>
        </w:rPr>
      </w:pPr>
    </w:p>
    <w:p w:rsidR="00E66F17" w:rsidRPr="001E378F" w:rsidRDefault="00E66F17" w:rsidP="004A4A7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E378F">
        <w:rPr>
          <w:rFonts w:ascii="Times New Roman" w:hAnsi="Times New Roman"/>
          <w:sz w:val="28"/>
          <w:szCs w:val="28"/>
        </w:rPr>
        <w:t>Муниципальное бюджетное общеобразовательное  учреждение  «Ивнянская средняя общеобразовательная школа №1»</w:t>
      </w:r>
    </w:p>
    <w:p w:rsidR="00E66F17" w:rsidRPr="001E378F" w:rsidRDefault="00E66F17" w:rsidP="004A4A7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E378F">
        <w:rPr>
          <w:rFonts w:ascii="Times New Roman" w:hAnsi="Times New Roman"/>
          <w:sz w:val="28"/>
          <w:szCs w:val="28"/>
        </w:rPr>
        <w:t>п. Ивня Белгородская область</w:t>
      </w:r>
    </w:p>
    <w:p w:rsidR="00E66F17" w:rsidRPr="001E378F" w:rsidRDefault="00E66F17" w:rsidP="00B7452C">
      <w:pPr>
        <w:jc w:val="center"/>
        <w:rPr>
          <w:rFonts w:ascii="Times New Roman" w:hAnsi="Times New Roman"/>
          <w:sz w:val="28"/>
          <w:szCs w:val="28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8"/>
          <w:szCs w:val="28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4A4A70">
      <w:pPr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B7452C">
      <w:pPr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b/>
          <w:sz w:val="32"/>
          <w:szCs w:val="32"/>
        </w:rPr>
      </w:pPr>
      <w:r w:rsidRPr="001E378F">
        <w:rPr>
          <w:rFonts w:ascii="Times New Roman" w:hAnsi="Times New Roman"/>
          <w:b/>
          <w:sz w:val="32"/>
          <w:szCs w:val="32"/>
        </w:rPr>
        <w:t>Воспитание воли</w:t>
      </w:r>
    </w:p>
    <w:p w:rsidR="00E66F17" w:rsidRDefault="00E66F17" w:rsidP="00B7452C">
      <w:pPr>
        <w:jc w:val="center"/>
        <w:rPr>
          <w:rFonts w:ascii="Times New Roman" w:hAnsi="Times New Roman"/>
          <w:sz w:val="28"/>
          <w:szCs w:val="28"/>
        </w:rPr>
      </w:pPr>
      <w:r w:rsidRPr="001E378F">
        <w:rPr>
          <w:rFonts w:ascii="Times New Roman" w:hAnsi="Times New Roman"/>
          <w:sz w:val="28"/>
          <w:szCs w:val="28"/>
        </w:rPr>
        <w:t>Внеклассное мероприятие</w:t>
      </w:r>
    </w:p>
    <w:p w:rsidR="00E66F17" w:rsidRPr="001E378F" w:rsidRDefault="00E66F17" w:rsidP="00B7452C">
      <w:pPr>
        <w:jc w:val="center"/>
        <w:rPr>
          <w:rFonts w:ascii="Times New Roman" w:hAnsi="Times New Roman"/>
          <w:sz w:val="28"/>
          <w:szCs w:val="28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8"/>
          <w:szCs w:val="28"/>
        </w:rPr>
      </w:pPr>
    </w:p>
    <w:p w:rsidR="00E66F17" w:rsidRPr="001E378F" w:rsidRDefault="00E66F17" w:rsidP="00B7452C">
      <w:pPr>
        <w:jc w:val="right"/>
        <w:rPr>
          <w:rFonts w:ascii="Times New Roman" w:hAnsi="Times New Roman"/>
          <w:b/>
          <w:sz w:val="28"/>
          <w:szCs w:val="28"/>
        </w:rPr>
      </w:pPr>
      <w:r w:rsidRPr="001E378F">
        <w:rPr>
          <w:rFonts w:ascii="Times New Roman" w:hAnsi="Times New Roman"/>
          <w:b/>
          <w:sz w:val="28"/>
          <w:szCs w:val="28"/>
        </w:rPr>
        <w:t>Разработчик:</w:t>
      </w:r>
    </w:p>
    <w:p w:rsidR="00E66F17" w:rsidRPr="001E378F" w:rsidRDefault="00E66F17" w:rsidP="00B7452C">
      <w:pPr>
        <w:jc w:val="right"/>
        <w:rPr>
          <w:rFonts w:ascii="Times New Roman" w:hAnsi="Times New Roman"/>
          <w:b/>
          <w:sz w:val="28"/>
          <w:szCs w:val="28"/>
        </w:rPr>
      </w:pPr>
      <w:r w:rsidRPr="001E378F">
        <w:rPr>
          <w:rFonts w:ascii="Times New Roman" w:hAnsi="Times New Roman"/>
          <w:b/>
          <w:sz w:val="28"/>
          <w:szCs w:val="28"/>
        </w:rPr>
        <w:t xml:space="preserve">Григорьева Маргарита Николаевна, </w:t>
      </w:r>
    </w:p>
    <w:p w:rsidR="00E66F17" w:rsidRPr="001E378F" w:rsidRDefault="00E66F17" w:rsidP="00B7452C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классный руководитель 10</w:t>
      </w:r>
      <w:r w:rsidRPr="001E378F">
        <w:rPr>
          <w:rFonts w:ascii="Times New Roman" w:hAnsi="Times New Roman"/>
          <w:b/>
          <w:sz w:val="28"/>
          <w:szCs w:val="28"/>
        </w:rPr>
        <w:t xml:space="preserve"> А класса</w:t>
      </w:r>
    </w:p>
    <w:p w:rsidR="00E66F17" w:rsidRPr="001E378F" w:rsidRDefault="00E66F17" w:rsidP="00B7452C">
      <w:pPr>
        <w:jc w:val="right"/>
        <w:rPr>
          <w:rFonts w:ascii="Times New Roman" w:hAnsi="Times New Roman"/>
          <w:b/>
          <w:sz w:val="28"/>
          <w:szCs w:val="28"/>
        </w:rPr>
      </w:pPr>
      <w:r w:rsidRPr="001E378F">
        <w:rPr>
          <w:rFonts w:ascii="Times New Roman" w:hAnsi="Times New Roman"/>
          <w:b/>
          <w:sz w:val="28"/>
          <w:szCs w:val="28"/>
        </w:rPr>
        <w:t>МБОУ «Ивнянская СОШ №1»</w:t>
      </w:r>
    </w:p>
    <w:p w:rsidR="00E66F17" w:rsidRPr="001E378F" w:rsidRDefault="00E66F17" w:rsidP="00B7452C">
      <w:pPr>
        <w:jc w:val="center"/>
        <w:rPr>
          <w:rFonts w:ascii="Times New Roman" w:hAnsi="Times New Roman"/>
          <w:sz w:val="28"/>
          <w:szCs w:val="28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8"/>
          <w:szCs w:val="28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4A4A70">
      <w:pPr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B7452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</w:t>
      </w:r>
      <w:r w:rsidRPr="001E378F">
        <w:rPr>
          <w:rFonts w:ascii="Times New Roman" w:hAnsi="Times New Roman"/>
          <w:sz w:val="24"/>
          <w:szCs w:val="24"/>
        </w:rPr>
        <w:t xml:space="preserve"> год </w:t>
      </w:r>
    </w:p>
    <w:p w:rsidR="00E66F17" w:rsidRPr="001E378F" w:rsidRDefault="00E66F17" w:rsidP="00A63A25">
      <w:pPr>
        <w:rPr>
          <w:rFonts w:ascii="Times New Roman" w:hAnsi="Times New Roman"/>
          <w:sz w:val="24"/>
          <w:szCs w:val="24"/>
        </w:rPr>
      </w:pPr>
    </w:p>
    <w:p w:rsidR="00E66F17" w:rsidRDefault="00E66F17" w:rsidP="00A63A25">
      <w:pPr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A63A25">
      <w:pPr>
        <w:rPr>
          <w:rFonts w:ascii="Times New Roman" w:hAnsi="Times New Roman"/>
          <w:sz w:val="24"/>
          <w:szCs w:val="24"/>
        </w:rPr>
      </w:pPr>
    </w:p>
    <w:p w:rsidR="00E66F17" w:rsidRPr="001E378F" w:rsidRDefault="00E66F17" w:rsidP="00904985">
      <w:pPr>
        <w:jc w:val="center"/>
        <w:rPr>
          <w:rFonts w:ascii="Times New Roman" w:hAnsi="Times New Roman"/>
          <w:b/>
          <w:sz w:val="28"/>
          <w:szCs w:val="28"/>
        </w:rPr>
      </w:pPr>
      <w:r w:rsidRPr="001E378F">
        <w:rPr>
          <w:rFonts w:ascii="Times New Roman" w:hAnsi="Times New Roman"/>
          <w:b/>
          <w:sz w:val="28"/>
          <w:szCs w:val="28"/>
        </w:rPr>
        <w:t>Пояснительная записка</w:t>
      </w:r>
    </w:p>
    <w:tbl>
      <w:tblPr>
        <w:tblpPr w:leftFromText="180" w:rightFromText="180" w:vertAnchor="page" w:horzAnchor="margin" w:tblpXSpec="center" w:tblpY="1985"/>
        <w:tblW w:w="106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98"/>
        <w:gridCol w:w="4167"/>
        <w:gridCol w:w="5368"/>
      </w:tblGrid>
      <w:tr w:rsidR="00E66F17" w:rsidRPr="001E378F" w:rsidTr="00B27451">
        <w:trPr>
          <w:trHeight w:val="456"/>
        </w:trPr>
        <w:tc>
          <w:tcPr>
            <w:tcW w:w="1098" w:type="dxa"/>
            <w:tcBorders>
              <w:bottom w:val="single" w:sz="4" w:space="0" w:color="auto"/>
            </w:tcBorders>
          </w:tcPr>
          <w:p w:rsidR="00E66F17" w:rsidRPr="001E378F" w:rsidRDefault="00E66F17" w:rsidP="008D23F1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7" w:type="dxa"/>
            <w:tcBorders>
              <w:bottom w:val="single" w:sz="4" w:space="0" w:color="auto"/>
            </w:tcBorders>
          </w:tcPr>
          <w:p w:rsidR="00E66F17" w:rsidRPr="001E378F" w:rsidRDefault="00E66F17" w:rsidP="008D23F1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</w:pPr>
            <w:r w:rsidRPr="001E378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Целевая аудитория </w:t>
            </w:r>
            <w:r w:rsidRPr="001E378F">
              <w:rPr>
                <w:rFonts w:ascii="Times New Roman" w:hAnsi="Times New Roman"/>
                <w:bCs/>
                <w:i/>
                <w:sz w:val="28"/>
                <w:szCs w:val="28"/>
                <w:lang w:eastAsia="ru-RU"/>
              </w:rPr>
              <w:t>(класс)</w:t>
            </w:r>
          </w:p>
          <w:p w:rsidR="00E66F17" w:rsidRPr="001E378F" w:rsidRDefault="00E66F17" w:rsidP="008D23F1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68" w:type="dxa"/>
            <w:tcBorders>
              <w:bottom w:val="single" w:sz="4" w:space="0" w:color="auto"/>
            </w:tcBorders>
          </w:tcPr>
          <w:p w:rsidR="00E66F17" w:rsidRPr="001E378F" w:rsidRDefault="00E66F17" w:rsidP="008D23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10-11 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 xml:space="preserve">  класс</w:t>
            </w:r>
          </w:p>
        </w:tc>
      </w:tr>
      <w:tr w:rsidR="00E66F17" w:rsidRPr="001E378F" w:rsidTr="00B27451">
        <w:trPr>
          <w:trHeight w:val="358"/>
        </w:trPr>
        <w:tc>
          <w:tcPr>
            <w:tcW w:w="1098" w:type="dxa"/>
          </w:tcPr>
          <w:p w:rsidR="00E66F17" w:rsidRPr="001E378F" w:rsidRDefault="00E66F17" w:rsidP="008D23F1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7" w:type="dxa"/>
          </w:tcPr>
          <w:p w:rsidR="00E66F17" w:rsidRPr="001E378F" w:rsidRDefault="00E66F17" w:rsidP="008D23F1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Вид ресурса</w:t>
            </w:r>
          </w:p>
        </w:tc>
        <w:tc>
          <w:tcPr>
            <w:tcW w:w="5368" w:type="dxa"/>
          </w:tcPr>
          <w:p w:rsidR="00E66F17" w:rsidRPr="001E378F" w:rsidRDefault="00E66F17" w:rsidP="008D23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F17" w:rsidRPr="001E378F" w:rsidTr="00B27451">
        <w:tc>
          <w:tcPr>
            <w:tcW w:w="1098" w:type="dxa"/>
          </w:tcPr>
          <w:p w:rsidR="00E66F17" w:rsidRPr="001E378F" w:rsidRDefault="00E66F17" w:rsidP="008D23F1">
            <w:pPr>
              <w:pStyle w:val="ListParagraph"/>
              <w:tabs>
                <w:tab w:val="left" w:pos="0"/>
              </w:tabs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2.1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167" w:type="dxa"/>
          </w:tcPr>
          <w:p w:rsidR="00E66F17" w:rsidRPr="001E378F" w:rsidRDefault="00E66F17" w:rsidP="008D23F1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i/>
                <w:sz w:val="28"/>
                <w:szCs w:val="28"/>
              </w:rPr>
              <w:t>внеклассное мероприятие</w:t>
            </w:r>
          </w:p>
        </w:tc>
        <w:tc>
          <w:tcPr>
            <w:tcW w:w="5368" w:type="dxa"/>
          </w:tcPr>
          <w:p w:rsidR="00E66F17" w:rsidRPr="001E378F" w:rsidRDefault="00E66F17" w:rsidP="008D23F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Беседа - диалог  с элементами ситуативного практикума</w:t>
            </w:r>
          </w:p>
        </w:tc>
      </w:tr>
      <w:tr w:rsidR="00E66F17" w:rsidRPr="001E378F" w:rsidTr="00B27451">
        <w:tc>
          <w:tcPr>
            <w:tcW w:w="1098" w:type="dxa"/>
          </w:tcPr>
          <w:p w:rsidR="00E66F17" w:rsidRPr="001E378F" w:rsidRDefault="00E66F17" w:rsidP="008D23F1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7" w:type="dxa"/>
          </w:tcPr>
          <w:p w:rsidR="00E66F17" w:rsidRPr="001E378F" w:rsidRDefault="00E66F17" w:rsidP="008D23F1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1E378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Средства воспитания</w:t>
            </w:r>
          </w:p>
        </w:tc>
        <w:tc>
          <w:tcPr>
            <w:tcW w:w="5368" w:type="dxa"/>
          </w:tcPr>
          <w:p w:rsidR="00E66F17" w:rsidRPr="001E378F" w:rsidRDefault="00E66F17" w:rsidP="00D20F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Компьютер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проектор,  экран, фломастеры, индивидуальная карта, портреты и высказывания знаменитых людей. </w:t>
            </w:r>
          </w:p>
        </w:tc>
      </w:tr>
      <w:tr w:rsidR="00E66F17" w:rsidRPr="001E378F" w:rsidTr="00B27451">
        <w:tc>
          <w:tcPr>
            <w:tcW w:w="1098" w:type="dxa"/>
          </w:tcPr>
          <w:p w:rsidR="00E66F17" w:rsidRPr="001E378F" w:rsidRDefault="00E66F17" w:rsidP="008D23F1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7" w:type="dxa"/>
          </w:tcPr>
          <w:p w:rsidR="00E66F17" w:rsidRPr="001E378F" w:rsidRDefault="00E66F17" w:rsidP="008D23F1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Использованные </w:t>
            </w:r>
            <w:r w:rsidRPr="001E378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источники</w:t>
            </w:r>
          </w:p>
        </w:tc>
        <w:tc>
          <w:tcPr>
            <w:tcW w:w="5368" w:type="dxa"/>
          </w:tcPr>
          <w:p w:rsidR="00E66F17" w:rsidRPr="001E378F" w:rsidRDefault="00E66F17" w:rsidP="00D20F2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/>
                <w:sz w:val="28"/>
                <w:szCs w:val="28"/>
              </w:rPr>
              <w:t>спитание силы воли. [Электронный ресурс]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>/</w:t>
            </w:r>
            <w:r w:rsidRPr="001E378F">
              <w:rPr>
                <w:rFonts w:ascii="Times New Roman" w:hAnsi="Times New Roman"/>
              </w:rPr>
              <w:t xml:space="preserve"> 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 xml:space="preserve">Режим доступа:  </w:t>
            </w:r>
            <w:hyperlink r:id="rId5" w:history="1">
              <w:r w:rsidRPr="00A747E7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http://www.youtube.com/watch?v=zx6vQj5AhXM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>свободный. Загл. с экрана.</w:t>
            </w:r>
          </w:p>
          <w:p w:rsidR="00E66F17" w:rsidRPr="001E378F" w:rsidRDefault="00E66F17" w:rsidP="00126D5C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Песенка про ёжика [Электронный ресурс]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 xml:space="preserve">/Режим доступа:  </w:t>
            </w:r>
            <w:hyperlink r:id="rId6" w:history="1">
              <w:r w:rsidRPr="00A747E7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http://www.youtube.com/watch?v=uwrbj87vfOU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 xml:space="preserve"> свободный. Загл. с экрана.</w:t>
            </w:r>
          </w:p>
          <w:p w:rsidR="00E66F17" w:rsidRDefault="00E66F17" w:rsidP="008D23F1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 xml:space="preserve">Селевко,  Г.К. Сделай себя сам. [Текст]/Г.К. Селевко, Н.К. Тихомирова, О.Г. Левина.- М.: Народное образование,2001.- 176с. Серия «Самосовершенствование личности».-7000экз.- </w:t>
            </w:r>
            <w:r w:rsidRPr="001E378F">
              <w:rPr>
                <w:rFonts w:ascii="Times New Roman" w:hAnsi="Times New Roman"/>
                <w:sz w:val="28"/>
                <w:szCs w:val="28"/>
                <w:lang w:val="en-US"/>
              </w:rPr>
              <w:t>ISBN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E378F">
              <w:rPr>
                <w:rFonts w:ascii="Times New Roman" w:hAnsi="Times New Roman"/>
                <w:sz w:val="28"/>
                <w:szCs w:val="28"/>
                <w:lang w:val="en-US"/>
              </w:rPr>
              <w:t>5-87953-145-7</w:t>
            </w:r>
          </w:p>
          <w:p w:rsidR="00E66F17" w:rsidRPr="001E378F" w:rsidRDefault="00E66F17" w:rsidP="00D20F2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Селевко,  Г.К.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Познай себя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>. [Текст]/Г.К. Селевко,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И.Н.Закатова, О.Г. Левина.- М.: Народное образование,2000.- 11</w:t>
            </w:r>
            <w:r w:rsidRPr="001E378F">
              <w:rPr>
                <w:rFonts w:ascii="Times New Roman" w:hAnsi="Times New Roman"/>
                <w:sz w:val="28"/>
                <w:szCs w:val="28"/>
              </w:rPr>
              <w:t xml:space="preserve">6с. Серия «Самосовершенствование личности».-7000экз.- </w:t>
            </w:r>
            <w:r w:rsidRPr="001E378F">
              <w:rPr>
                <w:rFonts w:ascii="Times New Roman" w:hAnsi="Times New Roman"/>
                <w:sz w:val="28"/>
                <w:szCs w:val="28"/>
                <w:lang w:val="en-US"/>
              </w:rPr>
              <w:t>ISBN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5-87953-139-2</w:t>
            </w:r>
          </w:p>
        </w:tc>
      </w:tr>
      <w:tr w:rsidR="00E66F17" w:rsidRPr="001E378F" w:rsidTr="00B27451">
        <w:tc>
          <w:tcPr>
            <w:tcW w:w="1098" w:type="dxa"/>
          </w:tcPr>
          <w:p w:rsidR="00E66F17" w:rsidRPr="001E378F" w:rsidRDefault="00E66F17" w:rsidP="008D23F1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7" w:type="dxa"/>
          </w:tcPr>
          <w:p w:rsidR="00E66F17" w:rsidRPr="001E378F" w:rsidRDefault="00E66F17" w:rsidP="008D23F1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 xml:space="preserve">Аннотация </w:t>
            </w:r>
            <w:r w:rsidRPr="001E378F">
              <w:rPr>
                <w:rFonts w:ascii="Times New Roman" w:hAnsi="Times New Roman"/>
                <w:i/>
                <w:sz w:val="28"/>
                <w:szCs w:val="28"/>
              </w:rPr>
              <w:t>(краткое описание)</w:t>
            </w:r>
          </w:p>
        </w:tc>
        <w:tc>
          <w:tcPr>
            <w:tcW w:w="5368" w:type="dxa"/>
          </w:tcPr>
          <w:p w:rsidR="00E66F17" w:rsidRPr="001E378F" w:rsidRDefault="00E66F17" w:rsidP="008D23F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Всякая деятельность  (трудовая, общественная, познавательная, учебная)  связана с преодолением больших и малых трудностей, затратой физических и интеллектуальных сил.  Воля играет роль мощного механизма, компенсирующего отсутствие интереса к необходимому делу.  В большинстве случаев  у школьников отсутствуют  элементарные знания по формированию воли,  психологической основы защиты и ограничения человека от соблазнов «лёгкой жизни», «сиюминутных наслаждений», от  всего того, что мешает им быть  волевыми людьми.  Можно сказать, что воля - это власть человека над самим собой, т.е. способность управлять собой, регулировать свою деятельность, строить свою жизнь  в соответствии с условиями быстро меняющегося мира.</w:t>
            </w:r>
          </w:p>
        </w:tc>
      </w:tr>
      <w:tr w:rsidR="00E66F17" w:rsidRPr="001E378F" w:rsidTr="00B27451">
        <w:tc>
          <w:tcPr>
            <w:tcW w:w="1098" w:type="dxa"/>
          </w:tcPr>
          <w:p w:rsidR="00E66F17" w:rsidRPr="001E378F" w:rsidRDefault="00E66F17" w:rsidP="008D23F1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67" w:type="dxa"/>
          </w:tcPr>
          <w:p w:rsidR="00E66F17" w:rsidRPr="001E378F" w:rsidRDefault="00E66F17" w:rsidP="008D23F1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Ключевые слова</w:t>
            </w:r>
          </w:p>
        </w:tc>
        <w:tc>
          <w:tcPr>
            <w:tcW w:w="5368" w:type="dxa"/>
          </w:tcPr>
          <w:p w:rsidR="00E66F17" w:rsidRPr="001E378F" w:rsidRDefault="00E66F17" w:rsidP="008D23F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E378F">
              <w:rPr>
                <w:rFonts w:ascii="Times New Roman" w:hAnsi="Times New Roman"/>
                <w:sz w:val="28"/>
                <w:szCs w:val="28"/>
              </w:rPr>
              <w:t>Воля,  самооценка воли, воспитание воли</w:t>
            </w:r>
          </w:p>
        </w:tc>
      </w:tr>
    </w:tbl>
    <w:p w:rsidR="00E66F17" w:rsidRPr="00904985" w:rsidRDefault="00E66F17" w:rsidP="0019743F">
      <w:pPr>
        <w:pStyle w:val="NormalWeb"/>
        <w:spacing w:before="0" w:beforeAutospacing="0" w:after="0" w:afterAutospacing="0"/>
        <w:rPr>
          <w:rStyle w:val="Strong"/>
          <w:sz w:val="28"/>
          <w:szCs w:val="28"/>
        </w:rPr>
      </w:pPr>
    </w:p>
    <w:p w:rsidR="00E66F17" w:rsidRDefault="00E66F17" w:rsidP="00A5152B">
      <w:pPr>
        <w:pStyle w:val="NormalWeb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904985">
        <w:rPr>
          <w:rStyle w:val="Strong"/>
          <w:sz w:val="28"/>
          <w:szCs w:val="28"/>
        </w:rPr>
        <w:t>Цель:</w:t>
      </w:r>
    </w:p>
    <w:p w:rsidR="00E66F17" w:rsidRDefault="00E66F17" w:rsidP="008D23F1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04985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учить  подростков </w:t>
      </w:r>
      <w:r w:rsidRPr="00904985">
        <w:rPr>
          <w:sz w:val="28"/>
          <w:szCs w:val="28"/>
        </w:rPr>
        <w:t xml:space="preserve"> правилам самовоспитания:  воли, самодисциплины, самообладания, самоконтроля.</w:t>
      </w:r>
    </w:p>
    <w:p w:rsidR="00E66F17" w:rsidRPr="00904985" w:rsidRDefault="00E66F17" w:rsidP="008D23F1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E66F17" w:rsidRPr="00904985" w:rsidRDefault="00E66F17" w:rsidP="00A5152B">
      <w:pPr>
        <w:pStyle w:val="NormalWeb"/>
        <w:spacing w:before="0" w:beforeAutospacing="0" w:after="0" w:afterAutospacing="0"/>
        <w:ind w:firstLine="708"/>
        <w:jc w:val="center"/>
        <w:rPr>
          <w:b/>
          <w:sz w:val="28"/>
          <w:szCs w:val="28"/>
        </w:rPr>
      </w:pPr>
      <w:r w:rsidRPr="00904985">
        <w:rPr>
          <w:b/>
          <w:sz w:val="28"/>
          <w:szCs w:val="28"/>
        </w:rPr>
        <w:t>Задачи:</w:t>
      </w:r>
    </w:p>
    <w:p w:rsidR="00E66F17" w:rsidRPr="00904985" w:rsidRDefault="00E66F17" w:rsidP="008D23F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904985">
        <w:rPr>
          <w:sz w:val="28"/>
          <w:szCs w:val="28"/>
        </w:rPr>
        <w:t>Выявить представления детей о том, что такое воля, каким должен быть волевой человек.</w:t>
      </w:r>
    </w:p>
    <w:p w:rsidR="00E66F17" w:rsidRPr="00904985" w:rsidRDefault="00E66F17" w:rsidP="008D23F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904985">
        <w:rPr>
          <w:sz w:val="28"/>
          <w:szCs w:val="28"/>
        </w:rPr>
        <w:t>Способствовать успешному протеканию процессов самопознания и самосовершенствования личностей обучающихся.</w:t>
      </w:r>
    </w:p>
    <w:p w:rsidR="00E66F17" w:rsidRPr="00A5152B" w:rsidRDefault="00E66F17" w:rsidP="008D23F1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i/>
          <w:iCs/>
          <w:sz w:val="28"/>
          <w:szCs w:val="28"/>
        </w:rPr>
      </w:pPr>
      <w:r w:rsidRPr="00904985">
        <w:rPr>
          <w:sz w:val="28"/>
          <w:szCs w:val="28"/>
        </w:rPr>
        <w:t>Содействовать формированию навыков ЗОЖ</w:t>
      </w:r>
      <w:r>
        <w:rPr>
          <w:sz w:val="28"/>
          <w:szCs w:val="28"/>
        </w:rPr>
        <w:t xml:space="preserve"> у школьников</w:t>
      </w:r>
      <w:r w:rsidRPr="00904985">
        <w:rPr>
          <w:sz w:val="28"/>
          <w:szCs w:val="28"/>
        </w:rPr>
        <w:t>.</w:t>
      </w:r>
    </w:p>
    <w:p w:rsidR="00E66F17" w:rsidRPr="00904985" w:rsidRDefault="00E66F17" w:rsidP="00A5152B">
      <w:pPr>
        <w:pStyle w:val="NormalWeb"/>
        <w:spacing w:before="0" w:beforeAutospacing="0" w:after="0" w:afterAutospacing="0"/>
        <w:ind w:left="360"/>
        <w:jc w:val="both"/>
        <w:rPr>
          <w:rStyle w:val="Emphasis"/>
          <w:sz w:val="28"/>
          <w:szCs w:val="28"/>
        </w:rPr>
      </w:pPr>
    </w:p>
    <w:p w:rsidR="00E66F17" w:rsidRPr="00904985" w:rsidRDefault="00E66F17" w:rsidP="00A5152B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90498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Подготовительная  работа с детьми:</w:t>
      </w:r>
    </w:p>
    <w:p w:rsidR="00E66F17" w:rsidRPr="00904985" w:rsidRDefault="00E66F17" w:rsidP="008D23F1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поиск обучающимися высказываний по теме  в различных источниках (книгах, энциклопедиях, словарях, Интернете);</w:t>
      </w:r>
    </w:p>
    <w:p w:rsidR="00E66F17" w:rsidRPr="00904985" w:rsidRDefault="00E66F17" w:rsidP="008D23F1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составление  плана  проведения  внеклассного мероприятия;</w:t>
      </w:r>
    </w:p>
    <w:p w:rsidR="00E66F17" w:rsidRPr="00904985" w:rsidRDefault="00E66F17" w:rsidP="008D23F1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подготовка карточек для выполнения упражнений, теста, ситуаций - проб;</w:t>
      </w:r>
    </w:p>
    <w:p w:rsidR="00E66F17" w:rsidRPr="00904985" w:rsidRDefault="00E66F17" w:rsidP="008D23F1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оформление кабинета  в форме «круглого стола»;</w:t>
      </w:r>
    </w:p>
    <w:p w:rsidR="00E66F17" w:rsidRPr="00904985" w:rsidRDefault="00E66F17" w:rsidP="008D23F1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подготовка</w:t>
      </w:r>
      <w:r w:rsidRPr="0090498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рекомендаций «Как  победить своего внутреннего Ификла», или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904985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Пять «надо»</w:t>
      </w:r>
    </w:p>
    <w:p w:rsidR="00E66F17" w:rsidRPr="00904985" w:rsidRDefault="00E66F17" w:rsidP="0019743F">
      <w:pPr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</w:rPr>
      </w:pPr>
    </w:p>
    <w:p w:rsidR="00E66F17" w:rsidRPr="00904985" w:rsidRDefault="00E66F17" w:rsidP="00B12B96">
      <w:pPr>
        <w:pStyle w:val="ListParagraph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/>
          <w:bCs/>
          <w:color w:val="000000"/>
          <w:spacing w:val="-3"/>
          <w:sz w:val="28"/>
          <w:szCs w:val="28"/>
        </w:rPr>
        <w:t>Основные этапы внеклассного мероприятия:</w:t>
      </w:r>
    </w:p>
    <w:p w:rsidR="00E66F17" w:rsidRPr="00904985" w:rsidRDefault="00E66F17" w:rsidP="004062FD">
      <w:pPr>
        <w:pStyle w:val="ListParagraph"/>
        <w:numPr>
          <w:ilvl w:val="0"/>
          <w:numId w:val="19"/>
        </w:numPr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Организационный момент. </w:t>
      </w:r>
      <w:r w:rsidRPr="00904985">
        <w:rPr>
          <w:rFonts w:ascii="Times New Roman" w:hAnsi="Times New Roman"/>
        </w:rPr>
        <w:t xml:space="preserve"> </w:t>
      </w:r>
    </w:p>
    <w:p w:rsidR="00E66F17" w:rsidRPr="00904985" w:rsidRDefault="00E66F17" w:rsidP="004062FD">
      <w:pPr>
        <w:pStyle w:val="ListParagraph"/>
        <w:numPr>
          <w:ilvl w:val="0"/>
          <w:numId w:val="23"/>
        </w:numPr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Вступительное слово классного руководителя. </w:t>
      </w:r>
    </w:p>
    <w:p w:rsidR="00E66F17" w:rsidRPr="00904985" w:rsidRDefault="00E66F17" w:rsidP="004062FD">
      <w:pPr>
        <w:pStyle w:val="ListParagraph"/>
        <w:numPr>
          <w:ilvl w:val="0"/>
          <w:numId w:val="23"/>
        </w:numPr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Легенда о Геракле и Ификле.</w:t>
      </w:r>
    </w:p>
    <w:p w:rsidR="00E66F17" w:rsidRPr="00904985" w:rsidRDefault="00E66F17" w:rsidP="004062FD">
      <w:pPr>
        <w:pStyle w:val="ListParagraph"/>
        <w:numPr>
          <w:ilvl w:val="0"/>
          <w:numId w:val="19"/>
        </w:numPr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Вводная часть -  выделение проблемы и постановка вопроса.</w:t>
      </w:r>
    </w:p>
    <w:p w:rsidR="00E66F17" w:rsidRPr="00904985" w:rsidRDefault="00E66F17" w:rsidP="004062FD">
      <w:pPr>
        <w:pStyle w:val="ListParagraph"/>
        <w:numPr>
          <w:ilvl w:val="0"/>
          <w:numId w:val="20"/>
        </w:numPr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Мозговой штурм: «Что такое воля?»</w:t>
      </w:r>
      <w:r w:rsidRPr="00904985">
        <w:rPr>
          <w:rFonts w:ascii="Times New Roman" w:hAnsi="Times New Roman"/>
        </w:rPr>
        <w:t xml:space="preserve"> </w:t>
      </w:r>
    </w:p>
    <w:p w:rsidR="00E66F17" w:rsidRPr="00904985" w:rsidRDefault="00E66F17" w:rsidP="004062FD">
      <w:pPr>
        <w:pStyle w:val="ListParagraph"/>
        <w:numPr>
          <w:ilvl w:val="0"/>
          <w:numId w:val="20"/>
        </w:numPr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Работа с источниками, дающими представление о понятии «воля».</w:t>
      </w:r>
    </w:p>
    <w:p w:rsidR="00E66F17" w:rsidRPr="00904985" w:rsidRDefault="00E66F17" w:rsidP="004062FD">
      <w:pPr>
        <w:pStyle w:val="ListParagraph"/>
        <w:numPr>
          <w:ilvl w:val="0"/>
          <w:numId w:val="20"/>
        </w:numPr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Упражнение: «Закончите предложение»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.</w:t>
      </w:r>
    </w:p>
    <w:p w:rsidR="00E66F17" w:rsidRPr="00904985" w:rsidRDefault="00E66F17" w:rsidP="00B12B96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Основная часть - пути решения проблемы</w:t>
      </w:r>
    </w:p>
    <w:p w:rsidR="00E66F17" w:rsidRDefault="00E66F17" w:rsidP="004062F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Чтение и обсуждение сказки «Орёл и пустыня».</w:t>
      </w:r>
    </w:p>
    <w:p w:rsidR="00E66F17" w:rsidRPr="00904985" w:rsidRDefault="00E66F17" w:rsidP="004062F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Просмотр фрагмента «Воспитание силы воли». </w:t>
      </w:r>
    </w:p>
    <w:p w:rsidR="00E66F17" w:rsidRPr="00904985" w:rsidRDefault="00E66F17" w:rsidP="004062F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Тест </w:t>
      </w: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«А у вас есть сила воли?»</w:t>
      </w:r>
    </w:p>
    <w:p w:rsidR="00E66F17" w:rsidRPr="00904985" w:rsidRDefault="00E66F17" w:rsidP="004062F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Упражнение: «Самооценка воли»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.</w:t>
      </w:r>
    </w:p>
    <w:p w:rsidR="00E66F17" w:rsidRPr="00904985" w:rsidRDefault="00E66F17" w:rsidP="004062F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Рекомендации: «Как воспитывать волю»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.</w:t>
      </w:r>
    </w:p>
    <w:p w:rsidR="00E66F17" w:rsidRPr="00904985" w:rsidRDefault="00E66F17" w:rsidP="004062FD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Ситуации 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–</w:t>
      </w: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пробы</w:t>
      </w: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>.</w:t>
      </w:r>
    </w:p>
    <w:p w:rsidR="00E66F17" w:rsidRPr="00904985" w:rsidRDefault="00E66F17" w:rsidP="004062FD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Заключительная часть – решение вопроса и определение его жизненного значения</w:t>
      </w:r>
      <w:r w:rsidRPr="00904985">
        <w:rPr>
          <w:rFonts w:ascii="Times New Roman" w:hAnsi="Times New Roman"/>
        </w:rPr>
        <w:t xml:space="preserve"> </w:t>
      </w:r>
    </w:p>
    <w:p w:rsidR="00E66F17" w:rsidRPr="00904985" w:rsidRDefault="00E66F17" w:rsidP="004062F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>Советы: «Как  победить своего внутреннего Ификла»  или Пять «надо».</w:t>
      </w:r>
    </w:p>
    <w:p w:rsidR="00E66F17" w:rsidRPr="00904985" w:rsidRDefault="00E66F17" w:rsidP="004062F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hAnsi="Times New Roman"/>
          <w:bCs/>
          <w:color w:val="000000"/>
          <w:spacing w:val="-3"/>
          <w:sz w:val="28"/>
          <w:szCs w:val="28"/>
        </w:rPr>
      </w:pPr>
      <w:r w:rsidRPr="00904985"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Рефлексия.</w:t>
      </w:r>
    </w:p>
    <w:p w:rsidR="00E66F17" w:rsidRPr="00904985" w:rsidRDefault="00E66F17" w:rsidP="008D23F1">
      <w:pPr>
        <w:pStyle w:val="ListParagraph"/>
        <w:spacing w:line="240" w:lineRule="auto"/>
        <w:ind w:left="0"/>
        <w:rPr>
          <w:rFonts w:ascii="Times New Roman" w:hAnsi="Times New Roman"/>
          <w:b/>
          <w:sz w:val="28"/>
          <w:szCs w:val="28"/>
          <w:lang w:eastAsia="ru-RU"/>
        </w:rPr>
      </w:pPr>
    </w:p>
    <w:p w:rsidR="00E66F17" w:rsidRPr="00C95C25" w:rsidRDefault="00E66F17" w:rsidP="00905986">
      <w:pPr>
        <w:pStyle w:val="ListParagraph"/>
        <w:spacing w:line="240" w:lineRule="auto"/>
        <w:ind w:left="106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5C25">
        <w:rPr>
          <w:rFonts w:ascii="Times New Roman" w:hAnsi="Times New Roman"/>
          <w:b/>
          <w:sz w:val="28"/>
          <w:szCs w:val="28"/>
          <w:lang w:eastAsia="ru-RU"/>
        </w:rPr>
        <w:t>Ход  внеклассного мероприятия</w:t>
      </w:r>
    </w:p>
    <w:p w:rsidR="00E66F17" w:rsidRPr="00C95C25" w:rsidRDefault="00E66F17" w:rsidP="00905986">
      <w:pPr>
        <w:pStyle w:val="ListParagraph"/>
        <w:spacing w:line="240" w:lineRule="auto"/>
        <w:ind w:left="106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57"/>
        <w:gridCol w:w="5097"/>
        <w:gridCol w:w="4394"/>
      </w:tblGrid>
      <w:tr w:rsidR="00E66F17" w:rsidRPr="00C95C25" w:rsidTr="00D756DD">
        <w:tc>
          <w:tcPr>
            <w:tcW w:w="857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этапа</w:t>
            </w:r>
          </w:p>
        </w:tc>
        <w:tc>
          <w:tcPr>
            <w:tcW w:w="5097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Работа классного руководителя</w:t>
            </w:r>
            <w:r>
              <w:rPr>
                <w:rFonts w:ascii="Times New Roman" w:hAnsi="Times New Roman"/>
                <w:sz w:val="28"/>
                <w:szCs w:val="28"/>
              </w:rPr>
              <w:t>, ссылка</w:t>
            </w:r>
          </w:p>
        </w:tc>
        <w:tc>
          <w:tcPr>
            <w:tcW w:w="4394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Работа ученика</w:t>
            </w:r>
            <w:r>
              <w:rPr>
                <w:rFonts w:ascii="Times New Roman" w:hAnsi="Times New Roman"/>
                <w:sz w:val="28"/>
                <w:szCs w:val="28"/>
              </w:rPr>
              <w:t>, ссылка</w:t>
            </w:r>
          </w:p>
        </w:tc>
      </w:tr>
      <w:tr w:rsidR="00E66F17" w:rsidRPr="00C95C25" w:rsidTr="00D756DD">
        <w:tc>
          <w:tcPr>
            <w:tcW w:w="857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5097" w:type="dxa"/>
          </w:tcPr>
          <w:p w:rsidR="00E66F17" w:rsidRPr="00C95C25" w:rsidRDefault="00E66F17" w:rsidP="00F065F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Организационный момент.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Вступительное слово классного руководителя:</w:t>
            </w: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Здравствуйте! Знаете ли вы  древнегреческую легенду о двух братьях-близнецах - Геракле и Ификле? Они родились совершенно одинаковые, «на одно лицо»; росли, учились, но выросли непохожими друг на друга. Рано поднимается из-за гор огненный Гелиос – солнце: Ификл натягивает на голову одеяло и продолжает спать, а Геракл отбрасывает его прочь, выбегает из дома и бежит босиком по росистой траве к  холодному ручью умываться. Вот братья идут по дороге. На пути лужа. Геракл перепрыгивает через препятствие, Ификл, недовольно ворча, ищет обходной путь. Бежать, когда устал. Прыгать, когда можно обойти. Таков путь к меленьким, незаметным, очень трудным ежедневным победам над собой. Так стал Геракл, как гласит предание, героем 12 подвигов. Древние легенды не так просты, как это может показаться. В них всё непросто. Во всём - скрытый смысл и поучение.</w:t>
            </w: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Ребята, назовите главное качество, которое в поступках отличало Геракла от его брата?</w:t>
            </w:r>
          </w:p>
        </w:tc>
        <w:tc>
          <w:tcPr>
            <w:tcW w:w="4394" w:type="dxa"/>
          </w:tcPr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Обучающиеся произвольно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рассаживаются за столы,  приветствуют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КР,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слушают его.  </w:t>
            </w: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Отвечают на вопрос классного руководителя.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Ответы школьников могут быть разными, но Геракла отличала от своего брата сильная воля.</w:t>
            </w:r>
          </w:p>
        </w:tc>
      </w:tr>
      <w:tr w:rsidR="00E66F17" w:rsidRPr="00C95C25" w:rsidTr="00D756DD">
        <w:tc>
          <w:tcPr>
            <w:tcW w:w="857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97" w:type="dxa"/>
          </w:tcPr>
          <w:p w:rsidR="00E66F17" w:rsidRPr="00C95C25" w:rsidRDefault="00E66F17" w:rsidP="00F065F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95C25"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</w:rPr>
              <w:t>Вводная часть -  выделение проблемы и постановка вопроса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E66F17" w:rsidRPr="00C95C25" w:rsidRDefault="00E66F17" w:rsidP="00C95C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b/>
                <w:sz w:val="28"/>
                <w:szCs w:val="28"/>
              </w:rPr>
              <w:t>- «Мозговой штурм»: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Как бы вы  сформулировали  тему нашего мероприятия?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Что такое воля? Какие ассоциации возникают у вас, когда вы слышите  слово «воля»?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C95C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C95C25">
              <w:rPr>
                <w:rFonts w:ascii="Times New Roman" w:hAnsi="Times New Roman"/>
                <w:b/>
                <w:sz w:val="28"/>
                <w:szCs w:val="28"/>
              </w:rPr>
              <w:t>Работа с источниками, дающими представление о понятии «воля»: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66F17" w:rsidRPr="00C95C25" w:rsidRDefault="00E66F17" w:rsidP="00C95C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Что такое воля? Обратимся к различным источникам.  Какие высказывания вам показались наиболее подходящими, раскрывающими смысл понятия «воля»?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C95C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И  закончить этот ряд изречений хочется мыслью С.Смайлса: «Каждый из нас сам вычеканивает цену своей личности; человек бывает  велик или мал в зависимости от собственной воли».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C95C25">
              <w:rPr>
                <w:rFonts w:ascii="Times New Roman" w:hAnsi="Times New Roman"/>
                <w:b/>
                <w:sz w:val="28"/>
                <w:szCs w:val="28"/>
              </w:rPr>
              <w:t>Упражнение «Закончите предложение»: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«Воля – это…», «Волевой человек – это человек…», «Безвольный человек – это…»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E66F17" w:rsidRPr="00C95C25" w:rsidRDefault="00E66F17" w:rsidP="00C95C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Школьники выдвигают предположения, в результате которых формулируется тема: «Воспитание воли».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Варианты  ответов: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1) выдержка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2) решительность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3) стойкость </w:t>
            </w:r>
          </w:p>
          <w:p w:rsidR="00E66F17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4) целеустремлённость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5) сила характера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6) настойчивость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7) способность осуществить  поставленную цель</w:t>
            </w:r>
          </w:p>
          <w:p w:rsidR="00E66F17" w:rsidRPr="00C95C25" w:rsidRDefault="00E66F17" w:rsidP="00C95C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Обучающиеся дают определения понятию «воля», используя различные источники, которые они нашли в ходе подготовки к мероприятию. Философский словарь (под ред. И.Т.Фролова): воля – сознательная целеустремлённость человека на выполнение тех или иных действий; толковый словарь Ожегова: воля - способность осуществлять свои желания, поставленные перед собой цели.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Учащиеся зачитывают высказывания знаменитых людей о воле.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Обучающиеся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аботают с индивидуальной картой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(Приложение №1)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Варианты ответов: </w:t>
            </w:r>
          </w:p>
          <w:p w:rsidR="00E66F17" w:rsidRPr="00C95C25" w:rsidRDefault="00E66F17" w:rsidP="00C95C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Воля – это выдержка, стойкость, целеустремлённость, сила характера, решительность, настойчивость,  способность  осуществить поставленную цель. Волевой человек – это человек с твёрдым характером, с большой выдержкой (умеет себя контролировать), решительный, стойкий, целеустремлённый (имеет цель в жизни), настойчивый (доводит до конца начатые дела). Безвольный человек - это человек, который не умеет себя контролировать, невыдержанный, не имеет цели в жизни, не доводит дело до конца</w:t>
            </w:r>
          </w:p>
        </w:tc>
      </w:tr>
      <w:tr w:rsidR="00E66F17" w:rsidRPr="00C95C25" w:rsidTr="00D756DD">
        <w:tc>
          <w:tcPr>
            <w:tcW w:w="857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97" w:type="dxa"/>
          </w:tcPr>
          <w:p w:rsidR="00E66F17" w:rsidRPr="008C7B72" w:rsidRDefault="00E66F17" w:rsidP="008C7B7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</w:rPr>
            </w:pPr>
            <w:r w:rsidRPr="008C7B72"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</w:rPr>
              <w:t>Основная часть - пути решения проблемы</w:t>
            </w:r>
          </w:p>
          <w:p w:rsidR="00E66F17" w:rsidRPr="008C7B72" w:rsidRDefault="00E66F17" w:rsidP="00F065F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8C7B72">
              <w:rPr>
                <w:rFonts w:ascii="Times New Roman" w:hAnsi="Times New Roman"/>
                <w:b/>
                <w:sz w:val="28"/>
                <w:szCs w:val="28"/>
              </w:rPr>
              <w:t>Чтение сказки «Орёл и пустыня»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Прочитайте сказку,  найдите ответы на вопросы: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Что такое цель?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Какую цель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поставил себе орёл? 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Можно ли назвать цель орла высокой? Почему?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Какие качества развивает стремление к высокой цели?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16D84" w:rsidRDefault="00E66F17" w:rsidP="00C16D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495B67">
              <w:rPr>
                <w:rFonts w:ascii="Times New Roman" w:hAnsi="Times New Roman"/>
                <w:b/>
                <w:sz w:val="28"/>
                <w:szCs w:val="28"/>
              </w:rPr>
              <w:t>Просмотр фрагмента « Воспитание силы воли»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(на усмотрение КР, т.к. все сюжеты интересны)</w:t>
            </w:r>
            <w:r w:rsidRPr="00495B67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Ребята, посмотрев фрагмент, ответьте: Как преодолеть  свои слабости?</w:t>
            </w:r>
          </w:p>
          <w:p w:rsidR="00E66F17" w:rsidRPr="00C16D84" w:rsidRDefault="00E66F17" w:rsidP="00C16D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C16D84">
              <w:rPr>
                <w:rFonts w:ascii="Times New Roman" w:hAnsi="Times New Roman"/>
                <w:b/>
                <w:sz w:val="28"/>
                <w:szCs w:val="28"/>
              </w:rPr>
              <w:t>Тест «А у вас есть сила воли?»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16D84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16D84">
              <w:rPr>
                <w:rFonts w:ascii="Times New Roman" w:hAnsi="Times New Roman"/>
                <w:sz w:val="28"/>
                <w:szCs w:val="28"/>
              </w:rPr>
              <w:t>Как помочь своей воле?</w:t>
            </w:r>
          </w:p>
          <w:p w:rsidR="00E66F17" w:rsidRPr="00C95C25" w:rsidRDefault="00E66F17" w:rsidP="00C16D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В трудные минуты вам помогут приёмы самовнушения: «У меня сильная воля. Я могу добиться, чего хочу! Я верю в себя и люблю своё будущее!  Неудачи не могут поколебать моей уверенности! У меня достаточно сил для победы! Я добьюсь успеха! Я приду к цели!»</w:t>
            </w:r>
          </w:p>
          <w:p w:rsidR="00E66F17" w:rsidRPr="002B0531" w:rsidRDefault="00E66F17" w:rsidP="002B053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C16D84">
              <w:rPr>
                <w:rFonts w:ascii="Times New Roman" w:hAnsi="Times New Roman"/>
                <w:b/>
                <w:sz w:val="28"/>
                <w:szCs w:val="28"/>
              </w:rPr>
              <w:t>Упражнение «Самооценка воли».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Можно ли воспитать волю?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 как  это сделать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Выполним упражнение: оцените по 5 бальной системе свои усилия в воспитании волевых качеств, представив своё «Я - волевое». Ваш «коэффициент воли» (по самооценке)  может быть определён как средний балл по всем показателям.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B0531">
              <w:rPr>
                <w:rFonts w:ascii="Times New Roman" w:hAnsi="Times New Roman"/>
                <w:b/>
                <w:sz w:val="28"/>
                <w:szCs w:val="28"/>
              </w:rPr>
              <w:t>Рекомендации «Как воспитывать волю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»: Начните с малого, но самого эффективного средства: выполняйте режим дня 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2B0531" w:rsidRDefault="00E66F17" w:rsidP="00F065F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B0531">
              <w:rPr>
                <w:rFonts w:ascii="Times New Roman" w:hAnsi="Times New Roman"/>
                <w:b/>
                <w:sz w:val="28"/>
                <w:szCs w:val="28"/>
              </w:rPr>
              <w:t>Ситуации – пробы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1. Вы обещали маме, что останетесь дома, чтобы ей помочь, но ваш друг только что зашёл за вами с двумя билетами в цирк. Ваше решение?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2. Вы вспомнили, что не сделали домашнюю работу по математике на завтра, когда уже легли спать. Ваше решение?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3.Вы попросили  у друга диск с игрой и случайно потеряли его. У вас нет денег, чтобы купить такой же диск.  Ваше решение?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4.У вас часто возникают напряжённые ситуации с родителями? Одна-две фразы и начинается раздражение с чьей-либо стороны, а дальше перепалка и скандал. Сформулируйте ответ на упрёк матери: «Ты опять не вынес мусорное ведро! Ты ничего не хочешь делать по дому!»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Попробуйте вместо того, чтобы оправдываться и спорить, проявить спокойствие и  даже выразить частичное согласие. Чтобы сказать это с достоинством, искренне, нужна воля.</w:t>
            </w:r>
          </w:p>
        </w:tc>
        <w:tc>
          <w:tcPr>
            <w:tcW w:w="4394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Обучающиеся читают сказку, отвечают на вопросы,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делают вывод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E66F17" w:rsidRPr="00C95C25" w:rsidRDefault="00E66F17" w:rsidP="00C16D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Самая большая победа – это победа над собой. Человек должен быть хозяином своей воли. Воля, напряжение духовных сил – вот источник, из которого человек черпает способность творить добро  и бороться против зла.</w:t>
            </w:r>
          </w:p>
          <w:p w:rsidR="00E66F17" w:rsidRPr="00C95C25" w:rsidRDefault="00E66F17" w:rsidP="00C16D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Школьники смотрят фрагмент и стараются найти ответ на вопрос.</w:t>
            </w:r>
          </w:p>
          <w:p w:rsidR="00E66F17" w:rsidRPr="00C95C25" w:rsidRDefault="00E66F17" w:rsidP="00C16D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Свои слабости можно преодолеть, если проявить силу воли.</w:t>
            </w:r>
          </w:p>
          <w:p w:rsidR="00E66F17" w:rsidRPr="00C95C25" w:rsidRDefault="00E66F17" w:rsidP="00C16D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Выполняют тест, интерпретируют каждый самостоятельно.</w:t>
            </w:r>
          </w:p>
          <w:p w:rsidR="00E66F17" w:rsidRPr="00C95C25" w:rsidRDefault="00E66F17" w:rsidP="00C16D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Слушают приёмы самовнушения.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Ответ: да. Работают с  индивидуальной картой.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Изучают режим школьника, ищут ответы на вопросы:   Какие пункты включены в режим школьника? Какие пункты вы выполняете? Какие пункты отсутствуют в  вашем режиме?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Работа в 4  группах. Поиск оптимального решения, озвучивание группового мнения.</w:t>
            </w:r>
          </w:p>
        </w:tc>
      </w:tr>
      <w:tr w:rsidR="00E66F17" w:rsidRPr="00C95C25" w:rsidTr="00D756DD">
        <w:tc>
          <w:tcPr>
            <w:tcW w:w="857" w:type="dxa"/>
          </w:tcPr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97" w:type="dxa"/>
          </w:tcPr>
          <w:p w:rsidR="00E66F17" w:rsidRPr="002B0531" w:rsidRDefault="00E66F17" w:rsidP="002B0531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</w:rPr>
            </w:pPr>
            <w:r w:rsidRPr="002B0531"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</w:rPr>
              <w:t>Заключительная часть – решение вопроса и определение его жизненного значения</w:t>
            </w:r>
            <w:r>
              <w:rPr>
                <w:rFonts w:ascii="Times New Roman" w:hAnsi="Times New Roman"/>
                <w:b/>
                <w:bCs/>
                <w:color w:val="000000"/>
                <w:spacing w:val="-3"/>
                <w:sz w:val="28"/>
                <w:szCs w:val="28"/>
              </w:rPr>
              <w:t>.</w:t>
            </w:r>
            <w:r w:rsidRPr="002B0531">
              <w:rPr>
                <w:rFonts w:ascii="Times New Roman" w:hAnsi="Times New Roman"/>
                <w:b/>
              </w:rPr>
              <w:t xml:space="preserve"> 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В заключении, обратимся к  советам, которые дал профессор, кандидат педагогических наук Г.К. Селевко «Как победить своего внутреннего «Ификла»  или 5 «Надо»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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ab/>
              <w:t>Надо понаблюдать за собой и определить, каких из перечисленных волевых качеств недостаёт в вашем характере?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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ab/>
              <w:t>Надо начинать бороться с недостатками, проявляя и усиливая свои положительные качества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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ab/>
              <w:t>Надо убеждать себя и приказывать себе поступать правильно.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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ab/>
              <w:t>Надо упорно контролировать свои действия. Составлять памятку каждый вечер на следующий день, отмечая то, что удалось выполнить; отмечать то, что помешало довести дело до конца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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ab/>
              <w:t>Надо подбадривать себя, поощрять прогулкой, отдыхом, маленьким сюрпризом самому себе</w:t>
            </w:r>
          </w:p>
          <w:p w:rsidR="00E66F17" w:rsidRPr="002B0531" w:rsidRDefault="00E66F17" w:rsidP="002B053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2B0531">
              <w:rPr>
                <w:rFonts w:ascii="Times New Roman" w:hAnsi="Times New Roman"/>
                <w:b/>
                <w:sz w:val="28"/>
                <w:szCs w:val="28"/>
              </w:rPr>
              <w:t>Рефлексия.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Наш разговор о воспитании силы воли подходит к концу.  Ваша программа по самовоспитанию пополнилась еще одним важным словом «Воля».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 Итак: Что такое воля?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Можно ли воспитать волю?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Как воспитать волю? Что явилось для вас открытием?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 xml:space="preserve">Какую оценку вы поставите своей работе?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5C25">
              <w:rPr>
                <w:rFonts w:ascii="Times New Roman" w:hAnsi="Times New Roman"/>
                <w:sz w:val="28"/>
                <w:szCs w:val="28"/>
              </w:rPr>
              <w:t>Оцените мероприятие.</w:t>
            </w:r>
          </w:p>
          <w:p w:rsidR="00E66F17" w:rsidRPr="00C95C25" w:rsidRDefault="00E66F17" w:rsidP="002B05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В заключении, хочу представить вам моего маленького друга, у которого, на мой взгляд, очень большая сила воли.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Спасибо. Берегите себя!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E66F17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Зачитывают  советы по очереди, осмысливают.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 xml:space="preserve">Каждый обучающийся высказывается. </w:t>
            </w: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66F17" w:rsidRPr="00C95C25" w:rsidRDefault="00E66F17" w:rsidP="00F065F7">
            <w:pPr>
              <w:rPr>
                <w:rFonts w:ascii="Times New Roman" w:hAnsi="Times New Roman"/>
                <w:sz w:val="28"/>
                <w:szCs w:val="28"/>
              </w:rPr>
            </w:pPr>
            <w:r w:rsidRPr="00C95C25">
              <w:rPr>
                <w:rFonts w:ascii="Times New Roman" w:hAnsi="Times New Roman"/>
                <w:sz w:val="28"/>
                <w:szCs w:val="28"/>
              </w:rPr>
              <w:t>Ребята смотрят, поют шутливую песенку про ёжика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</w:tr>
    </w:tbl>
    <w:p w:rsidR="00E66F17" w:rsidRDefault="00E66F17" w:rsidP="002B0531">
      <w:pPr>
        <w:rPr>
          <w:rFonts w:ascii="Times New Roman" w:hAnsi="Times New Roman"/>
          <w:sz w:val="28"/>
          <w:szCs w:val="28"/>
          <w:lang w:eastAsia="ru-RU"/>
        </w:rPr>
      </w:pPr>
    </w:p>
    <w:p w:rsidR="00E66F17" w:rsidRPr="0039222C" w:rsidRDefault="00E66F17" w:rsidP="0039222C">
      <w:pPr>
        <w:jc w:val="right"/>
        <w:rPr>
          <w:rFonts w:ascii="Times New Roman" w:hAnsi="Times New Roman"/>
          <w:sz w:val="28"/>
          <w:szCs w:val="28"/>
          <w:lang w:eastAsia="ru-RU"/>
        </w:rPr>
      </w:pPr>
      <w:r w:rsidRPr="0039222C">
        <w:rPr>
          <w:rFonts w:ascii="Times New Roman" w:hAnsi="Times New Roman"/>
          <w:sz w:val="28"/>
          <w:szCs w:val="28"/>
          <w:lang w:eastAsia="ru-RU"/>
        </w:rPr>
        <w:t>Приложение №1.</w:t>
      </w:r>
    </w:p>
    <w:p w:rsidR="00E66F17" w:rsidRDefault="00E66F17" w:rsidP="00291E72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Индивидуальная карта  </w:t>
      </w:r>
    </w:p>
    <w:p w:rsidR="00E66F17" w:rsidRDefault="00E66F17" w:rsidP="00291E72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Фамилия, имя обучающегося:_____________________________</w:t>
      </w:r>
    </w:p>
    <w:p w:rsidR="00E66F17" w:rsidRDefault="00E66F17" w:rsidP="00291E72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Дата заполнения:____________________________________</w:t>
      </w:r>
    </w:p>
    <w:p w:rsidR="00E66F17" w:rsidRPr="00A25703" w:rsidRDefault="00E66F17" w:rsidP="00291E72">
      <w:pPr>
        <w:spacing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513E44">
        <w:rPr>
          <w:rFonts w:ascii="Times New Roman" w:hAnsi="Times New Roman"/>
          <w:i/>
          <w:noProof/>
          <w:sz w:val="28"/>
          <w:szCs w:val="28"/>
          <w:lang w:eastAsia="ru-RU"/>
        </w:rPr>
        <w:pict>
          <v:shape id="Рисунок 4" o:spid="_x0000_i1026" type="#_x0000_t75" style="width:153pt;height:114.75pt;visibility:visible">
            <v:imagedata r:id="rId7" o:title=""/>
          </v:shape>
        </w:pict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</w:t>
      </w:r>
      <w:r w:rsidRPr="00513E44">
        <w:rPr>
          <w:rFonts w:ascii="Times New Roman" w:hAnsi="Times New Roman"/>
          <w:i/>
          <w:noProof/>
          <w:sz w:val="28"/>
          <w:szCs w:val="28"/>
          <w:lang w:eastAsia="ru-RU"/>
        </w:rPr>
        <w:pict>
          <v:shape id="Рисунок 6" o:spid="_x0000_i1027" type="#_x0000_t75" style="width:147.75pt;height:114pt;visibility:visible">
            <v:imagedata r:id="rId8" o:title=""/>
          </v:shape>
        </w:pict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t xml:space="preserve">    </w:t>
      </w:r>
      <w:r w:rsidRPr="00513E44">
        <w:rPr>
          <w:rFonts w:ascii="Times New Roman" w:hAnsi="Times New Roman"/>
          <w:i/>
          <w:noProof/>
          <w:sz w:val="28"/>
          <w:szCs w:val="28"/>
          <w:lang w:eastAsia="ru-RU"/>
        </w:rPr>
        <w:pict>
          <v:shape id="Рисунок 7" o:spid="_x0000_i1028" type="#_x0000_t75" style="width:140.25pt;height:111pt;visibility:visible">
            <v:imagedata r:id="rId9" o:title=""/>
          </v:shape>
        </w:pict>
      </w:r>
    </w:p>
    <w:p w:rsidR="00E66F17" w:rsidRDefault="00E66F17" w:rsidP="00291E72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7452C">
        <w:rPr>
          <w:rFonts w:ascii="Times New Roman" w:hAnsi="Times New Roman"/>
          <w:b/>
          <w:sz w:val="28"/>
          <w:szCs w:val="28"/>
          <w:lang w:eastAsia="ru-RU"/>
        </w:rPr>
        <w:t>Что такое воля?</w:t>
      </w:r>
    </w:p>
    <w:p w:rsidR="00E66F17" w:rsidRPr="00080CD6" w:rsidRDefault="00E66F17" w:rsidP="00291E72">
      <w:pPr>
        <w:spacing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080CD6">
        <w:rPr>
          <w:rFonts w:ascii="Times New Roman" w:hAnsi="Times New Roman"/>
          <w:i/>
          <w:sz w:val="28"/>
          <w:szCs w:val="28"/>
          <w:lang w:eastAsia="ru-RU"/>
        </w:rPr>
        <w:t>Твой вариант:_____________________________________________________</w:t>
      </w:r>
    </w:p>
    <w:p w:rsidR="00E66F17" w:rsidRDefault="00E66F17" w:rsidP="00291E72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080CD6">
        <w:rPr>
          <w:rFonts w:ascii="Times New Roman" w:hAnsi="Times New Roman"/>
          <w:i/>
          <w:sz w:val="28"/>
          <w:szCs w:val="28"/>
          <w:lang w:eastAsia="ru-RU"/>
        </w:rPr>
        <w:t>Обобщённый вариант</w:t>
      </w:r>
      <w:r>
        <w:rPr>
          <w:rFonts w:ascii="Times New Roman" w:hAnsi="Times New Roman"/>
          <w:b/>
          <w:sz w:val="28"/>
          <w:szCs w:val="28"/>
          <w:lang w:eastAsia="ru-RU"/>
        </w:rPr>
        <w:t>:______________________________________________</w:t>
      </w:r>
    </w:p>
    <w:p w:rsidR="00E66F17" w:rsidRPr="00B7452C" w:rsidRDefault="00E66F17" w:rsidP="00291E72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E66F17" w:rsidRDefault="00E66F17" w:rsidP="00291E72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080CD6">
        <w:rPr>
          <w:rFonts w:ascii="Times New Roman" w:hAnsi="Times New Roman"/>
          <w:b/>
          <w:sz w:val="28"/>
          <w:szCs w:val="28"/>
          <w:lang w:eastAsia="ru-RU"/>
        </w:rPr>
        <w:t>Кто такой волевой человек?</w:t>
      </w:r>
    </w:p>
    <w:p w:rsidR="00E66F17" w:rsidRPr="00080CD6" w:rsidRDefault="00E66F17" w:rsidP="00080CD6">
      <w:pPr>
        <w:spacing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080CD6">
        <w:rPr>
          <w:rFonts w:ascii="Times New Roman" w:hAnsi="Times New Roman"/>
          <w:i/>
          <w:sz w:val="28"/>
          <w:szCs w:val="28"/>
          <w:lang w:eastAsia="ru-RU"/>
        </w:rPr>
        <w:t>Твой вариант:_____________________________________________________</w:t>
      </w:r>
    </w:p>
    <w:p w:rsidR="00E66F17" w:rsidRDefault="00E66F17" w:rsidP="00080CD6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080CD6">
        <w:rPr>
          <w:rFonts w:ascii="Times New Roman" w:hAnsi="Times New Roman"/>
          <w:i/>
          <w:sz w:val="28"/>
          <w:szCs w:val="28"/>
          <w:lang w:eastAsia="ru-RU"/>
        </w:rPr>
        <w:t>Обобщённый вариант:</w:t>
      </w:r>
      <w:r w:rsidRPr="00080CD6">
        <w:rPr>
          <w:rFonts w:ascii="Times New Roman" w:hAnsi="Times New Roman"/>
          <w:b/>
          <w:i/>
          <w:sz w:val="28"/>
          <w:szCs w:val="28"/>
          <w:lang w:eastAsia="ru-RU"/>
        </w:rPr>
        <w:t>______________________________________________</w:t>
      </w:r>
    </w:p>
    <w:p w:rsidR="00E66F17" w:rsidRPr="00080CD6" w:rsidRDefault="00E66F17" w:rsidP="00291E72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E66F17" w:rsidRDefault="00E66F17" w:rsidP="00291E72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080CD6">
        <w:rPr>
          <w:rFonts w:ascii="Times New Roman" w:hAnsi="Times New Roman"/>
          <w:b/>
          <w:sz w:val="28"/>
          <w:szCs w:val="28"/>
          <w:lang w:eastAsia="ru-RU"/>
        </w:rPr>
        <w:t>Кто такой безвольный человек?</w:t>
      </w:r>
    </w:p>
    <w:p w:rsidR="00E66F17" w:rsidRPr="00080CD6" w:rsidRDefault="00E66F17" w:rsidP="00080CD6">
      <w:pPr>
        <w:spacing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080CD6">
        <w:rPr>
          <w:rFonts w:ascii="Times New Roman" w:hAnsi="Times New Roman"/>
          <w:i/>
          <w:sz w:val="28"/>
          <w:szCs w:val="28"/>
          <w:lang w:eastAsia="ru-RU"/>
        </w:rPr>
        <w:t>Твой вариант:_____________________________________________________</w:t>
      </w:r>
    </w:p>
    <w:p w:rsidR="00E66F17" w:rsidRPr="00080CD6" w:rsidRDefault="00E66F17" w:rsidP="00080CD6">
      <w:pPr>
        <w:spacing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 w:rsidRPr="00080CD6">
        <w:rPr>
          <w:rFonts w:ascii="Times New Roman" w:hAnsi="Times New Roman"/>
          <w:i/>
          <w:sz w:val="28"/>
          <w:szCs w:val="28"/>
          <w:lang w:eastAsia="ru-RU"/>
        </w:rPr>
        <w:t>Обобщённый вариант:______________________________________________</w:t>
      </w:r>
    </w:p>
    <w:p w:rsidR="00E66F17" w:rsidRPr="00B7452C" w:rsidRDefault="00E66F17" w:rsidP="00080CD6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E66F17" w:rsidRPr="00B7452C" w:rsidRDefault="00E66F17" w:rsidP="00080CD6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080CD6">
        <w:rPr>
          <w:rFonts w:ascii="Times New Roman" w:hAnsi="Times New Roman"/>
          <w:b/>
          <w:sz w:val="28"/>
          <w:szCs w:val="28"/>
          <w:lang w:eastAsia="ru-RU"/>
        </w:rPr>
        <w:t>Чтение сказки «Орёл и пустыня»</w:t>
      </w:r>
    </w:p>
    <w:p w:rsidR="00E66F17" w:rsidRPr="00B7452C" w:rsidRDefault="00E66F17" w:rsidP="00291E72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7452C">
        <w:rPr>
          <w:rFonts w:ascii="Times New Roman" w:hAnsi="Times New Roman"/>
          <w:b/>
          <w:sz w:val="28"/>
          <w:szCs w:val="28"/>
          <w:lang w:eastAsia="ru-RU"/>
        </w:rPr>
        <w:t>Орёл и пустыня</w:t>
      </w:r>
    </w:p>
    <w:p w:rsidR="00E66F17" w:rsidRPr="00B7452C" w:rsidRDefault="00E66F17" w:rsidP="00291E72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 xml:space="preserve">В угрюмой, бескрайней пустыне жил одинокий орёл. Кругом лежали мёртвые сыпучие пески: ни кустика, ни ручейка. Однажды взлетел орёл высоко- высоко, окинул взором четыре стороны света и увидел: на востоке плещется синее безбрежное море, на юге ласкает  взор изумрудная зелень лугов, на западе расцветают сады. И подумал орёл: «Как беден и угрюм мой край!»  Решил он преобразить свой край, наносить воды, удобрить землю, посадить цветущие деревья. Много дней работал орёл, а по вечерам подолгу не мог заснуть, он думал  о своей дневной работе. Он потратил много сил, но пустыня всё также оставалась сухой и угрюмой. В минуты отчаяния орёл говорил себе: «Да, трудное дело  я затеял! Работаешь, а конца трудам и не видно! Но моё решение твёрдо. Может быть, надо мной будут смеяться, но я добьюсь своего, и когда-нибудь  в моей пустыне будут журчать ручьи и шуметь леса».  И каждое новое утро заставало орла за работой. </w:t>
      </w:r>
    </w:p>
    <w:p w:rsidR="00E66F17" w:rsidRPr="00B7452C" w:rsidRDefault="00E66F17" w:rsidP="00291E72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 xml:space="preserve"> Вопросы к сказке: Что такое цель? К</w:t>
      </w:r>
      <w:r>
        <w:rPr>
          <w:rFonts w:ascii="Times New Roman" w:hAnsi="Times New Roman"/>
          <w:sz w:val="28"/>
          <w:szCs w:val="28"/>
          <w:lang w:eastAsia="ru-RU"/>
        </w:rPr>
        <w:t xml:space="preserve">акую цель поставил себе орёл?  </w:t>
      </w:r>
      <w:r w:rsidRPr="00B7452C">
        <w:rPr>
          <w:rFonts w:ascii="Times New Roman" w:hAnsi="Times New Roman"/>
          <w:sz w:val="28"/>
          <w:szCs w:val="28"/>
          <w:lang w:eastAsia="ru-RU"/>
        </w:rPr>
        <w:t xml:space="preserve"> Можно ли назвать цель орла высокой? Поч</w:t>
      </w:r>
      <w:r>
        <w:rPr>
          <w:rFonts w:ascii="Times New Roman" w:hAnsi="Times New Roman"/>
          <w:sz w:val="28"/>
          <w:szCs w:val="28"/>
          <w:lang w:eastAsia="ru-RU"/>
        </w:rPr>
        <w:t>ему?</w:t>
      </w:r>
      <w:r w:rsidRPr="00B7452C">
        <w:rPr>
          <w:rFonts w:ascii="Times New Roman" w:hAnsi="Times New Roman"/>
          <w:sz w:val="28"/>
          <w:szCs w:val="28"/>
          <w:lang w:eastAsia="ru-RU"/>
        </w:rPr>
        <w:t xml:space="preserve"> Какие качества развивает стремление к высокой цели?</w:t>
      </w:r>
    </w:p>
    <w:p w:rsidR="00E66F17" w:rsidRPr="006F30D4" w:rsidRDefault="00E66F17" w:rsidP="00344E33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F30D4">
        <w:rPr>
          <w:rFonts w:ascii="Times New Roman" w:hAnsi="Times New Roman"/>
          <w:b/>
          <w:sz w:val="28"/>
          <w:szCs w:val="28"/>
          <w:lang w:eastAsia="ru-RU"/>
        </w:rPr>
        <w:t>Тест «А у вас есть сила воли?»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0"/>
        <w:gridCol w:w="4536"/>
        <w:gridCol w:w="1417"/>
        <w:gridCol w:w="1418"/>
        <w:gridCol w:w="1666"/>
      </w:tblGrid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Ответ «да»</w:t>
            </w:r>
          </w:p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2балла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Ответ «нет»</w:t>
            </w:r>
          </w:p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0 баллов</w:t>
            </w: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Ответ «не совсем, не всегда»</w:t>
            </w:r>
          </w:p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1 балл</w:t>
            </w: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Способны ли вы, если надо, вставать утром с постели, как бы рано это ни было?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Стремитесь ли вы соблюдать режим дня?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Каждое ли утро вы делаете зарядку?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Как бы вас не отвлекали,  можете ли вы на уроках делать то, что требуется?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Выполняете ли вы поручения, которые вам не совсем приятны?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Находясь на грани того, чтобы с кем-то поссориться, можете ли вы этого не сделать?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Способны ли вы без напоминаний принимать лечение строго по предписанию врача?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Можете ли преодолеть свою трусость, войдя в тёмное помещение?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Добиваетесь ли вы поставленной цели?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Принимаете ли вы решение в ответственных случаях без колебаний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710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536" w:type="dxa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Всего баллов: </w:t>
            </w:r>
          </w:p>
        </w:tc>
        <w:tc>
          <w:tcPr>
            <w:tcW w:w="4501" w:type="dxa"/>
            <w:gridSpan w:val="3"/>
          </w:tcPr>
          <w:p w:rsidR="00E66F17" w:rsidRPr="00D756DD" w:rsidRDefault="00E66F17" w:rsidP="00D756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66F17" w:rsidRPr="006F30D4" w:rsidRDefault="00E66F17" w:rsidP="00B67990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F30D4">
        <w:rPr>
          <w:rFonts w:ascii="Times New Roman" w:hAnsi="Times New Roman"/>
          <w:sz w:val="28"/>
          <w:szCs w:val="28"/>
          <w:lang w:eastAsia="ru-RU"/>
        </w:rPr>
        <w:t>Интерпретация: более 15 баллов – Вы волевой, над</w:t>
      </w:r>
      <w:r>
        <w:rPr>
          <w:rFonts w:ascii="Times New Roman" w:hAnsi="Times New Roman"/>
          <w:sz w:val="28"/>
          <w:szCs w:val="28"/>
          <w:lang w:eastAsia="ru-RU"/>
        </w:rPr>
        <w:t>ёжный человек;  8-14 баллов  - С</w:t>
      </w:r>
      <w:r w:rsidRPr="006F30D4">
        <w:rPr>
          <w:rFonts w:ascii="Times New Roman" w:hAnsi="Times New Roman"/>
          <w:sz w:val="28"/>
          <w:szCs w:val="28"/>
          <w:lang w:eastAsia="ru-RU"/>
        </w:rPr>
        <w:t>ила воли у вас средняя;  менее 8 баллов –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6F30D4">
        <w:rPr>
          <w:rFonts w:ascii="Times New Roman" w:hAnsi="Times New Roman"/>
          <w:sz w:val="28"/>
          <w:szCs w:val="28"/>
          <w:lang w:eastAsia="ru-RU"/>
        </w:rPr>
        <w:t xml:space="preserve">  силой воли у вас неблагополучно, надо над собой        работать.</w:t>
      </w:r>
    </w:p>
    <w:p w:rsidR="00E66F17" w:rsidRPr="006F30D4" w:rsidRDefault="00E66F17" w:rsidP="00344E33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F30D4">
        <w:rPr>
          <w:rFonts w:ascii="Times New Roman" w:hAnsi="Times New Roman"/>
          <w:b/>
          <w:sz w:val="28"/>
          <w:szCs w:val="28"/>
          <w:lang w:eastAsia="ru-RU"/>
        </w:rPr>
        <w:t>Как воспитать волю?</w:t>
      </w:r>
    </w:p>
    <w:p w:rsidR="00E66F17" w:rsidRPr="006F30D4" w:rsidRDefault="00E66F17" w:rsidP="00344E33">
      <w:pPr>
        <w:pStyle w:val="ListParagraph"/>
        <w:numPr>
          <w:ilvl w:val="0"/>
          <w:numId w:val="26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F30D4">
        <w:rPr>
          <w:rFonts w:ascii="Times New Roman" w:hAnsi="Times New Roman"/>
          <w:b/>
          <w:sz w:val="28"/>
          <w:szCs w:val="28"/>
          <w:lang w:eastAsia="ru-RU"/>
        </w:rPr>
        <w:t>Упражнение «Самооценка воли»</w:t>
      </w:r>
    </w:p>
    <w:p w:rsidR="00E66F17" w:rsidRPr="006F30D4" w:rsidRDefault="00E66F17" w:rsidP="00B6799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F30D4">
        <w:rPr>
          <w:rFonts w:ascii="Times New Roman" w:hAnsi="Times New Roman"/>
          <w:sz w:val="28"/>
          <w:szCs w:val="28"/>
          <w:lang w:eastAsia="ru-RU"/>
        </w:rPr>
        <w:t>Оцени по 5 бальной системе свои усилия в воспитании волевых качеств, представив своё «Я - волевое».</w:t>
      </w:r>
      <w:r w:rsidRPr="006F30D4">
        <w:rPr>
          <w:rFonts w:ascii="Times New Roman" w:hAnsi="Times New Roman"/>
          <w:sz w:val="28"/>
          <w:szCs w:val="28"/>
        </w:rPr>
        <w:t xml:space="preserve"> Используйте следующие цвета: </w:t>
      </w:r>
      <w:r w:rsidRPr="006F30D4">
        <w:rPr>
          <w:rFonts w:ascii="Times New Roman" w:hAnsi="Times New Roman"/>
          <w:sz w:val="28"/>
          <w:szCs w:val="28"/>
          <w:lang w:eastAsia="ru-RU"/>
        </w:rPr>
        <w:t>5 - красный 4 –оранжевый 3-жёлтый 2 – зелёный 1 – синий.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80"/>
        <w:gridCol w:w="900"/>
        <w:gridCol w:w="901"/>
        <w:gridCol w:w="901"/>
        <w:gridCol w:w="780"/>
        <w:gridCol w:w="901"/>
      </w:tblGrid>
      <w:tr w:rsidR="00E66F17" w:rsidRPr="00D756DD" w:rsidTr="00D756DD"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Я - волевое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 w:rsidR="00E66F17" w:rsidRPr="00D756DD" w:rsidTr="00D756DD"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Самодисциплина</w:t>
            </w:r>
          </w:p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(требовательность к себе</w:t>
            </w:r>
            <w:r w:rsidRPr="00D756D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rPr>
          <w:trHeight w:val="642"/>
        </w:trPr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Самообладание</w:t>
            </w:r>
          </w:p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(спокойствие, уверенность)</w:t>
            </w:r>
          </w:p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Самоконтроль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Доведение начатого дела до конца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Настойчивость (преодоление трудностей)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Отказ от неразумных желаний, соблазнов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E66F17" w:rsidRPr="00D756DD" w:rsidTr="00D756DD">
        <w:tc>
          <w:tcPr>
            <w:tcW w:w="5529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756DD">
              <w:rPr>
                <w:rFonts w:ascii="Times New Roman" w:hAnsi="Times New Roman"/>
                <w:sz w:val="28"/>
                <w:szCs w:val="28"/>
                <w:lang w:eastAsia="ru-RU"/>
              </w:rPr>
              <w:t>Преодоление тревог, страхов</w:t>
            </w: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66F17" w:rsidRPr="00D756DD" w:rsidRDefault="00E66F17" w:rsidP="00D756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E66F17" w:rsidRPr="006F30D4" w:rsidRDefault="00E66F17" w:rsidP="00B67990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F30D4">
        <w:rPr>
          <w:rFonts w:ascii="Times New Roman" w:hAnsi="Times New Roman"/>
          <w:sz w:val="28"/>
          <w:szCs w:val="28"/>
          <w:lang w:eastAsia="ru-RU"/>
        </w:rPr>
        <w:t xml:space="preserve">Ваш «коэффициент воли» (по самооценке)  может быть определён как средний балл по всем показателям. </w:t>
      </w:r>
    </w:p>
    <w:p w:rsidR="00E66F17" w:rsidRPr="00B67990" w:rsidRDefault="00E66F17" w:rsidP="00B67990">
      <w:pPr>
        <w:pStyle w:val="ListParagraph"/>
        <w:numPr>
          <w:ilvl w:val="0"/>
          <w:numId w:val="26"/>
        </w:num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67990">
        <w:rPr>
          <w:rFonts w:ascii="Times New Roman" w:hAnsi="Times New Roman"/>
          <w:b/>
          <w:sz w:val="28"/>
          <w:szCs w:val="28"/>
          <w:lang w:eastAsia="ru-RU"/>
        </w:rPr>
        <w:t>Изучи режим дня школьника</w:t>
      </w:r>
    </w:p>
    <w:p w:rsidR="00E66F17" w:rsidRDefault="00E66F17" w:rsidP="00B67990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13E44">
        <w:rPr>
          <w:rFonts w:ascii="Times New Roman" w:hAnsi="Times New Roman"/>
          <w:b/>
          <w:noProof/>
          <w:sz w:val="32"/>
          <w:szCs w:val="32"/>
          <w:lang w:eastAsia="ru-RU"/>
        </w:rPr>
        <w:pict>
          <v:shape id="Рисунок 3" o:spid="_x0000_i1029" type="#_x0000_t75" style="width:353.25pt;height:243.75pt;visibility:visible">
            <v:imagedata r:id="rId10" o:title=""/>
          </v:shape>
        </w:pict>
      </w:r>
    </w:p>
    <w:p w:rsidR="00E66F17" w:rsidRPr="00B7452C" w:rsidRDefault="00E66F17" w:rsidP="00291E72">
      <w:p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>Какие пункты включены в  режим школьника?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7452C">
        <w:rPr>
          <w:rFonts w:ascii="Times New Roman" w:hAnsi="Times New Roman"/>
          <w:sz w:val="28"/>
          <w:szCs w:val="28"/>
          <w:lang w:eastAsia="ru-RU"/>
        </w:rPr>
        <w:t>Какие пункты вы выполняете?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7452C">
        <w:rPr>
          <w:rFonts w:ascii="Times New Roman" w:hAnsi="Times New Roman"/>
          <w:sz w:val="28"/>
          <w:szCs w:val="28"/>
          <w:lang w:eastAsia="ru-RU"/>
        </w:rPr>
        <w:t>Какие пункты отсутствуют в  вашем режиме?</w:t>
      </w:r>
      <w:r>
        <w:rPr>
          <w:rFonts w:ascii="Times New Roman" w:hAnsi="Times New Roman"/>
          <w:sz w:val="28"/>
          <w:szCs w:val="28"/>
          <w:lang w:eastAsia="ru-RU"/>
        </w:rPr>
        <w:t xml:space="preserve"> Начни</w:t>
      </w:r>
      <w:r w:rsidRPr="00800045">
        <w:rPr>
          <w:rFonts w:ascii="Times New Roman" w:hAnsi="Times New Roman"/>
          <w:sz w:val="28"/>
          <w:szCs w:val="28"/>
          <w:lang w:eastAsia="ru-RU"/>
        </w:rPr>
        <w:t xml:space="preserve"> с малого, но самого э</w:t>
      </w:r>
      <w:r>
        <w:rPr>
          <w:rFonts w:ascii="Times New Roman" w:hAnsi="Times New Roman"/>
          <w:sz w:val="28"/>
          <w:szCs w:val="28"/>
          <w:lang w:eastAsia="ru-RU"/>
        </w:rPr>
        <w:t>ффективного средства: выполняй</w:t>
      </w:r>
      <w:r w:rsidRPr="00800045">
        <w:rPr>
          <w:rFonts w:ascii="Times New Roman" w:hAnsi="Times New Roman"/>
          <w:sz w:val="28"/>
          <w:szCs w:val="28"/>
          <w:lang w:eastAsia="ru-RU"/>
        </w:rPr>
        <w:t xml:space="preserve"> режим дня.</w:t>
      </w:r>
    </w:p>
    <w:p w:rsidR="00E66F17" w:rsidRPr="00B7452C" w:rsidRDefault="00E66F17" w:rsidP="0061668B">
      <w:pPr>
        <w:spacing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B7452C">
        <w:rPr>
          <w:rFonts w:ascii="Times New Roman" w:hAnsi="Times New Roman"/>
          <w:b/>
          <w:sz w:val="28"/>
          <w:szCs w:val="28"/>
          <w:lang w:eastAsia="ru-RU"/>
        </w:rPr>
        <w:t>Ситуации-пробы:</w:t>
      </w:r>
    </w:p>
    <w:p w:rsidR="00E66F17" w:rsidRPr="00B7452C" w:rsidRDefault="00E66F17" w:rsidP="0061668B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>1) Вы обещали маме, что останетесь дома, чтобы ей помочь, но ваш друг только что зашёл за вами с двумя билетами в цирк. Ваше решение?</w:t>
      </w:r>
    </w:p>
    <w:p w:rsidR="00E66F17" w:rsidRPr="00B7452C" w:rsidRDefault="00E66F17" w:rsidP="0061668B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>2) Вы вспомнили, что не сделали домашнюю работу по математике на завтра, когда уже легли спать. Ваше решение?</w:t>
      </w:r>
    </w:p>
    <w:p w:rsidR="00E66F17" w:rsidRPr="00B7452C" w:rsidRDefault="00E66F17" w:rsidP="0061668B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>3) Вы попросили  у друга диск с игрой и случайно потеряли его. У вас нет денег, чтобы купить такой же диск.  Ваше решение?</w:t>
      </w:r>
    </w:p>
    <w:p w:rsidR="00E66F17" w:rsidRDefault="00E66F17" w:rsidP="0061668B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>4) У вас часто возникают напряжённые ситуации с родителями? Одна-две фразы и начинается раздражение с чьей-либо стороны, а дальше перепалка и скандал. Сформулируйте ответ на упрёк матери: «Ты опять не вынес мусорное ведро! Ты н</w:t>
      </w:r>
      <w:r>
        <w:rPr>
          <w:rFonts w:ascii="Times New Roman" w:hAnsi="Times New Roman"/>
          <w:sz w:val="28"/>
          <w:szCs w:val="28"/>
          <w:lang w:eastAsia="ru-RU"/>
        </w:rPr>
        <w:t xml:space="preserve">ичего не хочешь делать по дому!» </w:t>
      </w:r>
    </w:p>
    <w:p w:rsidR="00E66F17" w:rsidRPr="00B7452C" w:rsidRDefault="00E66F17" w:rsidP="0061668B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452C">
        <w:rPr>
          <w:rFonts w:ascii="Times New Roman" w:hAnsi="Times New Roman"/>
          <w:sz w:val="28"/>
          <w:szCs w:val="28"/>
          <w:lang w:eastAsia="ru-RU"/>
        </w:rPr>
        <w:t>Попробуйте вместо того, чтобы оправдываться и спорить, проявить спокойствие и  даже выразить частичное согласие. Чтобы сказать это с достоинством, искренне, нужна воля.</w:t>
      </w:r>
    </w:p>
    <w:p w:rsidR="00E66F17" w:rsidRDefault="00E66F17" w:rsidP="003F5940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7452C">
        <w:rPr>
          <w:rFonts w:ascii="Times New Roman" w:hAnsi="Times New Roman"/>
          <w:b/>
          <w:sz w:val="28"/>
          <w:szCs w:val="28"/>
          <w:lang w:eastAsia="ru-RU"/>
        </w:rPr>
        <w:t>Советы</w:t>
      </w:r>
      <w:r w:rsidRPr="00704BEE">
        <w:rPr>
          <w:rFonts w:ascii="Times New Roman" w:hAnsi="Times New Roman"/>
          <w:b/>
          <w:sz w:val="28"/>
          <w:szCs w:val="28"/>
          <w:lang w:eastAsia="ru-RU"/>
        </w:rPr>
        <w:t xml:space="preserve"> профессор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704BEE">
        <w:rPr>
          <w:rFonts w:ascii="Times New Roman" w:hAnsi="Times New Roman"/>
          <w:b/>
          <w:sz w:val="28"/>
          <w:szCs w:val="28"/>
          <w:lang w:eastAsia="ru-RU"/>
        </w:rPr>
        <w:t>, кандидат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704BEE">
        <w:rPr>
          <w:rFonts w:ascii="Times New Roman" w:hAnsi="Times New Roman"/>
          <w:b/>
          <w:sz w:val="28"/>
          <w:szCs w:val="28"/>
          <w:lang w:eastAsia="ru-RU"/>
        </w:rPr>
        <w:t xml:space="preserve"> педагогических наук </w:t>
      </w:r>
      <w:r w:rsidRPr="00B7452C">
        <w:rPr>
          <w:rFonts w:ascii="Times New Roman" w:hAnsi="Times New Roman"/>
          <w:b/>
          <w:sz w:val="28"/>
          <w:szCs w:val="28"/>
          <w:lang w:eastAsia="ru-RU"/>
        </w:rPr>
        <w:t>Г.К. Селевко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7452C">
        <w:rPr>
          <w:rFonts w:ascii="Times New Roman" w:hAnsi="Times New Roman"/>
          <w:b/>
          <w:sz w:val="28"/>
          <w:szCs w:val="28"/>
          <w:lang w:eastAsia="ru-RU"/>
        </w:rPr>
        <w:t>«Как победить своего внутреннего «Ификла»  или 5 «Надо»</w:t>
      </w:r>
    </w:p>
    <w:p w:rsidR="00E66F17" w:rsidRPr="003F5940" w:rsidRDefault="00E66F17" w:rsidP="0061668B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13E44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" o:spid="_x0000_i1030" type="#_x0000_t75" alt="http://library.cross-ipk.ru/images/Selevko.png" style="width:129pt;height:138.75pt;visibility:visible">
            <v:imagedata r:id="rId11" o:title=""/>
          </v:shape>
        </w:pict>
      </w:r>
    </w:p>
    <w:p w:rsidR="00E66F17" w:rsidRPr="00590E8B" w:rsidRDefault="00E66F17" w:rsidP="00291E72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90E8B">
        <w:rPr>
          <w:rFonts w:ascii="Times New Roman" w:hAnsi="Times New Roman"/>
          <w:sz w:val="28"/>
          <w:szCs w:val="28"/>
          <w:lang w:eastAsia="ru-RU"/>
        </w:rPr>
        <w:t>Надо понаблюдать за собой и определить, каких из перечисленных волевых качеств недостаёт в вашем характере?</w:t>
      </w:r>
    </w:p>
    <w:p w:rsidR="00E66F17" w:rsidRPr="00590E8B" w:rsidRDefault="00E66F17" w:rsidP="00291E72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90E8B">
        <w:rPr>
          <w:rFonts w:ascii="Times New Roman" w:hAnsi="Times New Roman"/>
          <w:sz w:val="28"/>
          <w:szCs w:val="28"/>
          <w:lang w:eastAsia="ru-RU"/>
        </w:rPr>
        <w:t>Надо начинать бороться с недостатками, проявляя и усиливая свои положительные качества</w:t>
      </w:r>
    </w:p>
    <w:p w:rsidR="00E66F17" w:rsidRPr="00590E8B" w:rsidRDefault="00E66F17" w:rsidP="00291E72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90E8B">
        <w:rPr>
          <w:rFonts w:ascii="Times New Roman" w:hAnsi="Times New Roman"/>
          <w:sz w:val="28"/>
          <w:szCs w:val="28"/>
          <w:lang w:eastAsia="ru-RU"/>
        </w:rPr>
        <w:t>Надо убеждать себя и приказывать себе поступать правильно</w:t>
      </w:r>
    </w:p>
    <w:p w:rsidR="00E66F17" w:rsidRPr="00590E8B" w:rsidRDefault="00E66F17" w:rsidP="00291E72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90E8B">
        <w:rPr>
          <w:rFonts w:ascii="Times New Roman" w:hAnsi="Times New Roman"/>
          <w:sz w:val="28"/>
          <w:szCs w:val="28"/>
          <w:lang w:eastAsia="ru-RU"/>
        </w:rPr>
        <w:t>Надо упорно контролировать свои действия. Составлять памятку каждый вечер на следующий день, отмечая то, что удалось выполнить; отмечать то, что помешало довести дело до конца</w:t>
      </w:r>
    </w:p>
    <w:p w:rsidR="00E66F17" w:rsidRDefault="00E66F17" w:rsidP="00590E8B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90E8B">
        <w:rPr>
          <w:rFonts w:ascii="Times New Roman" w:hAnsi="Times New Roman"/>
          <w:sz w:val="28"/>
          <w:szCs w:val="28"/>
          <w:lang w:eastAsia="ru-RU"/>
        </w:rPr>
        <w:t>Надо подбадривать себя, поощрять прогулкой, отдыхом, маленьким сюрпризом самому себе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590E8B">
        <w:rPr>
          <w:rFonts w:ascii="Times New Roman" w:hAnsi="Times New Roman"/>
          <w:sz w:val="28"/>
          <w:szCs w:val="28"/>
          <w:lang w:eastAsia="ru-RU"/>
        </w:rPr>
        <w:t xml:space="preserve">         </w:t>
      </w:r>
    </w:p>
    <w:p w:rsidR="00E66F17" w:rsidRDefault="00E66F17" w:rsidP="00344E33">
      <w:pPr>
        <w:pStyle w:val="ListParagraph"/>
        <w:spacing w:line="240" w:lineRule="auto"/>
        <w:ind w:left="360"/>
        <w:rPr>
          <w:rFonts w:ascii="Times New Roman" w:hAnsi="Times New Roman"/>
          <w:sz w:val="28"/>
          <w:szCs w:val="28"/>
          <w:lang w:eastAsia="ru-RU"/>
        </w:rPr>
      </w:pPr>
    </w:p>
    <w:p w:rsidR="00E66F17" w:rsidRPr="00344E33" w:rsidRDefault="00E66F17" w:rsidP="00344E33">
      <w:pPr>
        <w:pStyle w:val="ListParagraph"/>
        <w:spacing w:line="240" w:lineRule="auto"/>
        <w:ind w:left="36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44E33">
        <w:rPr>
          <w:rFonts w:ascii="Times New Roman" w:hAnsi="Times New Roman"/>
          <w:b/>
          <w:sz w:val="28"/>
          <w:szCs w:val="28"/>
          <w:lang w:eastAsia="ru-RU"/>
        </w:rPr>
        <w:t>Спасибо за работу!</w:t>
      </w:r>
    </w:p>
    <w:sectPr w:rsidR="00E66F17" w:rsidRPr="00344E33" w:rsidSect="00A63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FFFFFF7C"/>
    <w:multiLevelType w:val="singleLevel"/>
    <w:tmpl w:val="051C4B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0CDD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FA7A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55E9C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D3A16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0D8B0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454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0B0E4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F46EC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40A3B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5409B7"/>
    <w:multiLevelType w:val="hybridMultilevel"/>
    <w:tmpl w:val="BC34A0A4"/>
    <w:lvl w:ilvl="0" w:tplc="0000000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044F69A3"/>
    <w:multiLevelType w:val="hybridMultilevel"/>
    <w:tmpl w:val="E50490F2"/>
    <w:lvl w:ilvl="0" w:tplc="0000000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04A85261"/>
    <w:multiLevelType w:val="multilevel"/>
    <w:tmpl w:val="18C8F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3">
    <w:nsid w:val="078522F1"/>
    <w:multiLevelType w:val="hybridMultilevel"/>
    <w:tmpl w:val="CA5E21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CE73CFF"/>
    <w:multiLevelType w:val="hybridMultilevel"/>
    <w:tmpl w:val="54662882"/>
    <w:lvl w:ilvl="0" w:tplc="0BD66F3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0E5A3983"/>
    <w:multiLevelType w:val="hybridMultilevel"/>
    <w:tmpl w:val="EB50DC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BC326C"/>
    <w:multiLevelType w:val="hybridMultilevel"/>
    <w:tmpl w:val="EA6CB51C"/>
    <w:lvl w:ilvl="0" w:tplc="04190009">
      <w:start w:val="1"/>
      <w:numFmt w:val="bullet"/>
      <w:lvlText w:val=""/>
      <w:lvlJc w:val="left"/>
      <w:pPr>
        <w:ind w:left="7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7">
    <w:nsid w:val="12F86182"/>
    <w:multiLevelType w:val="hybridMultilevel"/>
    <w:tmpl w:val="1AA21B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31C3E35"/>
    <w:multiLevelType w:val="hybridMultilevel"/>
    <w:tmpl w:val="FADA23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43D142C"/>
    <w:multiLevelType w:val="multilevel"/>
    <w:tmpl w:val="0408E4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>
    <w:nsid w:val="17315F32"/>
    <w:multiLevelType w:val="hybridMultilevel"/>
    <w:tmpl w:val="79DE9D84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188F5A7A"/>
    <w:multiLevelType w:val="hybridMultilevel"/>
    <w:tmpl w:val="10BAEF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AE32249"/>
    <w:multiLevelType w:val="hybridMultilevel"/>
    <w:tmpl w:val="78E44D4C"/>
    <w:lvl w:ilvl="0" w:tplc="99F259B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nsid w:val="2911248F"/>
    <w:multiLevelType w:val="hybridMultilevel"/>
    <w:tmpl w:val="E8DE518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9445A71"/>
    <w:multiLevelType w:val="hybridMultilevel"/>
    <w:tmpl w:val="68DC547C"/>
    <w:lvl w:ilvl="0" w:tplc="E1F896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2A680E75"/>
    <w:multiLevelType w:val="hybridMultilevel"/>
    <w:tmpl w:val="8AC88C38"/>
    <w:lvl w:ilvl="0" w:tplc="0419000F">
      <w:start w:val="1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EE54A56"/>
    <w:multiLevelType w:val="hybridMultilevel"/>
    <w:tmpl w:val="FE64F3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2174BF1"/>
    <w:multiLevelType w:val="hybridMultilevel"/>
    <w:tmpl w:val="78E44D4C"/>
    <w:lvl w:ilvl="0" w:tplc="99F259B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8">
    <w:nsid w:val="33770EE4"/>
    <w:multiLevelType w:val="multilevel"/>
    <w:tmpl w:val="E756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A6F01C4"/>
    <w:multiLevelType w:val="multilevel"/>
    <w:tmpl w:val="CC542A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3C8466F3"/>
    <w:multiLevelType w:val="hybridMultilevel"/>
    <w:tmpl w:val="53DA39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3FCE0095"/>
    <w:multiLevelType w:val="hybridMultilevel"/>
    <w:tmpl w:val="CDD642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CBE51A1"/>
    <w:multiLevelType w:val="hybridMultilevel"/>
    <w:tmpl w:val="A330F2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627E17"/>
    <w:multiLevelType w:val="hybridMultilevel"/>
    <w:tmpl w:val="78E44D4C"/>
    <w:lvl w:ilvl="0" w:tplc="99F259B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>
    <w:nsid w:val="57D420FC"/>
    <w:multiLevelType w:val="hybridMultilevel"/>
    <w:tmpl w:val="270E91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D95DC2"/>
    <w:multiLevelType w:val="hybridMultilevel"/>
    <w:tmpl w:val="4136306A"/>
    <w:lvl w:ilvl="0" w:tplc="00000003">
      <w:start w:val="1"/>
      <w:numFmt w:val="bullet"/>
      <w:lvlText w:val=""/>
      <w:lvlJc w:val="left"/>
      <w:pPr>
        <w:ind w:left="1861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36">
    <w:nsid w:val="5E303486"/>
    <w:multiLevelType w:val="hybridMultilevel"/>
    <w:tmpl w:val="DC60E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5A4233E"/>
    <w:multiLevelType w:val="hybridMultilevel"/>
    <w:tmpl w:val="646044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0C579D"/>
    <w:multiLevelType w:val="hybridMultilevel"/>
    <w:tmpl w:val="F00E06C2"/>
    <w:lvl w:ilvl="0" w:tplc="00000003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6D6D4155"/>
    <w:multiLevelType w:val="hybridMultilevel"/>
    <w:tmpl w:val="2FB225F8"/>
    <w:lvl w:ilvl="0" w:tplc="0622AEC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6EDC329E"/>
    <w:multiLevelType w:val="hybridMultilevel"/>
    <w:tmpl w:val="E2D469FE"/>
    <w:lvl w:ilvl="0" w:tplc="7156834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6F0236A"/>
    <w:multiLevelType w:val="hybridMultilevel"/>
    <w:tmpl w:val="78E44D4C"/>
    <w:lvl w:ilvl="0" w:tplc="99F259B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2">
    <w:nsid w:val="7B972201"/>
    <w:multiLevelType w:val="hybridMultilevel"/>
    <w:tmpl w:val="78E44D4C"/>
    <w:lvl w:ilvl="0" w:tplc="99F259B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8"/>
  </w:num>
  <w:num w:numId="2">
    <w:abstractNumId w:val="19"/>
  </w:num>
  <w:num w:numId="3">
    <w:abstractNumId w:val="29"/>
  </w:num>
  <w:num w:numId="4">
    <w:abstractNumId w:val="12"/>
  </w:num>
  <w:num w:numId="5">
    <w:abstractNumId w:val="40"/>
  </w:num>
  <w:num w:numId="6">
    <w:abstractNumId w:val="22"/>
  </w:num>
  <w:num w:numId="7">
    <w:abstractNumId w:val="36"/>
  </w:num>
  <w:num w:numId="8">
    <w:abstractNumId w:val="13"/>
  </w:num>
  <w:num w:numId="9">
    <w:abstractNumId w:val="42"/>
  </w:num>
  <w:num w:numId="10">
    <w:abstractNumId w:val="27"/>
  </w:num>
  <w:num w:numId="11">
    <w:abstractNumId w:val="41"/>
  </w:num>
  <w:num w:numId="12">
    <w:abstractNumId w:val="33"/>
  </w:num>
  <w:num w:numId="13">
    <w:abstractNumId w:val="37"/>
  </w:num>
  <w:num w:numId="14">
    <w:abstractNumId w:val="14"/>
  </w:num>
  <w:num w:numId="15">
    <w:abstractNumId w:val="25"/>
  </w:num>
  <w:num w:numId="16">
    <w:abstractNumId w:val="18"/>
  </w:num>
  <w:num w:numId="17">
    <w:abstractNumId w:val="26"/>
  </w:num>
  <w:num w:numId="18">
    <w:abstractNumId w:val="34"/>
  </w:num>
  <w:num w:numId="19">
    <w:abstractNumId w:val="39"/>
  </w:num>
  <w:num w:numId="20">
    <w:abstractNumId w:val="35"/>
  </w:num>
  <w:num w:numId="21">
    <w:abstractNumId w:val="10"/>
  </w:num>
  <w:num w:numId="22">
    <w:abstractNumId w:val="11"/>
  </w:num>
  <w:num w:numId="23">
    <w:abstractNumId w:val="38"/>
  </w:num>
  <w:num w:numId="24">
    <w:abstractNumId w:val="30"/>
  </w:num>
  <w:num w:numId="25">
    <w:abstractNumId w:val="24"/>
  </w:num>
  <w:num w:numId="26">
    <w:abstractNumId w:val="15"/>
  </w:num>
  <w:num w:numId="27">
    <w:abstractNumId w:val="23"/>
  </w:num>
  <w:num w:numId="28">
    <w:abstractNumId w:val="20"/>
  </w:num>
  <w:num w:numId="29">
    <w:abstractNumId w:val="21"/>
  </w:num>
  <w:num w:numId="30">
    <w:abstractNumId w:val="32"/>
  </w:num>
  <w:num w:numId="31">
    <w:abstractNumId w:val="17"/>
  </w:num>
  <w:num w:numId="32">
    <w:abstractNumId w:val="16"/>
  </w:num>
  <w:num w:numId="33">
    <w:abstractNumId w:val="31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0CF"/>
    <w:rsid w:val="000425EE"/>
    <w:rsid w:val="00051016"/>
    <w:rsid w:val="00054CDC"/>
    <w:rsid w:val="00080CD6"/>
    <w:rsid w:val="00082D94"/>
    <w:rsid w:val="00092F54"/>
    <w:rsid w:val="000940C0"/>
    <w:rsid w:val="000B34D9"/>
    <w:rsid w:val="000C2E6B"/>
    <w:rsid w:val="000D254F"/>
    <w:rsid w:val="000E0AC8"/>
    <w:rsid w:val="000F04DC"/>
    <w:rsid w:val="000F3B8D"/>
    <w:rsid w:val="00113E23"/>
    <w:rsid w:val="00126D5C"/>
    <w:rsid w:val="00172B1D"/>
    <w:rsid w:val="0019743F"/>
    <w:rsid w:val="001C11A5"/>
    <w:rsid w:val="001C4183"/>
    <w:rsid w:val="001E0386"/>
    <w:rsid w:val="001E378F"/>
    <w:rsid w:val="001E633F"/>
    <w:rsid w:val="001F32B2"/>
    <w:rsid w:val="00201D2F"/>
    <w:rsid w:val="00242724"/>
    <w:rsid w:val="00251FF4"/>
    <w:rsid w:val="00253711"/>
    <w:rsid w:val="00283CBC"/>
    <w:rsid w:val="00286039"/>
    <w:rsid w:val="00291E72"/>
    <w:rsid w:val="00294572"/>
    <w:rsid w:val="002A221E"/>
    <w:rsid w:val="002A34C8"/>
    <w:rsid w:val="002B01F9"/>
    <w:rsid w:val="002B0531"/>
    <w:rsid w:val="002B1C7A"/>
    <w:rsid w:val="002E4C85"/>
    <w:rsid w:val="002F6624"/>
    <w:rsid w:val="0033228A"/>
    <w:rsid w:val="00341433"/>
    <w:rsid w:val="00344E33"/>
    <w:rsid w:val="00357C47"/>
    <w:rsid w:val="00364676"/>
    <w:rsid w:val="00374FAA"/>
    <w:rsid w:val="0039222C"/>
    <w:rsid w:val="003B17F8"/>
    <w:rsid w:val="003B4B9B"/>
    <w:rsid w:val="003B56FD"/>
    <w:rsid w:val="003C30C2"/>
    <w:rsid w:val="003F5940"/>
    <w:rsid w:val="004062FD"/>
    <w:rsid w:val="0043388C"/>
    <w:rsid w:val="004733F3"/>
    <w:rsid w:val="00495B67"/>
    <w:rsid w:val="004964E5"/>
    <w:rsid w:val="004A1E1E"/>
    <w:rsid w:val="004A2D8F"/>
    <w:rsid w:val="004A4A70"/>
    <w:rsid w:val="004B50E0"/>
    <w:rsid w:val="004B5BAE"/>
    <w:rsid w:val="004C1D4E"/>
    <w:rsid w:val="004D299E"/>
    <w:rsid w:val="004D6A52"/>
    <w:rsid w:val="005105B5"/>
    <w:rsid w:val="00511615"/>
    <w:rsid w:val="00513D57"/>
    <w:rsid w:val="00513E44"/>
    <w:rsid w:val="005152CD"/>
    <w:rsid w:val="00525564"/>
    <w:rsid w:val="00527345"/>
    <w:rsid w:val="005277AC"/>
    <w:rsid w:val="005334C9"/>
    <w:rsid w:val="00535622"/>
    <w:rsid w:val="00540A25"/>
    <w:rsid w:val="005427FA"/>
    <w:rsid w:val="00544348"/>
    <w:rsid w:val="00557AB3"/>
    <w:rsid w:val="00564774"/>
    <w:rsid w:val="00564BA6"/>
    <w:rsid w:val="00565768"/>
    <w:rsid w:val="005762E6"/>
    <w:rsid w:val="00590E8B"/>
    <w:rsid w:val="0059331F"/>
    <w:rsid w:val="005A494A"/>
    <w:rsid w:val="005A4EC5"/>
    <w:rsid w:val="005B1160"/>
    <w:rsid w:val="005C50D7"/>
    <w:rsid w:val="005E5C05"/>
    <w:rsid w:val="0061668B"/>
    <w:rsid w:val="00621F30"/>
    <w:rsid w:val="0063055D"/>
    <w:rsid w:val="006332A1"/>
    <w:rsid w:val="00653E98"/>
    <w:rsid w:val="006653C5"/>
    <w:rsid w:val="00684546"/>
    <w:rsid w:val="00687B1F"/>
    <w:rsid w:val="0069797A"/>
    <w:rsid w:val="006A3C55"/>
    <w:rsid w:val="006C45C2"/>
    <w:rsid w:val="006D0904"/>
    <w:rsid w:val="006E26F6"/>
    <w:rsid w:val="006E6B18"/>
    <w:rsid w:val="006F30D4"/>
    <w:rsid w:val="00701F5E"/>
    <w:rsid w:val="00703E6E"/>
    <w:rsid w:val="00704BEE"/>
    <w:rsid w:val="00737A1A"/>
    <w:rsid w:val="00742D8F"/>
    <w:rsid w:val="00744782"/>
    <w:rsid w:val="00751482"/>
    <w:rsid w:val="00752EB5"/>
    <w:rsid w:val="007A27A9"/>
    <w:rsid w:val="007B0E09"/>
    <w:rsid w:val="007B2F01"/>
    <w:rsid w:val="007C593D"/>
    <w:rsid w:val="007C741F"/>
    <w:rsid w:val="007D1CA8"/>
    <w:rsid w:val="00800045"/>
    <w:rsid w:val="008002BD"/>
    <w:rsid w:val="008034BC"/>
    <w:rsid w:val="00810097"/>
    <w:rsid w:val="00815CBB"/>
    <w:rsid w:val="00824D70"/>
    <w:rsid w:val="00831286"/>
    <w:rsid w:val="00833DE7"/>
    <w:rsid w:val="008356BC"/>
    <w:rsid w:val="00850D30"/>
    <w:rsid w:val="00851B21"/>
    <w:rsid w:val="00874A1C"/>
    <w:rsid w:val="00880E19"/>
    <w:rsid w:val="008A0187"/>
    <w:rsid w:val="008A0668"/>
    <w:rsid w:val="008C176B"/>
    <w:rsid w:val="008C7B72"/>
    <w:rsid w:val="008D0A2C"/>
    <w:rsid w:val="008D23F1"/>
    <w:rsid w:val="008E5A3C"/>
    <w:rsid w:val="00904985"/>
    <w:rsid w:val="00905986"/>
    <w:rsid w:val="0092044F"/>
    <w:rsid w:val="00940683"/>
    <w:rsid w:val="00944928"/>
    <w:rsid w:val="00945DC0"/>
    <w:rsid w:val="00994337"/>
    <w:rsid w:val="009A5F77"/>
    <w:rsid w:val="009C7F9E"/>
    <w:rsid w:val="009E69D0"/>
    <w:rsid w:val="009F4069"/>
    <w:rsid w:val="00A02831"/>
    <w:rsid w:val="00A25703"/>
    <w:rsid w:val="00A311F8"/>
    <w:rsid w:val="00A343BA"/>
    <w:rsid w:val="00A47ACD"/>
    <w:rsid w:val="00A5152B"/>
    <w:rsid w:val="00A517EE"/>
    <w:rsid w:val="00A63A25"/>
    <w:rsid w:val="00A66563"/>
    <w:rsid w:val="00A747E7"/>
    <w:rsid w:val="00A80F81"/>
    <w:rsid w:val="00A85424"/>
    <w:rsid w:val="00A90BE3"/>
    <w:rsid w:val="00AB6270"/>
    <w:rsid w:val="00AB71D1"/>
    <w:rsid w:val="00AC0EE7"/>
    <w:rsid w:val="00AC16C7"/>
    <w:rsid w:val="00AD3CB8"/>
    <w:rsid w:val="00AE179B"/>
    <w:rsid w:val="00AE40CF"/>
    <w:rsid w:val="00B11EFF"/>
    <w:rsid w:val="00B12B96"/>
    <w:rsid w:val="00B16558"/>
    <w:rsid w:val="00B16C92"/>
    <w:rsid w:val="00B27451"/>
    <w:rsid w:val="00B4045A"/>
    <w:rsid w:val="00B53182"/>
    <w:rsid w:val="00B67990"/>
    <w:rsid w:val="00B70DF3"/>
    <w:rsid w:val="00B7452C"/>
    <w:rsid w:val="00B85CE7"/>
    <w:rsid w:val="00B9236B"/>
    <w:rsid w:val="00B96973"/>
    <w:rsid w:val="00BD0C03"/>
    <w:rsid w:val="00BE2F25"/>
    <w:rsid w:val="00BF10A3"/>
    <w:rsid w:val="00BF6B6B"/>
    <w:rsid w:val="00C07BAB"/>
    <w:rsid w:val="00C16D84"/>
    <w:rsid w:val="00C23A63"/>
    <w:rsid w:val="00C32ADF"/>
    <w:rsid w:val="00C74D95"/>
    <w:rsid w:val="00C95C25"/>
    <w:rsid w:val="00C96AAD"/>
    <w:rsid w:val="00CB4503"/>
    <w:rsid w:val="00CB77BA"/>
    <w:rsid w:val="00CC0C3D"/>
    <w:rsid w:val="00CC5C3B"/>
    <w:rsid w:val="00CF6C15"/>
    <w:rsid w:val="00D20F25"/>
    <w:rsid w:val="00D30605"/>
    <w:rsid w:val="00D30BB8"/>
    <w:rsid w:val="00D40F8E"/>
    <w:rsid w:val="00D4130B"/>
    <w:rsid w:val="00D61E34"/>
    <w:rsid w:val="00D756DD"/>
    <w:rsid w:val="00D83A65"/>
    <w:rsid w:val="00D84A1C"/>
    <w:rsid w:val="00DA1196"/>
    <w:rsid w:val="00DB1C87"/>
    <w:rsid w:val="00DB3467"/>
    <w:rsid w:val="00DD6142"/>
    <w:rsid w:val="00DD69D8"/>
    <w:rsid w:val="00DD6B0C"/>
    <w:rsid w:val="00E002C5"/>
    <w:rsid w:val="00E23D12"/>
    <w:rsid w:val="00E33A66"/>
    <w:rsid w:val="00E347F6"/>
    <w:rsid w:val="00E402F0"/>
    <w:rsid w:val="00E43452"/>
    <w:rsid w:val="00E66F17"/>
    <w:rsid w:val="00E7300E"/>
    <w:rsid w:val="00E73ED0"/>
    <w:rsid w:val="00E809AB"/>
    <w:rsid w:val="00E86357"/>
    <w:rsid w:val="00EF2D1E"/>
    <w:rsid w:val="00F0007E"/>
    <w:rsid w:val="00F00F1A"/>
    <w:rsid w:val="00F0285B"/>
    <w:rsid w:val="00F02DE3"/>
    <w:rsid w:val="00F065F7"/>
    <w:rsid w:val="00F154BB"/>
    <w:rsid w:val="00F33499"/>
    <w:rsid w:val="00F62DE2"/>
    <w:rsid w:val="00F7015C"/>
    <w:rsid w:val="00F70F6C"/>
    <w:rsid w:val="00F72380"/>
    <w:rsid w:val="00F740A1"/>
    <w:rsid w:val="00F76C38"/>
    <w:rsid w:val="00F82484"/>
    <w:rsid w:val="00F8314F"/>
    <w:rsid w:val="00F87DEC"/>
    <w:rsid w:val="00F87E77"/>
    <w:rsid w:val="00F94E50"/>
    <w:rsid w:val="00F978F9"/>
    <w:rsid w:val="00FA1FBB"/>
    <w:rsid w:val="00FB75FA"/>
    <w:rsid w:val="00FD2E09"/>
    <w:rsid w:val="00FE1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34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56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621F30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621F30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F00F1A"/>
    <w:pPr>
      <w:ind w:left="720"/>
      <w:contextualSpacing/>
    </w:pPr>
  </w:style>
  <w:style w:type="table" w:styleId="TableGrid">
    <w:name w:val="Table Grid"/>
    <w:basedOn w:val="TableNormal"/>
    <w:uiPriority w:val="99"/>
    <w:rsid w:val="0056576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C1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1D4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72380"/>
    <w:rPr>
      <w:rFonts w:cs="Times New Roman"/>
      <w:color w:val="0000FF"/>
      <w:u w:val="single"/>
    </w:rPr>
  </w:style>
  <w:style w:type="character" w:customStyle="1" w:styleId="apple-style-span">
    <w:name w:val="apple-style-span"/>
    <w:basedOn w:val="DefaultParagraphFont"/>
    <w:uiPriority w:val="99"/>
    <w:rsid w:val="00AD3CB8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AB71D1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90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0455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90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69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uwrbj87vfOU" TargetMode="External"/><Relationship Id="rId11" Type="http://schemas.openxmlformats.org/officeDocument/2006/relationships/image" Target="media/image6.png"/><Relationship Id="rId5" Type="http://schemas.openxmlformats.org/officeDocument/2006/relationships/hyperlink" Target="http://www.youtube.com/watch?v=zx6vQj5AhXM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996</TotalTime>
  <Pages>14</Pages>
  <Words>2448</Words>
  <Characters>13956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</cp:lastModifiedBy>
  <cp:revision>137</cp:revision>
  <dcterms:created xsi:type="dcterms:W3CDTF">2011-01-02T08:36:00Z</dcterms:created>
  <dcterms:modified xsi:type="dcterms:W3CDTF">2021-09-19T08:12:00Z</dcterms:modified>
</cp:coreProperties>
</file>