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C08" w:rsidRPr="00564141" w:rsidRDefault="00A13C08" w:rsidP="001E6859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6" type="#_x0000_t75" alt="chistye_reki" style="position:absolute;left:0;text-align:left;margin-left:-55pt;margin-top:-36pt;width:153.85pt;height:106.95pt;z-index:-251658240;visibility:visible" wrapcoords="-105 0 -105 21449 21600 21449 21600 0 -105 0">
            <v:imagedata r:id="rId7" o:title=""/>
            <w10:wrap type="tight"/>
          </v:shape>
        </w:pict>
      </w:r>
      <w:r>
        <w:rPr>
          <w:rFonts w:ascii="Times New Roman" w:hAnsi="Times New Roman"/>
          <w:b/>
          <w:sz w:val="24"/>
          <w:szCs w:val="24"/>
          <w:lang w:eastAsia="ru-RU"/>
        </w:rPr>
        <w:t>Проект «Чистые берега</w:t>
      </w:r>
      <w:r w:rsidRPr="00564141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A13C08" w:rsidRDefault="00A13C08" w:rsidP="00452407">
      <w:pPr>
        <w:spacing w:after="0" w:line="240" w:lineRule="auto"/>
        <w:ind w:firstLine="540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Авторы</w:t>
      </w:r>
      <w:r w:rsidRPr="00564141">
        <w:rPr>
          <w:rFonts w:ascii="Times New Roman" w:hAnsi="Times New Roman"/>
          <w:bCs/>
          <w:sz w:val="24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sz w:val="24"/>
          <w:szCs w:val="24"/>
          <w:lang w:eastAsia="ru-RU"/>
        </w:rPr>
        <w:t>Фомина Т.А</w:t>
      </w:r>
    </w:p>
    <w:p w:rsidR="00A13C08" w:rsidRPr="00564141" w:rsidRDefault="00A13C08" w:rsidP="001E6859">
      <w:pPr>
        <w:pStyle w:val="Default"/>
        <w:jc w:val="center"/>
        <w:rPr>
          <w:bCs/>
        </w:rPr>
      </w:pPr>
      <w:r w:rsidRPr="00564141">
        <w:rPr>
          <w:bCs/>
        </w:rPr>
        <w:t>Муниципальное бюджетное дошкольное образовательное учреждение</w:t>
      </w:r>
    </w:p>
    <w:p w:rsidR="00A13C08" w:rsidRPr="00564141" w:rsidRDefault="00A13C08" w:rsidP="001E6859">
      <w:pPr>
        <w:pStyle w:val="Default"/>
        <w:jc w:val="center"/>
        <w:rPr>
          <w:bCs/>
        </w:rPr>
      </w:pPr>
      <w:r w:rsidRPr="00564141">
        <w:rPr>
          <w:bCs/>
        </w:rPr>
        <w:t>центр развития ребенка – детский сад №2 «Ромашка»</w:t>
      </w:r>
    </w:p>
    <w:p w:rsidR="00A13C08" w:rsidRPr="00564141" w:rsidRDefault="00A13C08" w:rsidP="001E6859">
      <w:pPr>
        <w:pStyle w:val="Default"/>
        <w:jc w:val="center"/>
        <w:rPr>
          <w:bCs/>
        </w:rPr>
      </w:pPr>
      <w:r w:rsidRPr="00564141">
        <w:rPr>
          <w:bCs/>
        </w:rPr>
        <w:t>Данковского муниципального района Липецкой области</w:t>
      </w:r>
    </w:p>
    <w:p w:rsidR="00A13C08" w:rsidRPr="005A1369" w:rsidRDefault="00A13C08" w:rsidP="005A1369">
      <w:pPr>
        <w:jc w:val="center"/>
        <w:rPr>
          <w:rFonts w:ascii="Arial" w:hAnsi="Arial" w:cs="Arial"/>
          <w:color w:val="333333"/>
        </w:rPr>
      </w:pPr>
      <w:r>
        <w:rPr>
          <w:rFonts w:ascii="Times New Roman" w:hAnsi="Times New Roman"/>
          <w:bCs/>
          <w:sz w:val="24"/>
          <w:szCs w:val="24"/>
        </w:rPr>
        <w:t>Руководитель проекта</w:t>
      </w:r>
      <w:r w:rsidRPr="00564141">
        <w:rPr>
          <w:rFonts w:ascii="Times New Roman" w:hAnsi="Times New Roman"/>
          <w:bCs/>
          <w:sz w:val="24"/>
          <w:szCs w:val="24"/>
        </w:rPr>
        <w:t xml:space="preserve">: Филатова Анна Юрьевна 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hyperlink r:id="rId8" w:history="1">
        <w:r w:rsidRPr="007E2D92">
          <w:rPr>
            <w:rStyle w:val="Hyperlink"/>
            <w:rFonts w:ascii="Arial" w:hAnsi="Arial" w:cs="Arial"/>
          </w:rPr>
          <w:t>anya.filatovaanna1987.filatova@mail.ru</w:t>
        </w:r>
      </w:hyperlink>
    </w:p>
    <w:p w:rsidR="00A13C08" w:rsidRPr="00564141" w:rsidRDefault="00A13C08" w:rsidP="00564141">
      <w:pPr>
        <w:spacing w:after="0" w:line="240" w:lineRule="auto"/>
        <w:ind w:firstLine="540"/>
        <w:rPr>
          <w:rFonts w:ascii="Times New Roman" w:hAnsi="Times New Roman"/>
          <w:b/>
          <w:sz w:val="24"/>
          <w:szCs w:val="24"/>
          <w:lang w:eastAsia="ru-RU"/>
        </w:rPr>
      </w:pPr>
      <w:r w:rsidRPr="00564141"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  <w:r w:rsidRPr="00564141">
        <w:rPr>
          <w:rFonts w:ascii="Times New Roman" w:hAnsi="Times New Roman"/>
          <w:b/>
          <w:sz w:val="24"/>
          <w:szCs w:val="24"/>
        </w:rPr>
        <w:t>Введение</w:t>
      </w:r>
    </w:p>
    <w:p w:rsidR="00A13C08" w:rsidRPr="00564141" w:rsidRDefault="00A13C08" w:rsidP="00564141">
      <w:pPr>
        <w:pStyle w:val="NormalWeb"/>
        <w:shd w:val="clear" w:color="auto" w:fill="FFFFFF"/>
        <w:spacing w:before="0" w:beforeAutospacing="0" w:after="0" w:afterAutospacing="0"/>
      </w:pPr>
      <w:r w:rsidRPr="00564141">
        <w:rPr>
          <w:color w:val="000000"/>
        </w:rPr>
        <w:t xml:space="preserve">Город Данков (28 тысяч жителей) расположен в плодородной черноземной полосе. По территории Данковского района протекают две реки Дон и Вязовня. </w:t>
      </w:r>
    </w:p>
    <w:p w:rsidR="00A13C08" w:rsidRDefault="00A13C08" w:rsidP="00577CC8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</w:rPr>
      </w:pPr>
      <w:r w:rsidRPr="00564141">
        <w:rPr>
          <w:color w:val="000000"/>
        </w:rPr>
        <w:t>Реализуя концепцию непрерывного</w:t>
      </w:r>
      <w:r w:rsidRPr="00564141">
        <w:t> </w:t>
      </w:r>
      <w:hyperlink r:id="rId9" w:tooltip="Экологическое образование" w:history="1">
        <w:r w:rsidRPr="00564141">
          <w:rPr>
            <w:rStyle w:val="Hyperlink"/>
            <w:color w:val="auto"/>
            <w:u w:val="none"/>
            <w:bdr w:val="none" w:sz="0" w:space="0" w:color="auto" w:frame="1"/>
          </w:rPr>
          <w:t>экологического образования</w:t>
        </w:r>
      </w:hyperlink>
      <w:r w:rsidRPr="00564141">
        <w:rPr>
          <w:color w:val="000000"/>
        </w:rPr>
        <w:t>, наш детский сад одним из приоритетных направлений работы выделяет экологическое образование дошкольников. В 2016 году в детском саду «Ромашка» появилась детская природоохранная организация «Эколята-дошколята», на счету которой сегодня много исследовательских проектов.</w:t>
      </w:r>
    </w:p>
    <w:p w:rsidR="00A13C08" w:rsidRPr="00577CC8" w:rsidRDefault="00A13C08" w:rsidP="00577CC8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</w:rPr>
      </w:pPr>
      <w:r>
        <w:rPr>
          <w:color w:val="000000"/>
        </w:rPr>
        <w:t>В</w:t>
      </w:r>
      <w:r w:rsidRPr="00564141">
        <w:rPr>
          <w:color w:val="000000"/>
        </w:rPr>
        <w:t xml:space="preserve"> 2018 году родители и дети  нашей группы вступили в клуб молодых семей Данковского района «Семейный очаг».</w:t>
      </w:r>
      <w:r>
        <w:rPr>
          <w:color w:val="000000"/>
        </w:rPr>
        <w:t xml:space="preserve"> </w:t>
      </w:r>
      <w:r w:rsidRPr="00564141">
        <w:rPr>
          <w:color w:val="000000"/>
        </w:rPr>
        <w:t xml:space="preserve">В рамках тематической недели «Мы друзья природы» родители и дети отправились на экскурсию на берег реки Дон. Оказавшись на берегу реки, воспитанники увидели  много мусора: пластиковые бутылки, фантики, салфетки, упаковки из – под сока. Увидев мусор, дети самостоятельно пришли к выводу, что это плохо и </w:t>
      </w:r>
      <w:r>
        <w:rPr>
          <w:color w:val="000000"/>
        </w:rPr>
        <w:t>решили</w:t>
      </w:r>
      <w:r w:rsidRPr="00564141">
        <w:rPr>
          <w:color w:val="000000"/>
        </w:rPr>
        <w:t xml:space="preserve"> навести порядок. Совмес</w:t>
      </w:r>
      <w:r>
        <w:rPr>
          <w:color w:val="000000"/>
        </w:rPr>
        <w:t>тными усилиями детей, родителей и</w:t>
      </w:r>
      <w:r w:rsidRPr="00564141">
        <w:rPr>
          <w:color w:val="000000"/>
        </w:rPr>
        <w:t xml:space="preserve"> педагогов берег реки был убран.</w:t>
      </w:r>
      <w:r>
        <w:rPr>
          <w:color w:val="000000"/>
        </w:rPr>
        <w:t xml:space="preserve"> </w:t>
      </w:r>
      <w:r w:rsidRPr="00E03180">
        <w:t xml:space="preserve">После экскурсии дети пришли к выводу, что необходимо  изучать состояние  воды в реке, познакомиться с флорой и фауной берега и реки и привлечь детей и взрослых к проблемам правильного поведения в природе. </w:t>
      </w:r>
      <w:r>
        <w:t>Так</w:t>
      </w:r>
      <w:r w:rsidRPr="00E03180">
        <w:t xml:space="preserve"> родился</w:t>
      </w:r>
      <w:r>
        <w:t xml:space="preserve">  детско-</w:t>
      </w:r>
      <w:r w:rsidRPr="00E03180">
        <w:t xml:space="preserve">родительский  природоохранный проект «Чистый берег». </w:t>
      </w:r>
    </w:p>
    <w:p w:rsidR="00A13C08" w:rsidRPr="00E03180" w:rsidRDefault="00A13C08" w:rsidP="00564141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b/>
        </w:rPr>
      </w:pPr>
    </w:p>
    <w:p w:rsidR="00A13C08" w:rsidRDefault="00A13C08" w:rsidP="00C351FD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 w:rsidRPr="00564141">
        <w:rPr>
          <w:b/>
        </w:rPr>
        <w:t>Цель</w:t>
      </w:r>
      <w:r w:rsidRPr="00564141">
        <w:t>:</w:t>
      </w:r>
      <w:r w:rsidRPr="00564141">
        <w:rPr>
          <w:color w:val="000000"/>
        </w:rPr>
        <w:t xml:space="preserve"> Формирование у детей экологической культуры пове</w:t>
      </w:r>
      <w:r>
        <w:rPr>
          <w:color w:val="000000"/>
        </w:rPr>
        <w:t xml:space="preserve">дения в окружающей нас природе, </w:t>
      </w:r>
      <w:r w:rsidRPr="00564141">
        <w:rPr>
          <w:color w:val="000000"/>
        </w:rPr>
        <w:t>расширение представлений о роли реки в жизни человека, ее значении для жизни всего живого, через различные виды деятельности.</w:t>
      </w:r>
    </w:p>
    <w:p w:rsidR="00A13C08" w:rsidRPr="00C351FD" w:rsidRDefault="00A13C08" w:rsidP="00C351FD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A13C08" w:rsidRPr="00564141" w:rsidRDefault="00A13C08" w:rsidP="00564141">
      <w:pPr>
        <w:pStyle w:val="NormalWeb"/>
        <w:spacing w:before="0" w:beforeAutospacing="0" w:after="0" w:afterAutospacing="0"/>
        <w:jc w:val="both"/>
      </w:pPr>
      <w:r w:rsidRPr="00564141">
        <w:rPr>
          <w:b/>
          <w:bCs/>
          <w:bdr w:val="none" w:sz="0" w:space="0" w:color="auto" w:frame="1"/>
        </w:rPr>
        <w:t>Задачи:</w:t>
      </w:r>
      <w:r w:rsidRPr="00564141">
        <w:t xml:space="preserve"> </w:t>
      </w:r>
    </w:p>
    <w:p w:rsidR="00A13C08" w:rsidRPr="00564141" w:rsidRDefault="00A13C08" w:rsidP="00564141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564141">
        <w:rPr>
          <w:color w:val="000000"/>
        </w:rPr>
        <w:t>- изучить литературные ис</w:t>
      </w:r>
      <w:r>
        <w:rPr>
          <w:color w:val="000000"/>
        </w:rPr>
        <w:t>точники по исследуемой проблеме,</w:t>
      </w:r>
    </w:p>
    <w:p w:rsidR="00A13C08" w:rsidRPr="00564141" w:rsidRDefault="00A13C08" w:rsidP="00564141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564141">
        <w:rPr>
          <w:color w:val="000000"/>
        </w:rPr>
        <w:t>- провести наблюдения  за флорой и фауной рек Данковского края,</w:t>
      </w:r>
    </w:p>
    <w:p w:rsidR="00A13C08" w:rsidRPr="00564141" w:rsidRDefault="00A13C08" w:rsidP="0056414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</w:t>
      </w:r>
      <w:r w:rsidRPr="00564141">
        <w:rPr>
          <w:rFonts w:ascii="Times New Roman" w:hAnsi="Times New Roman"/>
          <w:color w:val="000000"/>
          <w:sz w:val="24"/>
          <w:szCs w:val="24"/>
          <w:lang w:eastAsia="ru-RU"/>
        </w:rPr>
        <w:t>провести цикл экспериментов с водой (речная, родниковая, водопроводная), проанализировать полученные данные в процессе исследования выбранной темы и сделать выводы,</w:t>
      </w:r>
    </w:p>
    <w:p w:rsidR="00A13C08" w:rsidRPr="00564141" w:rsidRDefault="00A13C08" w:rsidP="0056414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564141">
        <w:rPr>
          <w:rFonts w:ascii="Times New Roman" w:hAnsi="Times New Roman"/>
          <w:color w:val="000000"/>
          <w:sz w:val="24"/>
          <w:szCs w:val="24"/>
          <w:lang w:eastAsia="ru-RU"/>
        </w:rPr>
        <w:t>- организовать регулярную очистку берегов рек и родников  Дона и Вязовни,</w:t>
      </w:r>
    </w:p>
    <w:p w:rsidR="00A13C08" w:rsidRPr="00564141" w:rsidRDefault="00A13C08" w:rsidP="0056414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64141">
        <w:rPr>
          <w:rFonts w:ascii="Times New Roman" w:hAnsi="Times New Roman"/>
          <w:color w:val="000000"/>
          <w:sz w:val="24"/>
          <w:szCs w:val="24"/>
        </w:rPr>
        <w:t xml:space="preserve"> - развивать познавательный интерес и любознательность в процессе наблюдений,</w:t>
      </w:r>
    </w:p>
    <w:p w:rsidR="00A13C08" w:rsidRPr="00564141" w:rsidRDefault="00A13C08" w:rsidP="00564141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 w:rsidRPr="00564141">
        <w:rPr>
          <w:color w:val="000000"/>
        </w:rPr>
        <w:t xml:space="preserve"> - формировать понимание последствий экологически безответственного поведения (разведение костров,  оставление мусора и т. д.) через ознакомление с</w:t>
      </w:r>
      <w:r>
        <w:rPr>
          <w:color w:val="000000"/>
        </w:rPr>
        <w:t xml:space="preserve"> правилами поведения на природе,</w:t>
      </w:r>
    </w:p>
    <w:p w:rsidR="00A13C08" w:rsidRPr="00564141" w:rsidRDefault="00A13C08" w:rsidP="0056414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564141">
        <w:rPr>
          <w:rFonts w:ascii="Times New Roman" w:hAnsi="Times New Roman"/>
          <w:color w:val="000000"/>
          <w:sz w:val="24"/>
          <w:szCs w:val="24"/>
        </w:rPr>
        <w:t xml:space="preserve"> -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64141">
        <w:rPr>
          <w:rFonts w:ascii="Times New Roman" w:hAnsi="Times New Roman"/>
          <w:color w:val="000000"/>
          <w:sz w:val="24"/>
          <w:szCs w:val="24"/>
        </w:rPr>
        <w:t>привлечь родителей к проблеме воспитания у детей любви к природе.</w:t>
      </w:r>
    </w:p>
    <w:p w:rsidR="00A13C08" w:rsidRPr="00564141" w:rsidRDefault="00A13C08" w:rsidP="00564141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FF0000"/>
        </w:rPr>
      </w:pPr>
    </w:p>
    <w:p w:rsidR="00A13C08" w:rsidRPr="00564141" w:rsidRDefault="00A13C08" w:rsidP="00564141">
      <w:pPr>
        <w:pStyle w:val="NormalWeb"/>
        <w:shd w:val="clear" w:color="auto" w:fill="FFFFFF"/>
        <w:spacing w:before="0" w:beforeAutospacing="0" w:after="0" w:afterAutospacing="0"/>
        <w:rPr>
          <w:b/>
        </w:rPr>
      </w:pPr>
      <w:r w:rsidRPr="00564141">
        <w:rPr>
          <w:b/>
        </w:rPr>
        <w:t>Актуальность</w:t>
      </w:r>
    </w:p>
    <w:p w:rsidR="00A13C08" w:rsidRDefault="00A13C08" w:rsidP="00564141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 w:rsidRPr="00564141">
        <w:rPr>
          <w:color w:val="000000"/>
        </w:rPr>
        <w:t xml:space="preserve"> Одной из главных проблем на современном этапе становится формирование разумного взаимодействия человека с природой. </w:t>
      </w:r>
      <w:r w:rsidRPr="00564141">
        <w:t>Сохранить то, что еще не разрушено окончательно, восстанавливать разрушенное – значит сберечь живую природу в  родном городе.</w:t>
      </w:r>
      <w:r w:rsidRPr="00E03180">
        <w:rPr>
          <w:color w:val="000000"/>
        </w:rPr>
        <w:t xml:space="preserve"> </w:t>
      </w:r>
    </w:p>
    <w:p w:rsidR="00A13C08" w:rsidRDefault="00A13C08" w:rsidP="00E03180">
      <w:pPr>
        <w:pStyle w:val="NormalWeb"/>
        <w:shd w:val="clear" w:color="auto" w:fill="FFFFFF"/>
        <w:spacing w:before="0" w:beforeAutospacing="0" w:after="0" w:afterAutospacing="0"/>
      </w:pPr>
      <w:r w:rsidRPr="00564141">
        <w:t>Чтобы сохранить берега рек чистыми и  красивыми  необходимо воспитывать экологическую культуру с детства. Большинство людей считают берега рек   местом отдыха, но мало кто задумывается о судьбе рек, и их обитателях. После отдыха людей  у реки остаются не потушенные костры, мусор. А дети всегда берут пример с родителей. Поэтому необходимо прививать любовь к природе, формировать отзывчивость, любознательность и воспитывать способность управлять своим поведением в природе.</w:t>
      </w:r>
    </w:p>
    <w:p w:rsidR="00A13C08" w:rsidRPr="00C351FD" w:rsidRDefault="00A13C08" w:rsidP="00C351FD">
      <w:pPr>
        <w:pStyle w:val="NormalWeb"/>
        <w:shd w:val="clear" w:color="auto" w:fill="FFFFFF"/>
        <w:spacing w:before="0" w:beforeAutospacing="0" w:after="0" w:afterAutospacing="0"/>
      </w:pPr>
      <w:r>
        <w:rPr>
          <w:noProof/>
        </w:rPr>
        <w:pict>
          <v:shape id="_x0000_s1027" type="#_x0000_t75" alt="chistye_reki" style="position:absolute;margin-left:-55pt;margin-top:-36pt;width:148.35pt;height:103.1pt;z-index:-251657216;visibility:visible" wrapcoords="-109 0 -109 21442 21600 21442 21600 0 -109 0">
            <v:imagedata r:id="rId7" o:title=""/>
            <w10:wrap type="tight"/>
          </v:shape>
        </w:pict>
      </w:r>
      <w:r>
        <w:rPr>
          <w:b/>
          <w:bCs/>
        </w:rPr>
        <w:t xml:space="preserve">   Объект и методы ис</w:t>
      </w:r>
      <w:r w:rsidRPr="00577CC8">
        <w:rPr>
          <w:b/>
          <w:bCs/>
        </w:rPr>
        <w:t>следования</w:t>
      </w:r>
      <w:r>
        <w:t>:</w:t>
      </w:r>
      <w:r w:rsidRPr="00577CC8">
        <w:t xml:space="preserve"> </w:t>
      </w:r>
      <w:r w:rsidRPr="00564141">
        <w:t>реки и родники  Данковского края.</w:t>
      </w:r>
      <w:r>
        <w:rPr>
          <w:b/>
          <w:bCs/>
          <w:iCs/>
        </w:rPr>
        <w:t xml:space="preserve">    </w:t>
      </w:r>
      <w:r w:rsidRPr="00564141">
        <w:rPr>
          <w:b/>
          <w:bCs/>
          <w:iCs/>
        </w:rPr>
        <w:t>Методы и приемы:</w:t>
      </w:r>
      <w:r>
        <w:t xml:space="preserve"> наблюдения, сбор информации, опыты и эксперименты, </w:t>
      </w:r>
      <w:r w:rsidRPr="00564141">
        <w:t>экскурсии и акции,</w:t>
      </w:r>
      <w:r>
        <w:t xml:space="preserve"> </w:t>
      </w:r>
      <w:r w:rsidRPr="00564141">
        <w:t>обр</w:t>
      </w:r>
      <w:r>
        <w:t xml:space="preserve">аботка собранной информации, </w:t>
      </w:r>
      <w:r w:rsidRPr="00564141">
        <w:t>творческая работа.</w:t>
      </w:r>
    </w:p>
    <w:p w:rsidR="00A13C08" w:rsidRPr="00564141" w:rsidRDefault="00A13C08" w:rsidP="00C351FD">
      <w:pPr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                   </w:t>
      </w:r>
      <w:r w:rsidRPr="00564141">
        <w:rPr>
          <w:rFonts w:ascii="Times New Roman" w:hAnsi="Times New Roman"/>
          <w:b/>
          <w:bCs/>
          <w:iCs/>
          <w:sz w:val="24"/>
          <w:szCs w:val="24"/>
        </w:rPr>
        <w:t>Программа действий</w:t>
      </w:r>
    </w:p>
    <w:tbl>
      <w:tblPr>
        <w:tblW w:w="11006" w:type="dxa"/>
        <w:tblInd w:w="-77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24"/>
        <w:gridCol w:w="2956"/>
        <w:gridCol w:w="5426"/>
      </w:tblGrid>
      <w:tr w:rsidR="00A13C08" w:rsidRPr="00564141" w:rsidTr="0051166C">
        <w:tc>
          <w:tcPr>
            <w:tcW w:w="2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64141">
              <w:rPr>
                <w:rStyle w:val="c0"/>
                <w:b/>
                <w:bCs/>
                <w:color w:val="000000"/>
              </w:rPr>
              <w:t>Этапы реализации, Цель</w:t>
            </w:r>
          </w:p>
        </w:tc>
        <w:tc>
          <w:tcPr>
            <w:tcW w:w="2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13C08" w:rsidRPr="00564141" w:rsidRDefault="00A13C08" w:rsidP="00564141">
            <w:pPr>
              <w:pStyle w:val="c1"/>
              <w:spacing w:before="0" w:beforeAutospacing="0" w:after="0" w:afterAutospacing="0"/>
              <w:jc w:val="center"/>
              <w:rPr>
                <w:b/>
                <w:bCs/>
                <w:color w:val="000000"/>
              </w:rPr>
            </w:pPr>
            <w:r w:rsidRPr="00564141">
              <w:rPr>
                <w:rStyle w:val="c0"/>
                <w:b/>
                <w:bCs/>
                <w:color w:val="000000"/>
              </w:rPr>
              <w:t>Способы реализации</w:t>
            </w:r>
          </w:p>
        </w:tc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rStyle w:val="c13"/>
                <w:b/>
                <w:bCs/>
                <w:color w:val="000000"/>
              </w:rPr>
              <w:t>Реализация плана</w:t>
            </w:r>
          </w:p>
        </w:tc>
      </w:tr>
      <w:tr w:rsidR="00A13C08" w:rsidRPr="00564141" w:rsidTr="0051166C">
        <w:trPr>
          <w:trHeight w:val="2740"/>
        </w:trPr>
        <w:tc>
          <w:tcPr>
            <w:tcW w:w="2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rStyle w:val="c13c15"/>
                <w:b/>
                <w:bCs/>
                <w:color w:val="000000"/>
              </w:rPr>
              <w:t>1 этап –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rStyle w:val="c15c13"/>
                <w:b/>
                <w:bCs/>
                <w:color w:val="000000"/>
              </w:rPr>
            </w:pPr>
            <w:r w:rsidRPr="00564141">
              <w:rPr>
                <w:rStyle w:val="c15c13"/>
                <w:b/>
                <w:bCs/>
                <w:color w:val="000000"/>
              </w:rPr>
              <w:t>Подготовительный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rStyle w:val="c0"/>
                <w:color w:val="000000"/>
              </w:rPr>
              <w:t>- объединить стремление воспитателей и родителей на повышение  уровня  экологического образования детей,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rStyle w:val="c0"/>
                <w:color w:val="000000"/>
              </w:rPr>
              <w:t>- провести анкетирование родителей</w:t>
            </w:r>
          </w:p>
        </w:tc>
        <w:tc>
          <w:tcPr>
            <w:tcW w:w="2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rStyle w:val="c0"/>
                <w:color w:val="000000"/>
              </w:rPr>
              <w:t>- анкетирование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rStyle w:val="c0"/>
                <w:color w:val="000000"/>
              </w:rPr>
              <w:t>-  наблюдение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rStyle w:val="c0"/>
                <w:color w:val="000000"/>
              </w:rPr>
              <w:t>- беседы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rStyle w:val="c0"/>
                <w:color w:val="000000"/>
              </w:rPr>
              <w:t>- работа с познавательной литературой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rStyle w:val="c0"/>
                <w:color w:val="000000"/>
              </w:rPr>
              <w:t>- создание проекта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rStyle w:val="c0"/>
                <w:color w:val="000000"/>
              </w:rPr>
              <w:t>- разработка сценария праздника</w:t>
            </w:r>
          </w:p>
        </w:tc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color w:val="000000"/>
              </w:rPr>
              <w:t>1. Проведено анкетирование родителей «Экологическое воспитание в семье»</w:t>
            </w:r>
            <w:r>
              <w:rPr>
                <w:color w:val="000000"/>
              </w:rPr>
              <w:t>.</w:t>
            </w:r>
          </w:p>
          <w:p w:rsidR="00A13C08" w:rsidRPr="00564141" w:rsidRDefault="00A13C08" w:rsidP="004A7879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color w:val="000000"/>
              </w:rPr>
              <w:t>2</w:t>
            </w:r>
            <w:r w:rsidRPr="004A7879">
              <w:t>. Офо</w:t>
            </w:r>
            <w:r>
              <w:t>р</w:t>
            </w:r>
            <w:r w:rsidRPr="004A7879">
              <w:t>млен альбом</w:t>
            </w:r>
            <w:r>
              <w:rPr>
                <w:color w:val="FF0000"/>
              </w:rPr>
              <w:t xml:space="preserve"> </w:t>
            </w:r>
            <w:r>
              <w:rPr>
                <w:color w:val="000000"/>
              </w:rPr>
              <w:t>«Живое серебро Дона».</w:t>
            </w:r>
          </w:p>
          <w:p w:rsidR="00A13C08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color w:val="000000"/>
              </w:rPr>
              <w:t>3.</w:t>
            </w:r>
            <w:r>
              <w:rPr>
                <w:color w:val="000000"/>
              </w:rPr>
              <w:t xml:space="preserve"> Оформлены</w:t>
            </w:r>
            <w:r w:rsidRPr="00564141">
              <w:rPr>
                <w:color w:val="000000"/>
              </w:rPr>
              <w:t xml:space="preserve"> памятки и буклеты для родителей «Сохраним природу родного края»</w:t>
            </w:r>
            <w:r>
              <w:rPr>
                <w:color w:val="000000"/>
              </w:rPr>
              <w:t>.</w:t>
            </w:r>
          </w:p>
          <w:p w:rsidR="00A13C08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4. Оборудовали в уголке природы мини – лабораторию  по проведению опытно – экспериментальной деятельности с водой.</w:t>
            </w:r>
          </w:p>
          <w:p w:rsidR="00A13C08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5.Сформировали видеотеку познавательных фильмов и мультфильмов для детей из серии «Уроки тетушки Совы», «Эколята – дошколята».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A13C08" w:rsidRPr="00564141" w:rsidTr="0051166C">
        <w:trPr>
          <w:trHeight w:val="2820"/>
        </w:trPr>
        <w:tc>
          <w:tcPr>
            <w:tcW w:w="2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rStyle w:val="c15c13"/>
                <w:b/>
                <w:bCs/>
                <w:color w:val="000000"/>
              </w:rPr>
            </w:pPr>
            <w:r w:rsidRPr="00564141">
              <w:rPr>
                <w:rStyle w:val="c15c13"/>
                <w:b/>
                <w:bCs/>
                <w:color w:val="000000"/>
              </w:rPr>
              <w:t>2 этап – основной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rStyle w:val="c0"/>
                <w:color w:val="000000"/>
              </w:rPr>
              <w:t xml:space="preserve"> - активное сотрудничество взрослых, правильное понимание задач, содержания, форм и методов в работе по взаимодействию детского сада и семьи по экологическому воспитанию ребенка.</w:t>
            </w:r>
          </w:p>
        </w:tc>
        <w:tc>
          <w:tcPr>
            <w:tcW w:w="2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564141">
              <w:rPr>
                <w:rStyle w:val="c0"/>
                <w:color w:val="000000"/>
              </w:rPr>
              <w:t>  - проведение опытов с водой (речная, родниковая, водопроводная),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rStyle w:val="c0"/>
                <w:color w:val="000000"/>
              </w:rPr>
              <w:t>- оформление стендов, папок, памяток, уголков для родителей;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564141">
              <w:rPr>
                <w:rStyle w:val="c0"/>
                <w:color w:val="000000"/>
              </w:rPr>
              <w:t>- участие в природоохранных акциях «Чистый берег»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rStyle w:val="c0"/>
                <w:color w:val="000000"/>
              </w:rPr>
              <w:t>- проведение праздника с участием родителей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rStyle w:val="c0"/>
                <w:color w:val="000000"/>
              </w:rPr>
              <w:t>- конкурс рисунков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rStyle w:val="c0"/>
                <w:color w:val="000000"/>
              </w:rPr>
              <w:t>- просмотр презентаций</w:t>
            </w:r>
          </w:p>
        </w:tc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13C08" w:rsidRPr="00564141" w:rsidRDefault="00A13C08" w:rsidP="003B51EA">
            <w:pPr>
              <w:pStyle w:val="c8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564141">
              <w:rPr>
                <w:rStyle w:val="c14"/>
                <w:color w:val="000000"/>
              </w:rPr>
              <w:t>1.</w:t>
            </w:r>
            <w:r>
              <w:rPr>
                <w:rStyle w:val="c14"/>
                <w:color w:val="000000"/>
              </w:rPr>
              <w:t xml:space="preserve"> Проведено 6 «Трудовых десантов» по уборке мусора на берегу рек Вязовня, Дон</w:t>
            </w:r>
            <w:r>
              <w:rPr>
                <w:rStyle w:val="c0"/>
              </w:rPr>
              <w:t xml:space="preserve"> в разное время года.</w:t>
            </w:r>
          </w:p>
          <w:p w:rsidR="00A13C08" w:rsidRPr="00564141" w:rsidRDefault="00A13C08" w:rsidP="003B51EA">
            <w:pPr>
              <w:pStyle w:val="c8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5C57FF">
              <w:t>2</w:t>
            </w:r>
            <w:r w:rsidRPr="004A7879">
              <w:rPr>
                <w:color w:val="FF0000"/>
              </w:rPr>
              <w:t>.</w:t>
            </w:r>
            <w:r w:rsidRPr="00564141">
              <w:rPr>
                <w:rStyle w:val="c0"/>
                <w:color w:val="000000"/>
              </w:rPr>
              <w:t xml:space="preserve"> </w:t>
            </w:r>
            <w:r w:rsidRPr="00564141">
              <w:rPr>
                <w:color w:val="000000"/>
              </w:rPr>
              <w:t>Работа в мини – лаборатории «Волшебница вода»</w:t>
            </w:r>
            <w:r>
              <w:rPr>
                <w:color w:val="000000"/>
              </w:rPr>
              <w:t>.</w:t>
            </w:r>
          </w:p>
          <w:p w:rsidR="00A13C08" w:rsidRPr="00564141" w:rsidRDefault="00A13C08" w:rsidP="003B51EA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564141">
              <w:rPr>
                <w:color w:val="000000"/>
              </w:rPr>
              <w:t xml:space="preserve">. </w:t>
            </w:r>
            <w:r w:rsidRPr="00564141">
              <w:rPr>
                <w:rStyle w:val="c0"/>
                <w:color w:val="000000"/>
              </w:rPr>
              <w:t>Собран  материл  флора и фауна рек Дон и Вязовня</w:t>
            </w:r>
            <w:r>
              <w:rPr>
                <w:rStyle w:val="c0"/>
                <w:color w:val="000000"/>
              </w:rPr>
              <w:t xml:space="preserve"> (коллекции ракушек, разные виды грунта, гербарии)</w:t>
            </w:r>
          </w:p>
          <w:p w:rsidR="00A13C08" w:rsidRPr="00564141" w:rsidRDefault="00A13C08" w:rsidP="003B51EA">
            <w:pPr>
              <w:pStyle w:val="c5"/>
              <w:spacing w:before="0" w:beforeAutospacing="0" w:after="0" w:afterAutospacing="0"/>
              <w:rPr>
                <w:rStyle w:val="c0"/>
                <w:color w:val="000000"/>
              </w:rPr>
            </w:pPr>
            <w:r>
              <w:t>4.</w:t>
            </w:r>
            <w:r w:rsidRPr="00564141">
              <w:rPr>
                <w:rStyle w:val="c0"/>
                <w:color w:val="000000"/>
              </w:rPr>
              <w:t xml:space="preserve"> </w:t>
            </w:r>
            <w:r>
              <w:rPr>
                <w:rStyle w:val="c0"/>
                <w:color w:val="000000"/>
              </w:rPr>
              <w:t>Оформлена  фотовыставка «Река моими глазами»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>5</w:t>
            </w:r>
            <w:r w:rsidRPr="00564141">
              <w:rPr>
                <w:rStyle w:val="c0"/>
                <w:color w:val="000000"/>
              </w:rPr>
              <w:t>. Приняли участие в</w:t>
            </w:r>
            <w:r>
              <w:rPr>
                <w:rStyle w:val="c0"/>
                <w:color w:val="000000"/>
              </w:rPr>
              <w:t xml:space="preserve"> региональной </w:t>
            </w:r>
            <w:r w:rsidRPr="00564141">
              <w:rPr>
                <w:rStyle w:val="c0"/>
                <w:color w:val="000000"/>
              </w:rPr>
              <w:t xml:space="preserve"> акции «Малые города России и городские поселения», строительство новой набережной реки Дон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0"/>
              </w:rPr>
              <w:t xml:space="preserve"> 6. Экскурсии</w:t>
            </w:r>
            <w:r w:rsidRPr="00564141">
              <w:rPr>
                <w:rStyle w:val="c0"/>
              </w:rPr>
              <w:t xml:space="preserve"> на спасательную станцию реки Дон</w:t>
            </w:r>
            <w:r>
              <w:rPr>
                <w:rStyle w:val="c0"/>
              </w:rPr>
              <w:t xml:space="preserve"> в разное время года</w:t>
            </w:r>
            <w:r w:rsidRPr="00564141">
              <w:rPr>
                <w:rStyle w:val="c0"/>
              </w:rPr>
              <w:t xml:space="preserve">, </w:t>
            </w:r>
            <w:r>
              <w:rPr>
                <w:rStyle w:val="c0"/>
              </w:rPr>
              <w:t>(</w:t>
            </w:r>
            <w:r w:rsidRPr="00564141">
              <w:rPr>
                <w:rStyle w:val="c0"/>
              </w:rPr>
              <w:t>инструктаж по правилам поведения на воде</w:t>
            </w:r>
            <w:r>
              <w:rPr>
                <w:rStyle w:val="c0"/>
              </w:rPr>
              <w:t>, практические занятия с работниками спасательной станции, с демонстрацией погружения водолазов).</w:t>
            </w:r>
          </w:p>
        </w:tc>
      </w:tr>
      <w:tr w:rsidR="00A13C08" w:rsidRPr="00564141" w:rsidTr="00196E9C">
        <w:trPr>
          <w:trHeight w:val="1371"/>
        </w:trPr>
        <w:tc>
          <w:tcPr>
            <w:tcW w:w="2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rStyle w:val="c15c13"/>
                <w:b/>
                <w:bCs/>
                <w:color w:val="000000"/>
              </w:rPr>
            </w:pPr>
            <w:r w:rsidRPr="00564141">
              <w:rPr>
                <w:rStyle w:val="c15c13"/>
                <w:b/>
                <w:bCs/>
                <w:color w:val="000000"/>
              </w:rPr>
              <w:t>3 этап – Итоговый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rStyle w:val="c0"/>
                <w:color w:val="000000"/>
              </w:rPr>
              <w:t>Взаимодействие  детского сада и семьи по вопросам охраны природы родного края</w:t>
            </w:r>
          </w:p>
        </w:tc>
        <w:tc>
          <w:tcPr>
            <w:tcW w:w="2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0"/>
                <w:color w:val="000000"/>
              </w:rPr>
              <w:t xml:space="preserve">- конкурс детских рисунков </w:t>
            </w:r>
            <w:r w:rsidRPr="00564141">
              <w:rPr>
                <w:rStyle w:val="c0"/>
                <w:color w:val="000000"/>
              </w:rPr>
              <w:t xml:space="preserve"> «Наша чистая река»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rStyle w:val="c0"/>
                <w:color w:val="000000"/>
              </w:rPr>
              <w:t>- презентация проекта</w:t>
            </w: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  <w:r w:rsidRPr="00564141">
              <w:rPr>
                <w:rStyle w:val="c0"/>
                <w:color w:val="000000"/>
              </w:rPr>
              <w:t>-  выступление на РМО</w:t>
            </w:r>
            <w:r>
              <w:rPr>
                <w:rStyle w:val="c0"/>
                <w:color w:val="000000"/>
              </w:rPr>
              <w:t xml:space="preserve"> с опытом работы по проекту «Чистый берег»</w:t>
            </w:r>
          </w:p>
        </w:tc>
        <w:tc>
          <w:tcPr>
            <w:tcW w:w="5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13C08" w:rsidRPr="00564141" w:rsidRDefault="00A13C08" w:rsidP="00564141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 xml:space="preserve">1. </w:t>
            </w:r>
            <w:r w:rsidRPr="00564141">
              <w:rPr>
                <w:rStyle w:val="c0"/>
                <w:color w:val="000000"/>
              </w:rPr>
              <w:t>Проведен праздник  «Между речек веселых»</w:t>
            </w:r>
            <w:r>
              <w:rPr>
                <w:rStyle w:val="c0"/>
                <w:color w:val="000000"/>
              </w:rPr>
              <w:t xml:space="preserve"> на берегу реки Дон</w:t>
            </w:r>
            <w:r w:rsidRPr="00564141">
              <w:rPr>
                <w:rStyle w:val="c0"/>
                <w:color w:val="000000"/>
              </w:rPr>
              <w:t xml:space="preserve"> совместно с родителями</w:t>
            </w:r>
            <w:r>
              <w:rPr>
                <w:rStyle w:val="c0"/>
                <w:color w:val="000000"/>
              </w:rPr>
              <w:t>.</w:t>
            </w:r>
          </w:p>
          <w:p w:rsidR="00A13C08" w:rsidRPr="00564141" w:rsidRDefault="00A13C08" w:rsidP="004A7879">
            <w:pPr>
              <w:pStyle w:val="c8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>2.На сайте детского сада, группы, в сети интернет регулярно размещалась информация и фотоотчеты о ходе проекта.</w:t>
            </w:r>
          </w:p>
          <w:p w:rsidR="00A13C08" w:rsidRPr="00564141" w:rsidRDefault="00A13C08" w:rsidP="004A7879">
            <w:pPr>
              <w:pStyle w:val="c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A13C08" w:rsidRPr="00564141" w:rsidRDefault="00A13C08" w:rsidP="00564141">
            <w:pPr>
              <w:pStyle w:val="c5"/>
              <w:spacing w:before="0" w:beforeAutospacing="0" w:after="0" w:afterAutospacing="0"/>
              <w:rPr>
                <w:color w:val="000000"/>
              </w:rPr>
            </w:pPr>
          </w:p>
        </w:tc>
      </w:tr>
    </w:tbl>
    <w:p w:rsidR="00A13C08" w:rsidRPr="00564141" w:rsidRDefault="00A13C08" w:rsidP="004A7879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 w:rsidRPr="00564141">
        <w:rPr>
          <w:b/>
          <w:bCs/>
        </w:rPr>
        <w:t>Вывод</w:t>
      </w:r>
      <w:r w:rsidRPr="00564141">
        <w:t xml:space="preserve">: Дети </w:t>
      </w:r>
      <w:r w:rsidRPr="00564141">
        <w:rPr>
          <w:color w:val="000000"/>
        </w:rPr>
        <w:t>имеют элементарные представления о реках и их обитателях. В ходе познавательно – исследовательской деятельност</w:t>
      </w:r>
      <w:r>
        <w:rPr>
          <w:color w:val="000000"/>
        </w:rPr>
        <w:t>и расширены знания детей о воде</w:t>
      </w:r>
      <w:r w:rsidRPr="00564141">
        <w:rPr>
          <w:color w:val="000000"/>
        </w:rPr>
        <w:t>,</w:t>
      </w:r>
      <w:r>
        <w:rPr>
          <w:color w:val="000000"/>
        </w:rPr>
        <w:t xml:space="preserve"> как источнике жизни на Земле, </w:t>
      </w:r>
      <w:r w:rsidRPr="00564141">
        <w:rPr>
          <w:color w:val="000000"/>
        </w:rPr>
        <w:t xml:space="preserve"> правил</w:t>
      </w:r>
      <w:r>
        <w:rPr>
          <w:color w:val="000000"/>
        </w:rPr>
        <w:t>ах поведения в природе.   У дошкольников с</w:t>
      </w:r>
      <w:r w:rsidRPr="00564141">
        <w:rPr>
          <w:color w:val="000000"/>
        </w:rPr>
        <w:t>формировано понимание последствий экологически неграмотного поведения в природе</w:t>
      </w:r>
      <w:r w:rsidRPr="004A7879">
        <w:rPr>
          <w:color w:val="FF0000"/>
        </w:rPr>
        <w:t xml:space="preserve">. </w:t>
      </w:r>
      <w:r w:rsidRPr="00F83BC8">
        <w:t>Воспитанники проявляют познавательный интерес и любознательность в процессе наблюдений</w:t>
      </w:r>
      <w:r w:rsidRPr="00564141">
        <w:rPr>
          <w:color w:val="000000"/>
        </w:rPr>
        <w:t xml:space="preserve"> за флорой и фауной рек родного города</w:t>
      </w:r>
      <w:r>
        <w:rPr>
          <w:color w:val="000000"/>
        </w:rPr>
        <w:t xml:space="preserve">, у детей появилась </w:t>
      </w:r>
      <w:r w:rsidRPr="00564141">
        <w:t xml:space="preserve"> способность видеть красоту родной природы, наслаждаться красотой </w:t>
      </w:r>
      <w:r>
        <w:t xml:space="preserve">рек </w:t>
      </w:r>
      <w:r w:rsidRPr="00564141">
        <w:t>в разное время года.</w:t>
      </w:r>
    </w:p>
    <w:p w:rsidR="00A13C08" w:rsidRPr="00564141" w:rsidRDefault="00A13C08" w:rsidP="005641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3C08" w:rsidRPr="00564141" w:rsidRDefault="00A13C08" w:rsidP="005641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3C08" w:rsidRPr="00564141" w:rsidRDefault="00A13C08" w:rsidP="005641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3C08" w:rsidRPr="00564141" w:rsidRDefault="00A13C08" w:rsidP="005641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3C08" w:rsidRPr="00564141" w:rsidRDefault="00A13C08" w:rsidP="005641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3C08" w:rsidRPr="00564141" w:rsidRDefault="00A13C08" w:rsidP="005641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3C08" w:rsidRPr="00564141" w:rsidRDefault="00A13C08" w:rsidP="005641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3C08" w:rsidRPr="00564141" w:rsidRDefault="00A13C08" w:rsidP="005641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3C08" w:rsidRPr="00564141" w:rsidRDefault="00A13C08" w:rsidP="005641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3C08" w:rsidRPr="00564141" w:rsidRDefault="00A13C08" w:rsidP="005641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3C08" w:rsidRPr="00564141" w:rsidRDefault="00A13C08" w:rsidP="005641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3C08" w:rsidRPr="00564141" w:rsidRDefault="00A13C08" w:rsidP="0056414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13C08" w:rsidRPr="00564141" w:rsidSect="00650809">
      <w:footerReference w:type="default" r:id="rId10"/>
      <w:pgSz w:w="11906" w:h="16838"/>
      <w:pgMar w:top="899" w:right="850" w:bottom="1134" w:left="12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C08" w:rsidRDefault="00A13C08" w:rsidP="00650809">
      <w:pPr>
        <w:spacing w:after="0" w:line="240" w:lineRule="auto"/>
      </w:pPr>
      <w:r>
        <w:separator/>
      </w:r>
    </w:p>
  </w:endnote>
  <w:endnote w:type="continuationSeparator" w:id="1">
    <w:p w:rsidR="00A13C08" w:rsidRDefault="00A13C08" w:rsidP="00650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C08" w:rsidRDefault="00A13C08">
    <w:pPr>
      <w:pStyle w:val="Footer"/>
      <w:jc w:val="right"/>
    </w:pPr>
    <w:fldSimple w:instr=" PAGE   \* MERGEFORMAT ">
      <w:r>
        <w:rPr>
          <w:noProof/>
        </w:rPr>
        <w:t>3</w:t>
      </w:r>
    </w:fldSimple>
  </w:p>
  <w:p w:rsidR="00A13C08" w:rsidRDefault="00A13C0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C08" w:rsidRDefault="00A13C08" w:rsidP="00650809">
      <w:pPr>
        <w:spacing w:after="0" w:line="240" w:lineRule="auto"/>
      </w:pPr>
      <w:r>
        <w:separator/>
      </w:r>
    </w:p>
  </w:footnote>
  <w:footnote w:type="continuationSeparator" w:id="1">
    <w:p w:rsidR="00A13C08" w:rsidRDefault="00A13C08" w:rsidP="006508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06B9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12246F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29683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51875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9C8FDA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7B6F1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140B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2C902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1929C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7569D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AC773D"/>
    <w:multiLevelType w:val="hybridMultilevel"/>
    <w:tmpl w:val="765AEBB2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1">
    <w:nsid w:val="16C07256"/>
    <w:multiLevelType w:val="multilevel"/>
    <w:tmpl w:val="21F8B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B4A23FA"/>
    <w:multiLevelType w:val="hybridMultilevel"/>
    <w:tmpl w:val="0AE8E1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1420837"/>
    <w:multiLevelType w:val="multilevel"/>
    <w:tmpl w:val="CA2CA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8E7F5F"/>
    <w:multiLevelType w:val="hybridMultilevel"/>
    <w:tmpl w:val="7A7EBFB8"/>
    <w:lvl w:ilvl="0" w:tplc="29B45B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163B65"/>
    <w:multiLevelType w:val="hybridMultilevel"/>
    <w:tmpl w:val="B9E8B328"/>
    <w:lvl w:ilvl="0" w:tplc="29B45B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2073BC"/>
    <w:multiLevelType w:val="multilevel"/>
    <w:tmpl w:val="9B8E0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FD14DB"/>
    <w:multiLevelType w:val="multilevel"/>
    <w:tmpl w:val="84DC6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686722"/>
    <w:multiLevelType w:val="multilevel"/>
    <w:tmpl w:val="818E8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E31999"/>
    <w:multiLevelType w:val="hybridMultilevel"/>
    <w:tmpl w:val="B48E40D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40AC560C"/>
    <w:multiLevelType w:val="hybridMultilevel"/>
    <w:tmpl w:val="317A9E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3954B4F"/>
    <w:multiLevelType w:val="multilevel"/>
    <w:tmpl w:val="A6EAE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38A70A6"/>
    <w:multiLevelType w:val="hybridMultilevel"/>
    <w:tmpl w:val="A01851A4"/>
    <w:lvl w:ilvl="0" w:tplc="29B45B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386E58"/>
    <w:multiLevelType w:val="hybridMultilevel"/>
    <w:tmpl w:val="98EE77FC"/>
    <w:lvl w:ilvl="0" w:tplc="DF9053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>
    <w:nsid w:val="67656960"/>
    <w:multiLevelType w:val="multilevel"/>
    <w:tmpl w:val="BA56F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B4D4872"/>
    <w:multiLevelType w:val="multilevel"/>
    <w:tmpl w:val="DD56E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24C1BD2"/>
    <w:multiLevelType w:val="multilevel"/>
    <w:tmpl w:val="2096A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436022D"/>
    <w:multiLevelType w:val="multilevel"/>
    <w:tmpl w:val="5DF27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438670A"/>
    <w:multiLevelType w:val="hybridMultilevel"/>
    <w:tmpl w:val="785010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2"/>
  </w:num>
  <w:num w:numId="3">
    <w:abstractNumId w:val="14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9"/>
  </w:num>
  <w:num w:numId="15">
    <w:abstractNumId w:val="18"/>
  </w:num>
  <w:num w:numId="16">
    <w:abstractNumId w:val="13"/>
  </w:num>
  <w:num w:numId="17">
    <w:abstractNumId w:val="24"/>
  </w:num>
  <w:num w:numId="18">
    <w:abstractNumId w:val="27"/>
  </w:num>
  <w:num w:numId="19">
    <w:abstractNumId w:val="17"/>
  </w:num>
  <w:num w:numId="20">
    <w:abstractNumId w:val="11"/>
  </w:num>
  <w:num w:numId="21">
    <w:abstractNumId w:val="21"/>
  </w:num>
  <w:num w:numId="22">
    <w:abstractNumId w:val="26"/>
  </w:num>
  <w:num w:numId="23">
    <w:abstractNumId w:val="25"/>
  </w:num>
  <w:num w:numId="24">
    <w:abstractNumId w:val="20"/>
  </w:num>
  <w:num w:numId="25">
    <w:abstractNumId w:val="12"/>
  </w:num>
  <w:num w:numId="26">
    <w:abstractNumId w:val="10"/>
  </w:num>
  <w:num w:numId="27">
    <w:abstractNumId w:val="28"/>
  </w:num>
  <w:num w:numId="28">
    <w:abstractNumId w:val="23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47FB"/>
    <w:rsid w:val="00000411"/>
    <w:rsid w:val="00050FFA"/>
    <w:rsid w:val="000523E8"/>
    <w:rsid w:val="00057314"/>
    <w:rsid w:val="0006505F"/>
    <w:rsid w:val="0006714B"/>
    <w:rsid w:val="00080CD4"/>
    <w:rsid w:val="000E09CC"/>
    <w:rsid w:val="00101E00"/>
    <w:rsid w:val="00104D7E"/>
    <w:rsid w:val="00112509"/>
    <w:rsid w:val="001247C0"/>
    <w:rsid w:val="00137304"/>
    <w:rsid w:val="001519A0"/>
    <w:rsid w:val="00151AFF"/>
    <w:rsid w:val="00151C9D"/>
    <w:rsid w:val="00151FA1"/>
    <w:rsid w:val="0017600A"/>
    <w:rsid w:val="0018007B"/>
    <w:rsid w:val="00196E9C"/>
    <w:rsid w:val="001C3859"/>
    <w:rsid w:val="001E50CF"/>
    <w:rsid w:val="001E6859"/>
    <w:rsid w:val="00201F01"/>
    <w:rsid w:val="00210A35"/>
    <w:rsid w:val="00223E37"/>
    <w:rsid w:val="00234725"/>
    <w:rsid w:val="00264E4E"/>
    <w:rsid w:val="002723B4"/>
    <w:rsid w:val="00282E2A"/>
    <w:rsid w:val="002864E8"/>
    <w:rsid w:val="002A113D"/>
    <w:rsid w:val="002A6E04"/>
    <w:rsid w:val="002A7584"/>
    <w:rsid w:val="002B0EA5"/>
    <w:rsid w:val="002B2C5D"/>
    <w:rsid w:val="002C4A26"/>
    <w:rsid w:val="002E04FA"/>
    <w:rsid w:val="00312748"/>
    <w:rsid w:val="003245FD"/>
    <w:rsid w:val="00334B39"/>
    <w:rsid w:val="00343373"/>
    <w:rsid w:val="00366AFA"/>
    <w:rsid w:val="00386C39"/>
    <w:rsid w:val="00392356"/>
    <w:rsid w:val="00395D77"/>
    <w:rsid w:val="003A2831"/>
    <w:rsid w:val="003A5402"/>
    <w:rsid w:val="003B2288"/>
    <w:rsid w:val="003B38C5"/>
    <w:rsid w:val="003B51EA"/>
    <w:rsid w:val="003E75D7"/>
    <w:rsid w:val="00405D52"/>
    <w:rsid w:val="0041526D"/>
    <w:rsid w:val="0042167E"/>
    <w:rsid w:val="00452407"/>
    <w:rsid w:val="0045712B"/>
    <w:rsid w:val="004674B5"/>
    <w:rsid w:val="00474607"/>
    <w:rsid w:val="004A7879"/>
    <w:rsid w:val="004E0C42"/>
    <w:rsid w:val="004F5091"/>
    <w:rsid w:val="004F75D8"/>
    <w:rsid w:val="0051166C"/>
    <w:rsid w:val="00534DF7"/>
    <w:rsid w:val="00546C2B"/>
    <w:rsid w:val="005526C3"/>
    <w:rsid w:val="00564141"/>
    <w:rsid w:val="005717B8"/>
    <w:rsid w:val="005766F1"/>
    <w:rsid w:val="00576C75"/>
    <w:rsid w:val="00577CC8"/>
    <w:rsid w:val="005908AB"/>
    <w:rsid w:val="005A05D4"/>
    <w:rsid w:val="005A1369"/>
    <w:rsid w:val="005A4964"/>
    <w:rsid w:val="005B2D7C"/>
    <w:rsid w:val="005C57FF"/>
    <w:rsid w:val="005E5028"/>
    <w:rsid w:val="0060556B"/>
    <w:rsid w:val="006113FC"/>
    <w:rsid w:val="00612946"/>
    <w:rsid w:val="00616EAA"/>
    <w:rsid w:val="00617AAD"/>
    <w:rsid w:val="006266F4"/>
    <w:rsid w:val="0064504A"/>
    <w:rsid w:val="00650809"/>
    <w:rsid w:val="0066120E"/>
    <w:rsid w:val="00662833"/>
    <w:rsid w:val="006637E1"/>
    <w:rsid w:val="00664A06"/>
    <w:rsid w:val="00666D95"/>
    <w:rsid w:val="00670645"/>
    <w:rsid w:val="00673351"/>
    <w:rsid w:val="00676D83"/>
    <w:rsid w:val="006869EA"/>
    <w:rsid w:val="006930E0"/>
    <w:rsid w:val="00695009"/>
    <w:rsid w:val="006A374A"/>
    <w:rsid w:val="006A7FC2"/>
    <w:rsid w:val="006C1444"/>
    <w:rsid w:val="006C16E2"/>
    <w:rsid w:val="006E0B72"/>
    <w:rsid w:val="006E6886"/>
    <w:rsid w:val="006F14CE"/>
    <w:rsid w:val="00724578"/>
    <w:rsid w:val="0076097B"/>
    <w:rsid w:val="007906A7"/>
    <w:rsid w:val="00794292"/>
    <w:rsid w:val="007B27CB"/>
    <w:rsid w:val="007C4A46"/>
    <w:rsid w:val="007D06D3"/>
    <w:rsid w:val="007D2903"/>
    <w:rsid w:val="007D3802"/>
    <w:rsid w:val="007D6179"/>
    <w:rsid w:val="007E2D92"/>
    <w:rsid w:val="0080231E"/>
    <w:rsid w:val="00804014"/>
    <w:rsid w:val="008200AF"/>
    <w:rsid w:val="008357E1"/>
    <w:rsid w:val="00842FD6"/>
    <w:rsid w:val="00855D8C"/>
    <w:rsid w:val="008810CB"/>
    <w:rsid w:val="00887DE9"/>
    <w:rsid w:val="008A2DA8"/>
    <w:rsid w:val="008A7D30"/>
    <w:rsid w:val="008D299A"/>
    <w:rsid w:val="0091595A"/>
    <w:rsid w:val="009278D3"/>
    <w:rsid w:val="0096043A"/>
    <w:rsid w:val="0096347D"/>
    <w:rsid w:val="009764F9"/>
    <w:rsid w:val="00977014"/>
    <w:rsid w:val="00986D67"/>
    <w:rsid w:val="009936C1"/>
    <w:rsid w:val="009A68DE"/>
    <w:rsid w:val="009B2188"/>
    <w:rsid w:val="009C45EE"/>
    <w:rsid w:val="009D48D2"/>
    <w:rsid w:val="009D7C5E"/>
    <w:rsid w:val="009E0206"/>
    <w:rsid w:val="009E4A53"/>
    <w:rsid w:val="009F29DC"/>
    <w:rsid w:val="009F387C"/>
    <w:rsid w:val="00A012D8"/>
    <w:rsid w:val="00A01E68"/>
    <w:rsid w:val="00A05B85"/>
    <w:rsid w:val="00A13C08"/>
    <w:rsid w:val="00A21FE6"/>
    <w:rsid w:val="00A2733D"/>
    <w:rsid w:val="00A31E5E"/>
    <w:rsid w:val="00A35FF1"/>
    <w:rsid w:val="00A424E0"/>
    <w:rsid w:val="00A47783"/>
    <w:rsid w:val="00A526DF"/>
    <w:rsid w:val="00A52A46"/>
    <w:rsid w:val="00A76207"/>
    <w:rsid w:val="00A82CEA"/>
    <w:rsid w:val="00A85219"/>
    <w:rsid w:val="00AA5798"/>
    <w:rsid w:val="00AB76D8"/>
    <w:rsid w:val="00AC3FB0"/>
    <w:rsid w:val="00AE5A8B"/>
    <w:rsid w:val="00B072B1"/>
    <w:rsid w:val="00B1795E"/>
    <w:rsid w:val="00B200AE"/>
    <w:rsid w:val="00B24CD8"/>
    <w:rsid w:val="00B35203"/>
    <w:rsid w:val="00B60A31"/>
    <w:rsid w:val="00B65E99"/>
    <w:rsid w:val="00B71440"/>
    <w:rsid w:val="00B7294B"/>
    <w:rsid w:val="00B75ADF"/>
    <w:rsid w:val="00B93F9D"/>
    <w:rsid w:val="00BA1148"/>
    <w:rsid w:val="00BA4967"/>
    <w:rsid w:val="00BD07B6"/>
    <w:rsid w:val="00C02586"/>
    <w:rsid w:val="00C137F5"/>
    <w:rsid w:val="00C14370"/>
    <w:rsid w:val="00C21B2C"/>
    <w:rsid w:val="00C351FD"/>
    <w:rsid w:val="00C408CB"/>
    <w:rsid w:val="00C42A8E"/>
    <w:rsid w:val="00C5168D"/>
    <w:rsid w:val="00C57BAF"/>
    <w:rsid w:val="00C609DE"/>
    <w:rsid w:val="00C734B1"/>
    <w:rsid w:val="00C8629E"/>
    <w:rsid w:val="00C86E5C"/>
    <w:rsid w:val="00C90D1A"/>
    <w:rsid w:val="00C9317F"/>
    <w:rsid w:val="00CB57C7"/>
    <w:rsid w:val="00CD3CAA"/>
    <w:rsid w:val="00CD727A"/>
    <w:rsid w:val="00CE6C3F"/>
    <w:rsid w:val="00D20913"/>
    <w:rsid w:val="00D535A4"/>
    <w:rsid w:val="00D62166"/>
    <w:rsid w:val="00D70E95"/>
    <w:rsid w:val="00D77E14"/>
    <w:rsid w:val="00DA36D4"/>
    <w:rsid w:val="00DA4626"/>
    <w:rsid w:val="00DA47FB"/>
    <w:rsid w:val="00DB1837"/>
    <w:rsid w:val="00DB31C0"/>
    <w:rsid w:val="00DB5930"/>
    <w:rsid w:val="00DB5A0D"/>
    <w:rsid w:val="00DC1DFD"/>
    <w:rsid w:val="00DC2379"/>
    <w:rsid w:val="00DE018B"/>
    <w:rsid w:val="00DF2F3A"/>
    <w:rsid w:val="00E03180"/>
    <w:rsid w:val="00E24FEA"/>
    <w:rsid w:val="00E537A3"/>
    <w:rsid w:val="00E53AC6"/>
    <w:rsid w:val="00E57289"/>
    <w:rsid w:val="00E63D7D"/>
    <w:rsid w:val="00E73F4B"/>
    <w:rsid w:val="00E8512A"/>
    <w:rsid w:val="00E9297E"/>
    <w:rsid w:val="00EA7717"/>
    <w:rsid w:val="00EC61F3"/>
    <w:rsid w:val="00ED6AEA"/>
    <w:rsid w:val="00EF4D51"/>
    <w:rsid w:val="00F04306"/>
    <w:rsid w:val="00F07E7C"/>
    <w:rsid w:val="00F23BC9"/>
    <w:rsid w:val="00F41989"/>
    <w:rsid w:val="00F64C19"/>
    <w:rsid w:val="00F67556"/>
    <w:rsid w:val="00F710ED"/>
    <w:rsid w:val="00F83BC8"/>
    <w:rsid w:val="00F84629"/>
    <w:rsid w:val="00F970EE"/>
    <w:rsid w:val="00FC7E13"/>
    <w:rsid w:val="00FD17CA"/>
    <w:rsid w:val="00FD382F"/>
    <w:rsid w:val="00FD78E7"/>
    <w:rsid w:val="00FE2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833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9"/>
    <w:qFormat/>
    <w:locked/>
    <w:rsid w:val="008200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8200AF"/>
    <w:rPr>
      <w:rFonts w:ascii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rsid w:val="00DA47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DA47FB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E53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37A3"/>
    <w:rPr>
      <w:rFonts w:ascii="Tahoma" w:hAnsi="Tahoma" w:cs="Tahoma"/>
      <w:sz w:val="16"/>
      <w:szCs w:val="16"/>
    </w:rPr>
  </w:style>
  <w:style w:type="character" w:styleId="BookTitle">
    <w:name w:val="Book Title"/>
    <w:basedOn w:val="DefaultParagraphFont"/>
    <w:uiPriority w:val="99"/>
    <w:qFormat/>
    <w:rsid w:val="00B072B1"/>
    <w:rPr>
      <w:rFonts w:ascii="Cambria" w:hAnsi="Cambria" w:cs="Times New Roman"/>
      <w:b/>
      <w:i/>
      <w:sz w:val="24"/>
      <w:szCs w:val="24"/>
    </w:rPr>
  </w:style>
  <w:style w:type="paragraph" w:styleId="NoSpacing">
    <w:name w:val="No Spacing"/>
    <w:basedOn w:val="Normal"/>
    <w:uiPriority w:val="99"/>
    <w:qFormat/>
    <w:rsid w:val="00B072B1"/>
    <w:pPr>
      <w:spacing w:after="0" w:line="240" w:lineRule="auto"/>
    </w:pPr>
    <w:rPr>
      <w:sz w:val="24"/>
      <w:szCs w:val="32"/>
      <w:lang w:eastAsia="ru-RU"/>
    </w:rPr>
  </w:style>
  <w:style w:type="paragraph" w:customStyle="1" w:styleId="Default">
    <w:name w:val="Default"/>
    <w:uiPriority w:val="99"/>
    <w:rsid w:val="009F387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TableGrid">
    <w:name w:val="Table Grid"/>
    <w:basedOn w:val="TableNormal"/>
    <w:uiPriority w:val="99"/>
    <w:locked/>
    <w:rsid w:val="009F387C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FD382F"/>
    <w:rPr>
      <w:rFonts w:cs="Times New Roman"/>
      <w:color w:val="0000FF"/>
      <w:u w:val="single"/>
    </w:rPr>
  </w:style>
  <w:style w:type="table" w:customStyle="1" w:styleId="1">
    <w:name w:val="Сетка таблицы1"/>
    <w:uiPriority w:val="99"/>
    <w:rsid w:val="005A05D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65080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50809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65080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50809"/>
    <w:rPr>
      <w:rFonts w:cs="Times New Roman"/>
      <w:lang w:eastAsia="en-US"/>
    </w:rPr>
  </w:style>
  <w:style w:type="character" w:customStyle="1" w:styleId="text-blue">
    <w:name w:val="text-blue"/>
    <w:basedOn w:val="DefaultParagraphFont"/>
    <w:uiPriority w:val="99"/>
    <w:rsid w:val="008200AF"/>
    <w:rPr>
      <w:rFonts w:cs="Times New Roman"/>
    </w:rPr>
  </w:style>
  <w:style w:type="paragraph" w:styleId="ListParagraph">
    <w:name w:val="List Paragraph"/>
    <w:basedOn w:val="Normal"/>
    <w:uiPriority w:val="99"/>
    <w:qFormat/>
    <w:rsid w:val="00724578"/>
    <w:pPr>
      <w:ind w:left="708"/>
    </w:pPr>
  </w:style>
  <w:style w:type="character" w:customStyle="1" w:styleId="2">
    <w:name w:val="Основной текст (2)_"/>
    <w:basedOn w:val="DefaultParagraphFont"/>
    <w:link w:val="20"/>
    <w:uiPriority w:val="99"/>
    <w:locked/>
    <w:rsid w:val="00E8512A"/>
    <w:rPr>
      <w:rFonts w:cs="Times New Roman"/>
      <w:spacing w:val="1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E8512A"/>
    <w:pPr>
      <w:widowControl w:val="0"/>
      <w:shd w:val="clear" w:color="auto" w:fill="FFFFFF"/>
      <w:spacing w:after="0" w:line="216" w:lineRule="exact"/>
      <w:jc w:val="both"/>
    </w:pPr>
    <w:rPr>
      <w:spacing w:val="1"/>
      <w:sz w:val="16"/>
      <w:szCs w:val="16"/>
      <w:lang w:eastAsia="ru-RU"/>
    </w:rPr>
  </w:style>
  <w:style w:type="paragraph" w:customStyle="1" w:styleId="c1">
    <w:name w:val="c1"/>
    <w:basedOn w:val="Normal"/>
    <w:uiPriority w:val="99"/>
    <w:rsid w:val="00B75AD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0">
    <w:name w:val="c0"/>
    <w:basedOn w:val="DefaultParagraphFont"/>
    <w:uiPriority w:val="99"/>
    <w:rsid w:val="00B75ADF"/>
    <w:rPr>
      <w:rFonts w:cs="Times New Roman"/>
    </w:rPr>
  </w:style>
  <w:style w:type="paragraph" w:customStyle="1" w:styleId="c5">
    <w:name w:val="c5"/>
    <w:basedOn w:val="Normal"/>
    <w:uiPriority w:val="99"/>
    <w:rsid w:val="00B75AD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8">
    <w:name w:val="c8"/>
    <w:basedOn w:val="Normal"/>
    <w:uiPriority w:val="99"/>
    <w:rsid w:val="00B75AD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4">
    <w:name w:val="c14"/>
    <w:basedOn w:val="DefaultParagraphFont"/>
    <w:uiPriority w:val="99"/>
    <w:rsid w:val="00B75ADF"/>
    <w:rPr>
      <w:rFonts w:cs="Times New Roman"/>
    </w:rPr>
  </w:style>
  <w:style w:type="character" w:customStyle="1" w:styleId="c13">
    <w:name w:val="c13"/>
    <w:basedOn w:val="DefaultParagraphFont"/>
    <w:uiPriority w:val="99"/>
    <w:rsid w:val="00B75ADF"/>
    <w:rPr>
      <w:rFonts w:cs="Times New Roman"/>
    </w:rPr>
  </w:style>
  <w:style w:type="paragraph" w:customStyle="1" w:styleId="c8c12">
    <w:name w:val="c8 c12"/>
    <w:basedOn w:val="Normal"/>
    <w:uiPriority w:val="99"/>
    <w:rsid w:val="00B75AD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4c23">
    <w:name w:val="c14 c23"/>
    <w:basedOn w:val="DefaultParagraphFont"/>
    <w:uiPriority w:val="99"/>
    <w:rsid w:val="00B75ADF"/>
    <w:rPr>
      <w:rFonts w:cs="Times New Roman"/>
    </w:rPr>
  </w:style>
  <w:style w:type="character" w:customStyle="1" w:styleId="c15c13">
    <w:name w:val="c15 c13"/>
    <w:basedOn w:val="DefaultParagraphFont"/>
    <w:uiPriority w:val="99"/>
    <w:rsid w:val="00B75ADF"/>
    <w:rPr>
      <w:rFonts w:cs="Times New Roman"/>
    </w:rPr>
  </w:style>
  <w:style w:type="character" w:customStyle="1" w:styleId="c13c15">
    <w:name w:val="c13 c15"/>
    <w:basedOn w:val="DefaultParagraphFont"/>
    <w:uiPriority w:val="99"/>
    <w:rsid w:val="00B75ADF"/>
    <w:rPr>
      <w:rFonts w:cs="Times New Roman"/>
    </w:rPr>
  </w:style>
  <w:style w:type="character" w:customStyle="1" w:styleId="c24">
    <w:name w:val="c24"/>
    <w:basedOn w:val="DefaultParagraphFont"/>
    <w:uiPriority w:val="99"/>
    <w:rsid w:val="00B75AD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632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2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2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2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2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2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ya.filatovaanna1987.filatova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ory/yekologicheskoe_obrazovani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1043</TotalTime>
  <Pages>3</Pages>
  <Words>980</Words>
  <Characters>5588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59</cp:revision>
  <cp:lastPrinted>2021-03-25T06:10:00Z</cp:lastPrinted>
  <dcterms:created xsi:type="dcterms:W3CDTF">2017-03-26T15:59:00Z</dcterms:created>
  <dcterms:modified xsi:type="dcterms:W3CDTF">2021-08-28T07:54:00Z</dcterms:modified>
</cp:coreProperties>
</file>