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061" w:rsidRDefault="009A6061" w:rsidP="007650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Методическая разработка образовательной деятельности по теме:</w:t>
      </w:r>
    </w:p>
    <w:p w:rsidR="009A6061" w:rsidRDefault="009A6061" w:rsidP="007650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«На чем люди ездят»</w:t>
      </w:r>
    </w:p>
    <w:p w:rsidR="009A6061" w:rsidRDefault="009A6061" w:rsidP="0005373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Возраст воспитанников: </w:t>
      </w:r>
      <w:r>
        <w:rPr>
          <w:rFonts w:ascii="Times New Roman" w:hAnsi="Times New Roman"/>
          <w:sz w:val="28"/>
          <w:szCs w:val="28"/>
        </w:rPr>
        <w:t xml:space="preserve">старший дошкольный возраст </w:t>
      </w:r>
    </w:p>
    <w:p w:rsidR="009A6061" w:rsidRDefault="009A6061" w:rsidP="0005373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Виды деятельности: </w:t>
      </w:r>
      <w:r>
        <w:rPr>
          <w:rFonts w:ascii="Times New Roman" w:hAnsi="Times New Roman"/>
          <w:sz w:val="28"/>
          <w:szCs w:val="28"/>
        </w:rPr>
        <w:t>коммуникативная, изобразительная.</w:t>
      </w:r>
    </w:p>
    <w:p w:rsidR="009A6061" w:rsidRDefault="009A6061" w:rsidP="00053738">
      <w:pPr>
        <w:spacing w:after="0"/>
        <w:rPr>
          <w:rFonts w:ascii="Times New Roman" w:hAnsi="Times New Roman"/>
          <w:sz w:val="28"/>
          <w:szCs w:val="28"/>
        </w:rPr>
      </w:pPr>
      <w:r w:rsidRPr="001C4C94">
        <w:rPr>
          <w:rFonts w:ascii="Times New Roman" w:hAnsi="Times New Roman"/>
          <w:b/>
          <w:sz w:val="28"/>
          <w:szCs w:val="28"/>
        </w:rPr>
        <w:t>Образовательные области: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социально – коммуникативное развитие, художественно – эстетическое развитие, познавательное развитие.</w:t>
      </w:r>
    </w:p>
    <w:p w:rsidR="009A6061" w:rsidRDefault="009A6061" w:rsidP="0005373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7F6D">
        <w:rPr>
          <w:rFonts w:ascii="Times New Roman" w:hAnsi="Times New Roman"/>
          <w:sz w:val="28"/>
          <w:szCs w:val="28"/>
        </w:rPr>
        <w:t>Формировать умение изображать различные виды транспорта, их форму, строение, пропорции.</w:t>
      </w:r>
    </w:p>
    <w:p w:rsidR="009A6061" w:rsidRDefault="009A6061" w:rsidP="0005373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9A6061" w:rsidRDefault="009A6061" w:rsidP="001C4C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 w:rsidRPr="001C4C94">
        <w:rPr>
          <w:rFonts w:ascii="Times New Roman" w:hAnsi="Times New Roman"/>
          <w:sz w:val="28"/>
          <w:szCs w:val="28"/>
        </w:rPr>
        <w:t>способствовать</w:t>
      </w:r>
      <w:r>
        <w:rPr>
          <w:rFonts w:ascii="Times New Roman" w:hAnsi="Times New Roman"/>
          <w:sz w:val="28"/>
          <w:szCs w:val="28"/>
        </w:rPr>
        <w:t xml:space="preserve"> развитию самостоятельности;</w:t>
      </w:r>
    </w:p>
    <w:p w:rsidR="009A6061" w:rsidRDefault="009A6061" w:rsidP="001C4C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воображение и творческую активность;</w:t>
      </w:r>
    </w:p>
    <w:p w:rsidR="009A6061" w:rsidRPr="001C4C94" w:rsidRDefault="009A6061" w:rsidP="001C4C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создать условия для реализации самостоятельной изобразительной деятельности;</w:t>
      </w:r>
    </w:p>
    <w:p w:rsidR="009A6061" w:rsidRPr="00E47F6D" w:rsidRDefault="009A6061" w:rsidP="001C4C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E47F6D">
        <w:rPr>
          <w:rFonts w:ascii="Times New Roman" w:hAnsi="Times New Roman"/>
          <w:sz w:val="28"/>
          <w:szCs w:val="28"/>
        </w:rPr>
        <w:t>- закреплять умение рисовать крупно</w:t>
      </w:r>
    </w:p>
    <w:p w:rsidR="009A6061" w:rsidRPr="00E47F6D" w:rsidRDefault="009A6061" w:rsidP="001C4C94">
      <w:pPr>
        <w:rPr>
          <w:rFonts w:ascii="Times New Roman" w:hAnsi="Times New Roman"/>
          <w:sz w:val="28"/>
          <w:szCs w:val="28"/>
        </w:rPr>
      </w:pPr>
      <w:r w:rsidRPr="00E47F6D">
        <w:rPr>
          <w:rFonts w:ascii="Times New Roman" w:hAnsi="Times New Roman"/>
          <w:sz w:val="28"/>
          <w:szCs w:val="28"/>
        </w:rPr>
        <w:t>- располагать изображение посередине листа</w:t>
      </w:r>
    </w:p>
    <w:p w:rsidR="009A6061" w:rsidRDefault="009A6061" w:rsidP="001C4C94">
      <w:pPr>
        <w:rPr>
          <w:rFonts w:ascii="Times New Roman" w:hAnsi="Times New Roman"/>
          <w:sz w:val="28"/>
          <w:szCs w:val="28"/>
        </w:rPr>
      </w:pPr>
      <w:r w:rsidRPr="00E47F6D">
        <w:rPr>
          <w:rFonts w:ascii="Times New Roman" w:hAnsi="Times New Roman"/>
          <w:sz w:val="28"/>
          <w:szCs w:val="28"/>
        </w:rPr>
        <w:t>- развивать умение дополнять рисунок характерными деталями, доводить замысел до конца, оценивать свою работу.</w:t>
      </w:r>
    </w:p>
    <w:p w:rsidR="009A6061" w:rsidRPr="00053738" w:rsidRDefault="009A6061" w:rsidP="0005373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  <w:r w:rsidRPr="00053738">
        <w:rPr>
          <w:rFonts w:ascii="Times New Roman" w:hAnsi="Times New Roman"/>
          <w:sz w:val="28"/>
          <w:szCs w:val="28"/>
        </w:rPr>
        <w:t xml:space="preserve">рассматривание </w:t>
      </w:r>
      <w:r>
        <w:rPr>
          <w:rFonts w:ascii="Times New Roman" w:hAnsi="Times New Roman"/>
          <w:sz w:val="28"/>
          <w:szCs w:val="28"/>
        </w:rPr>
        <w:t>предметных картин по теме:</w:t>
      </w:r>
      <w:r w:rsidRPr="000537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«транспорт».</w:t>
      </w:r>
    </w:p>
    <w:p w:rsidR="009A6061" w:rsidRDefault="009A6061" w:rsidP="004A588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A6061" w:rsidRDefault="009A6061" w:rsidP="0005373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9A6061" w:rsidRDefault="009A6061" w:rsidP="004A588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0415C">
        <w:rPr>
          <w:rFonts w:ascii="Times New Roman" w:hAnsi="Times New Roman"/>
          <w:b/>
          <w:sz w:val="28"/>
          <w:szCs w:val="28"/>
        </w:rPr>
        <w:t>1 этап: способствуем формированию у детей внутренней мотивации к деятельности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53"/>
        <w:gridCol w:w="5387"/>
      </w:tblGrid>
      <w:tr w:rsidR="009A6061" w:rsidRPr="004C08CE" w:rsidTr="004C08CE">
        <w:tc>
          <w:tcPr>
            <w:tcW w:w="5353" w:type="dxa"/>
          </w:tcPr>
          <w:p w:rsidR="009A6061" w:rsidRPr="004C08CE" w:rsidRDefault="009A6061" w:rsidP="004C08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08CE"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5387" w:type="dxa"/>
          </w:tcPr>
          <w:p w:rsidR="009A6061" w:rsidRPr="004C08CE" w:rsidRDefault="009A6061" w:rsidP="004C08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08CE">
              <w:rPr>
                <w:rFonts w:ascii="Times New Roman" w:hAnsi="Times New Roman"/>
                <w:b/>
                <w:sz w:val="28"/>
                <w:szCs w:val="28"/>
              </w:rPr>
              <w:t>Обратная связь на высказывание детей/примечание</w:t>
            </w:r>
          </w:p>
        </w:tc>
      </w:tr>
      <w:tr w:rsidR="009A6061" w:rsidRPr="004C08CE" w:rsidTr="004C08CE">
        <w:trPr>
          <w:trHeight w:val="331"/>
        </w:trPr>
        <w:tc>
          <w:tcPr>
            <w:tcW w:w="5353" w:type="dxa"/>
          </w:tcPr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Приходит воспитатель младшей группы с проблемой.</w:t>
            </w:r>
          </w:p>
          <w:p w:rsidR="009A6061" w:rsidRPr="004C08CE" w:rsidRDefault="009A6061" w:rsidP="004C08CE">
            <w:pPr>
              <w:spacing w:after="0" w:line="240" w:lineRule="auto"/>
              <w:jc w:val="both"/>
              <w:rPr>
                <w:color w:val="000000"/>
                <w:sz w:val="29"/>
                <w:szCs w:val="29"/>
                <w:shd w:val="clear" w:color="auto" w:fill="FFFFFF"/>
              </w:rPr>
            </w:pPr>
          </w:p>
          <w:p w:rsidR="009A6061" w:rsidRDefault="009A6061" w:rsidP="0076504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9"/>
                <w:szCs w:val="29"/>
                <w:shd w:val="clear" w:color="auto" w:fill="FFFFFF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Ребят, у нас есть проблема. Мы с малышами хотели сложить картинку из пазл, но у них не получилось, слишком сложно. </w:t>
            </w:r>
          </w:p>
          <w:p w:rsidR="009A6061" w:rsidRPr="0076504F" w:rsidRDefault="009A6061" w:rsidP="0076504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могли бы вы нам помочь</w:t>
            </w:r>
            <w:r w:rsidRPr="0076504F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9A6061" w:rsidRDefault="009A6061" w:rsidP="004C08CE">
            <w:pPr>
              <w:spacing w:after="0" w:line="240" w:lineRule="auto"/>
              <w:rPr>
                <w:rFonts w:ascii="Times New Roman" w:hAnsi="Times New Roman"/>
                <w:color w:val="000000"/>
                <w:sz w:val="29"/>
                <w:szCs w:val="29"/>
                <w:shd w:val="clear" w:color="auto" w:fill="FFFFFF"/>
              </w:rPr>
            </w:pPr>
          </w:p>
          <w:p w:rsidR="009A6061" w:rsidRDefault="009A6061" w:rsidP="004C08CE">
            <w:pPr>
              <w:spacing w:after="0" w:line="240" w:lineRule="auto"/>
              <w:rPr>
                <w:rFonts w:ascii="Times New Roman" w:hAnsi="Times New Roman"/>
                <w:color w:val="000000"/>
                <w:sz w:val="29"/>
                <w:szCs w:val="29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9"/>
                <w:szCs w:val="29"/>
                <w:shd w:val="clear" w:color="auto" w:fill="FFFFFF"/>
              </w:rPr>
              <w:t>- Ребята мы можем помочь?</w:t>
            </w:r>
          </w:p>
          <w:p w:rsidR="009A6061" w:rsidRDefault="009A6061" w:rsidP="004C08CE">
            <w:pPr>
              <w:spacing w:after="0" w:line="240" w:lineRule="auto"/>
              <w:rPr>
                <w:rFonts w:ascii="Times New Roman" w:hAnsi="Times New Roman"/>
                <w:color w:val="000000"/>
                <w:sz w:val="29"/>
                <w:szCs w:val="29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9"/>
                <w:szCs w:val="29"/>
                <w:shd w:val="clear" w:color="auto" w:fill="FFFFFF"/>
              </w:rPr>
              <w:t>-Ваши предложения? Как решить эту проблему</w:t>
            </w:r>
            <w:r w:rsidRPr="001E383B">
              <w:rPr>
                <w:rFonts w:ascii="Times New Roman" w:hAnsi="Times New Roman"/>
                <w:color w:val="000000"/>
                <w:sz w:val="29"/>
                <w:szCs w:val="29"/>
                <w:shd w:val="clear" w:color="auto" w:fill="FFFFFF"/>
              </w:rPr>
              <w:t>?</w:t>
            </w:r>
          </w:p>
          <w:p w:rsidR="009A6061" w:rsidRPr="0076504F" w:rsidRDefault="009A6061" w:rsidP="004C08CE">
            <w:pPr>
              <w:spacing w:after="0" w:line="240" w:lineRule="auto"/>
              <w:rPr>
                <w:rFonts w:ascii="Times New Roman" w:hAnsi="Times New Roman"/>
                <w:color w:val="000000"/>
                <w:sz w:val="29"/>
                <w:szCs w:val="29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9"/>
                <w:szCs w:val="29"/>
                <w:shd w:val="clear" w:color="auto" w:fill="FFFFFF"/>
              </w:rPr>
              <w:t>-Наталья Анатольевна, мы с ребятами обсудим всё и решим проблему.</w:t>
            </w:r>
          </w:p>
        </w:tc>
        <w:tc>
          <w:tcPr>
            <w:tcW w:w="5387" w:type="dxa"/>
          </w:tcPr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A6061" w:rsidRDefault="009A6061" w:rsidP="006F5E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Если дети соглашаются:</w:t>
            </w:r>
          </w:p>
          <w:p w:rsidR="009A6061" w:rsidRDefault="009A6061" w:rsidP="006F5E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-Замечательно. Как здорово, что вы такие отзывчивые.</w:t>
            </w:r>
          </w:p>
          <w:p w:rsidR="009A6061" w:rsidRDefault="009A6061" w:rsidP="006F5E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Если дети не могут ответить:</w:t>
            </w:r>
          </w:p>
          <w:p w:rsidR="009A6061" w:rsidRPr="006F5E56" w:rsidRDefault="009A6061" w:rsidP="006F5E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-Может быть вы попробуете сложить картину?</w:t>
            </w:r>
          </w:p>
          <w:p w:rsidR="009A6061" w:rsidRPr="004C08CE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A6061" w:rsidRPr="004C08CE" w:rsidTr="004C08CE">
        <w:trPr>
          <w:trHeight w:val="331"/>
        </w:trPr>
        <w:tc>
          <w:tcPr>
            <w:tcW w:w="5353" w:type="dxa"/>
          </w:tcPr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Воспитатель садится </w:t>
            </w:r>
            <w:r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c</w:t>
            </w:r>
            <w:r w:rsidRPr="0076504F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детьми на ковер и складывают пазлы.</w:t>
            </w:r>
          </w:p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Ребята, у вас всё здорово получилось!</w:t>
            </w:r>
          </w:p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изображено на картине</w:t>
            </w:r>
            <w:r w:rsidRPr="001E383B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9A6061" w:rsidRPr="0076504F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какому виду транспорта относится автобус</w:t>
            </w:r>
            <w:r w:rsidRPr="0076504F">
              <w:rPr>
                <w:rFonts w:ascii="Times New Roman" w:hAnsi="Times New Roman"/>
                <w:sz w:val="28"/>
                <w:szCs w:val="28"/>
              </w:rPr>
              <w:t>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 какой ещё вид транспорта вы знаете</w:t>
            </w:r>
            <w:r w:rsidRPr="0076504F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9A6061" w:rsidRPr="0076504F" w:rsidRDefault="009A6061" w:rsidP="007650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:rsidR="009A6061" w:rsidRDefault="009A6061" w:rsidP="0076504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Если дети отвечают:</w:t>
            </w:r>
          </w:p>
          <w:p w:rsidR="009A6061" w:rsidRDefault="009A6061" w:rsidP="007650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-Замечательно!</w:t>
            </w:r>
          </w:p>
          <w:p w:rsidR="009A6061" w:rsidRPr="001E383B" w:rsidRDefault="009A6061" w:rsidP="007650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A6061" w:rsidRDefault="009A6061" w:rsidP="0076504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Если дети не могут ответить:</w:t>
            </w:r>
          </w:p>
          <w:p w:rsidR="009A6061" w:rsidRDefault="009A6061" w:rsidP="007650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Если транспорт плавает на воде значит он какой</w:t>
            </w:r>
            <w:r w:rsidRPr="0076504F">
              <w:rPr>
                <w:rFonts w:ascii="Times New Roman" w:hAnsi="Times New Roman"/>
                <w:sz w:val="28"/>
                <w:szCs w:val="28"/>
              </w:rPr>
              <w:t>?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воздухе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? </w:t>
            </w:r>
          </w:p>
          <w:p w:rsidR="009A6061" w:rsidRPr="0076504F" w:rsidRDefault="009A6061" w:rsidP="000537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A6061" w:rsidRDefault="009A6061" w:rsidP="004A58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6061" w:rsidRDefault="009A6061" w:rsidP="004A58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6061" w:rsidRDefault="009A6061" w:rsidP="004A588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A6061" w:rsidRDefault="009A6061" w:rsidP="004A588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0415C">
        <w:rPr>
          <w:rFonts w:ascii="Times New Roman" w:hAnsi="Times New Roman"/>
          <w:b/>
          <w:sz w:val="28"/>
          <w:szCs w:val="28"/>
        </w:rPr>
        <w:t>2 этап: способствуем планированию детьми их деятельности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53"/>
        <w:gridCol w:w="5387"/>
      </w:tblGrid>
      <w:tr w:rsidR="009A6061" w:rsidRPr="004C08CE" w:rsidTr="004C08CE">
        <w:tc>
          <w:tcPr>
            <w:tcW w:w="5353" w:type="dxa"/>
          </w:tcPr>
          <w:p w:rsidR="009A6061" w:rsidRPr="004C08CE" w:rsidRDefault="009A6061" w:rsidP="004C08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08CE"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5387" w:type="dxa"/>
          </w:tcPr>
          <w:p w:rsidR="009A6061" w:rsidRPr="004C08CE" w:rsidRDefault="009A6061" w:rsidP="004C08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08CE">
              <w:rPr>
                <w:rFonts w:ascii="Times New Roman" w:hAnsi="Times New Roman"/>
                <w:b/>
                <w:sz w:val="28"/>
                <w:szCs w:val="28"/>
              </w:rPr>
              <w:t>Обратная связь на высказывание детей/примечание</w:t>
            </w:r>
          </w:p>
        </w:tc>
      </w:tr>
      <w:tr w:rsidR="009A6061" w:rsidRPr="004C08CE" w:rsidTr="004C08CE">
        <w:trPr>
          <w:trHeight w:val="587"/>
        </w:trPr>
        <w:tc>
          <w:tcPr>
            <w:tcW w:w="5353" w:type="dxa"/>
          </w:tcPr>
          <w:p w:rsidR="009A6061" w:rsidRDefault="009A6061" w:rsidP="00AA54C8">
            <w:pPr>
              <w:pStyle w:val="NormalWeb"/>
              <w:shd w:val="clear" w:color="auto" w:fill="FFFFFF"/>
              <w:spacing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</w:t>
            </w:r>
            <w:r w:rsidRPr="00AA54C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же хорошо вы знаете все виды транспорта! А вот малыши у Натальи Анатольевны не все виды транспорта знают.</w:t>
            </w:r>
          </w:p>
          <w:p w:rsidR="009A6061" w:rsidRPr="00AA54C8" w:rsidRDefault="009A6061" w:rsidP="00AA54C8">
            <w:pPr>
              <w:pStyle w:val="NormalWeb"/>
              <w:shd w:val="clear" w:color="auto" w:fill="FFFFFF"/>
              <w:spacing w:after="0" w:afterAutospacing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Как вы думаете, что можно сделать, чтобы малыши их тоже запомнили</w:t>
            </w:r>
            <w:r w:rsidRPr="00AA54C8">
              <w:rPr>
                <w:sz w:val="28"/>
                <w:szCs w:val="28"/>
              </w:rPr>
              <w:t>?</w:t>
            </w:r>
          </w:p>
        </w:tc>
        <w:tc>
          <w:tcPr>
            <w:tcW w:w="5387" w:type="dxa"/>
          </w:tcPr>
          <w:p w:rsidR="009A6061" w:rsidRPr="00AA54C8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A6061" w:rsidRPr="00AA54C8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A6061" w:rsidRPr="00AA54C8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A6061" w:rsidRPr="00AA54C8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A6061" w:rsidRPr="00AA54C8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A6061" w:rsidRPr="00AA54C8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Если дети отвечают неверно, </w:t>
            </w:r>
            <w:r w:rsidRPr="00AA54C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воспитатель подсказывает:</w:t>
            </w:r>
          </w:p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-Интересный вариант! </w:t>
            </w:r>
          </w:p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Кто ещё как думает</w:t>
            </w:r>
            <w:r w:rsidRPr="00AA54C8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9A6061" w:rsidRPr="001E383B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-Может нарисовать</w:t>
            </w:r>
            <w:r w:rsidRPr="001E383B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9A6061" w:rsidRPr="00AA54C8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A6061" w:rsidRPr="00AA54C8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Если дети отвечают правильно:</w:t>
            </w:r>
          </w:p>
          <w:p w:rsidR="009A6061" w:rsidRPr="00AA54C8" w:rsidRDefault="009A6061" w:rsidP="00AA54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Здорово, именно так! Значит будем делать книжку-малышку!</w:t>
            </w:r>
          </w:p>
          <w:p w:rsidR="009A6061" w:rsidRPr="00AA54C8" w:rsidRDefault="009A6061" w:rsidP="00AA54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A6061" w:rsidRPr="004C08CE" w:rsidTr="004C08CE">
        <w:trPr>
          <w:trHeight w:val="653"/>
        </w:trPr>
        <w:tc>
          <w:tcPr>
            <w:tcW w:w="5353" w:type="dxa"/>
          </w:tcPr>
          <w:p w:rsidR="009A6061" w:rsidRPr="004C08CE" w:rsidRDefault="009A6061" w:rsidP="00AA54C8">
            <w:pPr>
              <w:pStyle w:val="NormalWeb"/>
              <w:shd w:val="clear" w:color="auto" w:fill="FFFFFF"/>
              <w:spacing w:after="0" w:afterAutospacing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Осталось решить, кто какой транспорт будет рисовать?</w:t>
            </w:r>
          </w:p>
        </w:tc>
        <w:tc>
          <w:tcPr>
            <w:tcW w:w="5387" w:type="dxa"/>
          </w:tcPr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Если дети определились:</w:t>
            </w:r>
          </w:p>
          <w:p w:rsidR="009A6061" w:rsidRPr="00EA601A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601A">
              <w:rPr>
                <w:rFonts w:ascii="Times New Roman" w:hAnsi="Times New Roman"/>
                <w:sz w:val="28"/>
                <w:szCs w:val="28"/>
              </w:rPr>
              <w:t>- Отлично</w:t>
            </w:r>
            <w:r>
              <w:rPr>
                <w:rFonts w:ascii="Times New Roman" w:hAnsi="Times New Roman"/>
                <w:sz w:val="28"/>
                <w:szCs w:val="28"/>
              </w:rPr>
              <w:t>!</w:t>
            </w:r>
          </w:p>
        </w:tc>
      </w:tr>
      <w:tr w:rsidR="009A6061" w:rsidRPr="004C08CE" w:rsidTr="004C08CE">
        <w:trPr>
          <w:trHeight w:val="549"/>
        </w:trPr>
        <w:tc>
          <w:tcPr>
            <w:tcW w:w="5353" w:type="dxa"/>
          </w:tcPr>
          <w:p w:rsidR="009A6061" w:rsidRDefault="009A6061" w:rsidP="004C08C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-Предлагаю вам подойти к столу и взять предметы, которые вам понадобятся для работы.</w:t>
            </w:r>
          </w:p>
          <w:p w:rsidR="009A6061" w:rsidRPr="004C08CE" w:rsidRDefault="009A6061" w:rsidP="004C08C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:rsidR="009A6061" w:rsidRPr="004C08CE" w:rsidRDefault="009A6061" w:rsidP="004C08C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8"/>
                <w:szCs w:val="28"/>
                <w:lang w:eastAsia="ru-RU"/>
              </w:rPr>
              <w:t>При необходимости воспитатель даёт советы.</w:t>
            </w:r>
          </w:p>
        </w:tc>
      </w:tr>
    </w:tbl>
    <w:p w:rsidR="009A6061" w:rsidRPr="0090415C" w:rsidRDefault="009A6061" w:rsidP="004A588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A6061" w:rsidRDefault="009A6061" w:rsidP="004A588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0415C">
        <w:rPr>
          <w:rFonts w:ascii="Times New Roman" w:hAnsi="Times New Roman"/>
          <w:b/>
          <w:sz w:val="28"/>
          <w:szCs w:val="28"/>
        </w:rPr>
        <w:t>3 этап: способствуем реализации детского замысла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53"/>
        <w:gridCol w:w="5387"/>
      </w:tblGrid>
      <w:tr w:rsidR="009A6061" w:rsidRPr="004C08CE" w:rsidTr="004C08CE">
        <w:tc>
          <w:tcPr>
            <w:tcW w:w="5353" w:type="dxa"/>
          </w:tcPr>
          <w:p w:rsidR="009A6061" w:rsidRPr="004C08CE" w:rsidRDefault="009A6061" w:rsidP="004C08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08CE"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5387" w:type="dxa"/>
          </w:tcPr>
          <w:p w:rsidR="009A6061" w:rsidRPr="004C08CE" w:rsidRDefault="009A6061" w:rsidP="004C08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08CE">
              <w:rPr>
                <w:rFonts w:ascii="Times New Roman" w:hAnsi="Times New Roman"/>
                <w:b/>
                <w:sz w:val="28"/>
                <w:szCs w:val="28"/>
              </w:rPr>
              <w:t>Обратная связь на высказывание детей/ примечание</w:t>
            </w:r>
          </w:p>
        </w:tc>
      </w:tr>
      <w:tr w:rsidR="009A6061" w:rsidRPr="004C08CE" w:rsidTr="004C08CE">
        <w:tc>
          <w:tcPr>
            <w:tcW w:w="5353" w:type="dxa"/>
          </w:tcPr>
          <w:p w:rsidR="009A6061" w:rsidRPr="004C08CE" w:rsidRDefault="009A6061" w:rsidP="004C08CE">
            <w:pPr>
              <w:pStyle w:val="NormalWeb"/>
              <w:shd w:val="clear" w:color="auto" w:fill="FFFFFF"/>
              <w:spacing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Мы готовы творить! Желаю вам интересной  творческой работы! (Самостоятельная работа).</w:t>
            </w:r>
          </w:p>
        </w:tc>
        <w:tc>
          <w:tcPr>
            <w:tcW w:w="5387" w:type="dxa"/>
          </w:tcPr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-Что ты будешь рисовать?</w:t>
            </w:r>
          </w:p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Как ты это сделаешь?</w:t>
            </w:r>
          </w:p>
          <w:p w:rsidR="009A6061" w:rsidRPr="008230B0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Необычно! Мне очень нравится! Вот это да!</w:t>
            </w:r>
          </w:p>
        </w:tc>
      </w:tr>
    </w:tbl>
    <w:p w:rsidR="009A6061" w:rsidRPr="0090415C" w:rsidRDefault="009A6061" w:rsidP="004A5887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A6061" w:rsidRDefault="009A6061" w:rsidP="004A588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0415C">
        <w:rPr>
          <w:rFonts w:ascii="Times New Roman" w:hAnsi="Times New Roman"/>
          <w:b/>
          <w:i/>
          <w:sz w:val="28"/>
          <w:szCs w:val="28"/>
        </w:rPr>
        <w:t>4</w:t>
      </w:r>
      <w:r w:rsidRPr="0090415C">
        <w:rPr>
          <w:rFonts w:ascii="Times New Roman" w:hAnsi="Times New Roman"/>
          <w:b/>
          <w:sz w:val="28"/>
          <w:szCs w:val="28"/>
        </w:rPr>
        <w:t xml:space="preserve"> этап: способствуем проведению детской рефлексии по итогам деятельности 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53"/>
        <w:gridCol w:w="5387"/>
      </w:tblGrid>
      <w:tr w:rsidR="009A6061" w:rsidRPr="004C08CE" w:rsidTr="004C08CE">
        <w:tc>
          <w:tcPr>
            <w:tcW w:w="5353" w:type="dxa"/>
          </w:tcPr>
          <w:p w:rsidR="009A6061" w:rsidRPr="004C08CE" w:rsidRDefault="009A6061" w:rsidP="004C08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08CE"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5387" w:type="dxa"/>
          </w:tcPr>
          <w:p w:rsidR="009A6061" w:rsidRPr="004C08CE" w:rsidRDefault="009A6061" w:rsidP="004C08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08CE">
              <w:rPr>
                <w:rFonts w:ascii="Times New Roman" w:hAnsi="Times New Roman"/>
                <w:b/>
                <w:sz w:val="28"/>
                <w:szCs w:val="28"/>
              </w:rPr>
              <w:t>Обратная связь на высказывание детей/ примечание</w:t>
            </w:r>
          </w:p>
        </w:tc>
      </w:tr>
      <w:tr w:rsidR="009A6061" w:rsidRPr="004C08CE" w:rsidTr="004C08CE">
        <w:tc>
          <w:tcPr>
            <w:tcW w:w="5353" w:type="dxa"/>
          </w:tcPr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Мне очень интересно посмотреть, что же у вас получилось?</w:t>
            </w:r>
          </w:p>
          <w:p w:rsidR="009A6061" w:rsidRPr="008230B0" w:rsidRDefault="009A6061" w:rsidP="00AA54C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Какая красота! Полюбуйтесь на работы друг друга. А я позову Наталью Анатольевну, чтобы отдать ей нашу книжку</w:t>
            </w:r>
          </w:p>
        </w:tc>
        <w:tc>
          <w:tcPr>
            <w:tcW w:w="5387" w:type="dxa"/>
          </w:tcPr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A6061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A6061" w:rsidRPr="004C08CE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A6061" w:rsidRPr="004C08CE" w:rsidTr="00AB22C6">
        <w:trPr>
          <w:trHeight w:val="1347"/>
        </w:trPr>
        <w:tc>
          <w:tcPr>
            <w:tcW w:w="5353" w:type="dxa"/>
          </w:tcPr>
          <w:p w:rsidR="009A6061" w:rsidRDefault="009A6061" w:rsidP="007B22E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C08C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Что было самым трудным?</w:t>
            </w:r>
          </w:p>
          <w:p w:rsidR="009A6061" w:rsidRDefault="009A6061" w:rsidP="007B22E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Мы справились с заданием?</w:t>
            </w:r>
          </w:p>
          <w:p w:rsidR="009A6061" w:rsidRPr="004C08CE" w:rsidRDefault="009A6061" w:rsidP="007B22E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Решили проблему?</w:t>
            </w:r>
          </w:p>
        </w:tc>
        <w:tc>
          <w:tcPr>
            <w:tcW w:w="5387" w:type="dxa"/>
          </w:tcPr>
          <w:p w:rsidR="009A6061" w:rsidRPr="004C08CE" w:rsidRDefault="009A6061" w:rsidP="00AB22C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4C08CE">
              <w:rPr>
                <w:rFonts w:ascii="Times New Roman" w:hAnsi="Times New Roman"/>
                <w:i/>
                <w:sz w:val="28"/>
                <w:szCs w:val="28"/>
              </w:rPr>
              <w:t>Если ответят что ничего</w:t>
            </w:r>
          </w:p>
          <w:p w:rsidR="009A6061" w:rsidRPr="004C08CE" w:rsidRDefault="009A6061" w:rsidP="00AB22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08CE">
              <w:rPr>
                <w:rFonts w:ascii="Times New Roman" w:hAnsi="Times New Roman"/>
                <w:sz w:val="28"/>
                <w:szCs w:val="28"/>
              </w:rPr>
              <w:t>Зам</w:t>
            </w:r>
            <w:r>
              <w:rPr>
                <w:rFonts w:ascii="Times New Roman" w:hAnsi="Times New Roman"/>
                <w:sz w:val="28"/>
                <w:szCs w:val="28"/>
              </w:rPr>
              <w:t>ечательно. Я знала, что у вас всё получится.</w:t>
            </w:r>
          </w:p>
        </w:tc>
      </w:tr>
      <w:tr w:rsidR="009A6061" w:rsidRPr="004C08CE" w:rsidTr="004C08CE">
        <w:tc>
          <w:tcPr>
            <w:tcW w:w="5353" w:type="dxa"/>
          </w:tcPr>
          <w:p w:rsidR="009A6061" w:rsidRPr="004C08CE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 так рада, что у вас всё получилось!</w:t>
            </w:r>
          </w:p>
        </w:tc>
        <w:tc>
          <w:tcPr>
            <w:tcW w:w="5387" w:type="dxa"/>
          </w:tcPr>
          <w:p w:rsidR="009A6061" w:rsidRPr="004C08CE" w:rsidRDefault="009A6061" w:rsidP="004C08C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:rsidR="009A6061" w:rsidRPr="0090415C" w:rsidRDefault="009A6061" w:rsidP="004A588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9A6061" w:rsidRPr="0090415C" w:rsidSect="00223E1C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629D4"/>
    <w:multiLevelType w:val="multilevel"/>
    <w:tmpl w:val="D1E4D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7881368"/>
    <w:multiLevelType w:val="multilevel"/>
    <w:tmpl w:val="6248C4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65B9"/>
    <w:rsid w:val="00002750"/>
    <w:rsid w:val="00041441"/>
    <w:rsid w:val="00053738"/>
    <w:rsid w:val="00094D8E"/>
    <w:rsid w:val="00096C12"/>
    <w:rsid w:val="000A616E"/>
    <w:rsid w:val="000E70D3"/>
    <w:rsid w:val="0012548E"/>
    <w:rsid w:val="001C4C94"/>
    <w:rsid w:val="001E383B"/>
    <w:rsid w:val="00223E1C"/>
    <w:rsid w:val="00267BDC"/>
    <w:rsid w:val="00276152"/>
    <w:rsid w:val="00293FC3"/>
    <w:rsid w:val="002A2B3D"/>
    <w:rsid w:val="002A734E"/>
    <w:rsid w:val="002B00BA"/>
    <w:rsid w:val="00313709"/>
    <w:rsid w:val="00326CAA"/>
    <w:rsid w:val="0038603A"/>
    <w:rsid w:val="00392532"/>
    <w:rsid w:val="00395BD4"/>
    <w:rsid w:val="00396DAD"/>
    <w:rsid w:val="003B7B16"/>
    <w:rsid w:val="003C5514"/>
    <w:rsid w:val="003F0CDF"/>
    <w:rsid w:val="004017A5"/>
    <w:rsid w:val="004112E2"/>
    <w:rsid w:val="0043633D"/>
    <w:rsid w:val="004A5887"/>
    <w:rsid w:val="004C08CE"/>
    <w:rsid w:val="004C35FB"/>
    <w:rsid w:val="004F1907"/>
    <w:rsid w:val="004F77F7"/>
    <w:rsid w:val="005039A7"/>
    <w:rsid w:val="005062F9"/>
    <w:rsid w:val="00562D80"/>
    <w:rsid w:val="00585AD9"/>
    <w:rsid w:val="005F2BD8"/>
    <w:rsid w:val="006014F4"/>
    <w:rsid w:val="00605333"/>
    <w:rsid w:val="006101AC"/>
    <w:rsid w:val="0068502F"/>
    <w:rsid w:val="00690239"/>
    <w:rsid w:val="006930BA"/>
    <w:rsid w:val="006B7074"/>
    <w:rsid w:val="006F5E56"/>
    <w:rsid w:val="00706A31"/>
    <w:rsid w:val="007226C7"/>
    <w:rsid w:val="00736DCC"/>
    <w:rsid w:val="0076504F"/>
    <w:rsid w:val="0077351B"/>
    <w:rsid w:val="0077521E"/>
    <w:rsid w:val="007A2D79"/>
    <w:rsid w:val="007B22EB"/>
    <w:rsid w:val="007F39F6"/>
    <w:rsid w:val="008230B0"/>
    <w:rsid w:val="00832434"/>
    <w:rsid w:val="008374E9"/>
    <w:rsid w:val="008414DD"/>
    <w:rsid w:val="00856908"/>
    <w:rsid w:val="008570CD"/>
    <w:rsid w:val="0087403C"/>
    <w:rsid w:val="00882E5F"/>
    <w:rsid w:val="00891A26"/>
    <w:rsid w:val="008F442E"/>
    <w:rsid w:val="0090415C"/>
    <w:rsid w:val="0090720C"/>
    <w:rsid w:val="00946BB1"/>
    <w:rsid w:val="009A6061"/>
    <w:rsid w:val="009D1DA4"/>
    <w:rsid w:val="009E31CC"/>
    <w:rsid w:val="00A40AB7"/>
    <w:rsid w:val="00A726D6"/>
    <w:rsid w:val="00AA54C8"/>
    <w:rsid w:val="00AB22C6"/>
    <w:rsid w:val="00AC1D4B"/>
    <w:rsid w:val="00AE60DE"/>
    <w:rsid w:val="00B129E9"/>
    <w:rsid w:val="00B35902"/>
    <w:rsid w:val="00B956E0"/>
    <w:rsid w:val="00B965B9"/>
    <w:rsid w:val="00BA5560"/>
    <w:rsid w:val="00BC4645"/>
    <w:rsid w:val="00BE2536"/>
    <w:rsid w:val="00BE441C"/>
    <w:rsid w:val="00BF1868"/>
    <w:rsid w:val="00C30D22"/>
    <w:rsid w:val="00C3564F"/>
    <w:rsid w:val="00C90D5B"/>
    <w:rsid w:val="00C9508F"/>
    <w:rsid w:val="00CA46C8"/>
    <w:rsid w:val="00CA6EFF"/>
    <w:rsid w:val="00CB02F5"/>
    <w:rsid w:val="00CB668F"/>
    <w:rsid w:val="00CC44B9"/>
    <w:rsid w:val="00CE4449"/>
    <w:rsid w:val="00D51C59"/>
    <w:rsid w:val="00D7443C"/>
    <w:rsid w:val="00D74A47"/>
    <w:rsid w:val="00DD42ED"/>
    <w:rsid w:val="00DE3E02"/>
    <w:rsid w:val="00DF0FB6"/>
    <w:rsid w:val="00E03411"/>
    <w:rsid w:val="00E334A3"/>
    <w:rsid w:val="00E34C55"/>
    <w:rsid w:val="00E45062"/>
    <w:rsid w:val="00E47F6D"/>
    <w:rsid w:val="00E73B71"/>
    <w:rsid w:val="00E80025"/>
    <w:rsid w:val="00E93815"/>
    <w:rsid w:val="00EA5898"/>
    <w:rsid w:val="00EA601A"/>
    <w:rsid w:val="00F2281F"/>
    <w:rsid w:val="00F35BC7"/>
    <w:rsid w:val="00F472E1"/>
    <w:rsid w:val="00F63A51"/>
    <w:rsid w:val="00F97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FB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7443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C950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6930B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34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496</Words>
  <Characters>2833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Методическая разработка образовательной деятельности по теме:</dc:title>
  <dc:subject/>
  <dc:creator>Света</dc:creator>
  <cp:keywords/>
  <dc:description/>
  <cp:lastModifiedBy>Виктор</cp:lastModifiedBy>
  <cp:revision>2</cp:revision>
  <dcterms:created xsi:type="dcterms:W3CDTF">2021-06-08T17:02:00Z</dcterms:created>
  <dcterms:modified xsi:type="dcterms:W3CDTF">2021-06-08T17:02:00Z</dcterms:modified>
</cp:coreProperties>
</file>