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B20F2">
        <w:rPr>
          <w:rFonts w:ascii="Times New Roman" w:hAnsi="Times New Roman"/>
          <w:sz w:val="28"/>
          <w:szCs w:val="28"/>
        </w:rPr>
        <w:t>Государственное бюджетное общеобразовательное учреждение Самарской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20F2">
        <w:rPr>
          <w:rFonts w:ascii="Times New Roman" w:hAnsi="Times New Roman"/>
          <w:sz w:val="28"/>
          <w:szCs w:val="28"/>
        </w:rPr>
        <w:t>средняя общеобразовательная школа с. Новотулка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20F2">
        <w:rPr>
          <w:rFonts w:ascii="Times New Roman" w:hAnsi="Times New Roman"/>
          <w:sz w:val="28"/>
          <w:szCs w:val="28"/>
        </w:rPr>
        <w:t>муниципального района Хворостянский Самарской области</w:t>
      </w: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Pr="004B20F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Default="00422512" w:rsidP="00822D82">
      <w:pPr>
        <w:spacing w:line="240" w:lineRule="auto"/>
        <w:jc w:val="center"/>
      </w:pP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422512" w:rsidRPr="00822D82" w:rsidRDefault="00422512" w:rsidP="00822D82">
      <w:pPr>
        <w:jc w:val="center"/>
        <w:rPr>
          <w:rFonts w:ascii="Times New Roman" w:hAnsi="Times New Roman"/>
          <w:sz w:val="32"/>
          <w:szCs w:val="32"/>
        </w:rPr>
      </w:pPr>
      <w:r w:rsidRPr="00822D82">
        <w:rPr>
          <w:rFonts w:ascii="Times New Roman" w:hAnsi="Times New Roman"/>
          <w:sz w:val="32"/>
          <w:szCs w:val="32"/>
        </w:rPr>
        <w:t>Методическая разработка внеклассного мероприятия</w:t>
      </w:r>
    </w:p>
    <w:p w:rsidR="00422512" w:rsidRDefault="00422512" w:rsidP="00822D8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на тему: </w:t>
      </w:r>
    </w:p>
    <w:p w:rsidR="00422512" w:rsidRPr="00822D82" w:rsidRDefault="00422512" w:rsidP="00822D82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822D82">
        <w:rPr>
          <w:b/>
          <w:sz w:val="32"/>
          <w:szCs w:val="32"/>
        </w:rPr>
        <w:t>«Россия – многонациональная страна,</w:t>
      </w:r>
    </w:p>
    <w:p w:rsidR="00422512" w:rsidRPr="00822D82" w:rsidRDefault="00422512" w:rsidP="00822D82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422512" w:rsidRPr="00822D82" w:rsidRDefault="00422512" w:rsidP="00822D82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822D82">
        <w:rPr>
          <w:b/>
          <w:sz w:val="32"/>
          <w:szCs w:val="32"/>
        </w:rPr>
        <w:t>И в ней тепло, уютно всем народам…».</w:t>
      </w:r>
    </w:p>
    <w:p w:rsidR="00422512" w:rsidRPr="00822D82" w:rsidRDefault="00422512" w:rsidP="00822D82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422512" w:rsidRPr="00822D82" w:rsidRDefault="00422512" w:rsidP="00822D82">
      <w:pPr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422512" w:rsidRPr="00C43541" w:rsidRDefault="00422512" w:rsidP="00822D82">
      <w:pPr>
        <w:rPr>
          <w:rFonts w:ascii="Times New Roman" w:hAnsi="Times New Roman"/>
          <w:sz w:val="28"/>
          <w:szCs w:val="28"/>
        </w:rPr>
      </w:pPr>
      <w:r w:rsidRPr="008B2662">
        <w:rPr>
          <w:shd w:val="clear" w:color="auto" w:fill="FFFFFF"/>
        </w:rPr>
        <w:t xml:space="preserve">                                                 </w:t>
      </w:r>
    </w:p>
    <w:p w:rsidR="00422512" w:rsidRDefault="00422512" w:rsidP="00822D82">
      <w:pPr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422512" w:rsidRDefault="00422512" w:rsidP="00822D82">
      <w:pPr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422512" w:rsidRDefault="00422512" w:rsidP="00822D8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Разработала:</w:t>
      </w:r>
    </w:p>
    <w:p w:rsidR="00422512" w:rsidRPr="00C43541" w:rsidRDefault="00422512" w:rsidP="00822D8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Pr="00C43541">
        <w:rPr>
          <w:rFonts w:ascii="Times New Roman" w:hAnsi="Times New Roman"/>
          <w:sz w:val="28"/>
          <w:szCs w:val="28"/>
        </w:rPr>
        <w:t>Шматова Гульнара Зинуровна,</w:t>
      </w: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C43541">
        <w:rPr>
          <w:rFonts w:ascii="Times New Roman" w:hAnsi="Times New Roman"/>
          <w:sz w:val="28"/>
          <w:szCs w:val="28"/>
        </w:rPr>
        <w:t>учит</w:t>
      </w:r>
      <w:r>
        <w:rPr>
          <w:rFonts w:ascii="Times New Roman" w:hAnsi="Times New Roman"/>
          <w:sz w:val="28"/>
          <w:szCs w:val="28"/>
        </w:rPr>
        <w:t>ель русского языка и литературы.</w:t>
      </w: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Новотулка, 2021 год.</w:t>
      </w:r>
    </w:p>
    <w:p w:rsidR="00422512" w:rsidRDefault="00422512" w:rsidP="00822D8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2512" w:rsidRDefault="00422512" w:rsidP="00C56252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422512" w:rsidRPr="002E79A2" w:rsidRDefault="00422512" w:rsidP="002E79A2">
      <w:pPr>
        <w:rPr>
          <w:rFonts w:ascii="Times New Roman" w:hAnsi="Times New Roman"/>
          <w:b/>
          <w:sz w:val="28"/>
          <w:szCs w:val="28"/>
        </w:rPr>
      </w:pPr>
      <w:r w:rsidRPr="002E79A2">
        <w:rPr>
          <w:rFonts w:ascii="Times New Roman" w:hAnsi="Times New Roman"/>
          <w:b/>
          <w:sz w:val="28"/>
          <w:szCs w:val="28"/>
        </w:rPr>
        <w:t>Краткое описание мероприятия.</w:t>
      </w:r>
    </w:p>
    <w:p w:rsidR="00422512" w:rsidRPr="002E79A2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2E79A2">
        <w:rPr>
          <w:rFonts w:ascii="Times New Roman" w:hAnsi="Times New Roman"/>
          <w:sz w:val="28"/>
          <w:szCs w:val="28"/>
        </w:rPr>
        <w:t xml:space="preserve">Мероприятие представляет собой </w:t>
      </w:r>
      <w:r w:rsidRPr="00275337">
        <w:rPr>
          <w:rFonts w:ascii="Times New Roman" w:hAnsi="Times New Roman"/>
          <w:b/>
          <w:sz w:val="28"/>
          <w:szCs w:val="28"/>
        </w:rPr>
        <w:t>мини-фестиваль</w:t>
      </w:r>
      <w:r w:rsidRPr="002E79A2">
        <w:rPr>
          <w:rFonts w:ascii="Times New Roman" w:hAnsi="Times New Roman"/>
          <w:sz w:val="28"/>
          <w:szCs w:val="28"/>
        </w:rPr>
        <w:t>, знакомство друг с другом с точки зрения принадлежности его к какой-либо национальности в рамках одного класса, одного района, знакомство с элементами культуры и традиций  разных народов.</w:t>
      </w:r>
    </w:p>
    <w:p w:rsidR="00422512" w:rsidRPr="002E79A2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2E79A2">
        <w:rPr>
          <w:rFonts w:ascii="Times New Roman" w:hAnsi="Times New Roman"/>
          <w:sz w:val="28"/>
          <w:szCs w:val="28"/>
        </w:rPr>
        <w:t>Основная идея фестиваля – воспитание интернационализма, уважения друг к другу, к обычаям, традициям и культуре разных народов, населяющих нашу малую Родину.</w:t>
      </w:r>
    </w:p>
    <w:p w:rsidR="00422512" w:rsidRPr="002E79A2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2E79A2">
        <w:rPr>
          <w:rFonts w:ascii="Times New Roman" w:hAnsi="Times New Roman"/>
          <w:sz w:val="28"/>
          <w:szCs w:val="28"/>
        </w:rPr>
        <w:t>В программе фестиваля были представлены культуры разных  национальностей: татарской, башкирской, русской, украинской,  армянской, мордовской, казахской  и одной этнической группы – кубанских  казаков.</w:t>
      </w:r>
    </w:p>
    <w:p w:rsidR="00422512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2E79A2">
        <w:rPr>
          <w:rFonts w:ascii="Times New Roman" w:hAnsi="Times New Roman"/>
          <w:sz w:val="28"/>
          <w:szCs w:val="28"/>
        </w:rPr>
        <w:t>Мероприятие можно провести как фестиваль национальных культур</w:t>
      </w:r>
    </w:p>
    <w:p w:rsidR="00422512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2E79A2">
        <w:rPr>
          <w:rFonts w:ascii="Times New Roman" w:hAnsi="Times New Roman"/>
          <w:sz w:val="28"/>
          <w:szCs w:val="28"/>
        </w:rPr>
        <w:t> «В дружбе народов – единство России», можно расширить перечень национальностей.</w:t>
      </w:r>
    </w:p>
    <w:p w:rsidR="00422512" w:rsidRPr="00275337" w:rsidRDefault="00422512" w:rsidP="00AC1887">
      <w:pPr>
        <w:jc w:val="both"/>
        <w:rPr>
          <w:rFonts w:ascii="Times New Roman" w:hAnsi="Times New Roman"/>
          <w:b/>
          <w:sz w:val="28"/>
          <w:szCs w:val="28"/>
        </w:rPr>
      </w:pPr>
      <w:r w:rsidRPr="00763D30">
        <w:rPr>
          <w:rFonts w:ascii="Times New Roman" w:hAnsi="Times New Roman"/>
          <w:b/>
          <w:sz w:val="28"/>
          <w:szCs w:val="28"/>
        </w:rPr>
        <w:t>Возраст обучающихся</w:t>
      </w:r>
      <w:r w:rsidRPr="00275337">
        <w:rPr>
          <w:rFonts w:ascii="Times New Roman" w:hAnsi="Times New Roman"/>
          <w:sz w:val="28"/>
          <w:szCs w:val="28"/>
        </w:rPr>
        <w:t xml:space="preserve">  - 11-15 лет.</w:t>
      </w:r>
    </w:p>
    <w:p w:rsidR="00422512" w:rsidRPr="00376963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DD5E36">
        <w:rPr>
          <w:rFonts w:ascii="Times New Roman" w:hAnsi="Times New Roman"/>
          <w:b/>
          <w:sz w:val="28"/>
          <w:szCs w:val="28"/>
        </w:rPr>
        <w:t>Цель:</w:t>
      </w:r>
      <w:r w:rsidRPr="0037696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способствовать </w:t>
      </w:r>
      <w:r w:rsidRPr="00376963">
        <w:rPr>
          <w:rFonts w:ascii="Times New Roman" w:hAnsi="Times New Roman"/>
          <w:sz w:val="28"/>
          <w:szCs w:val="28"/>
        </w:rPr>
        <w:t>форми</w:t>
      </w:r>
      <w:r>
        <w:rPr>
          <w:rFonts w:ascii="Times New Roman" w:hAnsi="Times New Roman"/>
          <w:sz w:val="28"/>
          <w:szCs w:val="28"/>
        </w:rPr>
        <w:t>рованию нравственно-патриотических чувств обучающихся через любовь к родной стране, родному краю; формирование   представления</w:t>
      </w:r>
      <w:r w:rsidRPr="00376963">
        <w:rPr>
          <w:rFonts w:ascii="Times New Roman" w:hAnsi="Times New Roman"/>
          <w:sz w:val="28"/>
          <w:szCs w:val="28"/>
        </w:rPr>
        <w:t xml:space="preserve"> о России </w:t>
      </w:r>
      <w:r>
        <w:rPr>
          <w:rFonts w:ascii="Times New Roman" w:hAnsi="Times New Roman"/>
          <w:sz w:val="28"/>
          <w:szCs w:val="28"/>
        </w:rPr>
        <w:t xml:space="preserve"> как многонациональной стране.</w:t>
      </w:r>
    </w:p>
    <w:p w:rsidR="00422512" w:rsidRPr="00DD5E36" w:rsidRDefault="00422512" w:rsidP="00AC1887">
      <w:pPr>
        <w:jc w:val="both"/>
        <w:rPr>
          <w:rFonts w:ascii="Times New Roman" w:hAnsi="Times New Roman"/>
          <w:b/>
          <w:sz w:val="28"/>
          <w:szCs w:val="28"/>
        </w:rPr>
      </w:pPr>
      <w:r w:rsidRPr="00DD5E36">
        <w:rPr>
          <w:rFonts w:ascii="Times New Roman" w:hAnsi="Times New Roman"/>
          <w:b/>
          <w:sz w:val="28"/>
          <w:szCs w:val="28"/>
        </w:rPr>
        <w:t>Задачи:</w:t>
      </w:r>
    </w:p>
    <w:p w:rsidR="00422512" w:rsidRPr="00376963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знакомство с многонациональной  хворостянской землёй, </w:t>
      </w:r>
      <w:r w:rsidRPr="00376963">
        <w:rPr>
          <w:rFonts w:ascii="Times New Roman" w:hAnsi="Times New Roman"/>
          <w:sz w:val="28"/>
          <w:szCs w:val="28"/>
        </w:rPr>
        <w:t>традициями, языком, культурой народов России;</w:t>
      </w:r>
    </w:p>
    <w:p w:rsidR="00422512" w:rsidRPr="00376963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воспитание уважения</w:t>
      </w:r>
      <w:r w:rsidRPr="00376963">
        <w:rPr>
          <w:rFonts w:ascii="Times New Roman" w:hAnsi="Times New Roman"/>
          <w:sz w:val="28"/>
          <w:szCs w:val="28"/>
        </w:rPr>
        <w:t xml:space="preserve"> к культуре, традициям,  языку разных народов;</w:t>
      </w:r>
    </w:p>
    <w:p w:rsidR="00422512" w:rsidRPr="00376963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воспитание  любви</w:t>
      </w:r>
      <w:r w:rsidRPr="00376963">
        <w:rPr>
          <w:rFonts w:ascii="Times New Roman" w:hAnsi="Times New Roman"/>
          <w:sz w:val="28"/>
          <w:szCs w:val="28"/>
        </w:rPr>
        <w:t xml:space="preserve"> к Родине, </w:t>
      </w:r>
      <w:r>
        <w:rPr>
          <w:rFonts w:ascii="Times New Roman" w:hAnsi="Times New Roman"/>
          <w:sz w:val="28"/>
          <w:szCs w:val="28"/>
        </w:rPr>
        <w:t xml:space="preserve"> к родному краю.</w:t>
      </w:r>
    </w:p>
    <w:p w:rsidR="00422512" w:rsidRPr="00AD4519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AD4519">
        <w:rPr>
          <w:rFonts w:ascii="Times New Roman" w:hAnsi="Times New Roman"/>
          <w:b/>
          <w:sz w:val="28"/>
          <w:szCs w:val="28"/>
        </w:rPr>
        <w:t>Оборудование:</w:t>
      </w:r>
      <w:r w:rsidRPr="00AD4519">
        <w:rPr>
          <w:rFonts w:ascii="Times New Roman" w:hAnsi="Times New Roman"/>
          <w:sz w:val="28"/>
          <w:szCs w:val="28"/>
        </w:rPr>
        <w:t>  мультимедийная презентация, выставка рисунков, фотография классного коллектива,  музыка разных народов.</w:t>
      </w:r>
    </w:p>
    <w:p w:rsidR="00422512" w:rsidRPr="00AD4519" w:rsidRDefault="00422512" w:rsidP="00AC1887">
      <w:pPr>
        <w:jc w:val="both"/>
        <w:rPr>
          <w:rFonts w:ascii="Times New Roman" w:hAnsi="Times New Roman"/>
          <w:sz w:val="28"/>
          <w:szCs w:val="28"/>
        </w:rPr>
      </w:pPr>
      <w:r w:rsidRPr="00AD4519">
        <w:rPr>
          <w:rFonts w:ascii="Times New Roman" w:hAnsi="Times New Roman"/>
          <w:b/>
          <w:sz w:val="28"/>
          <w:szCs w:val="28"/>
        </w:rPr>
        <w:t>Подготовка к мероприятию</w:t>
      </w:r>
      <w:r>
        <w:rPr>
          <w:rFonts w:ascii="Times New Roman" w:hAnsi="Times New Roman"/>
          <w:sz w:val="28"/>
          <w:szCs w:val="28"/>
        </w:rPr>
        <w:t>:  работа с родителями, подготовка рисунков, национальных костюмов; подбор</w:t>
      </w:r>
      <w:r w:rsidRPr="00AD4519">
        <w:rPr>
          <w:rFonts w:ascii="Times New Roman" w:hAnsi="Times New Roman"/>
          <w:sz w:val="28"/>
          <w:szCs w:val="28"/>
        </w:rPr>
        <w:t xml:space="preserve"> материал</w:t>
      </w:r>
      <w:r>
        <w:rPr>
          <w:rFonts w:ascii="Times New Roman" w:hAnsi="Times New Roman"/>
          <w:sz w:val="28"/>
          <w:szCs w:val="28"/>
        </w:rPr>
        <w:t>а</w:t>
      </w:r>
      <w:r w:rsidRPr="00AD4519">
        <w:rPr>
          <w:rFonts w:ascii="Times New Roman" w:hAnsi="Times New Roman"/>
          <w:sz w:val="28"/>
          <w:szCs w:val="28"/>
        </w:rPr>
        <w:t xml:space="preserve"> для представления, </w:t>
      </w:r>
      <w:r>
        <w:rPr>
          <w:rFonts w:ascii="Times New Roman" w:hAnsi="Times New Roman"/>
          <w:sz w:val="28"/>
          <w:szCs w:val="28"/>
        </w:rPr>
        <w:t>стихов,  музыки разных народов.</w:t>
      </w:r>
    </w:p>
    <w:p w:rsidR="00422512" w:rsidRDefault="00422512" w:rsidP="00AC1887">
      <w:pPr>
        <w:jc w:val="both"/>
        <w:rPr>
          <w:rFonts w:ascii="Times New Roman" w:hAnsi="Times New Roman"/>
          <w:b/>
          <w:sz w:val="28"/>
          <w:szCs w:val="28"/>
        </w:rPr>
      </w:pPr>
    </w:p>
    <w:p w:rsidR="00422512" w:rsidRDefault="00422512" w:rsidP="002E79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422512" w:rsidRDefault="00422512" w:rsidP="002E79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422512" w:rsidRDefault="00422512" w:rsidP="002E79A2">
      <w:pPr>
        <w:jc w:val="center"/>
        <w:rPr>
          <w:rFonts w:ascii="Times New Roman" w:hAnsi="Times New Roman"/>
          <w:b/>
          <w:sz w:val="28"/>
          <w:szCs w:val="28"/>
        </w:rPr>
      </w:pPr>
      <w:r w:rsidRPr="00376963">
        <w:rPr>
          <w:rFonts w:ascii="Times New Roman" w:hAnsi="Times New Roman"/>
          <w:b/>
          <w:sz w:val="28"/>
          <w:szCs w:val="28"/>
        </w:rPr>
        <w:t>Ход мероприятия.</w:t>
      </w:r>
    </w:p>
    <w:p w:rsidR="00422512" w:rsidRPr="00376963" w:rsidRDefault="00422512" w:rsidP="002E79A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2" o:spid="_x0000_i1025" type="#_x0000_t75" alt="https://ds02.infourok.ru/uploads/ex/08de/00059aa5-29283ea3/2/img6.jpg" style="width:468pt;height:351pt;visibility:visible">
            <v:imagedata r:id="rId5" o:title=""/>
          </v:shape>
        </w:pic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1.</w:t>
      </w: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422512" w:rsidRPr="00376963" w:rsidRDefault="00422512" w:rsidP="00AA27F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Россия – это океан земель, размахнувшихся на целую шестую часть света и держащих в касаниях своих раскрытых крыльев Запад и Восток.</w:t>
      </w:r>
      <w:r w:rsidRPr="00376963">
        <w:rPr>
          <w:rFonts w:ascii="Times New Roman" w:hAnsi="Times New Roman"/>
          <w:sz w:val="28"/>
          <w:szCs w:val="28"/>
        </w:rPr>
        <w:br/>
        <w:t xml:space="preserve">Россия – это синь морей и  горы, увенчанные белыми льдами; </w:t>
      </w:r>
    </w:p>
    <w:p w:rsidR="00422512" w:rsidRDefault="00422512" w:rsidP="00AA27F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Россия – это меховая щетина бесконечных лесов, ковры цветущих лугов и золото бескрайних полей.</w:t>
      </w:r>
    </w:p>
    <w:p w:rsidR="00422512" w:rsidRDefault="00422512" w:rsidP="007E15D5">
      <w:pPr>
        <w:rPr>
          <w:rFonts w:ascii="Times New Roman" w:hAnsi="Times New Roman"/>
          <w:sz w:val="28"/>
          <w:szCs w:val="28"/>
        </w:rPr>
      </w:pP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14" o:spid="_x0000_i1026" type="#_x0000_t75" alt="http://img-3.photosight.ru/9b9/6251646_xlarge.jpg" style="width:467.25pt;height:250.5pt;visibility:visible">
            <v:imagedata r:id="rId6" o:title=""/>
          </v:shape>
        </w:pict>
      </w:r>
      <w:r>
        <w:rPr>
          <w:rFonts w:ascii="Times New Roman" w:hAnsi="Times New Roman"/>
          <w:sz w:val="28"/>
          <w:szCs w:val="28"/>
        </w:rPr>
        <w:t>Слайд 2.</w:t>
      </w:r>
      <w:r w:rsidRPr="00376963">
        <w:rPr>
          <w:rFonts w:ascii="Times New Roman" w:hAnsi="Times New Roman"/>
          <w:sz w:val="28"/>
          <w:szCs w:val="28"/>
        </w:rPr>
        <w:br/>
        <w:t>Россия – страна неслыханных, богатейших сокровищ, которые таятся в её глухих недрах.</w:t>
      </w:r>
      <w:r w:rsidRPr="00376963">
        <w:rPr>
          <w:rFonts w:ascii="Times New Roman" w:hAnsi="Times New Roman"/>
          <w:sz w:val="28"/>
          <w:szCs w:val="28"/>
        </w:rPr>
        <w:br/>
        <w:t>Россия – страна византийских куполов, звона и синего ладана.</w:t>
      </w:r>
    </w:p>
    <w:p w:rsidR="00422512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Россия – многонациональная страна, где люди разных национальностей живут дружно и счастливо.</w:t>
      </w:r>
    </w:p>
    <w:p w:rsidR="00422512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11" o:spid="_x0000_i1027" type="#_x0000_t75" alt="https://ds02.infourok.ru/uploads/ex/119b/00067a3a-a62de948/img3.jpg" style="width:446.25pt;height:329.25pt;visibility:visible">
            <v:imagedata r:id="rId7" o:title=""/>
          </v:shape>
        </w:pic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3.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Ведущая:</w:t>
      </w:r>
      <w:r w:rsidRPr="00376963">
        <w:rPr>
          <w:rFonts w:ascii="Times New Roman" w:hAnsi="Times New Roman"/>
          <w:sz w:val="28"/>
          <w:szCs w:val="28"/>
        </w:rPr>
        <w:t xml:space="preserve">  мы можем говорить на разных языках, 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Ведущий</w:t>
      </w:r>
      <w:r w:rsidRPr="00376963">
        <w:rPr>
          <w:rFonts w:ascii="Times New Roman" w:hAnsi="Times New Roman"/>
          <w:sz w:val="28"/>
          <w:szCs w:val="28"/>
        </w:rPr>
        <w:t>: у  каждого народа свои традиции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Ведущая:</w:t>
      </w:r>
      <w:r w:rsidRPr="00376963">
        <w:rPr>
          <w:rFonts w:ascii="Times New Roman" w:hAnsi="Times New Roman"/>
          <w:sz w:val="28"/>
          <w:szCs w:val="28"/>
        </w:rPr>
        <w:t xml:space="preserve">  Свои песни и праздники</w:t>
      </w:r>
    </w:p>
    <w:p w:rsidR="00422512" w:rsidRPr="00376963" w:rsidRDefault="00422512" w:rsidP="00AA27F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A27FF">
        <w:rPr>
          <w:rFonts w:ascii="Times New Roman" w:hAnsi="Times New Roman"/>
          <w:b/>
          <w:sz w:val="28"/>
          <w:szCs w:val="28"/>
        </w:rPr>
        <w:t>Ведущий:</w:t>
      </w:r>
      <w:r w:rsidRPr="00376963">
        <w:rPr>
          <w:rFonts w:ascii="Times New Roman" w:hAnsi="Times New Roman"/>
          <w:sz w:val="28"/>
          <w:szCs w:val="28"/>
        </w:rPr>
        <w:t xml:space="preserve"> Но мы вместе учимся, вместе играем, дружим.  Мы учимся в одном классе и даже не подозреваем, что в нас  течёт кровь разных национальностей, что у каждого из нас есть родные, близкие, друзья, принадлежащие к разным национальностям. Но мы не чувствуем разобщенности. Несмотря на различие национальной культуры, веры, языка и традиций, мы  едины, мы родственные души, мы россияне. У всех у  нас одна общая Родина – Россия.</w:t>
      </w:r>
    </w:p>
    <w:p w:rsidR="00422512" w:rsidRPr="00AA27FF" w:rsidRDefault="00422512" w:rsidP="007E15D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AA27FF">
        <w:rPr>
          <w:rFonts w:ascii="Times New Roman" w:hAnsi="Times New Roman"/>
          <w:b/>
          <w:sz w:val="28"/>
          <w:szCs w:val="28"/>
        </w:rPr>
        <w:t>Группа учащихся: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963">
        <w:rPr>
          <w:rFonts w:ascii="Times New Roman" w:hAnsi="Times New Roman"/>
          <w:sz w:val="28"/>
          <w:szCs w:val="28"/>
        </w:rPr>
        <w:t>Все мы живём на одной земле.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963">
        <w:rPr>
          <w:rFonts w:ascii="Times New Roman" w:hAnsi="Times New Roman"/>
          <w:sz w:val="28"/>
          <w:szCs w:val="28"/>
        </w:rPr>
        <w:t>Мы разные, но нас объединяет Родина!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963">
        <w:rPr>
          <w:rFonts w:ascii="Times New Roman" w:hAnsi="Times New Roman"/>
          <w:sz w:val="28"/>
          <w:szCs w:val="28"/>
        </w:rPr>
        <w:t xml:space="preserve">Очень многое вмещает понятие «Родина! 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963">
        <w:rPr>
          <w:rFonts w:ascii="Times New Roman" w:hAnsi="Times New Roman"/>
          <w:sz w:val="28"/>
          <w:szCs w:val="28"/>
        </w:rPr>
        <w:t>Это и страна, в которой живёт твой народ.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963">
        <w:rPr>
          <w:rFonts w:ascii="Times New Roman" w:hAnsi="Times New Roman"/>
          <w:sz w:val="28"/>
          <w:szCs w:val="28"/>
        </w:rPr>
        <w:t>Город, в котором живут твои родные.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963">
        <w:rPr>
          <w:rFonts w:ascii="Times New Roman" w:hAnsi="Times New Roman"/>
          <w:sz w:val="28"/>
          <w:szCs w:val="28"/>
        </w:rPr>
        <w:t>Это и улица, на которой ты живёшь, это и школа, в которой ты учишься. 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963">
        <w:rPr>
          <w:rFonts w:ascii="Times New Roman" w:hAnsi="Times New Roman"/>
          <w:sz w:val="28"/>
          <w:szCs w:val="28"/>
        </w:rPr>
        <w:t>Чем больше мы будем знать о своей Родине, тем больше будем её любить! 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 xml:space="preserve">Ведущая: 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Русские, чеченцы, татары и армяне,</w:t>
      </w:r>
      <w:r w:rsidRPr="00376963">
        <w:rPr>
          <w:rFonts w:ascii="Times New Roman" w:hAnsi="Times New Roman"/>
          <w:sz w:val="28"/>
          <w:szCs w:val="28"/>
        </w:rPr>
        <w:br/>
        <w:t>Мы черные, и русые, и смуглые, и белые.</w:t>
      </w:r>
      <w:r w:rsidRPr="00376963">
        <w:rPr>
          <w:rFonts w:ascii="Times New Roman" w:hAnsi="Times New Roman"/>
          <w:sz w:val="28"/>
          <w:szCs w:val="28"/>
        </w:rPr>
        <w:br/>
        <w:t>В России  — на земле родной,</w:t>
      </w:r>
      <w:r w:rsidRPr="00376963">
        <w:rPr>
          <w:rFonts w:ascii="Times New Roman" w:hAnsi="Times New Roman"/>
          <w:sz w:val="28"/>
          <w:szCs w:val="28"/>
        </w:rPr>
        <w:br/>
        <w:t>Живем мы все большой и дружной семьей.</w:t>
      </w: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br/>
      </w:r>
      <w:r w:rsidRPr="00275337">
        <w:rPr>
          <w:rFonts w:ascii="Times New Roman" w:hAnsi="Times New Roman"/>
          <w:b/>
          <w:sz w:val="28"/>
          <w:szCs w:val="28"/>
        </w:rPr>
        <w:t>Группа учащихся: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1.Живут в России разные </w:t>
      </w:r>
      <w:r w:rsidRPr="00376963">
        <w:rPr>
          <w:rFonts w:ascii="Times New Roman" w:hAnsi="Times New Roman"/>
          <w:sz w:val="28"/>
          <w:szCs w:val="28"/>
        </w:rPr>
        <w:br/>
        <w:t>Народы с давних пор.</w:t>
      </w:r>
      <w:r w:rsidRPr="00376963">
        <w:rPr>
          <w:rFonts w:ascii="Times New Roman" w:hAnsi="Times New Roman"/>
          <w:sz w:val="28"/>
          <w:szCs w:val="28"/>
        </w:rPr>
        <w:br/>
        <w:t>Одним тайга по нраву,</w:t>
      </w:r>
      <w:r w:rsidRPr="00376963">
        <w:rPr>
          <w:rFonts w:ascii="Times New Roman" w:hAnsi="Times New Roman"/>
          <w:sz w:val="28"/>
          <w:szCs w:val="28"/>
        </w:rPr>
        <w:br/>
        <w:t>Другим – степной простор.</w:t>
      </w:r>
      <w:r w:rsidRPr="00376963">
        <w:rPr>
          <w:rFonts w:ascii="Times New Roman" w:hAnsi="Times New Roman"/>
          <w:sz w:val="28"/>
          <w:szCs w:val="28"/>
        </w:rPr>
        <w:br/>
        <w:t>2.У каждого народа </w:t>
      </w:r>
      <w:r w:rsidRPr="00376963">
        <w:rPr>
          <w:rFonts w:ascii="Times New Roman" w:hAnsi="Times New Roman"/>
          <w:sz w:val="28"/>
          <w:szCs w:val="28"/>
        </w:rPr>
        <w:br/>
        <w:t>Язык свой и наряд.</w:t>
      </w:r>
      <w:r w:rsidRPr="00376963">
        <w:rPr>
          <w:rFonts w:ascii="Times New Roman" w:hAnsi="Times New Roman"/>
          <w:sz w:val="28"/>
          <w:szCs w:val="28"/>
        </w:rPr>
        <w:br/>
        <w:t>Один черкеску носит,</w:t>
      </w:r>
      <w:r w:rsidRPr="00376963">
        <w:rPr>
          <w:rFonts w:ascii="Times New Roman" w:hAnsi="Times New Roman"/>
          <w:sz w:val="28"/>
          <w:szCs w:val="28"/>
        </w:rPr>
        <w:br/>
        <w:t>Другой надел халат.</w:t>
      </w:r>
      <w:r w:rsidRPr="00376963">
        <w:rPr>
          <w:rFonts w:ascii="Times New Roman" w:hAnsi="Times New Roman"/>
          <w:sz w:val="28"/>
          <w:szCs w:val="28"/>
        </w:rPr>
        <w:br/>
        <w:t>3.Один – рыбак с рождения,</w:t>
      </w:r>
      <w:r w:rsidRPr="00376963">
        <w:rPr>
          <w:rFonts w:ascii="Times New Roman" w:hAnsi="Times New Roman"/>
          <w:sz w:val="28"/>
          <w:szCs w:val="28"/>
        </w:rPr>
        <w:br/>
        <w:t>Другой – оленевод.</w:t>
      </w:r>
      <w:r w:rsidRPr="00376963">
        <w:rPr>
          <w:rFonts w:ascii="Times New Roman" w:hAnsi="Times New Roman"/>
          <w:sz w:val="28"/>
          <w:szCs w:val="28"/>
        </w:rPr>
        <w:br/>
        <w:t>Один кумыс готовит,</w:t>
      </w:r>
      <w:r w:rsidRPr="00376963">
        <w:rPr>
          <w:rFonts w:ascii="Times New Roman" w:hAnsi="Times New Roman"/>
          <w:sz w:val="28"/>
          <w:szCs w:val="28"/>
        </w:rPr>
        <w:br/>
        <w:t>Другой готовит мёд.</w:t>
      </w:r>
      <w:r w:rsidRPr="00376963">
        <w:rPr>
          <w:rFonts w:ascii="Times New Roman" w:hAnsi="Times New Roman"/>
          <w:sz w:val="28"/>
          <w:szCs w:val="28"/>
        </w:rPr>
        <w:br/>
        <w:t>4.Одним милее осень,</w:t>
      </w:r>
      <w:r w:rsidRPr="00376963">
        <w:rPr>
          <w:rFonts w:ascii="Times New Roman" w:hAnsi="Times New Roman"/>
          <w:sz w:val="28"/>
          <w:szCs w:val="28"/>
        </w:rPr>
        <w:br/>
        <w:t>Другим милей весна.</w:t>
      </w:r>
      <w:r w:rsidRPr="00376963">
        <w:rPr>
          <w:rFonts w:ascii="Times New Roman" w:hAnsi="Times New Roman"/>
          <w:sz w:val="28"/>
          <w:szCs w:val="28"/>
        </w:rPr>
        <w:br/>
        <w:t>А Родина Россия</w:t>
      </w:r>
      <w:r w:rsidRPr="00376963">
        <w:rPr>
          <w:rFonts w:ascii="Times New Roman" w:hAnsi="Times New Roman"/>
          <w:sz w:val="28"/>
          <w:szCs w:val="28"/>
        </w:rPr>
        <w:br/>
        <w:t>У нас у всех одна.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2819D8">
        <w:rPr>
          <w:rFonts w:ascii="Times New Roman" w:hAnsi="Times New Roman"/>
          <w:b/>
          <w:sz w:val="28"/>
          <w:szCs w:val="28"/>
        </w:rPr>
        <w:t>Звучит песня о России.</w:t>
      </w:r>
    </w:p>
    <w:p w:rsidR="00422512" w:rsidRPr="00376963" w:rsidRDefault="00422512" w:rsidP="00275337">
      <w:pPr>
        <w:spacing w:line="360" w:lineRule="auto"/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Ведущий</w:t>
      </w:r>
      <w:r w:rsidRPr="00376963">
        <w:rPr>
          <w:rFonts w:ascii="Times New Roman" w:hAnsi="Times New Roman"/>
          <w:sz w:val="28"/>
          <w:szCs w:val="28"/>
        </w:rPr>
        <w:t>: На территории нашей страны, в долине реки Волга проживает много разных народов. Это татары, башкиры, удмурты, марийцы и  чуваши…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Учитель:</w:t>
      </w:r>
      <w:r w:rsidRPr="00376963">
        <w:rPr>
          <w:rFonts w:ascii="Times New Roman" w:hAnsi="Times New Roman"/>
          <w:sz w:val="28"/>
          <w:szCs w:val="28"/>
        </w:rPr>
        <w:t xml:space="preserve">  Башкирия – привольная земля! Нет лучше края для меня!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Какой закат! Какой рассвет! Нигде на свете краше нет!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лесах березок хоровод, и пчё</w:t>
      </w:r>
      <w:r w:rsidRPr="00376963">
        <w:rPr>
          <w:rFonts w:ascii="Times New Roman" w:hAnsi="Times New Roman"/>
          <w:sz w:val="28"/>
          <w:szCs w:val="28"/>
        </w:rPr>
        <w:t>лки собирают мед.</w:t>
      </w:r>
    </w:p>
    <w:p w:rsidR="00422512" w:rsidRDefault="00422512" w:rsidP="007E15D5">
      <w:pPr>
        <w:rPr>
          <w:rFonts w:ascii="Times New Roman" w:hAnsi="Times New Roman"/>
          <w:sz w:val="28"/>
          <w:szCs w:val="28"/>
        </w:rPr>
      </w:pPr>
      <w:r w:rsidRPr="00C903D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3" o:spid="_x0000_i1028" type="#_x0000_t75" alt="https://xn--j1ahfl.xn--p1ai/data/edu/images/2618_f.png" style="width:282pt;height:144.75pt;visibility:visible">
            <v:imagedata r:id="rId8" o:title=""/>
          </v:shape>
        </w:pic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4.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В степях колышется ковыль, коней табун вздымает пыль.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 xml:space="preserve"> Средь гор здесь города растут, народы разные живут,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А нефтяные вышки в ряд на страже мира все стоят!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Богатая и щедрая земля – бескрайняя Башкирия моя!</w:t>
      </w:r>
    </w:p>
    <w:p w:rsidR="00422512" w:rsidRDefault="00422512" w:rsidP="007E15D5">
      <w:pPr>
        <w:rPr>
          <w:rFonts w:ascii="Times New Roman" w:hAnsi="Times New Roman"/>
          <w:sz w:val="28"/>
          <w:szCs w:val="28"/>
        </w:rPr>
      </w:pPr>
      <w:r w:rsidRPr="00C903D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4" o:spid="_x0000_i1029" type="#_x0000_t75" alt="https://xn--j1ahfl.xn--p1ai/data/edu/images/2618_e.png" style="width:286.5pt;height:153.75pt;visibility:visible">
            <v:imagedata r:id="rId9" o:title=""/>
          </v:shape>
        </w:pic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5.</w:t>
      </w:r>
    </w:p>
    <w:p w:rsidR="00422512" w:rsidRDefault="00422512" w:rsidP="00AA27FF">
      <w:pPr>
        <w:jc w:val="both"/>
        <w:rPr>
          <w:rFonts w:ascii="Times New Roman" w:hAnsi="Times New Roman"/>
          <w:b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Да, моя  родина – Башкирия, а сама я – татарка.  Издавна так повелось, что татары и башкиры – это два родственных народа с общими традициями и с общей культурой.   Башкиры и  татары говорят на одном языке, поют одни и те же песни,  любят и одни те же блюда. Самое любимое, самое красивое блюдо  - это чак-чак</w:t>
      </w:r>
      <w:r w:rsidRPr="002819D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819D8">
        <w:rPr>
          <w:rFonts w:ascii="Times New Roman" w:hAnsi="Times New Roman"/>
          <w:b/>
          <w:sz w:val="28"/>
          <w:szCs w:val="28"/>
        </w:rPr>
        <w:t xml:space="preserve"> (Выносят  чак-чак). </w:t>
      </w:r>
    </w:p>
    <w:p w:rsidR="00422512" w:rsidRDefault="00422512" w:rsidP="007E15D5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 id="Рисунок 10" o:spid="_x0000_i1030" type="#_x0000_t75" alt="https://i.ytimg.com/vi/PXvTugyuZfg/maxresdefault.jpg" style="width:374.25pt;height:210.75pt;visibility:visible">
            <v:imagedata r:id="rId10" o:title=""/>
          </v:shape>
        </w:pict>
      </w:r>
    </w:p>
    <w:p w:rsidR="00422512" w:rsidRDefault="00422512" w:rsidP="007E15D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6.</w:t>
      </w:r>
    </w:p>
    <w:p w:rsidR="00422512" w:rsidRDefault="00422512" w:rsidP="007E15D5">
      <w:pPr>
        <w:rPr>
          <w:rFonts w:ascii="Times New Roman" w:hAnsi="Times New Roman"/>
          <w:b/>
          <w:sz w:val="28"/>
          <w:szCs w:val="28"/>
        </w:rPr>
      </w:pPr>
    </w:p>
    <w:p w:rsidR="00422512" w:rsidRPr="00376963" w:rsidRDefault="00422512" w:rsidP="002753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вот уже почти 4</w:t>
      </w:r>
      <w:r w:rsidRPr="00376963">
        <w:rPr>
          <w:rFonts w:ascii="Times New Roman" w:hAnsi="Times New Roman"/>
          <w:sz w:val="28"/>
          <w:szCs w:val="28"/>
        </w:rPr>
        <w:t>0 лет я  живу в Самарской области.  И чувствую себя здесь очень уютно, так как в Хворостянском районе очень много татар, которые всегда готовы к общению, у них открытое, щедрое сердце и красивая душа.  Они  готовят традиционные  национальн</w:t>
      </w:r>
      <w:r>
        <w:rPr>
          <w:rFonts w:ascii="Times New Roman" w:hAnsi="Times New Roman"/>
          <w:sz w:val="28"/>
          <w:szCs w:val="28"/>
        </w:rPr>
        <w:t xml:space="preserve">ые блюда,  танцуют и, </w:t>
      </w:r>
      <w:r w:rsidRPr="00376963">
        <w:rPr>
          <w:rFonts w:ascii="Times New Roman" w:hAnsi="Times New Roman"/>
          <w:sz w:val="28"/>
          <w:szCs w:val="28"/>
        </w:rPr>
        <w:t>конечно, поют свои любимые песни!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b/>
          <w:sz w:val="28"/>
          <w:szCs w:val="28"/>
        </w:rPr>
        <w:t>Звучит песня на татарском языке.</w:t>
      </w: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 xml:space="preserve">Ведущая: 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Татарская земля родная,</w:t>
      </w:r>
      <w:r w:rsidRPr="00376963">
        <w:rPr>
          <w:rFonts w:ascii="Times New Roman" w:hAnsi="Times New Roman"/>
          <w:sz w:val="28"/>
          <w:szCs w:val="28"/>
        </w:rPr>
        <w:br/>
        <w:t>Традиций нам не счесть твоих.</w:t>
      </w:r>
      <w:r w:rsidRPr="00376963">
        <w:rPr>
          <w:rFonts w:ascii="Times New Roman" w:hAnsi="Times New Roman"/>
          <w:sz w:val="28"/>
          <w:szCs w:val="28"/>
        </w:rPr>
        <w:br/>
        <w:t>Другого мы не знаем края</w:t>
      </w:r>
      <w:r w:rsidRPr="00376963">
        <w:rPr>
          <w:rFonts w:ascii="Times New Roman" w:hAnsi="Times New Roman"/>
          <w:sz w:val="28"/>
          <w:szCs w:val="28"/>
        </w:rPr>
        <w:br/>
        <w:t>Где б также почитали их.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Звучит курай, лаская сердце</w:t>
      </w:r>
      <w:r w:rsidRPr="00376963">
        <w:rPr>
          <w:rFonts w:ascii="Times New Roman" w:hAnsi="Times New Roman"/>
          <w:sz w:val="28"/>
          <w:szCs w:val="28"/>
        </w:rPr>
        <w:br/>
        <w:t>Красивых, любящих людей.</w:t>
      </w:r>
      <w:r w:rsidRPr="00376963">
        <w:rPr>
          <w:rFonts w:ascii="Times New Roman" w:hAnsi="Times New Roman"/>
          <w:sz w:val="28"/>
          <w:szCs w:val="28"/>
        </w:rPr>
        <w:br/>
        <w:t>Мы можем только здесь согреться,</w:t>
      </w:r>
      <w:r w:rsidRPr="00376963">
        <w:rPr>
          <w:rFonts w:ascii="Times New Roman" w:hAnsi="Times New Roman"/>
          <w:sz w:val="28"/>
          <w:szCs w:val="28"/>
        </w:rPr>
        <w:br/>
        <w:t>В объятьях родины своей.</w:t>
      </w: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Ведущий:</w:t>
      </w:r>
    </w:p>
    <w:p w:rsidR="00422512" w:rsidRPr="00376963" w:rsidRDefault="00422512" w:rsidP="002753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 xml:space="preserve">Более 50 лет назад бабушка …(называется имя девочки) приехала в Хворостянский район из далёкого украинского хутора и  осталась здесь навсегда.  Полюбила этот степной край, но в душе сохранила трепетное отношение ко всему украинскому: к языку, к обычаям, к элементам одежды, к задорным песням и танцам. </w:t>
      </w:r>
    </w:p>
    <w:p w:rsidR="00422512" w:rsidRDefault="00422512" w:rsidP="007E15D5">
      <w:pPr>
        <w:rPr>
          <w:rFonts w:ascii="Times New Roman" w:hAnsi="Times New Roman"/>
          <w:sz w:val="28"/>
          <w:szCs w:val="28"/>
        </w:rPr>
      </w:pPr>
      <w:r w:rsidRPr="00C903D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6" o:spid="_x0000_i1031" type="#_x0000_t75" alt="https://xn--j1ahfl.xn--p1ai/data/edu/images/2618_c.png" style="width:299.25pt;height:152.25pt;visibility:visible">
            <v:imagedata r:id="rId11" o:title=""/>
          </v:shape>
        </w:pict>
      </w:r>
    </w:p>
    <w:p w:rsidR="00422512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7.</w:t>
      </w:r>
    </w:p>
    <w:p w:rsidR="00422512" w:rsidRPr="002819D8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819D8">
        <w:rPr>
          <w:rFonts w:ascii="Times New Roman" w:hAnsi="Times New Roman"/>
          <w:b/>
          <w:sz w:val="28"/>
          <w:szCs w:val="28"/>
        </w:rPr>
        <w:t xml:space="preserve">Танец под песню «Хуторянка».  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 xml:space="preserve">Ведущая: 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Кубань-житница России.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Могучие горы, степные просторы,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Приморского берега грань.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Леса и поляны, сады и лиманы –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Все это родная Кубань!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Родные станицы, разливы пшеницы,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Плывет за комбайном комбайн.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Огни городские, гудки заводские -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Все это родная Кубань!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Веселые песни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Летят в поднебесье,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Открытая высь, глубина.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И нету красивее</w:t>
      </w:r>
    </w:p>
    <w:p w:rsidR="00422512" w:rsidRPr="00376963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Края в России,</w:t>
      </w:r>
    </w:p>
    <w:p w:rsidR="00422512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Чем наша родная Кубань!</w:t>
      </w:r>
    </w:p>
    <w:p w:rsidR="00422512" w:rsidRDefault="00422512" w:rsidP="00AA27F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15" o:spid="_x0000_i1032" type="#_x0000_t75" alt="http://lemur59.ru/sites/default/files/images/106ce28c54c74b3afb4f3c6b225c6a93-930.jpg" style="width:460.5pt;height:306.75pt;visibility:visible">
            <v:imagedata r:id="rId12" o:title=""/>
          </v:shape>
        </w:pic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8.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 xml:space="preserve"> В нашем классе есть представители  житницы нашей Родины – Кубани. А некоторые наши ребята являются членами военно-патриотического клуба «Пластун», где изучают и развивают славные традиции казачества. 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Ведущий:</w:t>
      </w:r>
      <w:r w:rsidRPr="00376963">
        <w:rPr>
          <w:rFonts w:ascii="Times New Roman" w:hAnsi="Times New Roman"/>
          <w:sz w:val="28"/>
          <w:szCs w:val="28"/>
        </w:rPr>
        <w:t xml:space="preserve">  Кубанские казаки - это гордые, сильные люди, способные защитить свою землю, свою родину.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Ведущая:</w:t>
      </w:r>
      <w:r w:rsidRPr="00376963">
        <w:rPr>
          <w:rFonts w:ascii="Times New Roman" w:hAnsi="Times New Roman"/>
          <w:sz w:val="28"/>
          <w:szCs w:val="28"/>
        </w:rPr>
        <w:t xml:space="preserve">  А как они поют!!! Их песни слышны на много-много верст</w:t>
      </w:r>
      <w:r>
        <w:rPr>
          <w:rFonts w:ascii="Times New Roman" w:hAnsi="Times New Roman"/>
          <w:sz w:val="28"/>
          <w:szCs w:val="28"/>
        </w:rPr>
        <w:t>…</w:t>
      </w:r>
    </w:p>
    <w:p w:rsidR="00422512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376963">
        <w:rPr>
          <w:rFonts w:ascii="Times New Roman" w:hAnsi="Times New Roman"/>
          <w:b/>
          <w:sz w:val="28"/>
          <w:szCs w:val="28"/>
        </w:rPr>
        <w:t>Звучит песня в исполнении участников военно-патриотического клуба «Пластун».</w:t>
      </w:r>
    </w:p>
    <w:p w:rsidR="00422512" w:rsidRPr="005A4A1C" w:rsidRDefault="00422512" w:rsidP="005A4A1C">
      <w:pPr>
        <w:jc w:val="center"/>
        <w:rPr>
          <w:rFonts w:ascii="Times New Roman" w:hAnsi="Times New Roman"/>
          <w:b/>
          <w:sz w:val="28"/>
          <w:szCs w:val="28"/>
        </w:rPr>
      </w:pPr>
      <w:r w:rsidRPr="00C903D7">
        <w:rPr>
          <w:rFonts w:ascii="Times New Roman" w:hAnsi="Times New Roman"/>
          <w:b/>
          <w:sz w:val="28"/>
          <w:szCs w:val="28"/>
        </w:rPr>
        <w:pict>
          <v:shape id="_x0000_i1033" type="#_x0000_t75" style="width:345pt;height:236.25pt">
            <v:imagedata r:id="rId13" o:title="" croptop="5779f"/>
          </v:shape>
        </w:pic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</w:p>
    <w:p w:rsidR="00422512" w:rsidRPr="00275337" w:rsidRDefault="00422512" w:rsidP="00275337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 xml:space="preserve">Ведущая. </w:t>
      </w:r>
    </w:p>
    <w:p w:rsidR="00422512" w:rsidRPr="00376963" w:rsidRDefault="00422512" w:rsidP="002753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Очень много в Хворостянском районе семей из Армении.   Это очень трудолюбивые и гостеприимные люди, которые бережно хранят свои традиции, обычаи, культуру. Когда представляешь Армению, перед глазами возникают высокие горы, танцы воинов – джигитов, неповторимое многоголосное пение. В нашем классе  есть представитель этого удивительного народа. Он прочитает стихотворение, которое очень любят в их семье.</w:t>
      </w:r>
    </w:p>
    <w:p w:rsidR="00422512" w:rsidRDefault="00422512" w:rsidP="002753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3D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1" o:spid="_x0000_i1034" type="#_x0000_t75" alt="https://xn--j1ahfl.xn--p1ai/data/edu/images/2618_h.png" style="width:313.5pt;height:151.5pt;visibility:visible">
            <v:imagedata r:id="rId14" o:title=""/>
          </v:shape>
        </w:pic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9.</w:t>
      </w:r>
    </w:p>
    <w:p w:rsidR="00422512" w:rsidRPr="002819D8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819D8">
        <w:rPr>
          <w:rFonts w:ascii="Times New Roman" w:hAnsi="Times New Roman"/>
          <w:b/>
          <w:sz w:val="28"/>
          <w:szCs w:val="28"/>
        </w:rPr>
        <w:t>Звучит стихотворение об Армении.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 xml:space="preserve"> Я люблю тебя, моя Армения,</w:t>
      </w:r>
      <w:r w:rsidRPr="00376963">
        <w:rPr>
          <w:rFonts w:ascii="Times New Roman" w:hAnsi="Times New Roman"/>
          <w:sz w:val="28"/>
          <w:szCs w:val="28"/>
        </w:rPr>
        <w:br/>
        <w:t>Ты - обетованная земля.</w:t>
      </w:r>
      <w:r w:rsidRPr="00376963">
        <w:rPr>
          <w:rFonts w:ascii="Times New Roman" w:hAnsi="Times New Roman"/>
          <w:sz w:val="28"/>
          <w:szCs w:val="28"/>
        </w:rPr>
        <w:br/>
        <w:t>Ты мечта, ты свет и откровение!</w:t>
      </w:r>
      <w:r w:rsidRPr="00376963">
        <w:rPr>
          <w:rFonts w:ascii="Times New Roman" w:hAnsi="Times New Roman"/>
          <w:sz w:val="28"/>
          <w:szCs w:val="28"/>
        </w:rPr>
        <w:br/>
        <w:t>Родина далекая моя!</w:t>
      </w:r>
      <w:r w:rsidRPr="00376963">
        <w:rPr>
          <w:rFonts w:ascii="Times New Roman" w:hAnsi="Times New Roman"/>
          <w:sz w:val="28"/>
          <w:szCs w:val="28"/>
        </w:rPr>
        <w:br/>
      </w:r>
      <w:r w:rsidRPr="00376963">
        <w:rPr>
          <w:rFonts w:ascii="Times New Roman" w:hAnsi="Times New Roman"/>
          <w:sz w:val="28"/>
          <w:szCs w:val="28"/>
        </w:rPr>
        <w:br/>
        <w:t>Как любимы мной твои просторы,</w:t>
      </w:r>
      <w:r w:rsidRPr="00376963">
        <w:rPr>
          <w:rFonts w:ascii="Times New Roman" w:hAnsi="Times New Roman"/>
          <w:sz w:val="28"/>
          <w:szCs w:val="28"/>
        </w:rPr>
        <w:br/>
        <w:t>Как мечтаю вновь увидеть я</w:t>
      </w:r>
      <w:r w:rsidRPr="00376963">
        <w:rPr>
          <w:rFonts w:ascii="Times New Roman" w:hAnsi="Times New Roman"/>
          <w:sz w:val="28"/>
          <w:szCs w:val="28"/>
        </w:rPr>
        <w:br/>
        <w:t>Всю твою красу, леса и горы,</w:t>
      </w:r>
      <w:r w:rsidRPr="00376963">
        <w:rPr>
          <w:rFonts w:ascii="Times New Roman" w:hAnsi="Times New Roman"/>
          <w:sz w:val="28"/>
          <w:szCs w:val="28"/>
        </w:rPr>
        <w:br/>
        <w:t>Родина цветущая моя!</w:t>
      </w:r>
      <w:r w:rsidRPr="00376963">
        <w:rPr>
          <w:rFonts w:ascii="Times New Roman" w:hAnsi="Times New Roman"/>
          <w:sz w:val="28"/>
          <w:szCs w:val="28"/>
        </w:rPr>
        <w:br/>
      </w:r>
      <w:r w:rsidRPr="00376963">
        <w:rPr>
          <w:rFonts w:ascii="Times New Roman" w:hAnsi="Times New Roman"/>
          <w:sz w:val="28"/>
          <w:szCs w:val="28"/>
        </w:rPr>
        <w:br/>
        <w:t>Я уже давно живу в России,</w:t>
      </w:r>
      <w:r w:rsidRPr="00376963">
        <w:rPr>
          <w:rFonts w:ascii="Times New Roman" w:hAnsi="Times New Roman"/>
          <w:sz w:val="28"/>
          <w:szCs w:val="28"/>
        </w:rPr>
        <w:br/>
        <w:t>Здесь мой дом, работа и друзья.</w:t>
      </w:r>
      <w:r w:rsidRPr="00376963">
        <w:rPr>
          <w:rFonts w:ascii="Times New Roman" w:hAnsi="Times New Roman"/>
          <w:sz w:val="28"/>
          <w:szCs w:val="28"/>
        </w:rPr>
        <w:br/>
        <w:t>Но лишь ты - моя Святая сила!</w:t>
      </w:r>
      <w:r w:rsidRPr="00376963">
        <w:rPr>
          <w:rFonts w:ascii="Times New Roman" w:hAnsi="Times New Roman"/>
          <w:sz w:val="28"/>
          <w:szCs w:val="28"/>
        </w:rPr>
        <w:br/>
        <w:t>Ты - обетованная земля!</w:t>
      </w:r>
    </w:p>
    <w:p w:rsidR="00422512" w:rsidRPr="00275337" w:rsidRDefault="00422512" w:rsidP="00275337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Ведущий:</w:t>
      </w:r>
    </w:p>
    <w:p w:rsidR="00422512" w:rsidRPr="00376963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76963">
        <w:rPr>
          <w:rFonts w:ascii="Times New Roman" w:hAnsi="Times New Roman"/>
          <w:sz w:val="28"/>
          <w:szCs w:val="28"/>
        </w:rPr>
        <w:t xml:space="preserve">В народе его называют «Мордвин», но он не обижается. Чего же тут обижаться, если действительно он когда-то родился и вырос  в  Мордовии.  Но судьба забросила его в наше село, где он обосновался и пустил корни. </w:t>
      </w:r>
    </w:p>
    <w:p w:rsidR="00422512" w:rsidRPr="00376963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769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 у каждого человека есть свой маленький уголок – деревня, улица, дом, где он родился. Каждый из нас бережно хранит всё, что связано с этим уголком земли, бережно хранит и передаёт своим детям и внукам. Внук …(называется имя) учится в нашем классе и принёс </w:t>
      </w:r>
      <w:r w:rsidRPr="003769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знаменитые мордовские блины. Блины готовились из различной муки: овсяной, гречневой, пшеничной, ржаной. Мордва печет их очень большой толщины, каждый чуть ли не с палец. Они являются праздничным кушаньем мордвы. И сегодня у нас праздник,   всех гостей  угощаем мордовскими блинами.</w:t>
      </w:r>
    </w:p>
    <w:p w:rsidR="00422512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903D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2" o:spid="_x0000_i1035" type="#_x0000_t75" alt="https://xn--j1ahfl.xn--p1ai/data/edu/images/2618_g.png" style="width:304.5pt;height:154.5pt;visibility:visible">
            <v:imagedata r:id="rId15" o:title=""/>
          </v:shape>
        </w:pict>
      </w:r>
    </w:p>
    <w:p w:rsidR="00422512" w:rsidRDefault="00422512" w:rsidP="0000357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Слайд10.</w:t>
      </w:r>
    </w:p>
    <w:p w:rsidR="00422512" w:rsidRDefault="00422512" w:rsidP="0000357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422512" w:rsidRPr="00275337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275337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Учитель: </w:t>
      </w:r>
    </w:p>
    <w:p w:rsidR="00422512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 нашем районе живут представители казахского народа. Я знаю очень много интересного о жизни казахского народа от своей коллеги (называю Ф.И.О), которая уже много лет живёт в Хворостянке.  Богатейшая культура казахского народа сохранила множество традиций и обычаев, почитаемых и передаваемых из поколения в поколение на протяжении многих веков.  Самым основным в жизни каждого казаха является его семья. Каждый уважающий себя человек с детства знает свой род до седьмого колена. Уважение к старшим прививается малышу ещё с пелёнок. Казахский народ издревле славился своим гостеприимством, гостей всегда принято было угощать самыми лучшими блюдами.</w:t>
      </w:r>
    </w:p>
    <w:p w:rsidR="00422512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 традициям и обрядам казахского народа стоит отнести церемонию чаепития. По-особому заваренный чай, залитый  кипятком из самовара, распивают сидя на подушках за низеньким столиком. Чай пьют из  широкой пиалы, предлагая первую самому почётному гостю или члену семьи.</w:t>
      </w:r>
    </w:p>
    <w:p w:rsidR="00422512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422512" w:rsidRDefault="00422512" w:rsidP="0027533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pict>
          <v:shape id="Рисунок 8" o:spid="_x0000_i1036" type="#_x0000_t75" alt="https://ds02.infourok.ru/uploads/ex/0358/00077d67-15c8f7d5/640/img7.jpg" style="width:435pt;height:326.25pt;visibility:visible">
            <v:imagedata r:id="rId16" o:title=""/>
          </v:shape>
        </w:pict>
      </w:r>
    </w:p>
    <w:p w:rsidR="00422512" w:rsidRPr="00376963" w:rsidRDefault="00422512" w:rsidP="0000357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Слайд 11.</w:t>
      </w:r>
    </w:p>
    <w:p w:rsidR="00422512" w:rsidRPr="0000357E" w:rsidRDefault="00422512" w:rsidP="0000357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Ведущая:</w:t>
      </w:r>
    </w:p>
    <w:p w:rsidR="00422512" w:rsidRPr="00376963" w:rsidRDefault="00422512" w:rsidP="00EC768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Большинство населения нашего района составляют русские.</w:t>
      </w:r>
    </w:p>
    <w:p w:rsidR="00422512" w:rsidRDefault="00422512" w:rsidP="00EC768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903D7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7" o:spid="_x0000_i1037" type="#_x0000_t75" alt="https://xn--j1ahfl.xn--p1ai/data/edu/images/2618_b.png" style="width:288.75pt;height:156.75pt;visibility:visible">
            <v:imagedata r:id="rId17" o:title=""/>
          </v:shape>
        </w:pict>
      </w:r>
    </w:p>
    <w:p w:rsidR="00422512" w:rsidRPr="00376963" w:rsidRDefault="00422512" w:rsidP="00EC768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12.</w:t>
      </w:r>
    </w:p>
    <w:p w:rsidR="00422512" w:rsidRPr="001D3863" w:rsidRDefault="00422512" w:rsidP="00176A5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769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Русский народ </w:t>
      </w:r>
      <w:r w:rsidRPr="001D38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бережно хранит традиции своей нации, глубоко уходящие корнями не только в православие, но даже в язычество. Россияне продолжают отмечать языческие праздники, верят в многочисленные народные приметы и предания.</w:t>
      </w:r>
    </w:p>
    <w:p w:rsidR="00422512" w:rsidRPr="00376963" w:rsidRDefault="00422512" w:rsidP="00176A5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D3863">
        <w:rPr>
          <w:rFonts w:ascii="Times New Roman" w:hAnsi="Times New Roman"/>
          <w:color w:val="000000"/>
          <w:sz w:val="28"/>
          <w:szCs w:val="28"/>
          <w:lang w:eastAsia="ru-RU"/>
        </w:rPr>
        <w:t>Христианство подарило русским такие замечательные праздники, как Пасха, Рождество и обряд Крещения, а язычество – Масленицу и Ивана Купал</w:t>
      </w:r>
      <w:r w:rsidRPr="00376963">
        <w:rPr>
          <w:rFonts w:ascii="Times New Roman" w:hAnsi="Times New Roman"/>
          <w:color w:val="000000"/>
          <w:sz w:val="28"/>
          <w:szCs w:val="28"/>
          <w:lang w:eastAsia="ru-RU"/>
        </w:rPr>
        <w:t>у.</w:t>
      </w:r>
    </w:p>
    <w:p w:rsidR="00422512" w:rsidRPr="00376963" w:rsidRDefault="00422512" w:rsidP="00176A5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769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Праздники у русского народа необыкновенно  богаты и красивы. </w:t>
      </w:r>
    </w:p>
    <w:p w:rsidR="00422512" w:rsidRPr="00376963" w:rsidRDefault="00422512" w:rsidP="001D386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22512" w:rsidRDefault="00422512" w:rsidP="001D3863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Сообщение (презентация)</w:t>
      </w:r>
      <w:r w:rsidRPr="0037696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о традициях и обычаях русского народа.</w:t>
      </w:r>
    </w:p>
    <w:p w:rsidR="00422512" w:rsidRDefault="00422512" w:rsidP="001D3863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(2-3 минуты).  Готовят учащиеся.</w:t>
      </w:r>
    </w:p>
    <w:p w:rsidR="00422512" w:rsidRPr="00376963" w:rsidRDefault="00422512" w:rsidP="001D3863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22512" w:rsidRPr="00376963" w:rsidRDefault="00422512" w:rsidP="001D3863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76963">
        <w:rPr>
          <w:rFonts w:ascii="Times New Roman" w:hAnsi="Times New Roman"/>
          <w:b/>
          <w:color w:val="000000"/>
          <w:sz w:val="28"/>
          <w:szCs w:val="28"/>
          <w:lang w:eastAsia="ru-RU"/>
        </w:rPr>
        <w:t>Звучит русская народная песня.</w:t>
      </w:r>
    </w:p>
    <w:p w:rsidR="00422512" w:rsidRPr="00376963" w:rsidRDefault="00422512" w:rsidP="001D3863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22512" w:rsidRPr="00376963" w:rsidRDefault="00422512" w:rsidP="0027533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Ведущий:</w:t>
      </w:r>
      <w:r w:rsidRPr="003769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963">
        <w:rPr>
          <w:rFonts w:ascii="Times New Roman" w:hAnsi="Times New Roman"/>
          <w:color w:val="000000"/>
          <w:sz w:val="28"/>
          <w:szCs w:val="28"/>
          <w:shd w:val="clear" w:color="auto" w:fill="F7F7F6"/>
        </w:rPr>
        <w:t xml:space="preserve">Русский народ  отличается  особым гостеприимством, широтой души,  </w:t>
      </w:r>
      <w:r w:rsidRPr="003769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он всегда была готов принять любой народ в свои объятия, предлагая уютный кров. </w:t>
      </w:r>
      <w:r w:rsidRPr="00376963">
        <w:rPr>
          <w:rFonts w:ascii="Times New Roman" w:hAnsi="Times New Roman"/>
          <w:sz w:val="28"/>
          <w:szCs w:val="28"/>
        </w:rPr>
        <w:t xml:space="preserve"> Пусть каждый помнит, что</w:t>
      </w:r>
    </w:p>
    <w:p w:rsidR="00422512" w:rsidRPr="00376963" w:rsidRDefault="00422512" w:rsidP="002753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Ведущие вместе</w:t>
      </w:r>
      <w:r w:rsidRPr="00376963">
        <w:rPr>
          <w:rFonts w:ascii="Times New Roman" w:hAnsi="Times New Roman"/>
          <w:sz w:val="28"/>
          <w:szCs w:val="28"/>
        </w:rPr>
        <w:t xml:space="preserve">: Россия – наш общий дом! </w:t>
      </w:r>
    </w:p>
    <w:p w:rsidR="00422512" w:rsidRPr="00275337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Ведущая: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На просторах России</w:t>
      </w:r>
      <w:r w:rsidRPr="00376963">
        <w:rPr>
          <w:rFonts w:ascii="Times New Roman" w:hAnsi="Times New Roman"/>
          <w:sz w:val="28"/>
          <w:szCs w:val="28"/>
        </w:rPr>
        <w:br/>
        <w:t>Много разных народов живет.</w:t>
      </w:r>
      <w:r w:rsidRPr="00376963">
        <w:rPr>
          <w:rFonts w:ascii="Times New Roman" w:hAnsi="Times New Roman"/>
          <w:sz w:val="28"/>
          <w:szCs w:val="28"/>
        </w:rPr>
        <w:br/>
        <w:t>Все народы, как братья равны,</w:t>
      </w:r>
      <w:r w:rsidRPr="00376963">
        <w:rPr>
          <w:rFonts w:ascii="Times New Roman" w:hAnsi="Times New Roman"/>
          <w:sz w:val="28"/>
          <w:szCs w:val="28"/>
        </w:rPr>
        <w:br/>
        <w:t xml:space="preserve">Всем народам — любовь </w:t>
      </w:r>
      <w:r>
        <w:rPr>
          <w:rFonts w:ascii="Times New Roman" w:hAnsi="Times New Roman"/>
          <w:sz w:val="28"/>
          <w:szCs w:val="28"/>
        </w:rPr>
        <w:t>и почет.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Еврей и тувинец, бурят и удмурт,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Русский, татарин, башкир и якут.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Разных народов большая семья,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И этим гордиться должны мы, друзья.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Россией зовется общий наш дом,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Пусть будет уютно каждому в нём.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Любые трудности мы осилим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  <w:r w:rsidRPr="00376963">
        <w:rPr>
          <w:rFonts w:ascii="Times New Roman" w:hAnsi="Times New Roman"/>
          <w:sz w:val="28"/>
          <w:szCs w:val="28"/>
        </w:rPr>
        <w:t>И только в единстве сила России.</w:t>
      </w:r>
    </w:p>
    <w:p w:rsidR="00422512" w:rsidRPr="00376963" w:rsidRDefault="00422512" w:rsidP="00176A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75337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76963">
        <w:rPr>
          <w:rFonts w:ascii="Times New Roman" w:hAnsi="Times New Roman"/>
          <w:sz w:val="28"/>
          <w:szCs w:val="28"/>
        </w:rPr>
        <w:t xml:space="preserve">Мы разные и в чем-то похожи. Мы учимся своему языку, но слышим другую речь, радуемся новым знакомствам, рассказываем интересные сказки, готовим различные национальные блюда, уважаем обычаи и традиции друг друга, слушаем музыку разных композиторов, увлекаемся звучанием народных инструментов, любуемся национальными костюмами. </w:t>
      </w:r>
    </w:p>
    <w:p w:rsidR="00422512" w:rsidRDefault="00422512" w:rsidP="00176A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Шопенгауэр говорил:</w:t>
      </w:r>
      <w:r w:rsidRPr="00376963">
        <w:rPr>
          <w:rFonts w:ascii="Times New Roman" w:hAnsi="Times New Roman"/>
          <w:sz w:val="28"/>
          <w:szCs w:val="28"/>
        </w:rPr>
        <w:t xml:space="preserve"> «Самый распространенный вид гордости - это национал</w:t>
      </w:r>
      <w:r>
        <w:rPr>
          <w:rFonts w:ascii="Times New Roman" w:hAnsi="Times New Roman"/>
          <w:sz w:val="28"/>
          <w:szCs w:val="28"/>
        </w:rPr>
        <w:t xml:space="preserve">ьная гордость». Каждый человек,  живущий на планете, </w:t>
      </w:r>
      <w:r w:rsidRPr="00376963">
        <w:rPr>
          <w:rFonts w:ascii="Times New Roman" w:hAnsi="Times New Roman"/>
          <w:sz w:val="28"/>
          <w:szCs w:val="28"/>
        </w:rPr>
        <w:t>испытывает чу</w:t>
      </w:r>
      <w:r>
        <w:rPr>
          <w:rFonts w:ascii="Times New Roman" w:hAnsi="Times New Roman"/>
          <w:sz w:val="28"/>
          <w:szCs w:val="28"/>
        </w:rPr>
        <w:t xml:space="preserve">вство гордости за свою Родину, свой народ, </w:t>
      </w:r>
      <w:r w:rsidRPr="00376963">
        <w:rPr>
          <w:rFonts w:ascii="Times New Roman" w:hAnsi="Times New Roman"/>
          <w:sz w:val="28"/>
          <w:szCs w:val="28"/>
        </w:rPr>
        <w:t>свою землю и её историю. Россия объединила</w:t>
      </w:r>
      <w:r>
        <w:rPr>
          <w:rFonts w:ascii="Times New Roman" w:hAnsi="Times New Roman"/>
          <w:sz w:val="28"/>
          <w:szCs w:val="28"/>
        </w:rPr>
        <w:t xml:space="preserve"> людей разных национальностей, </w:t>
      </w:r>
      <w:r w:rsidRPr="00376963">
        <w:rPr>
          <w:rFonts w:ascii="Times New Roman" w:hAnsi="Times New Roman"/>
          <w:sz w:val="28"/>
          <w:szCs w:val="28"/>
        </w:rPr>
        <w:t>и все они любят её и гордятся своей страной , желают её процветания .</w:t>
      </w:r>
    </w:p>
    <w:p w:rsidR="00422512" w:rsidRDefault="00422512" w:rsidP="007E15D5">
      <w:pPr>
        <w:rPr>
          <w:rFonts w:ascii="Times New Roman" w:hAnsi="Times New Roman"/>
          <w:b/>
          <w:sz w:val="28"/>
          <w:szCs w:val="28"/>
        </w:rPr>
      </w:pPr>
      <w:r w:rsidRPr="002819D8">
        <w:rPr>
          <w:rFonts w:ascii="Times New Roman" w:hAnsi="Times New Roman"/>
          <w:b/>
          <w:sz w:val="28"/>
          <w:szCs w:val="28"/>
        </w:rPr>
        <w:t>Звучит песня «Я, ты, он, она! Вместе – дружная страна…»</w:t>
      </w:r>
    </w:p>
    <w:p w:rsidR="00422512" w:rsidRDefault="00422512" w:rsidP="007E15D5">
      <w:pPr>
        <w:rPr>
          <w:rFonts w:ascii="Times New Roman" w:hAnsi="Times New Roman"/>
          <w:b/>
          <w:sz w:val="28"/>
          <w:szCs w:val="28"/>
        </w:rPr>
      </w:pPr>
    </w:p>
    <w:p w:rsidR="00422512" w:rsidRDefault="00422512" w:rsidP="007E15D5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 id="Рисунок 13" o:spid="_x0000_i1038" type="#_x0000_t75" alt="http://www.maam.ru/images/users/photos/medium/56abf40591c2895cb1c29d6657d206a7.jpg" style="width:467.25pt;height:350.25pt;visibility:visible">
            <v:imagedata r:id="rId18" o:title=""/>
          </v:shape>
        </w:pict>
      </w:r>
    </w:p>
    <w:p w:rsidR="00422512" w:rsidRPr="002819D8" w:rsidRDefault="00422512" w:rsidP="007E15D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13.</w:t>
      </w:r>
    </w:p>
    <w:p w:rsidR="00422512" w:rsidRPr="00376963" w:rsidRDefault="00422512" w:rsidP="007E15D5">
      <w:pPr>
        <w:rPr>
          <w:rFonts w:ascii="Times New Roman" w:hAnsi="Times New Roman"/>
          <w:sz w:val="28"/>
          <w:szCs w:val="28"/>
        </w:rPr>
      </w:pPr>
    </w:p>
    <w:sectPr w:rsidR="00422512" w:rsidRPr="00376963" w:rsidSect="00BF0B2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B6363"/>
    <w:multiLevelType w:val="multilevel"/>
    <w:tmpl w:val="4094D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A84"/>
    <w:rsid w:val="0000357E"/>
    <w:rsid w:val="00017D2B"/>
    <w:rsid w:val="00027A6C"/>
    <w:rsid w:val="000952ED"/>
    <w:rsid w:val="000A52EC"/>
    <w:rsid w:val="000A5A42"/>
    <w:rsid w:val="000B6BF2"/>
    <w:rsid w:val="001562CA"/>
    <w:rsid w:val="0016472A"/>
    <w:rsid w:val="00176A57"/>
    <w:rsid w:val="001D071F"/>
    <w:rsid w:val="001D3863"/>
    <w:rsid w:val="001D55E5"/>
    <w:rsid w:val="002340E0"/>
    <w:rsid w:val="00240C0E"/>
    <w:rsid w:val="00275337"/>
    <w:rsid w:val="002819D8"/>
    <w:rsid w:val="002B2DF9"/>
    <w:rsid w:val="002E79A2"/>
    <w:rsid w:val="00321D14"/>
    <w:rsid w:val="00323311"/>
    <w:rsid w:val="00332B80"/>
    <w:rsid w:val="00341056"/>
    <w:rsid w:val="00363D78"/>
    <w:rsid w:val="00376963"/>
    <w:rsid w:val="00382575"/>
    <w:rsid w:val="0038362D"/>
    <w:rsid w:val="00384F61"/>
    <w:rsid w:val="003A07EB"/>
    <w:rsid w:val="003B2998"/>
    <w:rsid w:val="003D6238"/>
    <w:rsid w:val="004009B5"/>
    <w:rsid w:val="00422512"/>
    <w:rsid w:val="0045060C"/>
    <w:rsid w:val="0046315C"/>
    <w:rsid w:val="00467C21"/>
    <w:rsid w:val="00476D35"/>
    <w:rsid w:val="004B20F2"/>
    <w:rsid w:val="005125AE"/>
    <w:rsid w:val="0051314F"/>
    <w:rsid w:val="00524717"/>
    <w:rsid w:val="005A2286"/>
    <w:rsid w:val="005A4A1C"/>
    <w:rsid w:val="005F1102"/>
    <w:rsid w:val="005F152C"/>
    <w:rsid w:val="005F2C77"/>
    <w:rsid w:val="00632A58"/>
    <w:rsid w:val="006C4F38"/>
    <w:rsid w:val="006D0638"/>
    <w:rsid w:val="006E3FD4"/>
    <w:rsid w:val="006F097F"/>
    <w:rsid w:val="0070660D"/>
    <w:rsid w:val="007142ED"/>
    <w:rsid w:val="007554BC"/>
    <w:rsid w:val="00763D30"/>
    <w:rsid w:val="007B23DE"/>
    <w:rsid w:val="007E15D5"/>
    <w:rsid w:val="007F6EEE"/>
    <w:rsid w:val="00822D82"/>
    <w:rsid w:val="0082442C"/>
    <w:rsid w:val="008B2662"/>
    <w:rsid w:val="008D573A"/>
    <w:rsid w:val="008E621F"/>
    <w:rsid w:val="00911231"/>
    <w:rsid w:val="00926176"/>
    <w:rsid w:val="009336B2"/>
    <w:rsid w:val="00941C51"/>
    <w:rsid w:val="00974B3A"/>
    <w:rsid w:val="00992A84"/>
    <w:rsid w:val="009C2333"/>
    <w:rsid w:val="009C3D78"/>
    <w:rsid w:val="009F5E4F"/>
    <w:rsid w:val="00A310BD"/>
    <w:rsid w:val="00A415E5"/>
    <w:rsid w:val="00AA27FF"/>
    <w:rsid w:val="00AC1887"/>
    <w:rsid w:val="00AD4519"/>
    <w:rsid w:val="00AD7767"/>
    <w:rsid w:val="00AF35E7"/>
    <w:rsid w:val="00B037EE"/>
    <w:rsid w:val="00B468AD"/>
    <w:rsid w:val="00B65BB7"/>
    <w:rsid w:val="00BC11FA"/>
    <w:rsid w:val="00BC4A96"/>
    <w:rsid w:val="00BD3D35"/>
    <w:rsid w:val="00BF0B20"/>
    <w:rsid w:val="00BF59A7"/>
    <w:rsid w:val="00BF5C8F"/>
    <w:rsid w:val="00BF6676"/>
    <w:rsid w:val="00C3485A"/>
    <w:rsid w:val="00C43541"/>
    <w:rsid w:val="00C56252"/>
    <w:rsid w:val="00C56839"/>
    <w:rsid w:val="00C73CFC"/>
    <w:rsid w:val="00C903D7"/>
    <w:rsid w:val="00D02CD8"/>
    <w:rsid w:val="00D43936"/>
    <w:rsid w:val="00D70694"/>
    <w:rsid w:val="00D82287"/>
    <w:rsid w:val="00D866FA"/>
    <w:rsid w:val="00DD5E36"/>
    <w:rsid w:val="00E11A81"/>
    <w:rsid w:val="00E42CAA"/>
    <w:rsid w:val="00E5673C"/>
    <w:rsid w:val="00E569CB"/>
    <w:rsid w:val="00EB15D3"/>
    <w:rsid w:val="00EB4105"/>
    <w:rsid w:val="00EC7680"/>
    <w:rsid w:val="00EE4492"/>
    <w:rsid w:val="00EF7C5C"/>
    <w:rsid w:val="00F0285C"/>
    <w:rsid w:val="00F24291"/>
    <w:rsid w:val="00F83867"/>
    <w:rsid w:val="00FF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A5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B65B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65BB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7066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310BD"/>
    <w:rPr>
      <w:rFonts w:cs="Times New Roman"/>
      <w:color w:val="0000FF"/>
      <w:u w:val="single"/>
    </w:rPr>
  </w:style>
  <w:style w:type="character" w:customStyle="1" w:styleId="storysave-count">
    <w:name w:val="story__save-count"/>
    <w:basedOn w:val="DefaultParagraphFont"/>
    <w:uiPriority w:val="99"/>
    <w:rsid w:val="00A310BD"/>
    <w:rPr>
      <w:rFonts w:cs="Times New Roman"/>
    </w:rPr>
  </w:style>
  <w:style w:type="character" w:customStyle="1" w:styleId="socialcount">
    <w:name w:val="social__count"/>
    <w:basedOn w:val="DefaultParagraphFont"/>
    <w:uiPriority w:val="99"/>
    <w:rsid w:val="00A310BD"/>
    <w:rPr>
      <w:rFonts w:cs="Times New Roman"/>
    </w:rPr>
  </w:style>
  <w:style w:type="paragraph" w:styleId="NoSpacing">
    <w:name w:val="No Spacing"/>
    <w:uiPriority w:val="99"/>
    <w:qFormat/>
    <w:rsid w:val="00B65BB7"/>
    <w:rPr>
      <w:rFonts w:ascii="Times New Roman" w:eastAsia="Times New Roman" w:hAnsi="Times New Roman"/>
      <w:sz w:val="24"/>
      <w:szCs w:val="24"/>
    </w:rPr>
  </w:style>
  <w:style w:type="paragraph" w:customStyle="1" w:styleId="c4">
    <w:name w:val="c4"/>
    <w:basedOn w:val="Normal"/>
    <w:uiPriority w:val="99"/>
    <w:rsid w:val="00B65B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Normal"/>
    <w:uiPriority w:val="99"/>
    <w:rsid w:val="00B65B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DefaultParagraphFont"/>
    <w:uiPriority w:val="99"/>
    <w:rsid w:val="00B65BB7"/>
    <w:rPr>
      <w:rFonts w:cs="Times New Roman"/>
    </w:rPr>
  </w:style>
  <w:style w:type="character" w:customStyle="1" w:styleId="c2">
    <w:name w:val="c2"/>
    <w:basedOn w:val="DefaultParagraphFont"/>
    <w:uiPriority w:val="99"/>
    <w:rsid w:val="00B65BB7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B65BB7"/>
    <w:rPr>
      <w:rFonts w:cs="Times New Roman"/>
    </w:rPr>
  </w:style>
  <w:style w:type="character" w:customStyle="1" w:styleId="c0">
    <w:name w:val="c0"/>
    <w:basedOn w:val="DefaultParagraphFont"/>
    <w:uiPriority w:val="99"/>
    <w:rsid w:val="00B65BB7"/>
    <w:rPr>
      <w:rFonts w:cs="Times New Roman"/>
    </w:rPr>
  </w:style>
  <w:style w:type="character" w:customStyle="1" w:styleId="c5">
    <w:name w:val="c5"/>
    <w:basedOn w:val="DefaultParagraphFont"/>
    <w:uiPriority w:val="99"/>
    <w:rsid w:val="00B65BB7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B65BB7"/>
    <w:rPr>
      <w:rFonts w:cs="Times New Roman"/>
      <w:i/>
      <w:iCs/>
    </w:rPr>
  </w:style>
  <w:style w:type="character" w:styleId="Strong">
    <w:name w:val="Strong"/>
    <w:basedOn w:val="DefaultParagraphFont"/>
    <w:uiPriority w:val="99"/>
    <w:qFormat/>
    <w:rsid w:val="00332B80"/>
    <w:rPr>
      <w:rFonts w:cs="Times New Roman"/>
      <w:b/>
      <w:bCs/>
    </w:rPr>
  </w:style>
  <w:style w:type="character" w:customStyle="1" w:styleId="c8">
    <w:name w:val="c8"/>
    <w:basedOn w:val="DefaultParagraphFont"/>
    <w:uiPriority w:val="99"/>
    <w:rsid w:val="00D02CD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F6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66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74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10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110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098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1113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74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9974102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1094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74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99741068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74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9974109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1010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74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74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1126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  <w:divsChild>
                <w:div w:id="69974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740979">
                  <w:marLeft w:val="375"/>
                  <w:marRight w:val="375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1104">
                  <w:marLeft w:val="0"/>
                  <w:marRight w:val="0"/>
                  <w:marTop w:val="0"/>
                  <w:marBottom w:val="0"/>
                  <w:divBdr>
                    <w:top w:val="single" w:sz="6" w:space="6" w:color="E9E9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741019">
                          <w:marLeft w:val="0"/>
                          <w:marRight w:val="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1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974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74107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74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74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7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657</TotalTime>
  <Pages>15</Pages>
  <Words>1695</Words>
  <Characters>9666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МОУ Новотульская СОШ</cp:lastModifiedBy>
  <cp:revision>57</cp:revision>
  <dcterms:created xsi:type="dcterms:W3CDTF">2018-03-26T10:46:00Z</dcterms:created>
  <dcterms:modified xsi:type="dcterms:W3CDTF">2021-04-16T07:32:00Z</dcterms:modified>
</cp:coreProperties>
</file>