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367" w:rsidRPr="00EB4099" w:rsidRDefault="00B96367" w:rsidP="00EB4099">
      <w:pPr>
        <w:jc w:val="center"/>
        <w:rPr>
          <w:rFonts w:ascii="Times New Roman" w:hAnsi="Times New Roman" w:cs="Times New Roman"/>
          <w:sz w:val="28"/>
          <w:szCs w:val="28"/>
        </w:rPr>
      </w:pPr>
      <w:r w:rsidRPr="00EB4099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</w:t>
      </w:r>
    </w:p>
    <w:p w:rsidR="00B96367" w:rsidRPr="00EB4099" w:rsidRDefault="00B96367" w:rsidP="00F60BE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№88 «Искорка»</w:t>
      </w:r>
    </w:p>
    <w:p w:rsidR="00B96367" w:rsidRPr="00EB4099" w:rsidRDefault="00B96367" w:rsidP="00EB4099">
      <w:pPr>
        <w:rPr>
          <w:rFonts w:ascii="Times New Roman" w:hAnsi="Times New Roman" w:cs="Times New Roman"/>
          <w:sz w:val="28"/>
          <w:szCs w:val="28"/>
        </w:rPr>
      </w:pPr>
    </w:p>
    <w:p w:rsidR="00B96367" w:rsidRPr="001055F2" w:rsidRDefault="00B96367" w:rsidP="00F60BE9">
      <w:pPr>
        <w:rPr>
          <w:rFonts w:ascii="Times New Roman" w:hAnsi="Times New Roman" w:cs="Times New Roman"/>
          <w:sz w:val="28"/>
          <w:szCs w:val="28"/>
        </w:rPr>
      </w:pPr>
    </w:p>
    <w:p w:rsidR="00B96367" w:rsidRDefault="00B96367" w:rsidP="00EB409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6367" w:rsidRPr="00EB4099" w:rsidRDefault="00B96367" w:rsidP="00EB409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Цикл занятий по физической культуре</w:t>
      </w:r>
    </w:p>
    <w:p w:rsidR="00B96367" w:rsidRPr="00EB4099" w:rsidRDefault="00B96367" w:rsidP="00EB409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«Здоровая семья</w:t>
      </w:r>
      <w:r w:rsidRPr="00EB4099">
        <w:rPr>
          <w:rFonts w:ascii="Times New Roman" w:hAnsi="Times New Roman" w:cs="Times New Roman"/>
          <w:sz w:val="28"/>
          <w:szCs w:val="28"/>
        </w:rPr>
        <w:t>»</w:t>
      </w:r>
    </w:p>
    <w:p w:rsidR="00B96367" w:rsidRPr="00EB4099" w:rsidRDefault="00B96367" w:rsidP="00EB4099">
      <w:pPr>
        <w:jc w:val="center"/>
        <w:rPr>
          <w:rFonts w:ascii="Times New Roman" w:hAnsi="Times New Roman" w:cs="Times New Roman"/>
          <w:sz w:val="28"/>
          <w:szCs w:val="28"/>
        </w:rPr>
      </w:pPr>
      <w:r w:rsidRPr="00EB4099">
        <w:rPr>
          <w:rFonts w:ascii="Times New Roman" w:hAnsi="Times New Roman" w:cs="Times New Roman"/>
          <w:sz w:val="28"/>
          <w:szCs w:val="28"/>
        </w:rPr>
        <w:t>для детей старшей группы</w:t>
      </w:r>
    </w:p>
    <w:p w:rsidR="00B96367" w:rsidRPr="00EB4099" w:rsidRDefault="00B96367" w:rsidP="00EB4099">
      <w:pPr>
        <w:rPr>
          <w:rFonts w:ascii="Times New Roman" w:hAnsi="Times New Roman" w:cs="Times New Roman"/>
          <w:sz w:val="28"/>
          <w:szCs w:val="28"/>
        </w:rPr>
      </w:pPr>
    </w:p>
    <w:p w:rsidR="00B96367" w:rsidRPr="00EB4099" w:rsidRDefault="00B96367" w:rsidP="00EB4099">
      <w:pPr>
        <w:rPr>
          <w:rFonts w:ascii="Times New Roman" w:hAnsi="Times New Roman" w:cs="Times New Roman"/>
          <w:sz w:val="28"/>
          <w:szCs w:val="28"/>
        </w:rPr>
      </w:pPr>
    </w:p>
    <w:p w:rsidR="00B96367" w:rsidRPr="00EB4099" w:rsidRDefault="00B96367" w:rsidP="00EB4099">
      <w:pPr>
        <w:rPr>
          <w:rFonts w:ascii="Times New Roman" w:hAnsi="Times New Roman" w:cs="Times New Roman"/>
          <w:sz w:val="28"/>
          <w:szCs w:val="28"/>
        </w:rPr>
      </w:pPr>
    </w:p>
    <w:p w:rsidR="00B96367" w:rsidRDefault="00B96367" w:rsidP="00EB4099">
      <w:pPr>
        <w:rPr>
          <w:rFonts w:ascii="Times New Roman" w:hAnsi="Times New Roman" w:cs="Times New Roman"/>
          <w:sz w:val="28"/>
          <w:szCs w:val="28"/>
        </w:rPr>
      </w:pPr>
    </w:p>
    <w:p w:rsidR="00B96367" w:rsidRDefault="00B96367" w:rsidP="00EB4099">
      <w:pPr>
        <w:rPr>
          <w:rFonts w:ascii="Times New Roman" w:hAnsi="Times New Roman" w:cs="Times New Roman"/>
          <w:sz w:val="28"/>
          <w:szCs w:val="28"/>
        </w:rPr>
      </w:pPr>
    </w:p>
    <w:p w:rsidR="00B96367" w:rsidRPr="00EB4099" w:rsidRDefault="00B96367" w:rsidP="001055F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Инструктор</w:t>
      </w:r>
      <w:r w:rsidRPr="00EB4099">
        <w:rPr>
          <w:rFonts w:ascii="Times New Roman" w:hAnsi="Times New Roman" w:cs="Times New Roman"/>
          <w:sz w:val="28"/>
          <w:szCs w:val="28"/>
        </w:rPr>
        <w:t xml:space="preserve"> по физической культуре:</w:t>
      </w:r>
    </w:p>
    <w:p w:rsidR="00B96367" w:rsidRPr="00EB4099" w:rsidRDefault="00B96367" w:rsidP="00EB4099">
      <w:pPr>
        <w:jc w:val="right"/>
        <w:rPr>
          <w:rFonts w:ascii="Times New Roman" w:hAnsi="Times New Roman" w:cs="Times New Roman"/>
          <w:sz w:val="28"/>
          <w:szCs w:val="28"/>
        </w:rPr>
      </w:pPr>
      <w:r w:rsidRPr="00EB4099">
        <w:rPr>
          <w:rFonts w:ascii="Times New Roman" w:hAnsi="Times New Roman" w:cs="Times New Roman"/>
          <w:sz w:val="28"/>
          <w:szCs w:val="28"/>
        </w:rPr>
        <w:t>Якимович Наталия Александровна</w:t>
      </w:r>
    </w:p>
    <w:p w:rsidR="00B96367" w:rsidRDefault="00B96367" w:rsidP="00EB4099">
      <w:pPr>
        <w:rPr>
          <w:rFonts w:ascii="Times New Roman" w:hAnsi="Times New Roman" w:cs="Times New Roman"/>
          <w:sz w:val="28"/>
          <w:szCs w:val="28"/>
        </w:rPr>
      </w:pPr>
    </w:p>
    <w:p w:rsidR="00B96367" w:rsidRDefault="00B96367" w:rsidP="00EB4099">
      <w:pPr>
        <w:rPr>
          <w:rFonts w:ascii="Times New Roman" w:hAnsi="Times New Roman" w:cs="Times New Roman"/>
          <w:sz w:val="28"/>
          <w:szCs w:val="28"/>
        </w:rPr>
      </w:pPr>
    </w:p>
    <w:p w:rsidR="00B96367" w:rsidRDefault="00B96367" w:rsidP="001055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6367" w:rsidRDefault="00B96367" w:rsidP="001055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6367" w:rsidRDefault="00B96367" w:rsidP="001055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6367" w:rsidRDefault="00B96367" w:rsidP="001055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6367" w:rsidRDefault="00B96367" w:rsidP="001055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6367" w:rsidRDefault="00B96367" w:rsidP="001055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6367" w:rsidRDefault="00B96367" w:rsidP="001055F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Вологда</w:t>
      </w:r>
    </w:p>
    <w:p w:rsidR="00B96367" w:rsidRDefault="00B96367" w:rsidP="00F60BE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</w:p>
    <w:p w:rsidR="00B96367" w:rsidRDefault="00B96367" w:rsidP="0013389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B7630">
        <w:rPr>
          <w:rFonts w:ascii="Times New Roman" w:hAnsi="Times New Roman" w:cs="Times New Roman"/>
          <w:b/>
          <w:bCs/>
          <w:sz w:val="28"/>
          <w:szCs w:val="28"/>
        </w:rPr>
        <w:t>Актуальность:</w:t>
      </w:r>
      <w:r>
        <w:rPr>
          <w:rFonts w:ascii="Times New Roman" w:hAnsi="Times New Roman" w:cs="Times New Roman"/>
          <w:sz w:val="28"/>
          <w:szCs w:val="28"/>
        </w:rPr>
        <w:t xml:space="preserve"> В большинстве современных молодых семей мало внимания уделяется здоровому образу жизни, либо это носит эпизодический характер (в зимние каникулы сходить на каток, покататься с горки на масленицу и т.д.). А между тем здоровье детей постоянно ухудшается. При поступлении в детский сад (2-3 года) лишь 10% детей имеют первую группу здоровья, у многих воспитанников диагностируются хронические заболевания. Детский сад не в состоянии решить эту проблему самостоятельно. Ведь многое идёт из семьи. Поэтому необходимо не только теоретически знакомить родителей с важностью здорового образа жизни, но и вовлекать их в практическую деятельность. Не зря в своё время Конфуций изрёк: «</w:t>
      </w:r>
      <w:r w:rsidRPr="00505139">
        <w:rPr>
          <w:rFonts w:ascii="Times New Roman" w:hAnsi="Times New Roman" w:cs="Times New Roman"/>
          <w:sz w:val="28"/>
          <w:szCs w:val="28"/>
        </w:rPr>
        <w:t>Скажи мне — и я забуду, покажи мне — и я запомню, дай мне сделать — и я пойму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0513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Это высказывание актуально не только для детей, но и для взрослых. Многие родители, попробовав на практике в ДОУ заниматься совместно со своим ребёнком физкультурой, увлекаются и продолжают прививать навыки здорового образа жизни и дома.</w:t>
      </w:r>
    </w:p>
    <w:p w:rsidR="00B96367" w:rsidRPr="00EB4099" w:rsidRDefault="00B96367" w:rsidP="001338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связи с этим мною был разработан цикл совместных мероприятий  для детей и их родителей по физической культуре. </w:t>
      </w:r>
      <w:r w:rsidRPr="003B763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Целью</w:t>
      </w:r>
      <w:r>
        <w:rPr>
          <w:rFonts w:ascii="Times New Roman" w:hAnsi="Times New Roman" w:cs="Times New Roman"/>
          <w:sz w:val="28"/>
          <w:szCs w:val="28"/>
        </w:rPr>
        <w:t xml:space="preserve"> данного цикла является</w:t>
      </w:r>
      <w:r w:rsidRPr="003B7630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развитие физических качеств детей и родителей посредством совместных занятий по физической культуре.</w:t>
      </w:r>
    </w:p>
    <w:p w:rsidR="00B96367" w:rsidRPr="003B7630" w:rsidRDefault="00B96367" w:rsidP="0013389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B7630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B96367" w:rsidRPr="00890B3D" w:rsidRDefault="00B96367" w:rsidP="00133893">
      <w:pPr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90B3D">
        <w:rPr>
          <w:rFonts w:ascii="Times New Roman" w:hAnsi="Times New Roman" w:cs="Times New Roman"/>
          <w:sz w:val="28"/>
          <w:szCs w:val="28"/>
          <w:lang w:eastAsia="ru-RU"/>
        </w:rPr>
        <w:t>Обогащать двигательный опыт детей, развивая ориентировку в пространстве, силу, ловкость, смелость, координацию движений.</w:t>
      </w:r>
    </w:p>
    <w:p w:rsidR="00B96367" w:rsidRPr="00890B3D" w:rsidRDefault="00B96367" w:rsidP="00133893">
      <w:pPr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90B3D">
        <w:rPr>
          <w:rFonts w:ascii="Times New Roman" w:hAnsi="Times New Roman" w:cs="Times New Roman"/>
          <w:sz w:val="28"/>
          <w:szCs w:val="28"/>
          <w:lang w:eastAsia="ru-RU"/>
        </w:rPr>
        <w:t>Содействовать возникновению у взрослых и детей чувства радости, удовольствия от совместных игр.</w:t>
      </w:r>
    </w:p>
    <w:p w:rsidR="00B96367" w:rsidRDefault="00B96367" w:rsidP="00133893">
      <w:pPr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90B3D">
        <w:rPr>
          <w:rFonts w:ascii="Times New Roman" w:hAnsi="Times New Roman" w:cs="Times New Roman"/>
          <w:sz w:val="28"/>
          <w:szCs w:val="28"/>
          <w:lang w:eastAsia="ru-RU"/>
        </w:rPr>
        <w:t>Поощрять использование своего двигательного опыта в разнообразных игровых ситуациях.</w:t>
      </w:r>
    </w:p>
    <w:p w:rsidR="00B96367" w:rsidRDefault="00B96367" w:rsidP="00133893">
      <w:pPr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Воспитывать чувство поддержки и взаимовыручки.</w:t>
      </w:r>
    </w:p>
    <w:p w:rsidR="00B96367" w:rsidRDefault="00B96367" w:rsidP="00133893">
      <w:pPr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Заинтересовать родителей и детей необходимостью вести здоровый образ жизни.</w:t>
      </w:r>
    </w:p>
    <w:p w:rsidR="00B96367" w:rsidRDefault="00B96367" w:rsidP="00133893">
      <w:pPr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Показать родителем важность собственного примера для привлечения детей к спорту.</w:t>
      </w:r>
    </w:p>
    <w:p w:rsidR="00B96367" w:rsidRDefault="00B96367" w:rsidP="00133893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Данный цикл занятий был разработан мною для детей и родителей старшей группы, в приложении представлена одна из методических разработок по теме.</w:t>
      </w:r>
    </w:p>
    <w:p w:rsidR="00B96367" w:rsidRPr="00BD569C" w:rsidRDefault="00B96367" w:rsidP="001338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96367" w:rsidRDefault="00B96367" w:rsidP="0013389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96367" w:rsidRDefault="00B96367" w:rsidP="0013389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B96367" w:rsidRDefault="00B96367" w:rsidP="00133893">
      <w:pPr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Необычные физкультурные занятия для дошкольников/автор-составитель Е.И. Подольская.- Волгоград: Учитель, 2010.-167 с.</w:t>
      </w:r>
    </w:p>
    <w:p w:rsidR="00B96367" w:rsidRDefault="00B96367" w:rsidP="00133893">
      <w:pPr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7B6B">
        <w:rPr>
          <w:rFonts w:ascii="Times New Roman" w:hAnsi="Times New Roman" w:cs="Times New Roman"/>
          <w:sz w:val="28"/>
          <w:szCs w:val="28"/>
        </w:rPr>
        <w:t>Чупаха И.В.,Пужаева Е.З.</w:t>
      </w:r>
      <w:r>
        <w:rPr>
          <w:rFonts w:ascii="Times New Roman" w:hAnsi="Times New Roman" w:cs="Times New Roman"/>
          <w:sz w:val="28"/>
          <w:szCs w:val="28"/>
        </w:rPr>
        <w:t>, Соколова И.Ю. Здоровьесберегающие технологии в образовательно-воспитательном процессе. Научно-практический сборник инновационного опыта. М.: Илекса, Ставрополь: Ставропольсервисшкола, 2001.- 400 с.</w:t>
      </w:r>
    </w:p>
    <w:p w:rsidR="00B96367" w:rsidRDefault="00B96367" w:rsidP="001338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96367" w:rsidRDefault="00B96367" w:rsidP="001338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96367" w:rsidRDefault="00B96367" w:rsidP="001338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96367" w:rsidRDefault="00B96367" w:rsidP="001338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96367" w:rsidRDefault="00B96367" w:rsidP="001338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96367" w:rsidRDefault="00B96367" w:rsidP="001338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96367" w:rsidRDefault="00B96367" w:rsidP="001338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96367" w:rsidRDefault="00B96367" w:rsidP="001338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96367" w:rsidRDefault="00B96367" w:rsidP="0013389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B96367" w:rsidRPr="00133893" w:rsidRDefault="00B96367" w:rsidP="0013389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3893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</w:t>
      </w:r>
    </w:p>
    <w:p w:rsidR="00B96367" w:rsidRPr="00133893" w:rsidRDefault="00B96367" w:rsidP="0013389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 88 «Искорка</w:t>
      </w:r>
      <w:r w:rsidRPr="00133893">
        <w:rPr>
          <w:rFonts w:ascii="Times New Roman" w:hAnsi="Times New Roman" w:cs="Times New Roman"/>
          <w:sz w:val="28"/>
          <w:szCs w:val="28"/>
        </w:rPr>
        <w:t>»</w:t>
      </w:r>
    </w:p>
    <w:p w:rsidR="00B96367" w:rsidRPr="00133893" w:rsidRDefault="00B96367" w:rsidP="001338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96367" w:rsidRPr="00133893" w:rsidRDefault="00B96367" w:rsidP="001338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96367" w:rsidRPr="00133893" w:rsidRDefault="00B96367" w:rsidP="001338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96367" w:rsidRPr="00133893" w:rsidRDefault="00B96367" w:rsidP="001338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96367" w:rsidRPr="00133893" w:rsidRDefault="00B96367" w:rsidP="001338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96367" w:rsidRDefault="00B96367" w:rsidP="001338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96367" w:rsidRPr="00133893" w:rsidRDefault="00B96367" w:rsidP="001338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96367" w:rsidRDefault="00B96367" w:rsidP="0013389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 для детей и родителей старшей группы</w:t>
      </w:r>
    </w:p>
    <w:p w:rsidR="00B96367" w:rsidRPr="00133893" w:rsidRDefault="00B96367" w:rsidP="0013389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 поисках сокровищ</w:t>
      </w:r>
      <w:r w:rsidRPr="00133893">
        <w:rPr>
          <w:rFonts w:ascii="Times New Roman" w:hAnsi="Times New Roman" w:cs="Times New Roman"/>
          <w:sz w:val="28"/>
          <w:szCs w:val="28"/>
        </w:rPr>
        <w:t>»</w:t>
      </w:r>
    </w:p>
    <w:p w:rsidR="00B96367" w:rsidRPr="00133893" w:rsidRDefault="00B96367" w:rsidP="001338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96367" w:rsidRPr="00133893" w:rsidRDefault="00B96367" w:rsidP="001338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96367" w:rsidRPr="00133893" w:rsidRDefault="00B96367" w:rsidP="0013389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Инструктор</w:t>
      </w:r>
      <w:r w:rsidRPr="00133893">
        <w:rPr>
          <w:rFonts w:ascii="Times New Roman" w:hAnsi="Times New Roman" w:cs="Times New Roman"/>
          <w:sz w:val="28"/>
          <w:szCs w:val="28"/>
        </w:rPr>
        <w:t xml:space="preserve"> по физической культуре:</w:t>
      </w:r>
    </w:p>
    <w:p w:rsidR="00B96367" w:rsidRPr="00133893" w:rsidRDefault="00B96367" w:rsidP="0013389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33893">
        <w:rPr>
          <w:rFonts w:ascii="Times New Roman" w:hAnsi="Times New Roman" w:cs="Times New Roman"/>
          <w:sz w:val="28"/>
          <w:szCs w:val="28"/>
        </w:rPr>
        <w:t>Якимович Наталия Александровна</w:t>
      </w:r>
    </w:p>
    <w:p w:rsidR="00B96367" w:rsidRPr="00133893" w:rsidRDefault="00B96367" w:rsidP="001338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96367" w:rsidRPr="00133893" w:rsidRDefault="00B96367" w:rsidP="001338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96367" w:rsidRPr="00133893" w:rsidRDefault="00B96367" w:rsidP="001338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96367" w:rsidRPr="00133893" w:rsidRDefault="00B96367" w:rsidP="0013389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3893">
        <w:rPr>
          <w:rFonts w:ascii="Times New Roman" w:hAnsi="Times New Roman" w:cs="Times New Roman"/>
          <w:sz w:val="28"/>
          <w:szCs w:val="28"/>
        </w:rPr>
        <w:t>Вологда</w:t>
      </w:r>
    </w:p>
    <w:p w:rsidR="00B96367" w:rsidRPr="00133893" w:rsidRDefault="00B96367" w:rsidP="0013389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310359">
        <w:rPr>
          <w:rFonts w:ascii="Times New Roman" w:hAnsi="Times New Roman" w:cs="Times New Roman"/>
          <w:sz w:val="28"/>
          <w:szCs w:val="28"/>
        </w:rPr>
        <w:t>развитие физических качеств детей и родителей посредством совместных занятий по физической культуре.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B7630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B96367" w:rsidRPr="00310359" w:rsidRDefault="00B96367" w:rsidP="00310359">
      <w:pPr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10359">
        <w:rPr>
          <w:rFonts w:ascii="Times New Roman" w:hAnsi="Times New Roman" w:cs="Times New Roman"/>
          <w:sz w:val="28"/>
          <w:szCs w:val="28"/>
          <w:lang w:eastAsia="ru-RU"/>
        </w:rPr>
        <w:t>Обогащать двигательный опыт детей, развивая ориентировку в пространстве, силу, ловкость, смелость, координацию движений.</w:t>
      </w:r>
    </w:p>
    <w:p w:rsidR="00B96367" w:rsidRPr="00310359" w:rsidRDefault="00B96367" w:rsidP="00310359">
      <w:pPr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10359">
        <w:rPr>
          <w:rFonts w:ascii="Times New Roman" w:hAnsi="Times New Roman" w:cs="Times New Roman"/>
          <w:sz w:val="28"/>
          <w:szCs w:val="28"/>
          <w:lang w:eastAsia="ru-RU"/>
        </w:rPr>
        <w:t>Содействовать возникновению у взрослых и детей чувства радости, удовольствия от совместных игр.</w:t>
      </w:r>
    </w:p>
    <w:p w:rsidR="00B96367" w:rsidRPr="00310359" w:rsidRDefault="00B96367" w:rsidP="00310359">
      <w:pPr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10359">
        <w:rPr>
          <w:rFonts w:ascii="Times New Roman" w:hAnsi="Times New Roman" w:cs="Times New Roman"/>
          <w:sz w:val="28"/>
          <w:szCs w:val="28"/>
          <w:lang w:eastAsia="ru-RU"/>
        </w:rPr>
        <w:t>Поощрять использование своего двигательного опыта в разнообразных игровых ситуациях.</w:t>
      </w:r>
    </w:p>
    <w:p w:rsidR="00B96367" w:rsidRDefault="00B96367" w:rsidP="00310359">
      <w:pPr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Воспитывать чувство поддержки и взаимовыручки.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b/>
          <w:bCs/>
          <w:sz w:val="28"/>
          <w:szCs w:val="28"/>
        </w:rPr>
        <w:t>Дидактические материалы и оборудование:</w:t>
      </w:r>
      <w:r w:rsidRPr="00310359">
        <w:rPr>
          <w:rFonts w:ascii="Times New Roman" w:hAnsi="Times New Roman" w:cs="Times New Roman"/>
          <w:sz w:val="28"/>
          <w:szCs w:val="28"/>
        </w:rPr>
        <w:t xml:space="preserve"> 3 гимнастические скамейки, кольца, тоннель-труба, атрибуты для ряженья, кубики цветные и с картинками, 3 сундучка с угощением, иллюстрация корабля.</w:t>
      </w:r>
    </w:p>
    <w:p w:rsidR="00B96367" w:rsidRPr="00310359" w:rsidRDefault="00B96367" w:rsidP="0031035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sz w:val="28"/>
          <w:szCs w:val="28"/>
        </w:rPr>
        <w:t>Ход: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1.Вводная часть 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Инструктор</w:t>
      </w: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 по ф-к: </w:t>
      </w:r>
      <w:r w:rsidRPr="00310359">
        <w:rPr>
          <w:rFonts w:ascii="Times New Roman" w:hAnsi="Times New Roman" w:cs="Times New Roman"/>
          <w:sz w:val="28"/>
          <w:szCs w:val="28"/>
        </w:rPr>
        <w:t>Здравствуйте дети, здравствуйте родители, как хорошо, что мы все вместе собрались. Давайте поприветствуем друг друга.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i/>
          <w:iCs/>
          <w:sz w:val="28"/>
          <w:szCs w:val="28"/>
          <w:u w:val="single"/>
        </w:rPr>
        <w:t>Ритуал встречи</w:t>
      </w:r>
      <w:r w:rsidRPr="00310359">
        <w:rPr>
          <w:rFonts w:ascii="Times New Roman" w:hAnsi="Times New Roman" w:cs="Times New Roman"/>
          <w:sz w:val="28"/>
          <w:szCs w:val="28"/>
        </w:rPr>
        <w:t>: дети и родители обнимают и целуют друг друга.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sz w:val="28"/>
          <w:szCs w:val="28"/>
        </w:rPr>
        <w:t>(вместе садятся на стулья)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310359">
        <w:rPr>
          <w:rFonts w:ascii="Times New Roman" w:hAnsi="Times New Roman" w:cs="Times New Roman"/>
          <w:i/>
          <w:iCs/>
          <w:sz w:val="28"/>
          <w:szCs w:val="28"/>
        </w:rPr>
        <w:t>Звучит музыка, в зал вбегает пират.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Пират: </w:t>
      </w:r>
      <w:r w:rsidRPr="00310359">
        <w:rPr>
          <w:rFonts w:ascii="Times New Roman" w:hAnsi="Times New Roman" w:cs="Times New Roman"/>
          <w:sz w:val="28"/>
          <w:szCs w:val="28"/>
        </w:rPr>
        <w:t>О-хо-хо сколько народу, я как раз набираю матросов к себе в команду и отправляюсь на таинственный остров. Я разведал, что там зарыт клад. Ну, как, ребята и взрослые, пойдёте ко мне в команду?</w:t>
      </w:r>
      <w:r w:rsidRPr="00310359">
        <w:rPr>
          <w:rFonts w:ascii="Times New Roman" w:hAnsi="Times New Roman" w:cs="Times New Roman"/>
          <w:i/>
          <w:iCs/>
          <w:sz w:val="28"/>
          <w:szCs w:val="28"/>
        </w:rPr>
        <w:t xml:space="preserve"> Ответы родителей и детей.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Пират: </w:t>
      </w:r>
      <w:r w:rsidRPr="00310359">
        <w:rPr>
          <w:rFonts w:ascii="Times New Roman" w:hAnsi="Times New Roman" w:cs="Times New Roman"/>
          <w:sz w:val="28"/>
          <w:szCs w:val="28"/>
        </w:rPr>
        <w:t xml:space="preserve">На пути нас поджидают трудности и опасности, не испугаетесь? </w:t>
      </w:r>
      <w:r w:rsidRPr="00310359">
        <w:rPr>
          <w:rFonts w:ascii="Times New Roman" w:hAnsi="Times New Roman" w:cs="Times New Roman"/>
          <w:i/>
          <w:iCs/>
          <w:sz w:val="28"/>
          <w:szCs w:val="28"/>
        </w:rPr>
        <w:t>Ответы родителей и детей.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Инструктор</w:t>
      </w: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 по ф-к: </w:t>
      </w:r>
      <w:r w:rsidRPr="00310359">
        <w:rPr>
          <w:rFonts w:ascii="Times New Roman" w:hAnsi="Times New Roman" w:cs="Times New Roman"/>
          <w:sz w:val="28"/>
          <w:szCs w:val="28"/>
        </w:rPr>
        <w:t xml:space="preserve">Уважаемый пират, у нас дружная команда, поэтому в обиду мы себя не дадим. Дорогие родители и дети мы будем выполнять правила настоящих матросов: помогать друг другу, быть весёлыми и задорными. 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Пират: </w:t>
      </w:r>
      <w:r w:rsidRPr="00310359">
        <w:rPr>
          <w:rFonts w:ascii="Times New Roman" w:hAnsi="Times New Roman" w:cs="Times New Roman"/>
          <w:sz w:val="28"/>
          <w:szCs w:val="28"/>
        </w:rPr>
        <w:t>Тогда в путь! Сначала по тропинке нам нужно добраться до корабля.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sz w:val="28"/>
          <w:szCs w:val="28"/>
        </w:rPr>
        <w:t>Звучит музыка. Дети вместе с родителями в колонне по одному, в обход по залу, выполняют ходьбу с заданиями: на носках – руки вверх, на пятках руки сцеплены в замке сзади, перекатом с пятки на носок. Затем бег на носочках в медленном темпе, бег змейкой.</w:t>
      </w:r>
    </w:p>
    <w:p w:rsidR="00B96367" w:rsidRDefault="00B96367" w:rsidP="0031035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Инструктор</w:t>
      </w: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 по ф-к: 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i/>
          <w:iCs/>
          <w:sz w:val="28"/>
          <w:szCs w:val="28"/>
        </w:rPr>
        <w:t>Дыхательное упражнение</w:t>
      </w:r>
      <w:r w:rsidRPr="00310359">
        <w:rPr>
          <w:rFonts w:ascii="Times New Roman" w:hAnsi="Times New Roman" w:cs="Times New Roman"/>
          <w:sz w:val="28"/>
          <w:szCs w:val="28"/>
        </w:rPr>
        <w:t xml:space="preserve"> («Гудок парохода» - через нос дети и взрослые с шумом набирают воздух, задержав дыхание на 2-3 секунды, с шумом выдыхают воздух через губы, сложенные трубочкой, со звуком «у» (выдох удлинён.)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310359">
        <w:rPr>
          <w:rFonts w:ascii="Times New Roman" w:hAnsi="Times New Roman" w:cs="Times New Roman"/>
          <w:i/>
          <w:iCs/>
          <w:sz w:val="28"/>
          <w:szCs w:val="28"/>
        </w:rPr>
        <w:t>После выполнения дыхательного упражнения, слышится крик чаек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  <w:bookmarkStart w:id="0" w:name="_GoBack"/>
      <w:bookmarkEnd w:id="0"/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Пират: </w:t>
      </w:r>
      <w:r w:rsidRPr="00310359">
        <w:rPr>
          <w:rFonts w:ascii="Times New Roman" w:hAnsi="Times New Roman" w:cs="Times New Roman"/>
          <w:sz w:val="28"/>
          <w:szCs w:val="28"/>
        </w:rPr>
        <w:t xml:space="preserve">Слышите, чайки кричат, наверно море близко! Нужно мне проверить свою команду! Посмотрим, какие вы сильные и ловкие! 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2. Основная часть </w:t>
      </w:r>
      <w:r w:rsidRPr="00310359">
        <w:rPr>
          <w:rFonts w:ascii="Times New Roman" w:hAnsi="Times New Roman" w:cs="Times New Roman"/>
          <w:sz w:val="28"/>
          <w:szCs w:val="28"/>
        </w:rPr>
        <w:t xml:space="preserve">(проводит </w:t>
      </w:r>
      <w:r>
        <w:rPr>
          <w:rFonts w:ascii="Times New Roman" w:hAnsi="Times New Roman" w:cs="Times New Roman"/>
          <w:sz w:val="28"/>
          <w:szCs w:val="28"/>
        </w:rPr>
        <w:t>инструктор</w:t>
      </w:r>
      <w:r w:rsidRPr="00310359">
        <w:rPr>
          <w:rFonts w:ascii="Times New Roman" w:hAnsi="Times New Roman" w:cs="Times New Roman"/>
          <w:sz w:val="28"/>
          <w:szCs w:val="28"/>
        </w:rPr>
        <w:t xml:space="preserve"> по физической культуре вместе с пиратом).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310359">
        <w:rPr>
          <w:rFonts w:ascii="Times New Roman" w:hAnsi="Times New Roman" w:cs="Times New Roman"/>
          <w:i/>
          <w:iCs/>
          <w:sz w:val="28"/>
          <w:szCs w:val="28"/>
        </w:rPr>
        <w:t>1. Общеразвивающие упражнения (выполняются родителями и детьми в парах, лицом друг другу.)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sz w:val="28"/>
          <w:szCs w:val="28"/>
        </w:rPr>
        <w:t xml:space="preserve">1) </w:t>
      </w:r>
      <w:r w:rsidRPr="00310359">
        <w:rPr>
          <w:rFonts w:ascii="Times New Roman" w:hAnsi="Times New Roman" w:cs="Times New Roman"/>
          <w:b/>
          <w:bCs/>
          <w:sz w:val="28"/>
          <w:szCs w:val="28"/>
        </w:rPr>
        <w:t>Пират</w:t>
      </w:r>
      <w:r w:rsidRPr="00310359">
        <w:rPr>
          <w:rFonts w:ascii="Times New Roman" w:hAnsi="Times New Roman" w:cs="Times New Roman"/>
          <w:sz w:val="28"/>
          <w:szCs w:val="28"/>
        </w:rPr>
        <w:t>: «Кроме знаний и умений, матросам необходимо зрение!»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sz w:val="28"/>
          <w:szCs w:val="28"/>
        </w:rPr>
        <w:t>Инструктор</w:t>
      </w: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 по ф-к: </w:t>
      </w:r>
      <w:r w:rsidRPr="00310359">
        <w:rPr>
          <w:rFonts w:ascii="Times New Roman" w:hAnsi="Times New Roman" w:cs="Times New Roman"/>
          <w:sz w:val="28"/>
          <w:szCs w:val="28"/>
        </w:rPr>
        <w:t>упражнение «Глазки». Пальцами обеих рук  одновременно слегка массировать веки при закрытых глазах. (6 раз)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sz w:val="28"/>
          <w:szCs w:val="28"/>
        </w:rPr>
        <w:t xml:space="preserve">2) </w:t>
      </w:r>
      <w:r w:rsidRPr="00310359">
        <w:rPr>
          <w:rFonts w:ascii="Times New Roman" w:hAnsi="Times New Roman" w:cs="Times New Roman"/>
          <w:b/>
          <w:bCs/>
          <w:sz w:val="28"/>
          <w:szCs w:val="28"/>
        </w:rPr>
        <w:t>Пират</w:t>
      </w:r>
      <w:r w:rsidRPr="00310359">
        <w:rPr>
          <w:rFonts w:ascii="Times New Roman" w:hAnsi="Times New Roman" w:cs="Times New Roman"/>
          <w:sz w:val="28"/>
          <w:szCs w:val="28"/>
        </w:rPr>
        <w:t>: На спине и на груди плавают матросы - посмотри!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sz w:val="28"/>
          <w:szCs w:val="28"/>
        </w:rPr>
        <w:t>Инструктор</w:t>
      </w: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 по ф-к: </w:t>
      </w:r>
      <w:r w:rsidRPr="00310359">
        <w:rPr>
          <w:rFonts w:ascii="Times New Roman" w:hAnsi="Times New Roman" w:cs="Times New Roman"/>
          <w:sz w:val="28"/>
          <w:szCs w:val="28"/>
        </w:rPr>
        <w:t>упражнение «Пловец».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sz w:val="28"/>
          <w:szCs w:val="28"/>
        </w:rPr>
        <w:t>Исходное положение: основная стойка (стойка с правильной осан</w:t>
      </w:r>
      <w:r w:rsidRPr="00310359">
        <w:rPr>
          <w:rFonts w:ascii="Times New Roman" w:hAnsi="Times New Roman" w:cs="Times New Roman"/>
          <w:sz w:val="28"/>
          <w:szCs w:val="28"/>
        </w:rPr>
        <w:softHyphen/>
        <w:t>кой, пятки вместе, носки врозь, руки опущены вдоль туловища) на счёт 1-8 – поочередно круговые движения, руками вперёд, имитируя плавание кролем на груди, на счёт 9-16 - то же назад (плавание кролем на спине) (6 раз).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sz w:val="28"/>
          <w:szCs w:val="28"/>
        </w:rPr>
        <w:t xml:space="preserve">3) </w:t>
      </w:r>
      <w:r w:rsidRPr="00310359">
        <w:rPr>
          <w:rFonts w:ascii="Times New Roman" w:hAnsi="Times New Roman" w:cs="Times New Roman"/>
          <w:b/>
          <w:bCs/>
          <w:sz w:val="28"/>
          <w:szCs w:val="28"/>
        </w:rPr>
        <w:t>Пират</w:t>
      </w:r>
      <w:r w:rsidRPr="00310359">
        <w:rPr>
          <w:rFonts w:ascii="Times New Roman" w:hAnsi="Times New Roman" w:cs="Times New Roman"/>
          <w:sz w:val="28"/>
          <w:szCs w:val="28"/>
        </w:rPr>
        <w:t>: матросы сильные ребята, «Крепко держим мы штурвал, не допускаем мы аврал.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sz w:val="28"/>
          <w:szCs w:val="28"/>
        </w:rPr>
        <w:t>Инструктор</w:t>
      </w: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 по ф-к: </w:t>
      </w:r>
      <w:r w:rsidRPr="00310359">
        <w:rPr>
          <w:rFonts w:ascii="Times New Roman" w:hAnsi="Times New Roman" w:cs="Times New Roman"/>
          <w:sz w:val="28"/>
          <w:szCs w:val="28"/>
        </w:rPr>
        <w:t>упражнение «У штурвала»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sz w:val="28"/>
          <w:szCs w:val="28"/>
        </w:rPr>
        <w:t>Исходное положение: стоя, ноги на ширине стопы, руки перед грудью, локти опущены вниз (держим штурвал).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sz w:val="28"/>
          <w:szCs w:val="28"/>
        </w:rPr>
        <w:t>Выполнение: на счёт 1- наклон туловища вправо, на счёт 2- исходное положение, на счёт 3- наклон туловища влево, на счёт 4 - исходное положение (6 раз).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sz w:val="28"/>
          <w:szCs w:val="28"/>
        </w:rPr>
        <w:t xml:space="preserve">4) </w:t>
      </w:r>
      <w:r w:rsidRPr="00310359">
        <w:rPr>
          <w:rFonts w:ascii="Times New Roman" w:hAnsi="Times New Roman" w:cs="Times New Roman"/>
          <w:b/>
          <w:bCs/>
          <w:sz w:val="28"/>
          <w:szCs w:val="28"/>
        </w:rPr>
        <w:t>Пират</w:t>
      </w:r>
      <w:r w:rsidRPr="00310359">
        <w:rPr>
          <w:rFonts w:ascii="Times New Roman" w:hAnsi="Times New Roman" w:cs="Times New Roman"/>
          <w:sz w:val="28"/>
          <w:szCs w:val="28"/>
        </w:rPr>
        <w:t>: «Якорь нужно нам поднять и прилив не прозевать».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sz w:val="28"/>
          <w:szCs w:val="28"/>
        </w:rPr>
        <w:t>Инструктор</w:t>
      </w: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 по ф-к: </w:t>
      </w:r>
      <w:r w:rsidRPr="00310359">
        <w:rPr>
          <w:rFonts w:ascii="Times New Roman" w:hAnsi="Times New Roman" w:cs="Times New Roman"/>
          <w:sz w:val="28"/>
          <w:szCs w:val="28"/>
        </w:rPr>
        <w:t>Исходное положение: стоя, ноги на ширине плеч – руки на поясе. Выполнение: на счёт 1-2- наклон вперёд, коснуться руками пола, на счёт 3-4 – исходное положение. (6 раз).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sz w:val="28"/>
          <w:szCs w:val="28"/>
        </w:rPr>
        <w:t xml:space="preserve">5) </w:t>
      </w:r>
      <w:r w:rsidRPr="00310359">
        <w:rPr>
          <w:rFonts w:ascii="Times New Roman" w:hAnsi="Times New Roman" w:cs="Times New Roman"/>
          <w:b/>
          <w:bCs/>
          <w:sz w:val="28"/>
          <w:szCs w:val="28"/>
        </w:rPr>
        <w:t>Пират</w:t>
      </w:r>
      <w:r w:rsidRPr="00310359">
        <w:rPr>
          <w:rFonts w:ascii="Times New Roman" w:hAnsi="Times New Roman" w:cs="Times New Roman"/>
          <w:sz w:val="28"/>
          <w:szCs w:val="28"/>
        </w:rPr>
        <w:t>: «Шлюпки по морю летят, слушаясь своих ребят».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sz w:val="28"/>
          <w:szCs w:val="28"/>
        </w:rPr>
        <w:t>Инструктор</w:t>
      </w: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 по ф-к: </w:t>
      </w:r>
      <w:r w:rsidRPr="00310359">
        <w:rPr>
          <w:rFonts w:ascii="Times New Roman" w:hAnsi="Times New Roman" w:cs="Times New Roman"/>
          <w:sz w:val="28"/>
          <w:szCs w:val="28"/>
        </w:rPr>
        <w:t>упражнение «Гребля». Исходное положение – сидя, согнув ноги в коленях, руки в упоре сзади. Выполнение: на счёт 1-2 не отрывая стопы от пола, сгибая руки лечь на спину, на счёт 3-4 выпрямляя руки вернуться в исходное положение. (6 раз)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sz w:val="28"/>
          <w:szCs w:val="28"/>
        </w:rPr>
        <w:t xml:space="preserve">6.) </w:t>
      </w:r>
      <w:r w:rsidRPr="00310359">
        <w:rPr>
          <w:rFonts w:ascii="Times New Roman" w:hAnsi="Times New Roman" w:cs="Times New Roman"/>
          <w:b/>
          <w:bCs/>
          <w:sz w:val="28"/>
          <w:szCs w:val="28"/>
        </w:rPr>
        <w:t>Пират</w:t>
      </w:r>
      <w:r w:rsidRPr="00310359">
        <w:rPr>
          <w:rFonts w:ascii="Times New Roman" w:hAnsi="Times New Roman" w:cs="Times New Roman"/>
          <w:sz w:val="28"/>
          <w:szCs w:val="28"/>
        </w:rPr>
        <w:t>: «Я – рыбка, я спущусь ко дну и быстро к камушкам плыву».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Инструктор</w:t>
      </w: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 по ф-к: </w:t>
      </w:r>
      <w:r w:rsidRPr="00310359">
        <w:rPr>
          <w:rFonts w:ascii="Times New Roman" w:hAnsi="Times New Roman" w:cs="Times New Roman"/>
          <w:sz w:val="28"/>
          <w:szCs w:val="28"/>
        </w:rPr>
        <w:t>упражнение «Рыбка». Исходное положение – лёжа на животе, ноги прямые, руки впереди, выполнение: на счёт 1-3 – поднять верхнюю часть туловища, ноги, руки, соединив ладони, на счёт 4 – исходное положение.(4 раза).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sz w:val="28"/>
          <w:szCs w:val="28"/>
        </w:rPr>
        <w:t xml:space="preserve">7) </w:t>
      </w:r>
      <w:r w:rsidRPr="00310359">
        <w:rPr>
          <w:rFonts w:ascii="Times New Roman" w:hAnsi="Times New Roman" w:cs="Times New Roman"/>
          <w:b/>
          <w:bCs/>
          <w:sz w:val="28"/>
          <w:szCs w:val="28"/>
        </w:rPr>
        <w:t>Пират:</w:t>
      </w:r>
      <w:r w:rsidRPr="00310359">
        <w:rPr>
          <w:rFonts w:ascii="Times New Roman" w:hAnsi="Times New Roman" w:cs="Times New Roman"/>
          <w:sz w:val="28"/>
          <w:szCs w:val="28"/>
        </w:rPr>
        <w:t xml:space="preserve"> «В синем море искупались, потом долго согревались!»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Инструктор</w:t>
      </w: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 по ф-к: </w:t>
      </w:r>
      <w:r w:rsidRPr="00310359">
        <w:rPr>
          <w:rFonts w:ascii="Times New Roman" w:hAnsi="Times New Roman" w:cs="Times New Roman"/>
          <w:sz w:val="28"/>
          <w:szCs w:val="28"/>
        </w:rPr>
        <w:t>«Прыжки» Исходное положение – основная стойка (стойка с правильной осан</w:t>
      </w:r>
      <w:r w:rsidRPr="00310359">
        <w:rPr>
          <w:rFonts w:ascii="Times New Roman" w:hAnsi="Times New Roman" w:cs="Times New Roman"/>
          <w:sz w:val="28"/>
          <w:szCs w:val="28"/>
        </w:rPr>
        <w:softHyphen/>
        <w:t>кой, пятки вместе, носки врозь, руки опущены вдоль туловища). Выполнение: прыжки на двух ногах вместе, руки в стороны. Затем прыжки попеременно на правой, на левой ногах. (2 раза по 8 прыжков).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sz w:val="28"/>
          <w:szCs w:val="28"/>
        </w:rPr>
        <w:t xml:space="preserve"> 8) </w:t>
      </w:r>
      <w:r w:rsidRPr="00310359">
        <w:rPr>
          <w:rFonts w:ascii="Times New Roman" w:hAnsi="Times New Roman" w:cs="Times New Roman"/>
          <w:b/>
          <w:bCs/>
          <w:sz w:val="28"/>
          <w:szCs w:val="28"/>
        </w:rPr>
        <w:t>Пират: «</w:t>
      </w:r>
      <w:r w:rsidRPr="00310359">
        <w:rPr>
          <w:rFonts w:ascii="Times New Roman" w:hAnsi="Times New Roman" w:cs="Times New Roman"/>
          <w:sz w:val="28"/>
          <w:szCs w:val="28"/>
        </w:rPr>
        <w:t>Надо глубоко дышать - ветром парус наполнять»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Инструктор</w:t>
      </w: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 по ф-к: «</w:t>
      </w:r>
      <w:r w:rsidRPr="00310359">
        <w:rPr>
          <w:rFonts w:ascii="Times New Roman" w:hAnsi="Times New Roman" w:cs="Times New Roman"/>
          <w:sz w:val="28"/>
          <w:szCs w:val="28"/>
        </w:rPr>
        <w:t>Дыхательное упражнение» Исходное положение ноги на ширине плеч. Выполнение: на счёт 1-4 – набрать как можно больше воздуха, надуть щёки - вдох, на счёт 5-8 плавно наклониться вперёд и вниз, легко постукивая кулачками по щекам, выдыхать воздух небольшими порциями. (2 раза).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    Пират: </w:t>
      </w:r>
      <w:r w:rsidRPr="00310359">
        <w:rPr>
          <w:rFonts w:ascii="Times New Roman" w:hAnsi="Times New Roman" w:cs="Times New Roman"/>
          <w:sz w:val="28"/>
          <w:szCs w:val="28"/>
        </w:rPr>
        <w:t>Ну, молодцы! Настоящие матросы!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310359">
        <w:rPr>
          <w:rFonts w:ascii="Times New Roman" w:hAnsi="Times New Roman" w:cs="Times New Roman"/>
          <w:i/>
          <w:iCs/>
          <w:sz w:val="28"/>
          <w:szCs w:val="28"/>
        </w:rPr>
        <w:t>2. Основные виды движений.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Инструктор</w:t>
      </w: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 по ф-к: </w:t>
      </w:r>
      <w:r w:rsidRPr="00310359">
        <w:rPr>
          <w:rFonts w:ascii="Times New Roman" w:hAnsi="Times New Roman" w:cs="Times New Roman"/>
          <w:sz w:val="28"/>
          <w:szCs w:val="28"/>
        </w:rPr>
        <w:t>Уважаемый пират, где же мы находимся, моря нигде не видно.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    Пират: </w:t>
      </w:r>
      <w:r w:rsidRPr="00310359">
        <w:rPr>
          <w:rFonts w:ascii="Times New Roman" w:hAnsi="Times New Roman" w:cs="Times New Roman"/>
          <w:sz w:val="28"/>
          <w:szCs w:val="28"/>
        </w:rPr>
        <w:t xml:space="preserve">Сами говорили, трудностей не боимся! 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Инструктор</w:t>
      </w: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 по ф-к: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10359">
        <w:rPr>
          <w:rFonts w:ascii="Times New Roman" w:hAnsi="Times New Roman" w:cs="Times New Roman"/>
          <w:sz w:val="28"/>
          <w:szCs w:val="28"/>
        </w:rPr>
        <w:t xml:space="preserve">Мы не боимся, правда, команда? </w:t>
      </w:r>
      <w:r w:rsidRPr="00310359">
        <w:rPr>
          <w:rFonts w:ascii="Times New Roman" w:hAnsi="Times New Roman" w:cs="Times New Roman"/>
          <w:i/>
          <w:iCs/>
          <w:sz w:val="28"/>
          <w:szCs w:val="28"/>
        </w:rPr>
        <w:t>(ответы)</w:t>
      </w:r>
      <w:r w:rsidRPr="00310359">
        <w:rPr>
          <w:rFonts w:ascii="Times New Roman" w:hAnsi="Times New Roman" w:cs="Times New Roman"/>
          <w:sz w:val="28"/>
          <w:szCs w:val="28"/>
        </w:rPr>
        <w:t xml:space="preserve"> только вперёд!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Пират: </w:t>
      </w:r>
      <w:r w:rsidRPr="00310359">
        <w:rPr>
          <w:rFonts w:ascii="Times New Roman" w:hAnsi="Times New Roman" w:cs="Times New Roman"/>
          <w:sz w:val="28"/>
          <w:szCs w:val="28"/>
        </w:rPr>
        <w:t>У меня есть карта маршрута, давайте вместе посмотрим, что нас ждёт впереди.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310359">
        <w:rPr>
          <w:rFonts w:ascii="Times New Roman" w:hAnsi="Times New Roman" w:cs="Times New Roman"/>
          <w:i/>
          <w:iCs/>
          <w:sz w:val="28"/>
          <w:szCs w:val="28"/>
        </w:rPr>
        <w:t xml:space="preserve">(Пока пират с ребятами и взрослыми рассматривает карту, </w:t>
      </w:r>
      <w:r>
        <w:rPr>
          <w:rFonts w:ascii="Times New Roman" w:hAnsi="Times New Roman" w:cs="Times New Roman"/>
          <w:i/>
          <w:iCs/>
          <w:sz w:val="28"/>
          <w:szCs w:val="28"/>
        </w:rPr>
        <w:t>инструктор</w:t>
      </w:r>
      <w:r w:rsidRPr="00310359">
        <w:rPr>
          <w:rFonts w:ascii="Times New Roman" w:hAnsi="Times New Roman" w:cs="Times New Roman"/>
          <w:i/>
          <w:iCs/>
          <w:sz w:val="28"/>
          <w:szCs w:val="28"/>
        </w:rPr>
        <w:t xml:space="preserve"> по ф-к вместе с воспитателем расставляет скамейки, раскладывает кольца и выносит тоннель-трубу)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Пират: </w:t>
      </w:r>
      <w:r w:rsidRPr="00310359">
        <w:rPr>
          <w:rFonts w:ascii="Times New Roman" w:hAnsi="Times New Roman" w:cs="Times New Roman"/>
          <w:sz w:val="28"/>
          <w:szCs w:val="28"/>
        </w:rPr>
        <w:t xml:space="preserve">Пора в путь!На нашем пути начинаются препятствия. Впереди горная речка. Если упадёте с мостика, вас снесёт! (Выполняется ходьба по скамейкам, руки расставлены в стороны: одна скамья широкая, другая средняя, третья совсем узкая). 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Инструктор</w:t>
      </w: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 по ф-к: </w:t>
      </w:r>
      <w:r w:rsidRPr="00310359">
        <w:rPr>
          <w:rFonts w:ascii="Times New Roman" w:hAnsi="Times New Roman" w:cs="Times New Roman"/>
          <w:sz w:val="28"/>
          <w:szCs w:val="28"/>
        </w:rPr>
        <w:t>Молодцы, речку мы прошли, но вот перед нами болото. Смотрите, чтобы вас не засосало, надо прыгать по кочкам, иначе пропадём. Дети и родители прыгают по кочкам (кольца, разложенные на некотором расстоянии).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Пират: </w:t>
      </w:r>
      <w:r w:rsidRPr="00310359">
        <w:rPr>
          <w:rFonts w:ascii="Times New Roman" w:hAnsi="Times New Roman" w:cs="Times New Roman"/>
          <w:sz w:val="28"/>
          <w:szCs w:val="28"/>
        </w:rPr>
        <w:t>Болото, прошли! А впереди тёмный, страшный тоннель. Придётся ползти на четвереньках (Дети и взрослые проползают в тоннель-трубу).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Пират: </w:t>
      </w:r>
      <w:r w:rsidRPr="00310359">
        <w:rPr>
          <w:rFonts w:ascii="Times New Roman" w:hAnsi="Times New Roman" w:cs="Times New Roman"/>
          <w:sz w:val="28"/>
          <w:szCs w:val="28"/>
        </w:rPr>
        <w:t xml:space="preserve">Ура! Мы добрались до моего корабля! 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310359">
        <w:rPr>
          <w:rFonts w:ascii="Times New Roman" w:hAnsi="Times New Roman" w:cs="Times New Roman"/>
          <w:i/>
          <w:iCs/>
          <w:sz w:val="28"/>
          <w:szCs w:val="28"/>
        </w:rPr>
        <w:t>(Пират показывает детям и взрослым иллюстрацию корабля)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Инструктор</w:t>
      </w: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 по ф-к: </w:t>
      </w:r>
      <w:r w:rsidRPr="00310359">
        <w:rPr>
          <w:rFonts w:ascii="Times New Roman" w:hAnsi="Times New Roman" w:cs="Times New Roman"/>
          <w:sz w:val="28"/>
          <w:szCs w:val="28"/>
        </w:rPr>
        <w:t>Посмотрите ребята и родители, перед нами открылось прекрасное, сказочное море! В море нас поджидают морские обитатели, давайте пофантазируем и представим их.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i/>
          <w:iCs/>
          <w:sz w:val="28"/>
          <w:szCs w:val="28"/>
        </w:rPr>
        <w:t>3. Подвижная игра</w:t>
      </w:r>
      <w:r w:rsidRPr="00310359">
        <w:rPr>
          <w:rFonts w:ascii="Times New Roman" w:hAnsi="Times New Roman" w:cs="Times New Roman"/>
          <w:sz w:val="28"/>
          <w:szCs w:val="28"/>
        </w:rPr>
        <w:t xml:space="preserve"> «Море волнуется» (В зале стоит большая корзина, в которой ленточки, бусы, пояски, и т.д.) Дети с родителями выбирают атрибуты, наряжаются и в парах передвигаются по залу. </w:t>
      </w:r>
      <w:r>
        <w:rPr>
          <w:rFonts w:ascii="Times New Roman" w:hAnsi="Times New Roman" w:cs="Times New Roman"/>
          <w:sz w:val="28"/>
          <w:szCs w:val="28"/>
        </w:rPr>
        <w:t>Инструктор</w:t>
      </w:r>
      <w:r w:rsidRPr="00310359">
        <w:rPr>
          <w:rFonts w:ascii="Times New Roman" w:hAnsi="Times New Roman" w:cs="Times New Roman"/>
          <w:sz w:val="28"/>
          <w:szCs w:val="28"/>
        </w:rPr>
        <w:t xml:space="preserve"> по ф-к: «Море волнуется – раз, море волнуется – два, море волнуется – три. Морская фигура – замри!» Дети с родителями пытаются изобразить какого-либо морского обитателя. 2 – 3 раза. Во время игры негромко звучит мелодия «Шум моря»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310359">
        <w:rPr>
          <w:rFonts w:ascii="Times New Roman" w:hAnsi="Times New Roman" w:cs="Times New Roman"/>
          <w:i/>
          <w:iCs/>
          <w:sz w:val="28"/>
          <w:szCs w:val="28"/>
        </w:rPr>
        <w:t>4. Малоподвижная игра.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Инструктор</w:t>
      </w: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 по ф-к: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10359">
        <w:rPr>
          <w:rFonts w:ascii="Times New Roman" w:hAnsi="Times New Roman" w:cs="Times New Roman"/>
          <w:sz w:val="28"/>
          <w:szCs w:val="28"/>
        </w:rPr>
        <w:t>Скорее садимся на корабль и отправляемся на таинственный остров!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310359">
        <w:rPr>
          <w:rFonts w:ascii="Times New Roman" w:hAnsi="Times New Roman" w:cs="Times New Roman"/>
          <w:i/>
          <w:iCs/>
          <w:sz w:val="28"/>
          <w:szCs w:val="28"/>
        </w:rPr>
        <w:t xml:space="preserve">Под музыку дети и родители  рассаживаются на стулья. Музыка заканчивается. 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Пират: </w:t>
      </w:r>
      <w:r w:rsidRPr="00310359">
        <w:rPr>
          <w:rFonts w:ascii="Times New Roman" w:hAnsi="Times New Roman" w:cs="Times New Roman"/>
          <w:sz w:val="28"/>
          <w:szCs w:val="28"/>
        </w:rPr>
        <w:t>Вот мы и доплыли до острова!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359">
        <w:rPr>
          <w:rFonts w:ascii="Times New Roman" w:hAnsi="Times New Roman" w:cs="Times New Roman"/>
          <w:sz w:val="28"/>
          <w:szCs w:val="28"/>
        </w:rPr>
        <w:t xml:space="preserve">Скорее на берег! Клад ждёт!  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Инструктор по ф-к</w:t>
      </w: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310359">
        <w:rPr>
          <w:rFonts w:ascii="Times New Roman" w:hAnsi="Times New Roman" w:cs="Times New Roman"/>
          <w:sz w:val="28"/>
          <w:szCs w:val="28"/>
        </w:rPr>
        <w:t>Посмотрите, кто-то раскидал подсказки по всему берегу, нужно камни разобрать и картинку вам собрать!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sz w:val="28"/>
          <w:szCs w:val="28"/>
        </w:rPr>
        <w:t xml:space="preserve">     В зале расположены   три  набора кубиков разных цветов, на нескольких кубиках прикреплены картинки (из этих частей собирается картинка в виде цветной стрелки). Дети с родителями делятся на три команды и по сигналу пирата начинают  собирать картинки в виде цветных стрелок. Побеждает та команда, которая быстрее соберёт картинку.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Пират: </w:t>
      </w:r>
      <w:r w:rsidRPr="00310359">
        <w:rPr>
          <w:rFonts w:ascii="Times New Roman" w:hAnsi="Times New Roman" w:cs="Times New Roman"/>
          <w:sz w:val="28"/>
          <w:szCs w:val="28"/>
        </w:rPr>
        <w:t>По этим стрелкам мы пойдем искать клад! Идите по стрелкам своего цвета и что найдете, несите на наш остров.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310359">
        <w:rPr>
          <w:rFonts w:ascii="Times New Roman" w:hAnsi="Times New Roman" w:cs="Times New Roman"/>
          <w:i/>
          <w:iCs/>
          <w:sz w:val="28"/>
          <w:szCs w:val="28"/>
        </w:rPr>
        <w:t xml:space="preserve">Дети с родителями, группами, одна с пиратом, другая с </w:t>
      </w:r>
      <w:r>
        <w:rPr>
          <w:rFonts w:ascii="Times New Roman" w:hAnsi="Times New Roman" w:cs="Times New Roman"/>
          <w:i/>
          <w:iCs/>
          <w:sz w:val="28"/>
          <w:szCs w:val="28"/>
        </w:rPr>
        <w:t>инструктором</w:t>
      </w:r>
      <w:r w:rsidRPr="00310359">
        <w:rPr>
          <w:rFonts w:ascii="Times New Roman" w:hAnsi="Times New Roman" w:cs="Times New Roman"/>
          <w:i/>
          <w:iCs/>
          <w:sz w:val="28"/>
          <w:szCs w:val="28"/>
        </w:rPr>
        <w:t xml:space="preserve"> по ф-к, третья с воспитателем отправляются по стрелкам, которые заранее разложены по детскому саду. В конце пути спрятаны сундучки с угощением, которые ребята и взрослые найдут. Сундучки несут в зал, где их дружно открывают и все получают угощение.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Инструктор по ф-к</w:t>
      </w: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310359">
        <w:rPr>
          <w:rFonts w:ascii="Times New Roman" w:hAnsi="Times New Roman" w:cs="Times New Roman"/>
          <w:sz w:val="28"/>
          <w:szCs w:val="28"/>
        </w:rPr>
        <w:t>Ну вот дорогие ребята и взрослые, подошло к концу наше путешествие, пора возвращаться домой, я знаю волшебные слова, которые перенесут нас обратно, в детский сад. Давайте попрощаемся с нашим пиратом и пожелаем ему попутного ветра!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Пират: </w:t>
      </w:r>
      <w:r w:rsidRPr="00310359">
        <w:rPr>
          <w:rFonts w:ascii="Times New Roman" w:hAnsi="Times New Roman" w:cs="Times New Roman"/>
          <w:sz w:val="28"/>
          <w:szCs w:val="28"/>
        </w:rPr>
        <w:t xml:space="preserve">О-хо-хо, и вам попутного ветра! </w:t>
      </w:r>
      <w:r w:rsidRPr="00310359">
        <w:rPr>
          <w:rFonts w:ascii="Times New Roman" w:hAnsi="Times New Roman" w:cs="Times New Roman"/>
          <w:i/>
          <w:iCs/>
          <w:sz w:val="28"/>
          <w:szCs w:val="28"/>
        </w:rPr>
        <w:t>(Пират уходит)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Инструктор</w:t>
      </w: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 по ф-к: </w:t>
      </w:r>
      <w:r w:rsidRPr="00310359">
        <w:rPr>
          <w:rFonts w:ascii="Times New Roman" w:hAnsi="Times New Roman" w:cs="Times New Roman"/>
          <w:sz w:val="28"/>
          <w:szCs w:val="28"/>
        </w:rPr>
        <w:t>закрываем глаза (звучит шум волн).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sz w:val="28"/>
          <w:szCs w:val="28"/>
        </w:rPr>
        <w:t xml:space="preserve">   Море синее шумит,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sz w:val="28"/>
          <w:szCs w:val="28"/>
        </w:rPr>
        <w:t xml:space="preserve">   До свидания говорит,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sz w:val="28"/>
          <w:szCs w:val="28"/>
        </w:rPr>
        <w:t xml:space="preserve">   Возвращаемся назад,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10359">
        <w:rPr>
          <w:rFonts w:ascii="Times New Roman" w:hAnsi="Times New Roman" w:cs="Times New Roman"/>
          <w:sz w:val="28"/>
          <w:szCs w:val="28"/>
        </w:rPr>
        <w:t xml:space="preserve">   В наш любимый детский сад!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Инструктор по ф-к</w:t>
      </w: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310359">
        <w:rPr>
          <w:rFonts w:ascii="Times New Roman" w:hAnsi="Times New Roman" w:cs="Times New Roman"/>
          <w:sz w:val="28"/>
          <w:szCs w:val="28"/>
        </w:rPr>
        <w:t>Посмотрите ребята и взрослые, вот мы и вернулись в наш любимый детский сад. Понравилось вам путешествие? Какие задания вам показались трудными? Все справились с опасностями?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310359">
        <w:rPr>
          <w:rFonts w:ascii="Times New Roman" w:hAnsi="Times New Roman" w:cs="Times New Roman"/>
          <w:i/>
          <w:iCs/>
          <w:sz w:val="28"/>
          <w:szCs w:val="28"/>
        </w:rPr>
        <w:t>Ответы родителей и детей.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Инструктор</w:t>
      </w:r>
      <w:r w:rsidRPr="00310359">
        <w:rPr>
          <w:rFonts w:ascii="Times New Roman" w:hAnsi="Times New Roman" w:cs="Times New Roman"/>
          <w:b/>
          <w:bCs/>
          <w:sz w:val="28"/>
          <w:szCs w:val="28"/>
        </w:rPr>
        <w:t xml:space="preserve"> по ф-к: </w:t>
      </w:r>
      <w:r w:rsidRPr="00310359">
        <w:rPr>
          <w:rFonts w:ascii="Times New Roman" w:hAnsi="Times New Roman" w:cs="Times New Roman"/>
          <w:sz w:val="28"/>
          <w:szCs w:val="28"/>
        </w:rPr>
        <w:t>До новых встреч!</w:t>
      </w:r>
    </w:p>
    <w:p w:rsidR="00B96367" w:rsidRPr="00310359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96367" w:rsidRPr="008606BA" w:rsidRDefault="00B96367" w:rsidP="003103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B96367" w:rsidRPr="008606BA" w:rsidSect="0013389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D3030"/>
    <w:multiLevelType w:val="hybridMultilevel"/>
    <w:tmpl w:val="BF26A362"/>
    <w:lvl w:ilvl="0" w:tplc="89505034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C3622"/>
    <w:multiLevelType w:val="hybridMultilevel"/>
    <w:tmpl w:val="119603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682C10"/>
    <w:multiLevelType w:val="hybridMultilevel"/>
    <w:tmpl w:val="BF26A362"/>
    <w:lvl w:ilvl="0" w:tplc="89505034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900E59"/>
    <w:multiLevelType w:val="hybridMultilevel"/>
    <w:tmpl w:val="80FCBC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7535A9"/>
    <w:multiLevelType w:val="hybridMultilevel"/>
    <w:tmpl w:val="0B4A5A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7736F0"/>
    <w:multiLevelType w:val="hybridMultilevel"/>
    <w:tmpl w:val="2AC2D138"/>
    <w:lvl w:ilvl="0" w:tplc="0419000F">
      <w:start w:val="1"/>
      <w:numFmt w:val="decimal"/>
      <w:lvlText w:val="%1."/>
      <w:lvlJc w:val="left"/>
      <w:pPr>
        <w:ind w:left="546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230CD3"/>
    <w:multiLevelType w:val="hybridMultilevel"/>
    <w:tmpl w:val="19624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EE2B48"/>
    <w:multiLevelType w:val="hybridMultilevel"/>
    <w:tmpl w:val="BF26A362"/>
    <w:lvl w:ilvl="0" w:tplc="89505034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</w:num>
  <w:num w:numId="7">
    <w:abstractNumId w:val="7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4099"/>
    <w:rsid w:val="000348BA"/>
    <w:rsid w:val="000633AD"/>
    <w:rsid w:val="000B2263"/>
    <w:rsid w:val="000B64BD"/>
    <w:rsid w:val="001055F2"/>
    <w:rsid w:val="00114EBF"/>
    <w:rsid w:val="00121F82"/>
    <w:rsid w:val="00133893"/>
    <w:rsid w:val="00192574"/>
    <w:rsid w:val="001E47C0"/>
    <w:rsid w:val="001E5F93"/>
    <w:rsid w:val="00221340"/>
    <w:rsid w:val="00244BB0"/>
    <w:rsid w:val="00310359"/>
    <w:rsid w:val="00364036"/>
    <w:rsid w:val="003B7630"/>
    <w:rsid w:val="003D1394"/>
    <w:rsid w:val="0042598A"/>
    <w:rsid w:val="0044545B"/>
    <w:rsid w:val="004775C6"/>
    <w:rsid w:val="004B6D1C"/>
    <w:rsid w:val="004C66E1"/>
    <w:rsid w:val="00505139"/>
    <w:rsid w:val="005323AB"/>
    <w:rsid w:val="00554E0F"/>
    <w:rsid w:val="005709D3"/>
    <w:rsid w:val="005D6376"/>
    <w:rsid w:val="00666CE7"/>
    <w:rsid w:val="00667B6B"/>
    <w:rsid w:val="006F1CB4"/>
    <w:rsid w:val="00722B80"/>
    <w:rsid w:val="00743C12"/>
    <w:rsid w:val="007A7DF0"/>
    <w:rsid w:val="00812F13"/>
    <w:rsid w:val="008377AE"/>
    <w:rsid w:val="008606BA"/>
    <w:rsid w:val="00882781"/>
    <w:rsid w:val="00890B3D"/>
    <w:rsid w:val="008C50CE"/>
    <w:rsid w:val="008D5643"/>
    <w:rsid w:val="00953F42"/>
    <w:rsid w:val="009E5C44"/>
    <w:rsid w:val="00A5180C"/>
    <w:rsid w:val="00A52260"/>
    <w:rsid w:val="00A84175"/>
    <w:rsid w:val="00B01933"/>
    <w:rsid w:val="00B20DE0"/>
    <w:rsid w:val="00B22C39"/>
    <w:rsid w:val="00B36463"/>
    <w:rsid w:val="00B37CF2"/>
    <w:rsid w:val="00B5240E"/>
    <w:rsid w:val="00B96367"/>
    <w:rsid w:val="00BD285A"/>
    <w:rsid w:val="00BD569C"/>
    <w:rsid w:val="00C47F68"/>
    <w:rsid w:val="00C93D2C"/>
    <w:rsid w:val="00CA0D3C"/>
    <w:rsid w:val="00CA470F"/>
    <w:rsid w:val="00D00479"/>
    <w:rsid w:val="00D47B12"/>
    <w:rsid w:val="00D944EA"/>
    <w:rsid w:val="00DB3348"/>
    <w:rsid w:val="00E46806"/>
    <w:rsid w:val="00E549DA"/>
    <w:rsid w:val="00E61908"/>
    <w:rsid w:val="00E64657"/>
    <w:rsid w:val="00EA4CCD"/>
    <w:rsid w:val="00EB4099"/>
    <w:rsid w:val="00ED33AA"/>
    <w:rsid w:val="00EE5BEB"/>
    <w:rsid w:val="00F42F77"/>
    <w:rsid w:val="00F60BE9"/>
    <w:rsid w:val="00FF60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6CE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52260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580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0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0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0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0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518</TotalTime>
  <Pages>11</Pages>
  <Words>1698</Words>
  <Characters>9682</Characters>
  <Application>Microsoft Office Outlook</Application>
  <DocSecurity>0</DocSecurity>
  <Lines>0</Lines>
  <Paragraphs>0</Paragraphs>
  <ScaleCrop>false</ScaleCrop>
  <Company>Tycoon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User</cp:lastModifiedBy>
  <cp:revision>38</cp:revision>
  <dcterms:created xsi:type="dcterms:W3CDTF">2017-11-27T09:31:00Z</dcterms:created>
  <dcterms:modified xsi:type="dcterms:W3CDTF">2021-04-20T11:59:00Z</dcterms:modified>
</cp:coreProperties>
</file>