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B95" w:rsidRDefault="000F7B95" w:rsidP="00B5306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Технологическая карта урока </w:t>
      </w:r>
    </w:p>
    <w:p w:rsidR="000F7B95" w:rsidRDefault="000F7B95" w:rsidP="00B5306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Учитель: </w:t>
      </w:r>
      <w:r>
        <w:rPr>
          <w:rFonts w:ascii="Times New Roman" w:hAnsi="Times New Roman"/>
          <w:sz w:val="24"/>
          <w:szCs w:val="24"/>
        </w:rPr>
        <w:t>Алексеева Ксения Александро</w:t>
      </w:r>
      <w:r w:rsidRPr="00D0170C">
        <w:rPr>
          <w:rFonts w:ascii="Times New Roman" w:hAnsi="Times New Roman"/>
          <w:sz w:val="24"/>
          <w:szCs w:val="24"/>
        </w:rPr>
        <w:t>вна</w:t>
      </w:r>
    </w:p>
    <w:p w:rsidR="000F7B95" w:rsidRPr="0077527E" w:rsidRDefault="000F7B95" w:rsidP="00B53063">
      <w:pPr>
        <w:spacing w:line="240" w:lineRule="auto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>Предмет:</w:t>
      </w:r>
      <w:r w:rsidRPr="0077527E">
        <w:rPr>
          <w:rFonts w:ascii="Times New Roman" w:hAnsi="Times New Roman"/>
          <w:sz w:val="24"/>
          <w:szCs w:val="24"/>
        </w:rPr>
        <w:t xml:space="preserve"> окружающий мир</w:t>
      </w:r>
    </w:p>
    <w:p w:rsidR="000F7B95" w:rsidRPr="0077527E" w:rsidRDefault="000F7B95" w:rsidP="00B53063">
      <w:pPr>
        <w:spacing w:line="240" w:lineRule="auto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>Класс:</w:t>
      </w:r>
      <w:r w:rsidRPr="0077527E">
        <w:rPr>
          <w:rFonts w:ascii="Times New Roman" w:hAnsi="Times New Roman"/>
          <w:sz w:val="24"/>
          <w:szCs w:val="24"/>
        </w:rPr>
        <w:t xml:space="preserve">  1</w:t>
      </w:r>
      <w:r>
        <w:rPr>
          <w:rFonts w:ascii="Times New Roman" w:hAnsi="Times New Roman"/>
          <w:sz w:val="24"/>
          <w:szCs w:val="24"/>
        </w:rPr>
        <w:t xml:space="preserve"> б</w:t>
      </w:r>
    </w:p>
    <w:p w:rsidR="000F7B95" w:rsidRPr="0077527E" w:rsidRDefault="000F7B95" w:rsidP="00B53063">
      <w:pPr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УМК «Школа России»: </w:t>
      </w:r>
      <w:r w:rsidRPr="0077527E">
        <w:rPr>
          <w:rFonts w:ascii="Times New Roman" w:hAnsi="Times New Roman"/>
          <w:sz w:val="24"/>
          <w:szCs w:val="24"/>
        </w:rPr>
        <w:t xml:space="preserve">  «</w:t>
      </w:r>
      <w:r w:rsidRPr="0077527E">
        <w:rPr>
          <w:rFonts w:ascii="Times New Roman" w:hAnsi="Times New Roman"/>
          <w:color w:val="000000"/>
          <w:sz w:val="24"/>
          <w:szCs w:val="24"/>
        </w:rPr>
        <w:t>Мир вокруг нас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77527E">
        <w:rPr>
          <w:rFonts w:ascii="Times New Roman" w:hAnsi="Times New Roman"/>
          <w:color w:val="000000"/>
          <w:sz w:val="24"/>
          <w:szCs w:val="24"/>
        </w:rPr>
        <w:t>. 1 класс. Учебник  для общеобразовательных учреждений. Рабочая тетрадь к учебнику 1 класса Автор-составитель: А.А. Плешаков  /М.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527E">
        <w:rPr>
          <w:rFonts w:ascii="Times New Roman" w:hAnsi="Times New Roman"/>
          <w:color w:val="000000"/>
          <w:sz w:val="24"/>
          <w:szCs w:val="24"/>
        </w:rPr>
        <w:t>Просвещение,</w:t>
      </w:r>
      <w:r>
        <w:rPr>
          <w:rFonts w:ascii="Times New Roman" w:hAnsi="Times New Roman"/>
          <w:color w:val="000000"/>
          <w:sz w:val="24"/>
          <w:szCs w:val="24"/>
        </w:rPr>
        <w:t xml:space="preserve"> 2015</w:t>
      </w:r>
    </w:p>
    <w:p w:rsidR="000F7B95" w:rsidRPr="00D0170C" w:rsidRDefault="000F7B95" w:rsidP="00B53063">
      <w:pPr>
        <w:spacing w:line="240" w:lineRule="auto"/>
        <w:rPr>
          <w:rFonts w:ascii="Times New Roman" w:hAnsi="Times New Roman"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Тема урока:</w:t>
      </w:r>
      <w:r w:rsidRPr="00D0170C">
        <w:rPr>
          <w:rFonts w:ascii="Times New Roman" w:hAnsi="Times New Roman"/>
          <w:sz w:val="24"/>
          <w:szCs w:val="24"/>
        </w:rPr>
        <w:t xml:space="preserve"> «Почему идет дождь и дует ветер?»</w:t>
      </w:r>
    </w:p>
    <w:p w:rsidR="000F7B95" w:rsidRPr="0077527E" w:rsidRDefault="000F7B95" w:rsidP="00B530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Тип урока:</w:t>
      </w:r>
      <w:r w:rsidRPr="007752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урок открытие</w:t>
      </w:r>
      <w:r w:rsidRPr="0077527E">
        <w:rPr>
          <w:rFonts w:ascii="Times New Roman" w:hAnsi="Times New Roman"/>
          <w:b/>
          <w:sz w:val="24"/>
          <w:szCs w:val="24"/>
        </w:rPr>
        <w:t xml:space="preserve"> нового знания.</w:t>
      </w:r>
    </w:p>
    <w:p w:rsidR="000F7B95" w:rsidRPr="0077527E" w:rsidRDefault="000F7B95" w:rsidP="00B5306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F7B95" w:rsidRPr="0077527E" w:rsidRDefault="000F7B95" w:rsidP="00D0170C">
      <w:pPr>
        <w:spacing w:after="0"/>
        <w:rPr>
          <w:rFonts w:ascii="Times New Roman" w:hAnsi="Times New Roman"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Цели урока:</w:t>
      </w:r>
      <w:r w:rsidRPr="0077527E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расшири</w:t>
      </w:r>
      <w:r w:rsidRPr="0077527E">
        <w:rPr>
          <w:rFonts w:ascii="Times New Roman" w:hAnsi="Times New Roman"/>
          <w:sz w:val="24"/>
          <w:szCs w:val="24"/>
        </w:rPr>
        <w:t>ть знания о дожде и ветре,  зна</w:t>
      </w:r>
      <w:r>
        <w:rPr>
          <w:rFonts w:ascii="Times New Roman" w:hAnsi="Times New Roman"/>
          <w:sz w:val="24"/>
          <w:szCs w:val="24"/>
        </w:rPr>
        <w:t>чен</w:t>
      </w:r>
      <w:r w:rsidRPr="0077527E">
        <w:rPr>
          <w:rFonts w:ascii="Times New Roman" w:hAnsi="Times New Roman"/>
          <w:sz w:val="24"/>
          <w:szCs w:val="24"/>
        </w:rPr>
        <w:t xml:space="preserve">ии этих явлений для жизни растений, животных и человека; </w:t>
      </w:r>
    </w:p>
    <w:p w:rsidR="000F7B95" w:rsidRPr="0077527E" w:rsidRDefault="000F7B95" w:rsidP="00B53063">
      <w:pPr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sz w:val="24"/>
          <w:szCs w:val="24"/>
        </w:rPr>
        <w:t>объяснять причи</w:t>
      </w:r>
      <w:r>
        <w:rPr>
          <w:rFonts w:ascii="Times New Roman" w:hAnsi="Times New Roman"/>
          <w:sz w:val="24"/>
          <w:szCs w:val="24"/>
        </w:rPr>
        <w:t>ны возникновения ветра и дождя.</w:t>
      </w:r>
    </w:p>
    <w:p w:rsidR="000F7B95" w:rsidRDefault="000F7B95" w:rsidP="00D0170C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0F7B95" w:rsidRPr="00D0170C" w:rsidRDefault="000F7B95" w:rsidP="00D0170C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предметные:</w:t>
      </w:r>
    </w:p>
    <w:p w:rsidR="000F7B95" w:rsidRDefault="000F7B95" w:rsidP="00D017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527E">
        <w:rPr>
          <w:rFonts w:ascii="Times New Roman" w:hAnsi="Times New Roman"/>
          <w:sz w:val="24"/>
          <w:szCs w:val="24"/>
          <w:lang w:eastAsia="ru-RU"/>
        </w:rPr>
        <w:t>научиться объяснять причины возникновения природных явлений – дождя и ветра; у</w:t>
      </w:r>
      <w:r>
        <w:rPr>
          <w:rFonts w:ascii="Times New Roman" w:hAnsi="Times New Roman"/>
          <w:sz w:val="24"/>
          <w:szCs w:val="24"/>
          <w:lang w:eastAsia="ru-RU"/>
        </w:rPr>
        <w:t>меть отличать  их разновидности</w:t>
      </w:r>
    </w:p>
    <w:p w:rsidR="000F7B95" w:rsidRPr="0077527E" w:rsidRDefault="000F7B95" w:rsidP="00D017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F7B95" w:rsidRPr="00D0170C" w:rsidRDefault="000F7B95" w:rsidP="00D0170C">
      <w:pPr>
        <w:tabs>
          <w:tab w:val="left" w:pos="540"/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метапредметные:</w:t>
      </w:r>
    </w:p>
    <w:p w:rsidR="000F7B95" w:rsidRPr="0077527E" w:rsidRDefault="000F7B95" w:rsidP="00D0170C">
      <w:pPr>
        <w:tabs>
          <w:tab w:val="left" w:pos="540"/>
          <w:tab w:val="center" w:pos="4677"/>
          <w:tab w:val="right" w:pos="9355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личностные – </w:t>
      </w:r>
      <w:r w:rsidRPr="0077527E">
        <w:rPr>
          <w:rFonts w:ascii="Times New Roman" w:hAnsi="Times New Roman"/>
          <w:spacing w:val="-2"/>
          <w:sz w:val="24"/>
          <w:szCs w:val="24"/>
        </w:rPr>
        <w:t>установление учащимися связи между целью учебно</w:t>
      </w:r>
      <w:r w:rsidRPr="0077527E">
        <w:rPr>
          <w:rFonts w:ascii="Times New Roman" w:hAnsi="Times New Roman"/>
          <w:sz w:val="24"/>
          <w:szCs w:val="24"/>
        </w:rPr>
        <w:t xml:space="preserve">й </w:t>
      </w:r>
      <w:r w:rsidRPr="0077527E">
        <w:rPr>
          <w:rFonts w:ascii="Times New Roman" w:hAnsi="Times New Roman"/>
          <w:spacing w:val="-4"/>
          <w:sz w:val="24"/>
          <w:szCs w:val="24"/>
        </w:rPr>
        <w:t>деятельности и ее мотивом (под руководством учителя);</w:t>
      </w:r>
    </w:p>
    <w:p w:rsidR="000F7B95" w:rsidRPr="0077527E" w:rsidRDefault="000F7B95" w:rsidP="00D0170C">
      <w:pPr>
        <w:tabs>
          <w:tab w:val="left" w:pos="540"/>
          <w:tab w:val="center" w:pos="4677"/>
          <w:tab w:val="right" w:pos="9355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регулятивные – </w:t>
      </w:r>
      <w:r w:rsidRPr="0077527E">
        <w:rPr>
          <w:rFonts w:ascii="Times New Roman" w:hAnsi="Times New Roman"/>
          <w:sz w:val="24"/>
          <w:szCs w:val="24"/>
        </w:rPr>
        <w:t>организация обучающимся своей учебной деятельности, формирование элементов самоконтроля (под руководством учителя);</w:t>
      </w:r>
    </w:p>
    <w:p w:rsidR="000F7B95" w:rsidRPr="0077527E" w:rsidRDefault="000F7B95" w:rsidP="00D0170C">
      <w:pPr>
        <w:tabs>
          <w:tab w:val="left" w:pos="540"/>
          <w:tab w:val="center" w:pos="4677"/>
          <w:tab w:val="right" w:pos="9355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познавательные – </w:t>
      </w:r>
      <w:r w:rsidRPr="0077527E">
        <w:rPr>
          <w:rFonts w:ascii="Times New Roman" w:hAnsi="Times New Roman"/>
          <w:spacing w:val="2"/>
          <w:sz w:val="24"/>
          <w:szCs w:val="24"/>
        </w:rPr>
        <w:t>поиск и выделение необходимой информации, применение методов информационного по</w:t>
      </w:r>
      <w:r w:rsidRPr="0077527E">
        <w:rPr>
          <w:rFonts w:ascii="Times New Roman" w:hAnsi="Times New Roman"/>
          <w:sz w:val="24"/>
          <w:szCs w:val="24"/>
        </w:rPr>
        <w:t xml:space="preserve">иска </w:t>
      </w:r>
      <w:r w:rsidRPr="0077527E">
        <w:rPr>
          <w:rFonts w:ascii="Times New Roman" w:hAnsi="Times New Roman"/>
          <w:spacing w:val="-4"/>
          <w:sz w:val="24"/>
          <w:szCs w:val="24"/>
        </w:rPr>
        <w:t>(под руководством учителя);</w:t>
      </w:r>
      <w:r w:rsidRPr="0077527E">
        <w:rPr>
          <w:rFonts w:ascii="Times New Roman" w:hAnsi="Times New Roman"/>
          <w:sz w:val="24"/>
          <w:szCs w:val="24"/>
        </w:rPr>
        <w:t xml:space="preserve"> определение основной и второстепенной информации; постановка и формулирование проблемы;</w:t>
      </w:r>
    </w:p>
    <w:p w:rsidR="000F7B95" w:rsidRPr="0077527E" w:rsidRDefault="000F7B95" w:rsidP="00D0170C">
      <w:pPr>
        <w:tabs>
          <w:tab w:val="left" w:pos="540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sz w:val="24"/>
          <w:szCs w:val="24"/>
        </w:rPr>
        <w:t>структурирование знаний;</w:t>
      </w:r>
    </w:p>
    <w:p w:rsidR="000F7B95" w:rsidRPr="0077527E" w:rsidRDefault="000F7B95" w:rsidP="00D0170C">
      <w:pPr>
        <w:tabs>
          <w:tab w:val="left" w:pos="540"/>
          <w:tab w:val="center" w:pos="4677"/>
          <w:tab w:val="right" w:pos="9355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коммуникативные – </w:t>
      </w:r>
      <w:r w:rsidRPr="0077527E">
        <w:rPr>
          <w:rFonts w:ascii="Times New Roman" w:hAnsi="Times New Roman"/>
          <w:sz w:val="24"/>
          <w:szCs w:val="24"/>
        </w:rPr>
        <w:t>инициативное сотрудничество в поиске и сборе информации, по</w:t>
      </w:r>
      <w:r w:rsidRPr="0077527E">
        <w:rPr>
          <w:rFonts w:ascii="Times New Roman" w:hAnsi="Times New Roman"/>
          <w:spacing w:val="-4"/>
          <w:sz w:val="24"/>
          <w:szCs w:val="24"/>
        </w:rPr>
        <w:t>стро</w:t>
      </w:r>
      <w:r w:rsidRPr="0077527E">
        <w:rPr>
          <w:rFonts w:ascii="Times New Roman" w:hAnsi="Times New Roman"/>
          <w:sz w:val="24"/>
          <w:szCs w:val="24"/>
        </w:rPr>
        <w:t>ение продуктивного взаимодействия в парах  и сотрудничества со сверстниками и взрослыми</w:t>
      </w:r>
      <w:r w:rsidRPr="0077527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77527E">
        <w:rPr>
          <w:rFonts w:ascii="Times New Roman" w:hAnsi="Times New Roman"/>
          <w:sz w:val="24"/>
          <w:szCs w:val="24"/>
        </w:rPr>
        <w:t>(под руководством учителя).</w:t>
      </w:r>
    </w:p>
    <w:p w:rsidR="000F7B95" w:rsidRPr="0077527E" w:rsidRDefault="000F7B95" w:rsidP="00B53063">
      <w:pPr>
        <w:tabs>
          <w:tab w:val="left" w:pos="540"/>
          <w:tab w:val="center" w:pos="4677"/>
          <w:tab w:val="right" w:pos="9355"/>
        </w:tabs>
        <w:spacing w:after="0" w:line="240" w:lineRule="auto"/>
        <w:ind w:left="900"/>
        <w:jc w:val="both"/>
        <w:rPr>
          <w:rFonts w:ascii="Times New Roman" w:hAnsi="Times New Roman"/>
          <w:b/>
          <w:sz w:val="24"/>
          <w:szCs w:val="24"/>
        </w:rPr>
      </w:pPr>
    </w:p>
    <w:p w:rsidR="000F7B95" w:rsidRPr="0077527E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D0170C">
        <w:rPr>
          <w:rFonts w:ascii="Times New Roman" w:hAnsi="Times New Roman"/>
          <w:b/>
          <w:sz w:val="24"/>
          <w:szCs w:val="24"/>
        </w:rPr>
        <w:t>Формы работы</w:t>
      </w:r>
      <w:r w:rsidRPr="0077527E">
        <w:rPr>
          <w:rFonts w:ascii="Times New Roman" w:hAnsi="Times New Roman"/>
          <w:i/>
          <w:sz w:val="24"/>
          <w:szCs w:val="24"/>
        </w:rPr>
        <w:t xml:space="preserve">: </w:t>
      </w:r>
      <w:r w:rsidRPr="0077527E">
        <w:rPr>
          <w:rFonts w:ascii="Times New Roman" w:hAnsi="Times New Roman"/>
          <w:sz w:val="24"/>
          <w:szCs w:val="24"/>
        </w:rPr>
        <w:t>фронтальная, работа в парах,</w:t>
      </w:r>
      <w:r w:rsidRPr="0077527E">
        <w:rPr>
          <w:rFonts w:ascii="Times New Roman" w:hAnsi="Times New Roman"/>
          <w:spacing w:val="2"/>
          <w:sz w:val="24"/>
          <w:szCs w:val="24"/>
        </w:rPr>
        <w:t xml:space="preserve"> метод информационного по</w:t>
      </w:r>
      <w:r w:rsidRPr="0077527E">
        <w:rPr>
          <w:rFonts w:ascii="Times New Roman" w:hAnsi="Times New Roman"/>
          <w:sz w:val="24"/>
          <w:szCs w:val="24"/>
        </w:rPr>
        <w:t>иска; метод контроля и самоконтроля, частично-поисковый, наглядный, метод самостоятельной познавательной деятельности учащихся.</w:t>
      </w:r>
    </w:p>
    <w:p w:rsidR="000F7B95" w:rsidRPr="0077527E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540"/>
        <w:rPr>
          <w:rFonts w:ascii="Times New Roman" w:hAnsi="Times New Roman"/>
          <w:b/>
          <w:i/>
          <w:sz w:val="24"/>
          <w:szCs w:val="24"/>
        </w:rPr>
      </w:pPr>
      <w:r w:rsidRPr="0077527E">
        <w:rPr>
          <w:rFonts w:ascii="Times New Roman" w:hAnsi="Times New Roman"/>
          <w:b/>
          <w:i/>
          <w:sz w:val="24"/>
          <w:szCs w:val="24"/>
        </w:rPr>
        <w:t>Ресурсы:</w:t>
      </w:r>
    </w:p>
    <w:p w:rsidR="000F7B95" w:rsidRPr="00242ED2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информационные: </w:t>
      </w:r>
      <w:r w:rsidRPr="0077527E">
        <w:rPr>
          <w:rFonts w:ascii="Times New Roman" w:hAnsi="Times New Roman"/>
          <w:sz w:val="24"/>
          <w:szCs w:val="24"/>
        </w:rPr>
        <w:t xml:space="preserve">учебник и рабочая тетрадь по окружающему миру; </w:t>
      </w:r>
    </w:p>
    <w:p w:rsidR="000F7B95" w:rsidRPr="0077527E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900"/>
        <w:rPr>
          <w:rFonts w:ascii="Times New Roman" w:hAnsi="Times New Roman"/>
          <w:b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технические: </w:t>
      </w:r>
      <w:r w:rsidRPr="00242ED2">
        <w:rPr>
          <w:rFonts w:ascii="Times New Roman" w:hAnsi="Times New Roman"/>
          <w:sz w:val="24"/>
          <w:szCs w:val="24"/>
        </w:rPr>
        <w:t xml:space="preserve">аудиозапись </w:t>
      </w:r>
      <w:r w:rsidRPr="0077527E">
        <w:rPr>
          <w:rFonts w:ascii="Times New Roman" w:hAnsi="Times New Roman"/>
          <w:sz w:val="24"/>
          <w:szCs w:val="24"/>
        </w:rPr>
        <w:t xml:space="preserve"> </w:t>
      </w:r>
      <w:r w:rsidRPr="00242ED2">
        <w:rPr>
          <w:rFonts w:ascii="Times New Roman" w:hAnsi="Times New Roman"/>
          <w:sz w:val="24"/>
          <w:szCs w:val="24"/>
        </w:rPr>
        <w:t xml:space="preserve">звуков ветра и дождя, </w:t>
      </w:r>
      <w:r w:rsidRPr="0077527E">
        <w:rPr>
          <w:rFonts w:ascii="Times New Roman" w:hAnsi="Times New Roman"/>
          <w:sz w:val="24"/>
          <w:szCs w:val="24"/>
        </w:rPr>
        <w:t xml:space="preserve"> видеофильм по теме урока;</w:t>
      </w:r>
    </w:p>
    <w:p w:rsidR="000F7B95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 xml:space="preserve">демонстрационные: </w:t>
      </w:r>
      <w:r w:rsidRPr="0077527E">
        <w:rPr>
          <w:rFonts w:ascii="Times New Roman" w:hAnsi="Times New Roman"/>
          <w:sz w:val="24"/>
          <w:szCs w:val="24"/>
        </w:rPr>
        <w:t>индивидуальный  раздаточный материал, презентация к уроку.</w:t>
      </w:r>
    </w:p>
    <w:p w:rsidR="000F7B95" w:rsidRPr="0077527E" w:rsidRDefault="000F7B95" w:rsidP="00B53063">
      <w:pPr>
        <w:tabs>
          <w:tab w:val="center" w:pos="4677"/>
          <w:tab w:val="right" w:pos="9355"/>
        </w:tabs>
        <w:spacing w:after="0" w:line="240" w:lineRule="auto"/>
        <w:ind w:firstLine="900"/>
        <w:rPr>
          <w:rFonts w:ascii="Times New Roman" w:hAnsi="Times New Roman"/>
          <w:b/>
          <w:sz w:val="24"/>
          <w:szCs w:val="24"/>
        </w:rPr>
      </w:pPr>
    </w:p>
    <w:p w:rsidR="000F7B95" w:rsidRPr="00242ED2" w:rsidRDefault="000F7B95" w:rsidP="00B53063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527E">
        <w:rPr>
          <w:rFonts w:ascii="Times New Roman" w:hAnsi="Times New Roman"/>
          <w:b/>
          <w:sz w:val="24"/>
          <w:szCs w:val="24"/>
        </w:rPr>
        <w:t>ХОД УРОКА:</w:t>
      </w:r>
    </w:p>
    <w:tbl>
      <w:tblPr>
        <w:tblW w:w="14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7"/>
        <w:gridCol w:w="4819"/>
        <w:gridCol w:w="4314"/>
        <w:gridCol w:w="2693"/>
      </w:tblGrid>
      <w:tr w:rsidR="000F7B95" w:rsidRPr="00AA4036" w:rsidTr="00A9310B">
        <w:trPr>
          <w:trHeight w:val="20"/>
          <w:jc w:val="center"/>
        </w:trPr>
        <w:tc>
          <w:tcPr>
            <w:tcW w:w="2667" w:type="dxa"/>
          </w:tcPr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27E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819" w:type="dxa"/>
          </w:tcPr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27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314" w:type="dxa"/>
          </w:tcPr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27E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693" w:type="dxa"/>
          </w:tcPr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27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Формируемые УУД</w:t>
            </w:r>
          </w:p>
        </w:tc>
      </w:tr>
      <w:tr w:rsidR="000F7B95" w:rsidRPr="00AA4036" w:rsidTr="00A9310B">
        <w:trPr>
          <w:trHeight w:val="4498"/>
          <w:jc w:val="center"/>
        </w:trPr>
        <w:tc>
          <w:tcPr>
            <w:tcW w:w="2667" w:type="dxa"/>
          </w:tcPr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77527E">
              <w:rPr>
                <w:rFonts w:ascii="Times New Roman" w:hAnsi="Times New Roman"/>
                <w:b/>
                <w:sz w:val="24"/>
                <w:szCs w:val="24"/>
              </w:rPr>
              <w:t>Мотивация к учебной деятельности.</w:t>
            </w:r>
          </w:p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0F7B95" w:rsidRPr="00C925D4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925D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1 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Проверь, дружок,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Готов ли ты начать урок?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Все ль  на месте?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Всё ль  в порядке,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Книжка, ручка и тетрадка?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Проверили? Садитесь!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С усердием трудитесь!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 нас урок окружающего мира.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Какова главная мысль этой сказки?</w:t>
            </w:r>
          </w:p>
          <w:p w:rsidR="000F7B95" w:rsidRPr="0077527E" w:rsidRDefault="000F7B95" w:rsidP="003D6F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Давайте на уроке своей работой, ответами, поведением порадуем друг друга, чтобы у каждого было хорошее настроение.</w:t>
            </w: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sz w:val="24"/>
                <w:szCs w:val="24"/>
              </w:rPr>
              <w:t>Проверяют, садятся.</w:t>
            </w: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77527E" w:rsidRDefault="000F7B95" w:rsidP="00874C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освоение правил поведения в мире людей, но</w:t>
            </w:r>
            <w:r>
              <w:rPr>
                <w:rFonts w:ascii="Times New Roman" w:hAnsi="Times New Roman"/>
                <w:sz w:val="24"/>
                <w:szCs w:val="24"/>
              </w:rPr>
              <w:t>рм поведения в социальной среде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7752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7B95" w:rsidRPr="00AA4036" w:rsidTr="00C925D4">
        <w:trPr>
          <w:trHeight w:val="1979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>2. Актуализация знаний</w:t>
            </w:r>
          </w:p>
        </w:tc>
        <w:tc>
          <w:tcPr>
            <w:tcW w:w="4819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Давайте вспомним, о</w:t>
            </w: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чем говорили на прошлых уроках.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Отгадайте загадки:</w:t>
            </w:r>
          </w:p>
          <w:p w:rsidR="000F7B95" w:rsidRPr="00C925D4" w:rsidRDefault="000F7B95" w:rsidP="00C925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2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Ты весь мир обогреваешь,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  И усталости не знаешь,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  Улыбаешься в оконце,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  И зовут тебя все…..  </w:t>
            </w:r>
          </w:p>
          <w:p w:rsidR="000F7B95" w:rsidRPr="002518A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3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Белые цветочки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 Вечером расцветают,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 А утром увядают.      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4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В голубой станице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 Девица круглолица. </w:t>
            </w: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   Ночью ей не спится- </w:t>
            </w:r>
          </w:p>
          <w:p w:rsidR="000F7B9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>    В зеркало глядится.   </w:t>
            </w:r>
          </w:p>
          <w:p w:rsidR="000F7B95" w:rsidRDefault="000F7B95" w:rsidP="003D6F42">
            <w:pPr>
              <w:spacing w:before="100" w:beforeAutospacing="1" w:after="100" w:afterAutospacing="1" w:line="240" w:lineRule="auto"/>
              <w:ind w:left="22" w:hanging="76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Итак, мы вспомним изученную информацию о Луне, Звёздах и Солнце.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4036">
              <w:rPr>
                <w:rFonts w:ascii="Times New Roman" w:hAnsi="Times New Roman"/>
                <w:b/>
                <w:sz w:val="24"/>
                <w:szCs w:val="24"/>
              </w:rPr>
              <w:t xml:space="preserve">1. Работа в парах.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Две пары хорошо читающих детей получают карточки (нужно вставить вместо точек недостающие слова)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4036">
              <w:rPr>
                <w:rFonts w:ascii="Times New Roman" w:hAnsi="Times New Roman"/>
                <w:b/>
                <w:sz w:val="24"/>
                <w:szCs w:val="24"/>
              </w:rPr>
              <w:t>2. Аукцион знаний  о Луне (для остальных детей)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- Здесь у нас аукцион,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Подведет итоги он.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Кто Луну всех лучше знает,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Тот награду получает.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Ваша задача – назвать по 1 предложению о Луне. За ответы вы будете получать фишки.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Что такое Луна?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Какую форму имеет Луна?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Что больше: Земля или Луна?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Светит ли Луна?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Почему Луна выглядит по-разному?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Что означают светлые и темные пятна на поверхности Луны?</w:t>
            </w:r>
          </w:p>
          <w:p w:rsidR="000F7B95" w:rsidRPr="00AA4036" w:rsidRDefault="000F7B95" w:rsidP="00B73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Есть ли вода в Лунных морях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 - Как изучалась луна?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Сколько длятся день и ночь на Луне?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Живут ли на Луне люди? Почему?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До какой температуры нагревается и охлаждается Луна?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За какое время Луна совершает один круг вокруг земли? </w:t>
            </w:r>
          </w:p>
          <w:p w:rsidR="000F7B95" w:rsidRPr="00AA4036" w:rsidRDefault="000F7B95" w:rsidP="00620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5</w:t>
            </w:r>
          </w:p>
          <w:p w:rsidR="000F7B95" w:rsidRPr="00AA4036" w:rsidRDefault="000F7B95" w:rsidP="00620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Посмотрите на слайд и скажите, какие фазы Луны на них изображены? Как вы догадались?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8E41FB" w:rsidRDefault="000F7B95" w:rsidP="00620F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Награждение</w:t>
            </w:r>
            <w:r w:rsidRPr="00C925D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победителя аукциона</w:t>
            </w:r>
            <w:r w:rsidRPr="008E41FB">
              <w:rPr>
                <w:rFonts w:ascii="Times New Roman" w:hAnsi="Times New Roman"/>
                <w:sz w:val="20"/>
                <w:szCs w:val="20"/>
              </w:rPr>
              <w:t>.   Победителю вручается медаль   « Лучшему знатоку Луны».</w:t>
            </w:r>
          </w:p>
          <w:p w:rsidR="000F7B95" w:rsidRPr="00C925D4" w:rsidRDefault="000F7B95" w:rsidP="00C925D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4036">
              <w:rPr>
                <w:rFonts w:ascii="Times New Roman" w:hAnsi="Times New Roman"/>
                <w:b/>
                <w:sz w:val="24"/>
                <w:szCs w:val="24"/>
              </w:rPr>
              <w:t>3. Проверка работы в парах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6,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Слайд 7 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814">
              <w:rPr>
                <w:rFonts w:ascii="Times New Roman" w:hAnsi="Times New Roman"/>
                <w:b/>
                <w:i/>
                <w:sz w:val="24"/>
                <w:szCs w:val="24"/>
              </w:rPr>
              <w:t>Текст 1.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Солнце – это огромный пылающий …  .         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Солнце – это ближайшая к Земле … .                          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Оно создает нам …..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По размерам Солнце ….(больше) Земли.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Нам Солнце кажется маленьким кружочком, потому что находится 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814">
              <w:rPr>
                <w:rFonts w:ascii="Times New Roman" w:hAnsi="Times New Roman"/>
                <w:b/>
                <w:i/>
                <w:sz w:val="24"/>
                <w:szCs w:val="24"/>
              </w:rPr>
              <w:t>Текст 2.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Звезды – это огромные пылающие 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Они кажутся нам маленькими …, потому что находятся  </w:t>
            </w:r>
            <w:r>
              <w:rPr>
                <w:rFonts w:ascii="Times New Roman" w:hAnsi="Times New Roman"/>
                <w:sz w:val="24"/>
                <w:szCs w:val="24"/>
              </w:rPr>
              <w:t>….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Звезды отличаются друг от друга по …(цвету) и по …(размеру).</w:t>
            </w:r>
          </w:p>
          <w:p w:rsidR="000F7B95" w:rsidRPr="00AB181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Звезд на небе очень много, и люди объединили их в ….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На небе </w:t>
            </w:r>
            <w:r>
              <w:rPr>
                <w:rFonts w:ascii="Times New Roman" w:hAnsi="Times New Roman"/>
                <w:sz w:val="24"/>
                <w:szCs w:val="24"/>
              </w:rPr>
              <w:t>можно увидеть большой ковш – это</w:t>
            </w:r>
          </w:p>
        </w:tc>
        <w:tc>
          <w:tcPr>
            <w:tcW w:w="4314" w:type="dxa"/>
          </w:tcPr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Дети отгадывают загадки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>(Солнце)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(Звезды)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2518A5" w:rsidRDefault="000F7B95" w:rsidP="00A9310B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18A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(Луна)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Дети выполняют задание 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/>
                <w:sz w:val="24"/>
                <w:szCs w:val="24"/>
              </w:rPr>
              <w:t>говорят предложения о Луне</w:t>
            </w:r>
            <w:r w:rsidRPr="00AB18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Спутник Земли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Форму шара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Земля в 6 раз больше Луны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Нет, она отражает свет Солнца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A4036">
              <w:rPr>
                <w:rFonts w:ascii="Times New Roman" w:hAnsi="Times New Roman"/>
                <w:sz w:val="20"/>
                <w:szCs w:val="20"/>
              </w:rPr>
              <w:t xml:space="preserve">Потому что Солнце по-разному освещает её. Нам </w:t>
            </w:r>
            <w:r w:rsidRPr="00AA4036">
              <w:rPr>
                <w:rFonts w:ascii="Times New Roman" w:hAnsi="Times New Roman"/>
                <w:b/>
                <w:sz w:val="20"/>
                <w:szCs w:val="20"/>
              </w:rPr>
              <w:t>кажется</w:t>
            </w:r>
            <w:r w:rsidRPr="00AA4036">
              <w:rPr>
                <w:rFonts w:ascii="Times New Roman" w:hAnsi="Times New Roman"/>
                <w:sz w:val="20"/>
                <w:szCs w:val="20"/>
              </w:rPr>
              <w:t>, что её форма меняется</w:t>
            </w:r>
          </w:p>
          <w:p w:rsidR="000F7B95" w:rsidRPr="00AA4036" w:rsidRDefault="000F7B95" w:rsidP="008E4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 Светлые – лунные моря , темные – суша</w:t>
            </w:r>
          </w:p>
          <w:p w:rsidR="000F7B95" w:rsidRPr="00AA4036" w:rsidRDefault="000F7B95" w:rsidP="00B73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Нет</w:t>
            </w:r>
          </w:p>
          <w:p w:rsidR="000F7B95" w:rsidRPr="00AA4036" w:rsidRDefault="000F7B95" w:rsidP="008E41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A4036">
              <w:rPr>
                <w:rFonts w:ascii="Times New Roman" w:hAnsi="Times New Roman"/>
                <w:sz w:val="20"/>
                <w:szCs w:val="20"/>
              </w:rPr>
              <w:t>Люди посылали луноходы и управляли ими с земли по радио. Луноходы делали фото, исследовали грунт</w:t>
            </w:r>
          </w:p>
          <w:p w:rsidR="000F7B95" w:rsidRPr="00AA4036" w:rsidRDefault="000F7B95" w:rsidP="008E4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По 2 недели</w:t>
            </w:r>
          </w:p>
          <w:p w:rsidR="000F7B95" w:rsidRPr="00AA4036" w:rsidRDefault="000F7B95" w:rsidP="008E4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Нет воды, воздуха</w:t>
            </w:r>
          </w:p>
          <w:p w:rsidR="000F7B95" w:rsidRPr="00AA4036" w:rsidRDefault="000F7B95" w:rsidP="008E4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температура днем 130 жары, ночью минус 170 мороза)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за 1 месяц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620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- Растущая, полная, убывающая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объясняют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0F2802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2802">
              <w:rPr>
                <w:rFonts w:ascii="Times New Roman" w:hAnsi="Times New Roman"/>
                <w:sz w:val="24"/>
                <w:szCs w:val="24"/>
              </w:rPr>
              <w:t>Дети читают тексты, подставляя пропущенные слова.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(шар)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( звезда)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(свет, день)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….(больше)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…(далеко от Земли).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…..(шары)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AB1814">
              <w:rPr>
                <w:rFonts w:ascii="Times New Roman" w:hAnsi="Times New Roman"/>
                <w:sz w:val="24"/>
                <w:szCs w:val="24"/>
              </w:rPr>
              <w:t>точками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…(далеко от Земли)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…(цвету) и по …(размеру).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(созвездия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F7B95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1814">
              <w:rPr>
                <w:rFonts w:ascii="Times New Roman" w:hAnsi="Times New Roman"/>
                <w:sz w:val="24"/>
                <w:szCs w:val="24"/>
              </w:rPr>
              <w:t>…(созвездие Большой Медведицы).</w:t>
            </w:r>
          </w:p>
          <w:p w:rsidR="000F7B95" w:rsidRPr="00AA4036" w:rsidRDefault="000F7B95" w:rsidP="00C92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выражение своих мыслей с достаточной полнотой и точностью; аргументация своего мнения и позиции в коммуникации.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i/>
                <w:sz w:val="24"/>
                <w:szCs w:val="24"/>
              </w:rPr>
              <w:t>Познавательные</w:t>
            </w:r>
            <w:r w:rsidRPr="00AA4036">
              <w:rPr>
                <w:rFonts w:ascii="Times New Roman" w:hAnsi="Times New Roman"/>
                <w:sz w:val="24"/>
                <w:szCs w:val="24"/>
              </w:rPr>
              <w:t>: анализ, синтез, обобщение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A9310B">
        <w:trPr>
          <w:trHeight w:val="1832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>изминутка</w:t>
            </w:r>
          </w:p>
        </w:tc>
        <w:tc>
          <w:tcPr>
            <w:tcW w:w="4819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В небе плавает луна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В облака зашла она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1,2,3,4,5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Можем мы луну достать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6,7,8,9,10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И пониже перевесить</w:t>
            </w:r>
            <w:bookmarkStart w:id="0" w:name="_GoBack"/>
            <w:bookmarkEnd w:id="0"/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10,9,8,7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  <w:lang w:eastAsia="ru-RU"/>
              </w:rPr>
              <w:t>Чтоб луна светила всем!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4" w:type="dxa"/>
          </w:tcPr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Дети показывают движения, в соответствии с текстом</w:t>
            </w:r>
          </w:p>
        </w:tc>
        <w:tc>
          <w:tcPr>
            <w:tcW w:w="2693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620F7E">
        <w:trPr>
          <w:trHeight w:val="4531"/>
          <w:jc w:val="center"/>
        </w:trPr>
        <w:tc>
          <w:tcPr>
            <w:tcW w:w="2667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 Определение темы и задач урока</w:t>
            </w: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А сейчас </w:t>
            </w:r>
            <w:r>
              <w:rPr>
                <w:rFonts w:ascii="Times New Roman" w:hAnsi="Times New Roman"/>
                <w:sz w:val="24"/>
                <w:szCs w:val="24"/>
              </w:rPr>
              <w:t>сядьте за парты. Опустите головы на руки и послушайте….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Аудиозапись звука дождя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</w:t>
            </w:r>
            <w:r w:rsidRPr="00620F7E">
              <w:rPr>
                <w:rFonts w:ascii="Times New Roman" w:hAnsi="Times New Roman"/>
                <w:sz w:val="24"/>
                <w:szCs w:val="24"/>
              </w:rPr>
              <w:t>то это было?</w:t>
            </w:r>
          </w:p>
          <w:p w:rsidR="000F7B95" w:rsidRPr="00620F7E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Ещё раз закройте глазки…</w:t>
            </w:r>
          </w:p>
          <w:p w:rsidR="000F7B95" w:rsidRDefault="000F7B95" w:rsidP="00620F7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Аудиозапись звука ветра</w:t>
            </w:r>
          </w:p>
          <w:p w:rsidR="000F7B95" w:rsidRPr="00620F7E" w:rsidRDefault="000F7B95" w:rsidP="00620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это что? </w:t>
            </w:r>
          </w:p>
          <w:p w:rsidR="000F7B95" w:rsidRPr="000F2802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F2802">
              <w:rPr>
                <w:rFonts w:ascii="Times New Roman" w:hAnsi="Times New Roman"/>
                <w:sz w:val="24"/>
                <w:szCs w:val="24"/>
              </w:rPr>
              <w:t>Догадались, о чем пойдет речь сегодня на уроке?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Откройте учебники на с. 36. Прочитайте тему.</w:t>
            </w:r>
          </w:p>
          <w:p w:rsidR="000F7B95" w:rsidRPr="00D80FAC" w:rsidRDefault="000F7B95" w:rsidP="00991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Чему мы научимся? (слова </w:t>
            </w:r>
            <w:r>
              <w:rPr>
                <w:rFonts w:ascii="Times New Roman" w:hAnsi="Times New Roman"/>
                <w:sz w:val="24"/>
                <w:szCs w:val="24"/>
              </w:rPr>
              <w:t>около М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>уравьишки)</w:t>
            </w: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7944">
              <w:rPr>
                <w:rFonts w:ascii="Times New Roman" w:hAnsi="Times New Roman"/>
                <w:sz w:val="24"/>
                <w:szCs w:val="24"/>
              </w:rPr>
              <w:t>Дождь.</w:t>
            </w: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7944">
              <w:rPr>
                <w:rFonts w:ascii="Times New Roman" w:hAnsi="Times New Roman"/>
                <w:sz w:val="24"/>
                <w:szCs w:val="24"/>
              </w:rPr>
              <w:t>Ветер.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7944">
              <w:rPr>
                <w:rFonts w:ascii="Times New Roman" w:hAnsi="Times New Roman"/>
                <w:sz w:val="24"/>
                <w:szCs w:val="24"/>
              </w:rPr>
              <w:t>О погоде, о дожде и ветре.</w:t>
            </w: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Дети читают</w:t>
            </w: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620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Читают: научимся объяснять причины возникновения дождя и ветра</w:t>
            </w:r>
          </w:p>
        </w:tc>
        <w:tc>
          <w:tcPr>
            <w:tcW w:w="2693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27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Регулятивные:</w:t>
            </w:r>
            <w:r w:rsidRPr="0077527E">
              <w:rPr>
                <w:rFonts w:ascii="Times New Roman" w:hAnsi="Times New Roman"/>
                <w:sz w:val="24"/>
                <w:szCs w:val="24"/>
              </w:rPr>
              <w:t xml:space="preserve"> самоопределение; целеполагание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B238A3">
        <w:trPr>
          <w:trHeight w:val="3114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 xml:space="preserve">Совместное открытие нового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4819" w:type="dxa"/>
          </w:tcPr>
          <w:p w:rsidR="000F7B95" w:rsidRPr="00991615" w:rsidRDefault="000F7B95" w:rsidP="009916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9161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8 </w:t>
            </w: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Ребята, </w:t>
            </w:r>
            <w:r w:rsidRPr="00BF79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вспомните,</w:t>
            </w:r>
            <w:r w:rsidRPr="00BF7944">
              <w:rPr>
                <w:rFonts w:ascii="Times New Roman" w:hAnsi="Times New Roman"/>
                <w:sz w:val="24"/>
                <w:szCs w:val="24"/>
              </w:rPr>
              <w:t xml:space="preserve"> на Луне </w:t>
            </w:r>
            <w:r>
              <w:rPr>
                <w:rFonts w:ascii="Times New Roman" w:hAnsi="Times New Roman"/>
                <w:sz w:val="24"/>
                <w:szCs w:val="24"/>
              </w:rPr>
              <w:t>бывает дождь</w:t>
            </w:r>
            <w:r w:rsidRPr="00BF7944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Почему?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7944">
              <w:rPr>
                <w:rFonts w:ascii="Times New Roman" w:hAnsi="Times New Roman"/>
                <w:sz w:val="24"/>
                <w:szCs w:val="24"/>
              </w:rPr>
              <w:t>-А почему идет дождь на Земле?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Как зависит наличие воды от того, что идёт дождь? 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Какие у вас предположения?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BD72F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пыт </w:t>
            </w:r>
          </w:p>
          <w:p w:rsidR="000F7B95" w:rsidRPr="00A33D97" w:rsidRDefault="000F7B95" w:rsidP="00A9310B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33D97">
              <w:rPr>
                <w:rFonts w:ascii="Times New Roman" w:hAnsi="Times New Roman"/>
                <w:i/>
                <w:sz w:val="20"/>
                <w:szCs w:val="20"/>
              </w:rPr>
              <w:t>Плотно сжать сухой комок ваты. Затем опустить его в блюдце с водой. Комочек ваты будет разворачиваться, и набухать от воды. Осторожно приподнять вату       ( пинцетом) за верхнюю часть над блюдцем. Если воды достаточно, то капли начнут падать в блюдце.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BD72F0">
              <w:rPr>
                <w:rFonts w:ascii="Times New Roman" w:hAnsi="Times New Roman"/>
                <w:sz w:val="24"/>
                <w:szCs w:val="24"/>
              </w:rPr>
              <w:t>-Ребята, представьте, что у меня в руках маленькое облако, оно насыщается водой.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Откуда будет вода попадать в облако? 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в нашем опыте вода в облако набирается из блюдца с водой. </w:t>
            </w:r>
          </w:p>
          <w:p w:rsidR="000F7B95" w:rsidRPr="00BD72F0" w:rsidRDefault="000F7B95" w:rsidP="00A33D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72F0">
              <w:rPr>
                <w:rFonts w:ascii="Times New Roman" w:hAnsi="Times New Roman"/>
                <w:sz w:val="24"/>
                <w:szCs w:val="24"/>
              </w:rPr>
              <w:t>Воды набралось очень много. Наше облачко превратилось в тучу, капельки не могут удержаться в ней и начинают падать. Идет дождь.</w:t>
            </w:r>
          </w:p>
          <w:p w:rsidR="000F7B95" w:rsidRPr="00BD72F0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BD72F0">
              <w:rPr>
                <w:rFonts w:ascii="Times New Roman" w:hAnsi="Times New Roman"/>
                <w:sz w:val="24"/>
                <w:szCs w:val="24"/>
              </w:rPr>
              <w:t>-Туча, туча, что несёшь? Отвечает туча…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Вот так появляется дождь.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Кто может рассказать о том, как появляется дождь? </w:t>
            </w:r>
          </w:p>
          <w:p w:rsidR="000F7B95" w:rsidRDefault="000F7B95" w:rsidP="00DF72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9161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</w:t>
            </w:r>
            <w:r w:rsidRPr="0099161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0F7B95" w:rsidRPr="00DF7227" w:rsidRDefault="000F7B95" w:rsidP="00A33D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722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10 </w:t>
            </w:r>
          </w:p>
          <w:p w:rsidR="000F7B95" w:rsidRPr="00B238A3" w:rsidRDefault="000F7B95" w:rsidP="00DF72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38A3">
              <w:rPr>
                <w:rFonts w:ascii="Times New Roman" w:hAnsi="Times New Roman"/>
                <w:b/>
                <w:sz w:val="24"/>
                <w:szCs w:val="24"/>
              </w:rPr>
              <w:t>Вывод</w:t>
            </w:r>
          </w:p>
          <w:p w:rsidR="000F7B95" w:rsidRPr="00991615" w:rsidRDefault="000F7B95" w:rsidP="00DF72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0F7B95" w:rsidRPr="00D80FAC" w:rsidRDefault="000F7B95" w:rsidP="00A9310B">
            <w:pPr>
              <w:tabs>
                <w:tab w:val="left" w:pos="358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Работа с учебником</w:t>
            </w:r>
            <w:r>
              <w:rPr>
                <w:rFonts w:ascii="Times New Roman" w:hAnsi="Times New Roman"/>
                <w:sz w:val="24"/>
                <w:szCs w:val="24"/>
              </w:rPr>
              <w:t>, с. 36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>рочитайте задание №1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DF7227">
              <w:rPr>
                <w:rFonts w:ascii="Times New Roman" w:hAnsi="Times New Roman"/>
                <w:b/>
                <w:sz w:val="24"/>
                <w:szCs w:val="24"/>
              </w:rPr>
              <w:t>ыполните в парах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 Проверка</w:t>
            </w:r>
          </w:p>
          <w:p w:rsidR="000F7B95" w:rsidRPr="00B73921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Default="000F7B95" w:rsidP="00B238A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80FAC">
              <w:rPr>
                <w:rFonts w:ascii="Times New Roman" w:hAnsi="Times New Roman"/>
                <w:i/>
                <w:sz w:val="24"/>
                <w:szCs w:val="24"/>
              </w:rPr>
              <w:t xml:space="preserve">Принести сито, показать как идет дождь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–</w:t>
            </w:r>
            <w:r w:rsidRPr="00D80FAC">
              <w:rPr>
                <w:rFonts w:ascii="Times New Roman" w:hAnsi="Times New Roman"/>
                <w:i/>
                <w:sz w:val="24"/>
                <w:szCs w:val="24"/>
              </w:rPr>
              <w:t xml:space="preserve"> ситничек</w:t>
            </w:r>
          </w:p>
          <w:p w:rsidR="000F7B95" w:rsidRPr="00DF7227" w:rsidRDefault="000F7B95" w:rsidP="00B2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F7944">
              <w:rPr>
                <w:rFonts w:ascii="Times New Roman" w:hAnsi="Times New Roman"/>
                <w:sz w:val="24"/>
                <w:szCs w:val="24"/>
              </w:rPr>
              <w:t>Дети высказывают свое мнение.</w:t>
            </w:r>
          </w:p>
          <w:p w:rsidR="000F7B95" w:rsidRPr="00BF7944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F7944">
              <w:rPr>
                <w:rFonts w:ascii="Times New Roman" w:hAnsi="Times New Roman"/>
                <w:sz w:val="24"/>
                <w:szCs w:val="24"/>
              </w:rPr>
              <w:t>Там нет воды.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земле много воды. 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наблюдают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Наблюдают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 рек, озер, морей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BD72F0" w:rsidRDefault="000F7B95" w:rsidP="00991615">
            <w:pPr>
              <w:rPr>
                <w:rFonts w:ascii="Times New Roman" w:hAnsi="Times New Roman"/>
                <w:sz w:val="24"/>
                <w:szCs w:val="24"/>
              </w:rPr>
            </w:pPr>
            <w:r w:rsidRPr="00BD72F0">
              <w:rPr>
                <w:rFonts w:ascii="Times New Roman" w:hAnsi="Times New Roman"/>
                <w:sz w:val="24"/>
                <w:szCs w:val="24"/>
              </w:rPr>
              <w:t>(Дети отвечают хором – дождь)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рассказывает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Читает сильный ученик. Или по 1 предложению .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информацию в учебниках, читают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пара, которая готовы, выходят  к доске отвечать, остальные проверяют их по с. 87, «Проверь себя»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F7B95" w:rsidRPr="00242ED2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ED2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 xml:space="preserve"> определение основной и второстепенной информации, структурирование знаний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ED2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 xml:space="preserve"> формирование и аргументация своего мнения и позиции в</w:t>
            </w:r>
            <w:r w:rsidRPr="00242ED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>коммуникации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B238A3">
        <w:trPr>
          <w:trHeight w:val="1346"/>
          <w:jc w:val="center"/>
        </w:trPr>
        <w:tc>
          <w:tcPr>
            <w:tcW w:w="2667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 xml:space="preserve">Физминутка </w:t>
            </w:r>
          </w:p>
          <w:p w:rsidR="000F7B95" w:rsidRPr="00D80FAC" w:rsidRDefault="000F7B95" w:rsidP="00B238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(под музыку «Злая тучка»</w:t>
            </w:r>
          </w:p>
        </w:tc>
        <w:tc>
          <w:tcPr>
            <w:tcW w:w="4819" w:type="dxa"/>
          </w:tcPr>
          <w:p w:rsidR="000F7B95" w:rsidRPr="00D80FAC" w:rsidRDefault="000F7B95" w:rsidP="00B238A3">
            <w:pPr>
              <w:spacing w:before="100" w:beforeAutospacing="1" w:after="100" w:afterAutospacing="1" w:line="240" w:lineRule="auto"/>
              <w:ind w:left="1080" w:hanging="113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0F7B95" w:rsidRPr="00D80FAC" w:rsidRDefault="000F7B95" w:rsidP="00B2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>Дети выполняют движения под музыку</w:t>
            </w:r>
          </w:p>
        </w:tc>
        <w:tc>
          <w:tcPr>
            <w:tcW w:w="2693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A9310B">
        <w:trPr>
          <w:trHeight w:val="1832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D80FAC">
              <w:rPr>
                <w:rFonts w:ascii="Times New Roman" w:hAnsi="Times New Roman"/>
                <w:b/>
                <w:sz w:val="24"/>
                <w:szCs w:val="24"/>
              </w:rPr>
              <w:t>Открытие нового знания (продолжение)</w:t>
            </w:r>
          </w:p>
        </w:tc>
        <w:tc>
          <w:tcPr>
            <w:tcW w:w="4819" w:type="dxa"/>
          </w:tcPr>
          <w:p w:rsidR="000F7B95" w:rsidRPr="00DF7227" w:rsidRDefault="000F7B95" w:rsidP="00A9310B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722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11</w:t>
            </w:r>
          </w:p>
          <w:p w:rsidR="000F7B95" w:rsidRPr="00687AE9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>Ребята, а вы задумывались, кто гонит облака в небе?</w:t>
            </w:r>
          </w:p>
          <w:p w:rsidR="000F7B95" w:rsidRPr="00687AE9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 xml:space="preserve">-Что такое ветер? (предположения детей) </w:t>
            </w:r>
          </w:p>
          <w:p w:rsidR="000F7B95" w:rsidRDefault="000F7B95" w:rsidP="00DF72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>- Ребята, а мы можем сами получить ветер?</w:t>
            </w:r>
          </w:p>
          <w:p w:rsidR="000F7B95" w:rsidRDefault="000F7B95" w:rsidP="00DF72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-Давайте попробуем</w:t>
            </w:r>
          </w:p>
          <w:p w:rsidR="000F7B95" w:rsidRPr="00687AE9" w:rsidRDefault="000F7B95" w:rsidP="00DF722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D80FA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Опыт №3</w:t>
            </w:r>
          </w:p>
          <w:p w:rsidR="000F7B95" w:rsidRDefault="000F7B95" w:rsidP="00DF72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 xml:space="preserve">Помашите перед лицом рукой. Что вы чувствуете? </w:t>
            </w:r>
          </w:p>
          <w:p w:rsidR="000F7B95" w:rsidRDefault="000F7B95" w:rsidP="00DF722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 xml:space="preserve">-Откуда он взялся? 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Значит что такое ветер?</w:t>
            </w:r>
          </w:p>
          <w:p w:rsidR="000F7B95" w:rsidRPr="001B4BA1" w:rsidRDefault="000F7B95" w:rsidP="00A93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B4BA1">
              <w:rPr>
                <w:rFonts w:ascii="Times New Roman" w:hAnsi="Times New Roman"/>
                <w:b/>
                <w:sz w:val="24"/>
                <w:szCs w:val="24"/>
              </w:rPr>
              <w:t xml:space="preserve"> (смотрим фрагмент видео)</w:t>
            </w:r>
          </w:p>
          <w:p w:rsidR="000F7B95" w:rsidRDefault="000F7B95" w:rsidP="00B238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Почему же дует ветер?</w:t>
            </w:r>
          </w:p>
          <w:p w:rsidR="000F7B95" w:rsidRPr="00D0170C" w:rsidRDefault="000F7B95" w:rsidP="00B238A3">
            <w:pPr>
              <w:spacing w:before="24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0170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12</w:t>
            </w:r>
          </w:p>
          <w:p w:rsidR="000F7B95" w:rsidRDefault="000F7B95" w:rsidP="001B4B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Ветер может быть другом человеку, а может быть и врагом. 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Прочитайте информацию на листочках, на своих партах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 Попробуйте объяснить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когда ветер друг, а когда враг?</w:t>
            </w:r>
          </w:p>
          <w:p w:rsidR="000F7B95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теперь рассмотрите рисунки в 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  <w:r>
              <w:rPr>
                <w:rFonts w:ascii="Times New Roman" w:hAnsi="Times New Roman"/>
                <w:sz w:val="24"/>
                <w:szCs w:val="24"/>
              </w:rPr>
              <w:t>е с.37</w:t>
            </w:r>
          </w:p>
          <w:p w:rsidR="000F7B95" w:rsidRDefault="000F7B95" w:rsidP="001B4BA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 xml:space="preserve">- А может ли человек создать искусственный ветер? </w:t>
            </w:r>
          </w:p>
          <w:p w:rsidR="000F7B95" w:rsidRPr="00D80FAC" w:rsidRDefault="000F7B95" w:rsidP="001B4BA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Зачем создают искусственный ветер?</w:t>
            </w: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sz w:val="24"/>
                <w:szCs w:val="24"/>
              </w:rPr>
              <w:t>(ответ детей)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Ветер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DF72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87AE9">
              <w:rPr>
                <w:rFonts w:ascii="Times New Roman" w:hAnsi="Times New Roman"/>
                <w:sz w:val="24"/>
                <w:szCs w:val="24"/>
              </w:rPr>
              <w:t>Мы з</w:t>
            </w:r>
            <w:r>
              <w:rPr>
                <w:rFonts w:ascii="Times New Roman" w:hAnsi="Times New Roman"/>
                <w:sz w:val="24"/>
                <w:szCs w:val="24"/>
              </w:rPr>
              <w:t>аставили рукой двигаться воздух</w:t>
            </w:r>
          </w:p>
          <w:p w:rsidR="000F7B95" w:rsidRPr="00687AE9" w:rsidRDefault="000F7B95" w:rsidP="00DF7227">
            <w:pPr>
              <w:rPr>
                <w:rFonts w:ascii="Times New Roman" w:hAnsi="Times New Roman"/>
                <w:sz w:val="24"/>
                <w:szCs w:val="24"/>
              </w:rPr>
            </w:pPr>
            <w:r w:rsidRPr="00687AE9">
              <w:rPr>
                <w:rFonts w:ascii="Times New Roman" w:hAnsi="Times New Roman"/>
                <w:b/>
                <w:i/>
                <w:sz w:val="24"/>
                <w:szCs w:val="24"/>
              </w:rPr>
              <w:t>Вывод</w:t>
            </w:r>
            <w:r w:rsidRPr="00687AE9">
              <w:rPr>
                <w:rFonts w:ascii="Times New Roman" w:hAnsi="Times New Roman"/>
                <w:sz w:val="24"/>
                <w:szCs w:val="24"/>
              </w:rPr>
              <w:t xml:space="preserve">: ветер – это движущийся воздух.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со слайда вывод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читают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4036">
              <w:rPr>
                <w:rFonts w:ascii="Times New Roman" w:hAnsi="Times New Roman"/>
                <w:sz w:val="20"/>
                <w:szCs w:val="20"/>
              </w:rPr>
              <w:t>- Друг: опыляет растения, приводит в движение механизмы, очищает города от пыли и копоти. Приносит тепло и холода</w:t>
            </w:r>
          </w:p>
          <w:p w:rsidR="000F7B95" w:rsidRPr="00AA4036" w:rsidRDefault="000F7B95" w:rsidP="001B4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4036">
              <w:rPr>
                <w:rFonts w:ascii="Times New Roman" w:hAnsi="Times New Roman"/>
                <w:sz w:val="20"/>
                <w:szCs w:val="20"/>
              </w:rPr>
              <w:t>- Враг: обрывает провода, срывает крыши с домов</w:t>
            </w:r>
          </w:p>
          <w:p w:rsidR="000F7B95" w:rsidRPr="00AA4036" w:rsidRDefault="000F7B95" w:rsidP="001B4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F7B95" w:rsidRPr="00D80FAC" w:rsidRDefault="000F7B95" w:rsidP="00B2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</w:t>
            </w:r>
          </w:p>
          <w:p w:rsidR="000F7B95" w:rsidRPr="00AA4036" w:rsidRDefault="000F7B95" w:rsidP="001B4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F7B95" w:rsidRPr="00AA4036" w:rsidRDefault="000F7B95" w:rsidP="001B4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F7B95" w:rsidRDefault="000F7B95" w:rsidP="001B4BA1">
            <w:pPr>
              <w:rPr>
                <w:rFonts w:ascii="Times New Roman" w:hAnsi="Times New Roman"/>
                <w:sz w:val="24"/>
                <w:szCs w:val="24"/>
              </w:rPr>
            </w:pPr>
            <w:r w:rsidRPr="00AA403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>(вентилятор, сквозняк, веер)</w:t>
            </w:r>
          </w:p>
          <w:p w:rsidR="000F7B95" w:rsidRPr="00D80FAC" w:rsidRDefault="000F7B95" w:rsidP="00C03F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Чтобы человеку было комфортно по температуре</w:t>
            </w:r>
          </w:p>
        </w:tc>
        <w:tc>
          <w:tcPr>
            <w:tcW w:w="2693" w:type="dxa"/>
          </w:tcPr>
          <w:p w:rsidR="000F7B95" w:rsidRPr="00242ED2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ED2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 xml:space="preserve"> смыслообразование.</w:t>
            </w:r>
          </w:p>
          <w:p w:rsidR="000F7B95" w:rsidRPr="00242ED2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ED2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 xml:space="preserve"> сравнение, обобщение, построение логической цепи рассуждений.</w:t>
            </w:r>
          </w:p>
          <w:p w:rsidR="000F7B95" w:rsidRPr="00242ED2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ED2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242ED2">
              <w:rPr>
                <w:rFonts w:ascii="Times New Roman" w:hAnsi="Times New Roman"/>
                <w:sz w:val="24"/>
                <w:szCs w:val="24"/>
              </w:rPr>
              <w:t xml:space="preserve"> выражение своих мыслей с достаточной полнотой и точностью.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B238A3">
        <w:trPr>
          <w:trHeight w:val="1227"/>
          <w:jc w:val="center"/>
        </w:trPr>
        <w:tc>
          <w:tcPr>
            <w:tcW w:w="2667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</w:p>
          <w:p w:rsidR="000F7B95" w:rsidRDefault="000F7B95" w:rsidP="00B238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0F7B95" w:rsidRDefault="000F7B95" w:rsidP="00C03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3F7E">
              <w:rPr>
                <w:rFonts w:ascii="Times New Roman" w:hAnsi="Times New Roman"/>
                <w:sz w:val="24"/>
                <w:szCs w:val="24"/>
              </w:rPr>
              <w:t xml:space="preserve">Ветер </w:t>
            </w:r>
            <w:r>
              <w:rPr>
                <w:rFonts w:ascii="Times New Roman" w:hAnsi="Times New Roman"/>
                <w:sz w:val="24"/>
                <w:szCs w:val="24"/>
              </w:rPr>
              <w:t>дует нам в лицо</w:t>
            </w:r>
          </w:p>
          <w:p w:rsidR="000F7B95" w:rsidRDefault="000F7B95" w:rsidP="00C03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Закачалось деревцо</w:t>
            </w:r>
          </w:p>
          <w:p w:rsidR="000F7B95" w:rsidRDefault="000F7B95" w:rsidP="00C03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 тише- тише, тише</w:t>
            </w:r>
          </w:p>
          <w:p w:rsidR="000F7B95" w:rsidRDefault="000F7B95" w:rsidP="00C03F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Деревцо все выше – выше</w:t>
            </w:r>
          </w:p>
          <w:p w:rsidR="000F7B95" w:rsidRPr="00C03F7E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выполняют упражнения</w:t>
            </w:r>
          </w:p>
        </w:tc>
        <w:tc>
          <w:tcPr>
            <w:tcW w:w="2693" w:type="dxa"/>
          </w:tcPr>
          <w:p w:rsidR="000F7B95" w:rsidRPr="00242ED2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0F7B95" w:rsidRPr="00AA4036" w:rsidTr="00A9310B">
        <w:trPr>
          <w:trHeight w:val="1832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4036">
              <w:rPr>
                <w:rFonts w:ascii="Times New Roman" w:hAnsi="Times New Roman"/>
                <w:b/>
                <w:sz w:val="24"/>
                <w:szCs w:val="24"/>
              </w:rPr>
              <w:t>6. Включение в систему знаний повторение</w:t>
            </w:r>
          </w:p>
        </w:tc>
        <w:tc>
          <w:tcPr>
            <w:tcW w:w="4819" w:type="dxa"/>
          </w:tcPr>
          <w:p w:rsidR="000F7B95" w:rsidRPr="00E879BA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79BA">
              <w:rPr>
                <w:rFonts w:ascii="Times New Roman" w:hAnsi="Times New Roman"/>
                <w:sz w:val="24"/>
                <w:szCs w:val="24"/>
              </w:rPr>
              <w:t>Работа с тетрадью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>, задание 1, стр. 23 - самостоятельно</w:t>
            </w:r>
            <w:r w:rsidRPr="00E879B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-Проверим. Если у вас такой же ответ – хлопайте, если нет – поднимайте руку</w:t>
            </w:r>
          </w:p>
          <w:p w:rsidR="000F7B95" w:rsidRPr="00D80FAC" w:rsidRDefault="000F7B95" w:rsidP="001B4B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решают кроссворд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«Хлопай…»</w:t>
            </w:r>
          </w:p>
        </w:tc>
        <w:tc>
          <w:tcPr>
            <w:tcW w:w="2693" w:type="dxa"/>
            <w:vMerge w:val="restart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</w:rPr>
            </w:pPr>
            <w:r w:rsidRPr="001B4BA1">
              <w:rPr>
                <w:rFonts w:ascii="Times New Roman" w:hAnsi="Times New Roman"/>
                <w:i/>
              </w:rPr>
              <w:t>Познавательные:</w:t>
            </w:r>
            <w:r w:rsidRPr="001B4BA1">
              <w:rPr>
                <w:rFonts w:ascii="Times New Roman" w:hAnsi="Times New Roman"/>
              </w:rPr>
              <w:t xml:space="preserve"> извлечение из текстов необходимой информации, самостоятельное заполнение таблиц, обобщение, аналогия.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A9310B">
        <w:trPr>
          <w:trHeight w:val="1832"/>
          <w:jc w:val="center"/>
        </w:trPr>
        <w:tc>
          <w:tcPr>
            <w:tcW w:w="2667" w:type="dxa"/>
          </w:tcPr>
          <w:p w:rsidR="000F7B95" w:rsidRPr="00AA4036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4036">
              <w:rPr>
                <w:rFonts w:ascii="Times New Roman" w:hAnsi="Times New Roman"/>
                <w:b/>
                <w:sz w:val="24"/>
                <w:szCs w:val="24"/>
              </w:rPr>
              <w:t>7. Подведение итогов урока</w:t>
            </w:r>
          </w:p>
        </w:tc>
        <w:tc>
          <w:tcPr>
            <w:tcW w:w="4819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Какова была тема урока? 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80FAC">
              <w:rPr>
                <w:rFonts w:ascii="Times New Roman" w:hAnsi="Times New Roman"/>
                <w:sz w:val="24"/>
                <w:szCs w:val="24"/>
              </w:rPr>
              <w:t xml:space="preserve"> Ответили ли мы на вопросы урока?</w:t>
            </w:r>
          </w:p>
          <w:p w:rsidR="000F7B95" w:rsidRPr="00D0170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0170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13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Почему же идёт дождь?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А почему дует ветер?</w:t>
            </w:r>
          </w:p>
          <w:p w:rsidR="000F7B95" w:rsidRPr="00D80FAC" w:rsidRDefault="000F7B95" w:rsidP="001A3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0FAC">
              <w:rPr>
                <w:rFonts w:ascii="Times New Roman" w:hAnsi="Times New Roman"/>
                <w:sz w:val="24"/>
                <w:szCs w:val="24"/>
              </w:rPr>
              <w:t>- Прочитайте ещё раз об этом в учебнике на стр.37</w:t>
            </w: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вывод (по одному предложению)</w:t>
            </w:r>
          </w:p>
        </w:tc>
        <w:tc>
          <w:tcPr>
            <w:tcW w:w="2693" w:type="dxa"/>
            <w:vMerge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0F7B95" w:rsidRPr="00AA4036" w:rsidTr="00A9310B">
        <w:trPr>
          <w:trHeight w:val="1832"/>
          <w:jc w:val="center"/>
        </w:trPr>
        <w:tc>
          <w:tcPr>
            <w:tcW w:w="2667" w:type="dxa"/>
          </w:tcPr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7B95" w:rsidRPr="00E879BA" w:rsidRDefault="000F7B95" w:rsidP="00A931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E879BA">
              <w:rPr>
                <w:rFonts w:ascii="Times New Roman" w:hAnsi="Times New Roman"/>
                <w:b/>
                <w:sz w:val="24"/>
                <w:szCs w:val="24"/>
              </w:rPr>
              <w:t>Рефлексия учебной деятельности на уроке.</w:t>
            </w:r>
          </w:p>
          <w:p w:rsidR="000F7B95" w:rsidRPr="00D80FAC" w:rsidRDefault="000F7B95" w:rsidP="00A931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7B95" w:rsidRPr="00E879BA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879BA">
              <w:rPr>
                <w:rFonts w:ascii="Times New Roman" w:hAnsi="Times New Roman"/>
                <w:sz w:val="24"/>
                <w:szCs w:val="24"/>
              </w:rPr>
              <w:t xml:space="preserve">За что вы можете сегодня похвалить себя? 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879BA">
              <w:rPr>
                <w:rFonts w:ascii="Times New Roman" w:hAnsi="Times New Roman"/>
                <w:sz w:val="24"/>
                <w:szCs w:val="24"/>
              </w:rPr>
              <w:t>Чем интересен был урок?</w:t>
            </w:r>
          </w:p>
          <w:p w:rsidR="000F7B95" w:rsidRPr="00D80FAC" w:rsidRDefault="000F7B95" w:rsidP="001A3DFC">
            <w:pPr>
              <w:tabs>
                <w:tab w:val="left" w:pos="31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7B95" w:rsidRPr="00AA4036" w:rsidRDefault="000F7B95" w:rsidP="001A3DFC">
            <w:pPr>
              <w:spacing w:after="0" w:line="240" w:lineRule="auto"/>
              <w:rPr>
                <w:iCs/>
                <w:sz w:val="24"/>
                <w:szCs w:val="24"/>
                <w:lang w:eastAsia="ru-RU"/>
              </w:rPr>
            </w:pPr>
            <w:r w:rsidRPr="00AA4036">
              <w:rPr>
                <w:iCs/>
                <w:sz w:val="24"/>
                <w:szCs w:val="24"/>
                <w:lang w:eastAsia="ru-RU"/>
              </w:rPr>
              <w:t>-</w:t>
            </w:r>
            <w:r w:rsidRPr="00D80FA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Иногда наше настроение зависит от того, солнечный сегодня день или пасмурный.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</w:t>
            </w:r>
            <w:r w:rsidRPr="00D80FA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акое у вас настроение, я пойму по вашим солнышкам или тучкам  Если на уроке вам было интересно и все понятно раскрасьте  веселое солнышко, а если на уроке вам было не интересно и скучно, непонятно – раскрасьте  грустную тучку.</w:t>
            </w:r>
            <w:r w:rsidRPr="00AA4036">
              <w:rPr>
                <w:iCs/>
                <w:sz w:val="24"/>
                <w:szCs w:val="24"/>
                <w:lang w:eastAsia="ru-RU"/>
              </w:rPr>
              <w:t xml:space="preserve"> </w:t>
            </w:r>
          </w:p>
          <w:p w:rsidR="000F7B95" w:rsidRPr="00AA4036" w:rsidRDefault="000F7B95" w:rsidP="001A3DFC">
            <w:pPr>
              <w:spacing w:after="0" w:line="240" w:lineRule="auto"/>
              <w:rPr>
                <w:iCs/>
                <w:sz w:val="24"/>
                <w:szCs w:val="24"/>
                <w:lang w:eastAsia="ru-RU"/>
              </w:rPr>
            </w:pPr>
          </w:p>
          <w:p w:rsidR="000F7B95" w:rsidRDefault="000F7B95" w:rsidP="001A3DF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A3D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 Повесьте на доску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свои рисунки</w:t>
            </w:r>
          </w:p>
          <w:p w:rsidR="000F7B95" w:rsidRPr="001A3DFC" w:rsidRDefault="000F7B95" w:rsidP="001A3D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</w:t>
            </w: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раскрашивают</w:t>
            </w:r>
          </w:p>
        </w:tc>
        <w:tc>
          <w:tcPr>
            <w:tcW w:w="2693" w:type="dxa"/>
          </w:tcPr>
          <w:p w:rsidR="000F7B95" w:rsidRPr="00E879BA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79BA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E879BA">
              <w:rPr>
                <w:rFonts w:ascii="Times New Roman" w:hAnsi="Times New Roman"/>
                <w:sz w:val="24"/>
                <w:szCs w:val="24"/>
              </w:rPr>
              <w:t xml:space="preserve"> контроль и оценка результатов своей деятельности</w:t>
            </w:r>
          </w:p>
          <w:p w:rsidR="000F7B95" w:rsidRPr="00E879BA" w:rsidRDefault="000F7B95" w:rsidP="00A93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79BA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E879BA">
              <w:rPr>
                <w:rFonts w:ascii="Times New Roman" w:hAnsi="Times New Roman"/>
                <w:sz w:val="24"/>
                <w:szCs w:val="24"/>
              </w:rPr>
              <w:t xml:space="preserve"> рефлек</w:t>
            </w:r>
            <w:r>
              <w:rPr>
                <w:rFonts w:ascii="Times New Roman" w:hAnsi="Times New Roman"/>
                <w:sz w:val="24"/>
                <w:szCs w:val="24"/>
              </w:rPr>
              <w:t>сия способов и условий действий</w:t>
            </w:r>
          </w:p>
          <w:p w:rsidR="000F7B95" w:rsidRPr="00D80FAC" w:rsidRDefault="000F7B95" w:rsidP="00A9310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0F7B95" w:rsidRPr="00D80FAC" w:rsidRDefault="000F7B95" w:rsidP="00B53063">
      <w:pPr>
        <w:rPr>
          <w:rFonts w:ascii="Times New Roman" w:hAnsi="Times New Roman"/>
          <w:sz w:val="24"/>
          <w:szCs w:val="24"/>
        </w:rPr>
      </w:pPr>
    </w:p>
    <w:p w:rsidR="000F7B95" w:rsidRPr="00B53063" w:rsidRDefault="000F7B95">
      <w:pPr>
        <w:rPr>
          <w:rFonts w:ascii="Times New Roman" w:hAnsi="Times New Roman"/>
          <w:sz w:val="24"/>
          <w:szCs w:val="24"/>
        </w:rPr>
      </w:pPr>
    </w:p>
    <w:sectPr w:rsidR="000F7B95" w:rsidRPr="00B53063" w:rsidSect="003D6F4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063"/>
    <w:rsid w:val="0002626A"/>
    <w:rsid w:val="000642A9"/>
    <w:rsid w:val="000F2802"/>
    <w:rsid w:val="000F7B95"/>
    <w:rsid w:val="001A3DFC"/>
    <w:rsid w:val="001B4BA1"/>
    <w:rsid w:val="00242ED2"/>
    <w:rsid w:val="002518A5"/>
    <w:rsid w:val="003D6F42"/>
    <w:rsid w:val="00423342"/>
    <w:rsid w:val="0048604B"/>
    <w:rsid w:val="0059434A"/>
    <w:rsid w:val="005B62DF"/>
    <w:rsid w:val="005C2AC1"/>
    <w:rsid w:val="00620F7E"/>
    <w:rsid w:val="00674125"/>
    <w:rsid w:val="00687AE9"/>
    <w:rsid w:val="00707ADE"/>
    <w:rsid w:val="0077527E"/>
    <w:rsid w:val="0079506F"/>
    <w:rsid w:val="00874C50"/>
    <w:rsid w:val="008A607F"/>
    <w:rsid w:val="008E41FB"/>
    <w:rsid w:val="00991615"/>
    <w:rsid w:val="00A33D97"/>
    <w:rsid w:val="00A9310B"/>
    <w:rsid w:val="00AA4036"/>
    <w:rsid w:val="00AB1814"/>
    <w:rsid w:val="00B238A3"/>
    <w:rsid w:val="00B53063"/>
    <w:rsid w:val="00B73921"/>
    <w:rsid w:val="00BD72F0"/>
    <w:rsid w:val="00BF7944"/>
    <w:rsid w:val="00C03F7E"/>
    <w:rsid w:val="00C925D4"/>
    <w:rsid w:val="00CE34BB"/>
    <w:rsid w:val="00D0170C"/>
    <w:rsid w:val="00D70DBF"/>
    <w:rsid w:val="00D7309B"/>
    <w:rsid w:val="00D80FAC"/>
    <w:rsid w:val="00DF7227"/>
    <w:rsid w:val="00E879BA"/>
    <w:rsid w:val="00F73808"/>
    <w:rsid w:val="00F8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06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204</TotalTime>
  <Pages>9</Pages>
  <Words>1576</Words>
  <Characters>8989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10</cp:revision>
  <cp:lastPrinted>2017-02-24T11:29:00Z</cp:lastPrinted>
  <dcterms:created xsi:type="dcterms:W3CDTF">2017-02-24T10:05:00Z</dcterms:created>
  <dcterms:modified xsi:type="dcterms:W3CDTF">2020-01-23T13:25:00Z</dcterms:modified>
</cp:coreProperties>
</file>