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792" w:rsidRPr="00792FF1" w:rsidRDefault="00557792" w:rsidP="00F518F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56BA0" w:rsidRPr="00792FF1" w:rsidRDefault="00156BA0" w:rsidP="00F518F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Муниципальное автономное образовательное учреждение </w:t>
      </w:r>
    </w:p>
    <w:p w:rsidR="00156BA0" w:rsidRPr="00792FF1" w:rsidRDefault="00156BA0" w:rsidP="00F518F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«Средняя общеобразовательная школа № 7 имени С.П. Ионова» </w:t>
      </w:r>
    </w:p>
    <w:p w:rsidR="00156BA0" w:rsidRPr="00792FF1" w:rsidRDefault="00156BA0" w:rsidP="00F518FA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 Сорочинск </w:t>
      </w: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6BA0" w:rsidRDefault="00156BA0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Pr="00792FF1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6BA0" w:rsidRPr="00792FF1" w:rsidRDefault="00156BA0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6BA0" w:rsidRPr="00792FF1" w:rsidRDefault="00156BA0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7743C" w:rsidRDefault="00E7743C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2FF1">
        <w:rPr>
          <w:rFonts w:ascii="Times New Roman" w:hAnsi="Times New Roman" w:cs="Times New Roman"/>
          <w:bCs/>
          <w:sz w:val="28"/>
          <w:szCs w:val="28"/>
        </w:rPr>
        <w:t xml:space="preserve">Занятие по развитию коммуникативной компетенции </w:t>
      </w: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FF1">
        <w:rPr>
          <w:rFonts w:ascii="Times New Roman" w:hAnsi="Times New Roman" w:cs="Times New Roman"/>
          <w:b/>
          <w:sz w:val="28"/>
          <w:szCs w:val="28"/>
        </w:rPr>
        <w:t>«</w:t>
      </w:r>
      <w:r w:rsidR="00156BA0" w:rsidRPr="00792FF1">
        <w:rPr>
          <w:rFonts w:ascii="Times New Roman" w:hAnsi="Times New Roman" w:cs="Times New Roman"/>
          <w:b/>
          <w:sz w:val="28"/>
          <w:szCs w:val="28"/>
        </w:rPr>
        <w:t>Учимся дружить</w:t>
      </w:r>
      <w:r w:rsidRPr="00792FF1">
        <w:rPr>
          <w:rFonts w:ascii="Times New Roman" w:hAnsi="Times New Roman" w:cs="Times New Roman"/>
          <w:b/>
          <w:sz w:val="28"/>
          <w:szCs w:val="28"/>
        </w:rPr>
        <w:t>»</w:t>
      </w: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6BA0" w:rsidRDefault="00156BA0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518FA" w:rsidRPr="00792FF1" w:rsidRDefault="00F518FA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6BA0" w:rsidRPr="00792FF1" w:rsidRDefault="00156BA0" w:rsidP="00F518F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45"/>
        <w:gridCol w:w="3686"/>
      </w:tblGrid>
      <w:tr w:rsidR="00557792" w:rsidRPr="00792FF1" w:rsidTr="00156BA0">
        <w:tc>
          <w:tcPr>
            <w:tcW w:w="6345" w:type="dxa"/>
          </w:tcPr>
          <w:p w:rsidR="00557792" w:rsidRPr="00792FF1" w:rsidRDefault="00557792" w:rsidP="00F518FA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57792" w:rsidRPr="00792FF1" w:rsidRDefault="00156BA0" w:rsidP="00F518FA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Разработала:</w:t>
            </w:r>
          </w:p>
          <w:p w:rsidR="00557792" w:rsidRPr="00792FF1" w:rsidRDefault="00557792" w:rsidP="00F518FA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  <w:p w:rsidR="00557792" w:rsidRPr="00792FF1" w:rsidRDefault="00156BA0" w:rsidP="00F518FA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Т.И. Киселёва</w:t>
            </w:r>
            <w:r w:rsidR="00557792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57792" w:rsidRPr="00792FF1" w:rsidRDefault="00557792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6BA0" w:rsidRPr="00792FF1" w:rsidRDefault="00156BA0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6BA0" w:rsidRDefault="00156BA0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FF1" w:rsidRDefault="00792FF1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FF1" w:rsidRDefault="00792FF1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2FF1" w:rsidRPr="00792FF1" w:rsidRDefault="00792FF1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792" w:rsidRPr="00792FF1" w:rsidRDefault="00156BA0" w:rsidP="00F518FA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Сорочинск, 2021</w:t>
      </w:r>
    </w:p>
    <w:p w:rsidR="00E7743C" w:rsidRDefault="00E7743C" w:rsidP="00F518FA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2FF1">
        <w:rPr>
          <w:rFonts w:ascii="Times New Roman" w:hAnsi="Times New Roman" w:cs="Times New Roman"/>
          <w:bCs/>
          <w:sz w:val="28"/>
          <w:szCs w:val="28"/>
        </w:rPr>
        <w:lastRenderedPageBreak/>
        <w:t>Занятие по развитию коммуникативной компетенции</w:t>
      </w:r>
    </w:p>
    <w:p w:rsidR="00156BA0" w:rsidRPr="00E7743C" w:rsidRDefault="00156BA0" w:rsidP="00E7743C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7743C">
        <w:rPr>
          <w:rFonts w:ascii="Times New Roman" w:hAnsi="Times New Roman" w:cs="Times New Roman"/>
          <w:bCs/>
          <w:sz w:val="28"/>
          <w:szCs w:val="28"/>
        </w:rPr>
        <w:t>«Учимся дружить»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6BA0" w:rsidRDefault="00E7743C" w:rsidP="00E7743C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7743C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:rsidR="00E7743C" w:rsidRDefault="00E7743C" w:rsidP="00E7743C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7743C" w:rsidRPr="00E7743C" w:rsidRDefault="00E7743C" w:rsidP="00E7743C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7743C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Современное качество образования определяет целостная система универсальных знаний, умений и навыков, опыт самостоятельной деятельности и личной ответственности обучающихся, то есть ключевые компетентности личности.   Коммуникативная компетентность является одной из ключевых компетентностей. В настоящее время она представляется особенно востребованной. Умение работать в команде, продуктивно разрешать конфликтные ситуации, публично представлять результаты своей работы, является сегодня актуальным во многих сферах деятельности. Занятие направлено на развитие коммуникативной компетенции, которая формируется в ходе индивидуальной и групповой форм организации деятельности школьников. Сотрудничество детей в коллективе оказывает положительное влияние на их деятельность: </w:t>
      </w:r>
    </w:p>
    <w:p w:rsidR="00E7743C" w:rsidRDefault="00E7743C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BA0" w:rsidRPr="00792FF1">
        <w:rPr>
          <w:rFonts w:ascii="Times New Roman" w:hAnsi="Times New Roman" w:cs="Times New Roman"/>
          <w:sz w:val="28"/>
          <w:szCs w:val="28"/>
        </w:rPr>
        <w:t>возрастает объём осваиваемого материала и глубина его понимания;</w:t>
      </w:r>
    </w:p>
    <w:p w:rsidR="00E7743C" w:rsidRDefault="00E7743C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BA0" w:rsidRPr="00792FF1">
        <w:rPr>
          <w:rFonts w:ascii="Times New Roman" w:hAnsi="Times New Roman" w:cs="Times New Roman"/>
          <w:sz w:val="28"/>
          <w:szCs w:val="28"/>
        </w:rPr>
        <w:t xml:space="preserve"> растёт познавательная активность и творческая самостоятельность обучающихся; </w:t>
      </w:r>
    </w:p>
    <w:p w:rsidR="00E7743C" w:rsidRDefault="00E7743C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BA0" w:rsidRPr="00792FF1">
        <w:rPr>
          <w:rFonts w:ascii="Times New Roman" w:hAnsi="Times New Roman" w:cs="Times New Roman"/>
          <w:sz w:val="28"/>
          <w:szCs w:val="28"/>
        </w:rPr>
        <w:t xml:space="preserve">ребята получают большее удовольствие от занятий, комфортней чувствуют себя в школе; </w:t>
      </w:r>
    </w:p>
    <w:p w:rsidR="00E7743C" w:rsidRDefault="00E7743C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BA0" w:rsidRPr="00792FF1">
        <w:rPr>
          <w:rFonts w:ascii="Times New Roman" w:hAnsi="Times New Roman" w:cs="Times New Roman"/>
          <w:sz w:val="28"/>
          <w:szCs w:val="28"/>
        </w:rPr>
        <w:t xml:space="preserve">меняется характер взаимоотношений между детьми; </w:t>
      </w:r>
    </w:p>
    <w:p w:rsidR="00E7743C" w:rsidRDefault="00E7743C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BA0" w:rsidRPr="00792FF1">
        <w:rPr>
          <w:rFonts w:ascii="Times New Roman" w:hAnsi="Times New Roman" w:cs="Times New Roman"/>
          <w:sz w:val="28"/>
          <w:szCs w:val="28"/>
        </w:rPr>
        <w:t xml:space="preserve">возрастает сплочённость, при этом само- и взаимоуважение растёт  одновременно с критичностью, способностью адекватно оценивать свои и чужие возможности; </w:t>
      </w:r>
    </w:p>
    <w:p w:rsidR="00156BA0" w:rsidRPr="00792FF1" w:rsidRDefault="00E7743C" w:rsidP="00F518FA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BA0" w:rsidRPr="00792FF1">
        <w:rPr>
          <w:rFonts w:ascii="Times New Roman" w:hAnsi="Times New Roman" w:cs="Times New Roman"/>
          <w:sz w:val="28"/>
          <w:szCs w:val="28"/>
        </w:rPr>
        <w:t>школьники приобретают важнейшие социальные навыки: такт, ответственность, умение строить своё поведение с учётом позиций других людей.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2FF1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156BA0" w:rsidRPr="00E7743C" w:rsidRDefault="00156BA0" w:rsidP="00E7743C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43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Конспект  </w:t>
      </w:r>
      <w:r w:rsidR="00E7743C" w:rsidRPr="00E7743C">
        <w:rPr>
          <w:rFonts w:ascii="Times New Roman" w:hAnsi="Times New Roman" w:cs="Times New Roman"/>
          <w:b/>
          <w:bCs/>
          <w:sz w:val="28"/>
          <w:szCs w:val="28"/>
        </w:rPr>
        <w:t xml:space="preserve">занятия по развитию коммуникативной компетенции </w:t>
      </w:r>
    </w:p>
    <w:p w:rsidR="00156BA0" w:rsidRPr="00E7743C" w:rsidRDefault="00156BA0" w:rsidP="00F518FA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43C">
        <w:rPr>
          <w:rFonts w:ascii="Times New Roman" w:hAnsi="Times New Roman" w:cs="Times New Roman"/>
          <w:b/>
          <w:bCs/>
          <w:sz w:val="28"/>
          <w:szCs w:val="28"/>
        </w:rPr>
        <w:t>«Учимся дружить»</w:t>
      </w:r>
    </w:p>
    <w:p w:rsidR="00E7743C" w:rsidRPr="00E7743C" w:rsidRDefault="00E7743C" w:rsidP="00F518FA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792FF1">
        <w:rPr>
          <w:rFonts w:ascii="Times New Roman" w:hAnsi="Times New Roman" w:cs="Times New Roman"/>
          <w:sz w:val="28"/>
          <w:szCs w:val="28"/>
        </w:rPr>
        <w:t xml:space="preserve"> 45 минут.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sz w:val="28"/>
          <w:szCs w:val="28"/>
        </w:rPr>
        <w:t>Аудитория:</w:t>
      </w:r>
      <w:r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C1236C" w:rsidRPr="00792FF1">
        <w:rPr>
          <w:rFonts w:ascii="Times New Roman" w:hAnsi="Times New Roman" w:cs="Times New Roman"/>
          <w:sz w:val="28"/>
          <w:szCs w:val="28"/>
        </w:rPr>
        <w:t>8–10</w:t>
      </w:r>
      <w:r w:rsidRPr="00792FF1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sz w:val="28"/>
          <w:szCs w:val="28"/>
        </w:rPr>
        <w:t>Количество участников:</w:t>
      </w:r>
      <w:r w:rsidRPr="00792FF1">
        <w:rPr>
          <w:rFonts w:ascii="Times New Roman" w:hAnsi="Times New Roman" w:cs="Times New Roman"/>
          <w:sz w:val="28"/>
          <w:szCs w:val="28"/>
        </w:rPr>
        <w:t xml:space="preserve"> 10–15 человек.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sz w:val="28"/>
          <w:szCs w:val="28"/>
        </w:rPr>
        <w:t xml:space="preserve">Формы проведения: </w:t>
      </w:r>
      <w:r w:rsidRPr="00792FF1">
        <w:rPr>
          <w:rFonts w:ascii="Times New Roman" w:hAnsi="Times New Roman" w:cs="Times New Roman"/>
          <w:sz w:val="28"/>
          <w:szCs w:val="28"/>
        </w:rPr>
        <w:t xml:space="preserve">беседа,  игра, </w:t>
      </w:r>
      <w:r w:rsidR="00C1236C" w:rsidRPr="00792FF1">
        <w:rPr>
          <w:rFonts w:ascii="Times New Roman" w:hAnsi="Times New Roman" w:cs="Times New Roman"/>
          <w:sz w:val="28"/>
          <w:szCs w:val="28"/>
        </w:rPr>
        <w:t>упражнения</w:t>
      </w:r>
      <w:r w:rsidR="00792FF1">
        <w:rPr>
          <w:rFonts w:ascii="Times New Roman" w:hAnsi="Times New Roman" w:cs="Times New Roman"/>
          <w:sz w:val="28"/>
          <w:szCs w:val="28"/>
        </w:rPr>
        <w:t>, работа в малых подгруппах, индиви</w:t>
      </w:r>
      <w:r w:rsidR="00E7743C">
        <w:rPr>
          <w:rFonts w:ascii="Times New Roman" w:hAnsi="Times New Roman" w:cs="Times New Roman"/>
          <w:sz w:val="28"/>
          <w:szCs w:val="28"/>
        </w:rPr>
        <w:t xml:space="preserve">дуальная работа, работа в парах, тренинг. 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792FF1">
        <w:rPr>
          <w:rFonts w:ascii="Times New Roman" w:hAnsi="Times New Roman" w:cs="Times New Roman"/>
          <w:sz w:val="28"/>
          <w:szCs w:val="28"/>
        </w:rPr>
        <w:t xml:space="preserve"> способствовать пониманию учащимися важности установления уважительных отношений при взаимодействии друг с другом</w:t>
      </w:r>
      <w:r w:rsidR="00C1236C" w:rsidRPr="00792FF1">
        <w:rPr>
          <w:rFonts w:ascii="Times New Roman" w:hAnsi="Times New Roman" w:cs="Times New Roman"/>
          <w:sz w:val="28"/>
          <w:szCs w:val="28"/>
        </w:rPr>
        <w:t xml:space="preserve">, </w:t>
      </w:r>
      <w:r w:rsidR="00C1236C" w:rsidRPr="00792FF1">
        <w:rPr>
          <w:rFonts w:ascii="Times New Roman" w:hAnsi="Times New Roman" w:cs="Times New Roman"/>
          <w:color w:val="000000"/>
          <w:sz w:val="28"/>
          <w:szCs w:val="28"/>
        </w:rPr>
        <w:t>содействовать формированию дружного классного коллектива.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1236C" w:rsidRPr="00792FF1" w:rsidRDefault="00C1236C" w:rsidP="00F518FA">
      <w:pPr>
        <w:pStyle w:val="a4"/>
        <w:numPr>
          <w:ilvl w:val="0"/>
          <w:numId w:val="20"/>
        </w:numPr>
        <w:spacing w:after="0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знания детей о дружбе; </w:t>
      </w:r>
    </w:p>
    <w:p w:rsidR="00C1236C" w:rsidRPr="00792FF1" w:rsidRDefault="00C1236C" w:rsidP="00F518FA">
      <w:pPr>
        <w:pStyle w:val="a4"/>
        <w:numPr>
          <w:ilvl w:val="0"/>
          <w:numId w:val="20"/>
        </w:numPr>
        <w:spacing w:after="0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аргументировать    свою точку зрения</w:t>
      </w:r>
      <w:r w:rsidRPr="00792FF1">
        <w:rPr>
          <w:rFonts w:ascii="Times New Roman" w:hAnsi="Times New Roman" w:cs="Times New Roman"/>
          <w:sz w:val="28"/>
          <w:szCs w:val="28"/>
        </w:rPr>
        <w:t>;</w:t>
      </w:r>
    </w:p>
    <w:p w:rsidR="00156BA0" w:rsidRPr="00792FF1" w:rsidRDefault="00C1236C" w:rsidP="00F518FA">
      <w:pPr>
        <w:numPr>
          <w:ilvl w:val="0"/>
          <w:numId w:val="20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формировать навыки конструктивного взаимодействия в группе</w:t>
      </w:r>
      <w:r w:rsidRPr="00792F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156BA0" w:rsidRPr="00792FF1" w:rsidRDefault="00156BA0" w:rsidP="00F518FA">
      <w:pPr>
        <w:numPr>
          <w:ilvl w:val="0"/>
          <w:numId w:val="20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объяснить роль уважительных отношений при межличностном взаимодействии; </w:t>
      </w:r>
    </w:p>
    <w:p w:rsidR="00156BA0" w:rsidRPr="00792FF1" w:rsidRDefault="00156BA0" w:rsidP="00F518FA">
      <w:pPr>
        <w:numPr>
          <w:ilvl w:val="0"/>
          <w:numId w:val="20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способствовать умению гармонично взаимодействовать со сверстниками; </w:t>
      </w:r>
    </w:p>
    <w:p w:rsidR="00C1236C" w:rsidRPr="00792FF1" w:rsidRDefault="00C1236C" w:rsidP="00F518FA">
      <w:pPr>
        <w:pStyle w:val="a4"/>
        <w:numPr>
          <w:ilvl w:val="0"/>
          <w:numId w:val="20"/>
        </w:numPr>
        <w:spacing w:after="0"/>
        <w:ind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корригировать умение управлять своими чувствами и эмоциями;</w:t>
      </w:r>
    </w:p>
    <w:p w:rsidR="00156BA0" w:rsidRPr="00792FF1" w:rsidRDefault="00C1236C" w:rsidP="00F518FA">
      <w:pPr>
        <w:numPr>
          <w:ilvl w:val="0"/>
          <w:numId w:val="20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доброжелательное, уважительное отношение друг к другу.</w:t>
      </w:r>
    </w:p>
    <w:p w:rsidR="00156BA0" w:rsidRPr="00792FF1" w:rsidRDefault="00156BA0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 и материалы: </w:t>
      </w:r>
      <w:r w:rsidR="00C1236C" w:rsidRPr="00792FF1">
        <w:rPr>
          <w:rFonts w:ascii="Times New Roman" w:hAnsi="Times New Roman" w:cs="Times New Roman"/>
          <w:bCs/>
          <w:sz w:val="28"/>
          <w:szCs w:val="28"/>
        </w:rPr>
        <w:t>презентация,</w:t>
      </w:r>
      <w:r w:rsidR="00F518FA">
        <w:rPr>
          <w:rFonts w:ascii="Times New Roman" w:hAnsi="Times New Roman" w:cs="Times New Roman"/>
          <w:bCs/>
          <w:sz w:val="28"/>
          <w:szCs w:val="28"/>
        </w:rPr>
        <w:t xml:space="preserve"> карточки-задания, вспомогательный материал.</w:t>
      </w:r>
    </w:p>
    <w:p w:rsidR="008328FD" w:rsidRPr="00792FF1" w:rsidRDefault="008328FD" w:rsidP="00F518FA">
      <w:pPr>
        <w:pStyle w:val="a5"/>
        <w:spacing w:before="0" w:beforeAutospacing="0" w:after="0" w:afterAutospacing="0" w:line="276" w:lineRule="auto"/>
        <w:contextualSpacing/>
        <w:jc w:val="both"/>
        <w:rPr>
          <w:b/>
          <w:bCs/>
          <w:color w:val="000000"/>
          <w:sz w:val="28"/>
          <w:szCs w:val="28"/>
        </w:rPr>
      </w:pPr>
    </w:p>
    <w:p w:rsidR="003C4878" w:rsidRPr="00792FF1" w:rsidRDefault="003C4878" w:rsidP="00F518FA">
      <w:pPr>
        <w:pStyle w:val="a5"/>
        <w:spacing w:before="0" w:beforeAutospacing="0" w:after="0" w:afterAutospacing="0" w:line="276" w:lineRule="auto"/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 w:rsidRPr="00792FF1">
        <w:rPr>
          <w:b/>
          <w:bCs/>
          <w:color w:val="000000"/>
          <w:sz w:val="28"/>
          <w:szCs w:val="28"/>
        </w:rPr>
        <w:t xml:space="preserve">Ход </w:t>
      </w:r>
      <w:r w:rsidR="000B1270" w:rsidRPr="00792FF1">
        <w:rPr>
          <w:b/>
          <w:bCs/>
          <w:color w:val="000000"/>
          <w:sz w:val="28"/>
          <w:szCs w:val="28"/>
        </w:rPr>
        <w:t>занятия</w:t>
      </w:r>
    </w:p>
    <w:p w:rsidR="00C61A4B" w:rsidRPr="00792FF1" w:rsidRDefault="008328FD" w:rsidP="00F518FA">
      <w:pPr>
        <w:pStyle w:val="a5"/>
        <w:spacing w:before="0" w:beforeAutospacing="0" w:after="0" w:afterAutospacing="0" w:line="276" w:lineRule="auto"/>
        <w:contextualSpacing/>
        <w:jc w:val="both"/>
        <w:rPr>
          <w:b/>
          <w:bCs/>
          <w:color w:val="000000"/>
          <w:sz w:val="28"/>
          <w:szCs w:val="28"/>
          <w:u w:val="single"/>
        </w:rPr>
      </w:pPr>
      <w:r w:rsidRPr="00792FF1">
        <w:rPr>
          <w:b/>
          <w:bCs/>
          <w:color w:val="000000"/>
          <w:sz w:val="28"/>
          <w:szCs w:val="28"/>
          <w:u w:val="single"/>
          <w:lang w:val="en-US"/>
        </w:rPr>
        <w:t>I</w:t>
      </w:r>
      <w:r w:rsidRPr="00792FF1">
        <w:rPr>
          <w:b/>
          <w:bCs/>
          <w:color w:val="000000"/>
          <w:sz w:val="28"/>
          <w:szCs w:val="28"/>
          <w:u w:val="single"/>
        </w:rPr>
        <w:t>.Организационный момент, психологический настрой</w:t>
      </w:r>
    </w:p>
    <w:p w:rsidR="00C61A4B" w:rsidRPr="00792FF1" w:rsidRDefault="00E7743C" w:rsidP="00F518FA">
      <w:pPr>
        <w:pStyle w:val="a5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C61A4B" w:rsidRPr="00792FF1">
        <w:rPr>
          <w:bCs/>
          <w:color w:val="000000"/>
          <w:sz w:val="28"/>
          <w:szCs w:val="28"/>
        </w:rPr>
        <w:t xml:space="preserve">Здравствуйте, ребята! </w:t>
      </w:r>
      <w:r w:rsidR="00A43EA6" w:rsidRPr="00792FF1">
        <w:rPr>
          <w:sz w:val="28"/>
          <w:szCs w:val="28"/>
        </w:rPr>
        <w:t>Когда мы говорим при встрече</w:t>
      </w:r>
      <w:r w:rsidR="00C61A4B" w:rsidRPr="00792FF1">
        <w:rPr>
          <w:sz w:val="28"/>
          <w:szCs w:val="28"/>
        </w:rPr>
        <w:t xml:space="preserve"> «Здравствуй»</w:t>
      </w:r>
      <w:r w:rsidR="00D304E9" w:rsidRPr="00792FF1">
        <w:rPr>
          <w:sz w:val="28"/>
          <w:szCs w:val="28"/>
        </w:rPr>
        <w:t xml:space="preserve">, мы желаем друг другу здоровья, удачи и  хорошего настроения.                                                                                  </w:t>
      </w:r>
    </w:p>
    <w:p w:rsidR="00E7743C" w:rsidRDefault="00E7743C" w:rsidP="00F518FA">
      <w:pPr>
        <w:pStyle w:val="a5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C61A4B" w:rsidRPr="00792FF1">
        <w:rPr>
          <w:sz w:val="28"/>
          <w:szCs w:val="28"/>
        </w:rPr>
        <w:t xml:space="preserve"> Поэтому я предлагаю вам: </w:t>
      </w:r>
      <w:r w:rsidR="00793E44" w:rsidRPr="00792FF1">
        <w:rPr>
          <w:sz w:val="28"/>
          <w:szCs w:val="28"/>
        </w:rPr>
        <w:t>поверн</w:t>
      </w:r>
      <w:r w:rsidR="008328FD" w:rsidRPr="00792FF1">
        <w:rPr>
          <w:sz w:val="28"/>
          <w:szCs w:val="28"/>
        </w:rPr>
        <w:t xml:space="preserve">уться </w:t>
      </w:r>
      <w:r w:rsidR="00793E44" w:rsidRPr="00792FF1">
        <w:rPr>
          <w:sz w:val="28"/>
          <w:szCs w:val="28"/>
        </w:rPr>
        <w:t xml:space="preserve"> к соседу по парте, посмотр</w:t>
      </w:r>
      <w:r w:rsidR="008328FD" w:rsidRPr="00792FF1">
        <w:rPr>
          <w:sz w:val="28"/>
          <w:szCs w:val="28"/>
        </w:rPr>
        <w:t>еть в глаза, улыбнуться</w:t>
      </w:r>
      <w:r w:rsidR="00793E44" w:rsidRPr="00792FF1">
        <w:rPr>
          <w:sz w:val="28"/>
          <w:szCs w:val="28"/>
        </w:rPr>
        <w:t xml:space="preserve"> друг другу и ска</w:t>
      </w:r>
      <w:r w:rsidR="008328FD" w:rsidRPr="00792FF1">
        <w:rPr>
          <w:sz w:val="28"/>
          <w:szCs w:val="28"/>
        </w:rPr>
        <w:t>зать</w:t>
      </w:r>
      <w:r w:rsidR="00FF7DDB" w:rsidRPr="00792FF1">
        <w:rPr>
          <w:sz w:val="28"/>
          <w:szCs w:val="28"/>
        </w:rPr>
        <w:t>: «Я желаю тебе хорошего настроения!»</w:t>
      </w:r>
      <w:r w:rsidR="001760F9" w:rsidRPr="00792FF1">
        <w:rPr>
          <w:sz w:val="28"/>
          <w:szCs w:val="28"/>
        </w:rPr>
        <w:t xml:space="preserve">. </w:t>
      </w:r>
      <w:r w:rsidR="00FF7DDB" w:rsidRPr="00792FF1">
        <w:rPr>
          <w:sz w:val="28"/>
          <w:szCs w:val="28"/>
        </w:rPr>
        <w:t> </w:t>
      </w:r>
    </w:p>
    <w:p w:rsidR="00793E44" w:rsidRPr="00792FF1" w:rsidRDefault="00E7743C" w:rsidP="00F518FA">
      <w:pPr>
        <w:pStyle w:val="a5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792FF1">
        <w:rPr>
          <w:i/>
          <w:iCs/>
          <w:sz w:val="28"/>
          <w:szCs w:val="28"/>
        </w:rPr>
        <w:t xml:space="preserve"> </w:t>
      </w:r>
      <w:r w:rsidR="008328FD" w:rsidRPr="00792FF1">
        <w:rPr>
          <w:i/>
          <w:iCs/>
          <w:sz w:val="28"/>
          <w:szCs w:val="28"/>
        </w:rPr>
        <w:t>-</w:t>
      </w:r>
      <w:r w:rsidR="00C61A4B" w:rsidRPr="00792FF1">
        <w:rPr>
          <w:i/>
          <w:sz w:val="28"/>
          <w:szCs w:val="28"/>
        </w:rPr>
        <w:t> </w:t>
      </w:r>
      <w:r w:rsidR="00793E44" w:rsidRPr="00792FF1">
        <w:rPr>
          <w:sz w:val="28"/>
          <w:szCs w:val="28"/>
        </w:rPr>
        <w:t xml:space="preserve"> Очень хорошо!</w:t>
      </w:r>
    </w:p>
    <w:p w:rsidR="008328FD" w:rsidRPr="00792FF1" w:rsidRDefault="008328FD" w:rsidP="00F518FA">
      <w:pPr>
        <w:pStyle w:val="a5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792FF1">
        <w:rPr>
          <w:b/>
          <w:sz w:val="28"/>
          <w:szCs w:val="28"/>
          <w:u w:val="single"/>
          <w:lang w:val="en-US"/>
        </w:rPr>
        <w:t>II</w:t>
      </w:r>
      <w:r w:rsidRPr="00792FF1">
        <w:rPr>
          <w:b/>
          <w:sz w:val="28"/>
          <w:szCs w:val="28"/>
          <w:u w:val="single"/>
        </w:rPr>
        <w:t>.  Сообщение темы и цели занятия</w:t>
      </w:r>
    </w:p>
    <w:p w:rsidR="00446337" w:rsidRPr="00792FF1" w:rsidRDefault="00E7743C" w:rsidP="00F518FA">
      <w:pPr>
        <w:pStyle w:val="a5"/>
        <w:spacing w:before="0" w:beforeAutospacing="0" w:after="0" w:afterAutospacing="0" w:line="276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8328FD" w:rsidRPr="00792FF1">
        <w:rPr>
          <w:sz w:val="28"/>
          <w:szCs w:val="28"/>
        </w:rPr>
        <w:t xml:space="preserve"> </w:t>
      </w:r>
      <w:r w:rsidR="0017403E" w:rsidRPr="00792FF1">
        <w:rPr>
          <w:sz w:val="28"/>
          <w:szCs w:val="28"/>
        </w:rPr>
        <w:t xml:space="preserve">Мы собрались не просто так. Для того чтобы узнать тему </w:t>
      </w:r>
      <w:r w:rsidR="008328FD" w:rsidRPr="00792FF1">
        <w:rPr>
          <w:sz w:val="28"/>
          <w:szCs w:val="28"/>
        </w:rPr>
        <w:t xml:space="preserve">нашего </w:t>
      </w:r>
      <w:r w:rsidR="0017403E" w:rsidRPr="00792FF1">
        <w:rPr>
          <w:sz w:val="28"/>
          <w:szCs w:val="28"/>
        </w:rPr>
        <w:t>занятия</w:t>
      </w:r>
      <w:r w:rsidR="008328FD" w:rsidRPr="00792FF1">
        <w:rPr>
          <w:sz w:val="28"/>
          <w:szCs w:val="28"/>
        </w:rPr>
        <w:t>,</w:t>
      </w:r>
      <w:r w:rsidR="0017403E" w:rsidRPr="00792FF1">
        <w:rPr>
          <w:sz w:val="28"/>
          <w:szCs w:val="28"/>
        </w:rPr>
        <w:t xml:space="preserve"> </w:t>
      </w:r>
      <w:r w:rsidR="00446337" w:rsidRPr="00792FF1">
        <w:rPr>
          <w:color w:val="000000"/>
          <w:sz w:val="28"/>
          <w:szCs w:val="28"/>
        </w:rPr>
        <w:t>я вам прочитаю стихотворение, а вы каждую ст</w:t>
      </w:r>
      <w:r w:rsidR="00F518FA">
        <w:rPr>
          <w:color w:val="000000"/>
          <w:sz w:val="28"/>
          <w:szCs w:val="28"/>
        </w:rPr>
        <w:t>ро</w:t>
      </w:r>
      <w:r w:rsidR="00446337" w:rsidRPr="00792FF1">
        <w:rPr>
          <w:color w:val="000000"/>
          <w:sz w:val="28"/>
          <w:szCs w:val="28"/>
        </w:rPr>
        <w:t xml:space="preserve">ку повторяйте за мной! </w:t>
      </w:r>
    </w:p>
    <w:p w:rsidR="00446337" w:rsidRPr="00792FF1" w:rsidRDefault="00446337" w:rsidP="00F518FA">
      <w:pPr>
        <w:pStyle w:val="a5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792FF1">
        <w:rPr>
          <w:color w:val="000000"/>
          <w:sz w:val="28"/>
          <w:szCs w:val="28"/>
        </w:rPr>
        <w:t>Мы умные, мы смелые</w:t>
      </w:r>
      <w:r w:rsidRPr="00792FF1">
        <w:rPr>
          <w:color w:val="000000"/>
          <w:sz w:val="28"/>
          <w:szCs w:val="28"/>
        </w:rPr>
        <w:br/>
        <w:t>Мы - внимательные, </w:t>
      </w:r>
      <w:r w:rsidRPr="00792FF1">
        <w:rPr>
          <w:sz w:val="28"/>
          <w:szCs w:val="28"/>
        </w:rPr>
        <w:br/>
      </w:r>
      <w:r w:rsidRPr="00792FF1">
        <w:rPr>
          <w:color w:val="000000"/>
          <w:sz w:val="28"/>
          <w:szCs w:val="28"/>
        </w:rPr>
        <w:lastRenderedPageBreak/>
        <w:t>Мы – старательные,</w:t>
      </w:r>
      <w:r w:rsidRPr="00792FF1">
        <w:rPr>
          <w:color w:val="000000"/>
          <w:sz w:val="28"/>
          <w:szCs w:val="28"/>
        </w:rPr>
        <w:br/>
        <w:t xml:space="preserve">Мы в </w:t>
      </w:r>
      <w:r w:rsidR="00E7743C">
        <w:rPr>
          <w:color w:val="000000"/>
          <w:sz w:val="28"/>
          <w:szCs w:val="28"/>
        </w:rPr>
        <w:t xml:space="preserve">одном </w:t>
      </w:r>
      <w:r w:rsidRPr="00792FF1">
        <w:rPr>
          <w:color w:val="000000"/>
          <w:sz w:val="28"/>
          <w:szCs w:val="28"/>
        </w:rPr>
        <w:t xml:space="preserve"> классе учимся</w:t>
      </w:r>
      <w:r w:rsidRPr="00792FF1">
        <w:rPr>
          <w:color w:val="000000"/>
          <w:sz w:val="28"/>
          <w:szCs w:val="28"/>
        </w:rPr>
        <w:br/>
        <w:t xml:space="preserve">Всё у нас получится! </w:t>
      </w:r>
    </w:p>
    <w:p w:rsidR="00446337" w:rsidRPr="00792FF1" w:rsidRDefault="00792FF1" w:rsidP="00F518FA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792FF1">
        <w:rPr>
          <w:color w:val="000000"/>
          <w:sz w:val="28"/>
          <w:szCs w:val="28"/>
        </w:rPr>
        <w:t xml:space="preserve">       </w:t>
      </w:r>
      <w:r w:rsidR="00E7743C" w:rsidRPr="00792FF1">
        <w:rPr>
          <w:i/>
          <w:iCs/>
          <w:sz w:val="28"/>
          <w:szCs w:val="28"/>
        </w:rPr>
        <w:t xml:space="preserve"> -</w:t>
      </w:r>
      <w:r w:rsidRPr="00792FF1">
        <w:rPr>
          <w:color w:val="000000"/>
          <w:sz w:val="28"/>
          <w:szCs w:val="28"/>
        </w:rPr>
        <w:t xml:space="preserve"> </w:t>
      </w:r>
      <w:r w:rsidR="00446337" w:rsidRPr="00792FF1">
        <w:rPr>
          <w:color w:val="000000"/>
          <w:sz w:val="28"/>
          <w:szCs w:val="28"/>
        </w:rPr>
        <w:t xml:space="preserve"> Ребята, а с какого с</w:t>
      </w:r>
      <w:r w:rsidR="00E7743C">
        <w:rPr>
          <w:color w:val="000000"/>
          <w:sz w:val="28"/>
          <w:szCs w:val="28"/>
        </w:rPr>
        <w:t xml:space="preserve">лова мы начинали каждую строчку </w:t>
      </w:r>
      <w:r w:rsidR="00446337" w:rsidRPr="00792FF1">
        <w:rPr>
          <w:color w:val="000000"/>
          <w:sz w:val="28"/>
          <w:szCs w:val="28"/>
        </w:rPr>
        <w:t xml:space="preserve">стихотворения?  </w:t>
      </w:r>
    </w:p>
    <w:p w:rsidR="00446337" w:rsidRPr="00792FF1" w:rsidRDefault="00E7743C" w:rsidP="00F518FA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92FF1">
        <w:rPr>
          <w:i/>
          <w:iCs/>
          <w:sz w:val="28"/>
          <w:szCs w:val="28"/>
        </w:rPr>
        <w:t>-</w:t>
      </w:r>
      <w:r w:rsidR="00792FF1" w:rsidRPr="00792FF1">
        <w:rPr>
          <w:color w:val="000000"/>
          <w:sz w:val="28"/>
          <w:szCs w:val="28"/>
        </w:rPr>
        <w:t xml:space="preserve">   </w:t>
      </w:r>
      <w:r w:rsidR="00446337" w:rsidRPr="00792FF1">
        <w:rPr>
          <w:color w:val="000000"/>
          <w:sz w:val="28"/>
          <w:szCs w:val="28"/>
        </w:rPr>
        <w:t>Почему?</w:t>
      </w:r>
      <w:r w:rsidR="00792FF1" w:rsidRPr="00792FF1">
        <w:rPr>
          <w:color w:val="000000"/>
          <w:sz w:val="28"/>
          <w:szCs w:val="28"/>
        </w:rPr>
        <w:t xml:space="preserve"> </w:t>
      </w:r>
      <w:r w:rsidR="00792FF1" w:rsidRPr="00792FF1">
        <w:rPr>
          <w:sz w:val="28"/>
          <w:szCs w:val="28"/>
        </w:rPr>
        <w:t xml:space="preserve"> </w:t>
      </w:r>
    </w:p>
    <w:p w:rsidR="00792FF1" w:rsidRPr="00792FF1" w:rsidRDefault="00E7743C" w:rsidP="00F518FA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92FF1">
        <w:rPr>
          <w:i/>
          <w:iCs/>
          <w:sz w:val="28"/>
          <w:szCs w:val="28"/>
        </w:rPr>
        <w:t>-</w:t>
      </w:r>
      <w:r w:rsidR="00792FF1" w:rsidRPr="00792FF1">
        <w:rPr>
          <w:sz w:val="28"/>
          <w:szCs w:val="28"/>
        </w:rPr>
        <w:t xml:space="preserve"> Что необходимо делать для того, чтобы находиться вместе?</w:t>
      </w:r>
    </w:p>
    <w:p w:rsidR="00D00FDC" w:rsidRPr="00792FF1" w:rsidRDefault="008328FD" w:rsidP="00F518FA">
      <w:pPr>
        <w:pStyle w:val="a5"/>
        <w:spacing w:before="0" w:beforeAutospacing="0" w:after="0" w:afterAutospacing="0" w:line="276" w:lineRule="auto"/>
        <w:contextualSpacing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792FF1">
        <w:rPr>
          <w:sz w:val="28"/>
          <w:szCs w:val="28"/>
        </w:rPr>
        <w:t xml:space="preserve">       </w:t>
      </w:r>
      <w:r w:rsidR="00E7743C" w:rsidRPr="00792FF1">
        <w:rPr>
          <w:i/>
          <w:iCs/>
          <w:sz w:val="28"/>
          <w:szCs w:val="28"/>
        </w:rPr>
        <w:t>-</w:t>
      </w:r>
      <w:r w:rsidR="00E7743C">
        <w:rPr>
          <w:i/>
          <w:iCs/>
          <w:sz w:val="28"/>
          <w:szCs w:val="28"/>
        </w:rPr>
        <w:t xml:space="preserve"> </w:t>
      </w:r>
      <w:r w:rsidR="008975FE" w:rsidRPr="00792FF1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Тема нашего занятия– </w:t>
      </w:r>
      <w:r w:rsidR="00E7743C">
        <w:rPr>
          <w:rStyle w:val="apple-converted-space"/>
          <w:color w:val="000000"/>
          <w:sz w:val="28"/>
          <w:szCs w:val="28"/>
          <w:shd w:val="clear" w:color="auto" w:fill="FFFFFF"/>
        </w:rPr>
        <w:t>«</w:t>
      </w:r>
      <w:r w:rsidR="00446337" w:rsidRPr="00792FF1">
        <w:rPr>
          <w:rStyle w:val="apple-converted-space"/>
          <w:color w:val="000000"/>
          <w:sz w:val="28"/>
          <w:szCs w:val="28"/>
          <w:shd w:val="clear" w:color="auto" w:fill="FFFFFF"/>
        </w:rPr>
        <w:t>Учимся дружить</w:t>
      </w:r>
      <w:r w:rsidR="00E7743C">
        <w:rPr>
          <w:rStyle w:val="apple-converted-space"/>
          <w:color w:val="000000"/>
          <w:sz w:val="28"/>
          <w:szCs w:val="28"/>
          <w:shd w:val="clear" w:color="auto" w:fill="FFFFFF"/>
        </w:rPr>
        <w:t>»</w:t>
      </w:r>
      <w:r w:rsidR="008975FE" w:rsidRPr="00F518FA"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</w:p>
    <w:p w:rsidR="004A4F76" w:rsidRPr="00792FF1" w:rsidRDefault="00E7743C" w:rsidP="00E7743C">
      <w:pPr>
        <w:pStyle w:val="a5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</w:rPr>
        <w:t xml:space="preserve">       </w:t>
      </w: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17403E" w:rsidRPr="00792FF1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Сегодня </w:t>
      </w:r>
      <w:r w:rsidR="008328FD" w:rsidRPr="00792FF1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на занятии, </w:t>
      </w:r>
      <w:r w:rsidR="0017403E" w:rsidRPr="00792FF1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мы </w:t>
      </w:r>
      <w:r w:rsidR="007A563A" w:rsidRPr="00792FF1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с вами составим правила дружбы классного коллектива, а также повторим, что такое дружба и какими качествами должен обладать настоящий друг. </w:t>
      </w:r>
      <w:r w:rsidR="007A563A" w:rsidRPr="00792FF1">
        <w:rPr>
          <w:color w:val="000000"/>
          <w:sz w:val="28"/>
          <w:szCs w:val="28"/>
        </w:rPr>
        <w:t>Зная эти правила</w:t>
      </w:r>
      <w:r w:rsidR="007B7DE0" w:rsidRPr="00792FF1">
        <w:rPr>
          <w:color w:val="000000"/>
          <w:sz w:val="28"/>
          <w:szCs w:val="28"/>
        </w:rPr>
        <w:t>,</w:t>
      </w:r>
      <w:r w:rsidR="007A563A" w:rsidRPr="00792FF1">
        <w:rPr>
          <w:color w:val="000000"/>
          <w:sz w:val="28"/>
          <w:szCs w:val="28"/>
        </w:rPr>
        <w:t xml:space="preserve"> в</w:t>
      </w:r>
      <w:r w:rsidR="00506F55" w:rsidRPr="00792FF1">
        <w:rPr>
          <w:color w:val="000000"/>
          <w:sz w:val="28"/>
          <w:szCs w:val="28"/>
        </w:rPr>
        <w:t xml:space="preserve">ы сможете добиваться успехов во всех </w:t>
      </w:r>
      <w:r w:rsidR="004E1F5C" w:rsidRPr="00792FF1">
        <w:rPr>
          <w:color w:val="000000"/>
          <w:sz w:val="28"/>
          <w:szCs w:val="28"/>
        </w:rPr>
        <w:t>делах</w:t>
      </w:r>
      <w:r w:rsidR="004A4F76" w:rsidRPr="00792FF1">
        <w:rPr>
          <w:color w:val="000000"/>
          <w:sz w:val="28"/>
          <w:szCs w:val="28"/>
        </w:rPr>
        <w:t xml:space="preserve">. </w:t>
      </w:r>
    </w:p>
    <w:p w:rsidR="004E1F5C" w:rsidRPr="00792FF1" w:rsidRDefault="00B454DF" w:rsidP="00F518FA">
      <w:pPr>
        <w:pStyle w:val="a5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792FF1">
        <w:rPr>
          <w:color w:val="000000"/>
          <w:sz w:val="28"/>
          <w:szCs w:val="28"/>
        </w:rPr>
        <w:t>Н</w:t>
      </w:r>
      <w:r w:rsidR="00C33834" w:rsidRPr="00792FF1">
        <w:rPr>
          <w:color w:val="000000"/>
          <w:sz w:val="28"/>
          <w:szCs w:val="28"/>
        </w:rPr>
        <w:t>а занятии вы должны будете выполн</w:t>
      </w:r>
      <w:r w:rsidRPr="00792FF1">
        <w:rPr>
          <w:color w:val="000000"/>
          <w:sz w:val="28"/>
          <w:szCs w:val="28"/>
        </w:rPr>
        <w:t>ять различные задания в группах</w:t>
      </w:r>
      <w:r w:rsidR="00C33834" w:rsidRPr="00792FF1">
        <w:rPr>
          <w:color w:val="000000"/>
          <w:sz w:val="28"/>
          <w:szCs w:val="28"/>
        </w:rPr>
        <w:t xml:space="preserve">, по парам, по одному, играть в игры, отвечать на вопросы. </w:t>
      </w:r>
    </w:p>
    <w:p w:rsidR="001D2DEC" w:rsidRPr="00792FF1" w:rsidRDefault="001D2DE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Один мудрый человек однажды сказал</w:t>
      </w:r>
      <w:r w:rsidRPr="00792FF1">
        <w:rPr>
          <w:rFonts w:ascii="Times New Roman" w:hAnsi="Times New Roman" w:cs="Times New Roman"/>
          <w:b/>
          <w:sz w:val="28"/>
          <w:szCs w:val="28"/>
        </w:rPr>
        <w:t>: «В мире нет ничего лучше и приятнее дружбы; исключить из жизни дружбу – все равно, что лишить мир солнечного света»</w:t>
      </w:r>
    </w:p>
    <w:p w:rsidR="00E7743C" w:rsidRDefault="00E7743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1D2DEC" w:rsidRPr="00792FF1">
        <w:rPr>
          <w:rFonts w:ascii="Times New Roman" w:hAnsi="Times New Roman" w:cs="Times New Roman"/>
          <w:sz w:val="28"/>
          <w:szCs w:val="28"/>
        </w:rPr>
        <w:t xml:space="preserve"> Как вы думаете,  чем дружба и солнце похожи? </w:t>
      </w:r>
    </w:p>
    <w:p w:rsidR="008975FE" w:rsidRPr="00792FF1" w:rsidRDefault="00E7743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8975FE" w:rsidRPr="00792FF1">
        <w:rPr>
          <w:rFonts w:ascii="Times New Roman" w:hAnsi="Times New Roman" w:cs="Times New Roman"/>
          <w:sz w:val="28"/>
          <w:szCs w:val="28"/>
        </w:rPr>
        <w:t xml:space="preserve"> Правильно, дружба, также как и солнце дарит свет, тепло и радость!</w:t>
      </w:r>
    </w:p>
    <w:p w:rsidR="008975FE" w:rsidRPr="00792FF1" w:rsidRDefault="00D760C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695116" w:rsidRPr="00792FF1">
        <w:rPr>
          <w:rFonts w:ascii="Times New Roman" w:hAnsi="Times New Roman" w:cs="Times New Roman"/>
          <w:sz w:val="28"/>
          <w:szCs w:val="28"/>
        </w:rPr>
        <w:t>сегодня,</w:t>
      </w:r>
      <w:r w:rsidR="00792FF1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386E5C" w:rsidRPr="00792FF1">
        <w:rPr>
          <w:rFonts w:ascii="Times New Roman" w:hAnsi="Times New Roman" w:cs="Times New Roman"/>
          <w:sz w:val="28"/>
          <w:szCs w:val="28"/>
        </w:rPr>
        <w:t xml:space="preserve">все вместе </w:t>
      </w:r>
      <w:r w:rsidRPr="00792FF1">
        <w:rPr>
          <w:rFonts w:ascii="Times New Roman" w:hAnsi="Times New Roman" w:cs="Times New Roman"/>
          <w:sz w:val="28"/>
          <w:szCs w:val="28"/>
        </w:rPr>
        <w:t>зажжём солнышко дружбы нашего класса.</w:t>
      </w:r>
    </w:p>
    <w:p w:rsidR="00FE2910" w:rsidRPr="00792FF1" w:rsidRDefault="00C33834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Зажигать его мы будем при помощи ладошек – символов дружбы. После выполнения задания я буду делиться ладошками с </w:t>
      </w:r>
      <w:r w:rsidR="00F04288" w:rsidRPr="00792FF1">
        <w:rPr>
          <w:rFonts w:ascii="Times New Roman" w:hAnsi="Times New Roman" w:cs="Times New Roman"/>
          <w:sz w:val="28"/>
          <w:szCs w:val="28"/>
        </w:rPr>
        <w:t>теми,</w:t>
      </w:r>
      <w:r w:rsidRPr="00792FF1">
        <w:rPr>
          <w:rFonts w:ascii="Times New Roman" w:hAnsi="Times New Roman" w:cs="Times New Roman"/>
          <w:sz w:val="28"/>
          <w:szCs w:val="28"/>
        </w:rPr>
        <w:t xml:space="preserve"> кто будет давать правильные </w:t>
      </w:r>
      <w:r w:rsidR="004E1F5C" w:rsidRPr="00792FF1">
        <w:rPr>
          <w:rFonts w:ascii="Times New Roman" w:hAnsi="Times New Roman" w:cs="Times New Roman"/>
          <w:sz w:val="28"/>
          <w:szCs w:val="28"/>
        </w:rPr>
        <w:t xml:space="preserve">и полные </w:t>
      </w:r>
      <w:r w:rsidRPr="00792FF1">
        <w:rPr>
          <w:rFonts w:ascii="Times New Roman" w:hAnsi="Times New Roman" w:cs="Times New Roman"/>
          <w:sz w:val="28"/>
          <w:szCs w:val="28"/>
        </w:rPr>
        <w:t>ответы</w:t>
      </w:r>
      <w:r w:rsidR="004E1F5C" w:rsidRPr="00792FF1">
        <w:rPr>
          <w:rFonts w:ascii="Times New Roman" w:hAnsi="Times New Roman" w:cs="Times New Roman"/>
          <w:sz w:val="28"/>
          <w:szCs w:val="28"/>
        </w:rPr>
        <w:t>,  соблюдать</w:t>
      </w:r>
      <w:r w:rsidR="00CF59B9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4E1F5C" w:rsidRPr="00792FF1">
        <w:rPr>
          <w:rFonts w:ascii="Times New Roman" w:hAnsi="Times New Roman" w:cs="Times New Roman"/>
          <w:sz w:val="28"/>
          <w:szCs w:val="28"/>
        </w:rPr>
        <w:t>правила игры и правила поведения.</w:t>
      </w:r>
    </w:p>
    <w:p w:rsidR="00792FF1" w:rsidRPr="00792FF1" w:rsidRDefault="00792FF1" w:rsidP="00F518FA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E4B" w:rsidRPr="00792FF1" w:rsidRDefault="008328FD" w:rsidP="00F518F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92FF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33E4B" w:rsidRPr="00792FF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Основная часть.</w:t>
      </w:r>
    </w:p>
    <w:p w:rsidR="008328FD" w:rsidRPr="00792FF1" w:rsidRDefault="008328FD" w:rsidP="00F518F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Предварительная беседа</w:t>
      </w:r>
    </w:p>
    <w:p w:rsidR="00B454DF" w:rsidRPr="00792FF1" w:rsidRDefault="00B454DF" w:rsidP="00F518F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кто </w:t>
      </w:r>
      <w:r w:rsidR="00E7743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вас знает, что такое дружба?</w:t>
      </w:r>
    </w:p>
    <w:p w:rsidR="00B454DF" w:rsidRPr="00792FF1" w:rsidRDefault="00B454DF" w:rsidP="00E774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Дружба это близкие </w:t>
      </w:r>
      <w:r w:rsidR="00E7743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</w:t>
      </w:r>
      <w:r w:rsidR="00386E5C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я,</w:t>
      </w: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основанные на доверии,</w:t>
      </w:r>
      <w:r w:rsidR="00386E5C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привязанности, общих интересах</w:t>
      </w:r>
      <w:r w:rsidR="00E774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3E4B" w:rsidRPr="00792FF1" w:rsidRDefault="00E7743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Ребята, а у вас есть друзья? </w:t>
      </w:r>
    </w:p>
    <w:p w:rsidR="00FB417E" w:rsidRPr="00792FF1" w:rsidRDefault="00FB417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92FF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Почему ты считаешь </w:t>
      </w:r>
      <w:r w:rsidR="00792FF1" w:rsidRPr="00792FF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того или иного человека </w:t>
      </w:r>
      <w:r w:rsidRPr="00792FF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другом?</w:t>
      </w:r>
    </w:p>
    <w:p w:rsidR="008328FD" w:rsidRPr="00792FF1" w:rsidRDefault="008328FD" w:rsidP="00F518F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92F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Работа с карточками </w:t>
      </w:r>
      <w:r w:rsidR="003D2AE2" w:rsidRPr="00792FF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«</w:t>
      </w:r>
      <w:r w:rsidR="006C20D4" w:rsidRPr="00792FF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Лучики </w:t>
      </w:r>
      <w:r w:rsidR="003D2AE2" w:rsidRPr="00792FF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дружбы»</w:t>
      </w:r>
      <w:r w:rsidR="00792FF1" w:rsidRPr="00792FF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Pr="00792FF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(индивидуальная работа)</w:t>
      </w:r>
    </w:p>
    <w:p w:rsidR="001B553C" w:rsidRPr="00792FF1" w:rsidRDefault="00A1636B" w:rsidP="00F518FA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3D2AE2" w:rsidRPr="00792FF1">
        <w:rPr>
          <w:rFonts w:ascii="Times New Roman" w:hAnsi="Times New Roman" w:cs="Times New Roman"/>
          <w:sz w:val="28"/>
          <w:szCs w:val="28"/>
        </w:rPr>
        <w:t>А сейчас  д</w:t>
      </w:r>
      <w:r w:rsidR="00466E55" w:rsidRPr="00792FF1">
        <w:rPr>
          <w:rFonts w:ascii="Times New Roman" w:hAnsi="Times New Roman" w:cs="Times New Roman"/>
          <w:sz w:val="28"/>
          <w:szCs w:val="28"/>
        </w:rPr>
        <w:t xml:space="preserve">авайте </w:t>
      </w:r>
      <w:r w:rsidR="001B553C" w:rsidRPr="00792FF1">
        <w:rPr>
          <w:rFonts w:ascii="Times New Roman" w:hAnsi="Times New Roman" w:cs="Times New Roman"/>
          <w:sz w:val="28"/>
          <w:szCs w:val="28"/>
        </w:rPr>
        <w:t>подумаем</w:t>
      </w:r>
      <w:r w:rsidR="00466E55" w:rsidRPr="00792FF1">
        <w:rPr>
          <w:rFonts w:ascii="Times New Roman" w:hAnsi="Times New Roman" w:cs="Times New Roman"/>
          <w:sz w:val="28"/>
          <w:szCs w:val="28"/>
        </w:rPr>
        <w:t>, какими качествами должен обладать друг</w:t>
      </w:r>
      <w:r w:rsidR="00BF23F1" w:rsidRPr="00792FF1">
        <w:rPr>
          <w:rFonts w:ascii="Times New Roman" w:hAnsi="Times New Roman" w:cs="Times New Roman"/>
          <w:sz w:val="28"/>
          <w:szCs w:val="28"/>
        </w:rPr>
        <w:t>.</w:t>
      </w:r>
    </w:p>
    <w:p w:rsidR="00466E55" w:rsidRPr="00792FF1" w:rsidRDefault="00E82BF2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У вас на столах лежат лучики, на которых написаны разные человеческие качества. Прочитайте их внимательно и выберете только те, которые подходят для друга</w:t>
      </w:r>
      <w:r w:rsidR="00E7743C">
        <w:rPr>
          <w:rFonts w:ascii="Times New Roman" w:hAnsi="Times New Roman" w:cs="Times New Roman"/>
          <w:i/>
          <w:sz w:val="28"/>
          <w:szCs w:val="28"/>
        </w:rPr>
        <w:t>.</w:t>
      </w:r>
    </w:p>
    <w:p w:rsidR="00E82BF2" w:rsidRPr="00792FF1" w:rsidRDefault="00E82BF2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lastRenderedPageBreak/>
        <w:t xml:space="preserve">(качества: </w:t>
      </w:r>
      <w:r w:rsidR="00C527E8" w:rsidRPr="00792FF1">
        <w:rPr>
          <w:rFonts w:ascii="Times New Roman" w:hAnsi="Times New Roman" w:cs="Times New Roman"/>
          <w:sz w:val="28"/>
          <w:szCs w:val="28"/>
        </w:rPr>
        <w:t xml:space="preserve">жадный, </w:t>
      </w:r>
      <w:r w:rsidR="006C20D4" w:rsidRPr="00792FF1">
        <w:rPr>
          <w:rFonts w:ascii="Times New Roman" w:hAnsi="Times New Roman" w:cs="Times New Roman"/>
          <w:sz w:val="28"/>
          <w:szCs w:val="28"/>
        </w:rPr>
        <w:t xml:space="preserve">ленивый,  грубый, обманщик,  ябеда, </w:t>
      </w:r>
      <w:r w:rsidR="00C527E8" w:rsidRPr="00792FF1">
        <w:rPr>
          <w:rFonts w:ascii="Times New Roman" w:hAnsi="Times New Roman" w:cs="Times New Roman"/>
          <w:sz w:val="28"/>
          <w:szCs w:val="28"/>
        </w:rPr>
        <w:t xml:space="preserve">отзывчивый, честный, </w:t>
      </w:r>
      <w:r w:rsidR="006C20D4" w:rsidRPr="00792FF1">
        <w:rPr>
          <w:rFonts w:ascii="Times New Roman" w:hAnsi="Times New Roman" w:cs="Times New Roman"/>
          <w:sz w:val="28"/>
          <w:szCs w:val="28"/>
        </w:rPr>
        <w:t>не ябедничает, трудолюбивый, добрый</w:t>
      </w:r>
      <w:r w:rsidR="00F40D74" w:rsidRPr="00792FF1">
        <w:rPr>
          <w:rFonts w:ascii="Times New Roman" w:hAnsi="Times New Roman" w:cs="Times New Roman"/>
          <w:sz w:val="28"/>
          <w:szCs w:val="28"/>
        </w:rPr>
        <w:t>, ответственность, хитрость, справедливость, взаимовыручка, сострадание</w:t>
      </w:r>
      <w:r w:rsidR="006C20D4" w:rsidRPr="00792FF1">
        <w:rPr>
          <w:rFonts w:ascii="Times New Roman" w:hAnsi="Times New Roman" w:cs="Times New Roman"/>
          <w:sz w:val="28"/>
          <w:szCs w:val="28"/>
        </w:rPr>
        <w:t>)</w:t>
      </w:r>
    </w:p>
    <w:p w:rsidR="0076001A" w:rsidRPr="00792FF1" w:rsidRDefault="00F40D74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2FF1">
        <w:rPr>
          <w:rFonts w:ascii="Times New Roman" w:hAnsi="Times New Roman" w:cs="Times New Roman"/>
          <w:i/>
          <w:sz w:val="28"/>
          <w:szCs w:val="28"/>
        </w:rPr>
        <w:t>Задание выполняется индивидуально.</w:t>
      </w:r>
    </w:p>
    <w:p w:rsidR="00F40D74" w:rsidRPr="00792FF1" w:rsidRDefault="00E7743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F40D74" w:rsidRPr="00792FF1">
        <w:rPr>
          <w:rFonts w:ascii="Times New Roman" w:hAnsi="Times New Roman" w:cs="Times New Roman"/>
          <w:sz w:val="28"/>
          <w:szCs w:val="28"/>
        </w:rPr>
        <w:t>Кто уже выполнил? Проверьте друг у друга.</w:t>
      </w:r>
    </w:p>
    <w:p w:rsidR="00337381" w:rsidRPr="00792FF1" w:rsidRDefault="00F40D74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А </w:t>
      </w:r>
      <w:r w:rsidR="00337381" w:rsidRPr="00792FF1">
        <w:rPr>
          <w:rFonts w:ascii="Times New Roman" w:hAnsi="Times New Roman" w:cs="Times New Roman"/>
          <w:sz w:val="28"/>
          <w:szCs w:val="28"/>
        </w:rPr>
        <w:t>теперь давайте проверим вместе</w:t>
      </w:r>
      <w:r w:rsidR="00E7743C">
        <w:rPr>
          <w:rFonts w:ascii="Times New Roman" w:hAnsi="Times New Roman" w:cs="Times New Roman"/>
          <w:sz w:val="28"/>
          <w:szCs w:val="28"/>
        </w:rPr>
        <w:t>.</w:t>
      </w:r>
    </w:p>
    <w:p w:rsidR="00FF0974" w:rsidRPr="00792FF1" w:rsidRDefault="00E7743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466E55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FF0974" w:rsidRPr="00792FF1">
        <w:rPr>
          <w:rFonts w:ascii="Times New Roman" w:hAnsi="Times New Roman" w:cs="Times New Roman"/>
          <w:sz w:val="28"/>
          <w:szCs w:val="28"/>
        </w:rPr>
        <w:t>Итак, каки</w:t>
      </w:r>
      <w:r w:rsidR="001068CD" w:rsidRPr="00792FF1">
        <w:rPr>
          <w:rFonts w:ascii="Times New Roman" w:hAnsi="Times New Roman" w:cs="Times New Roman"/>
          <w:sz w:val="28"/>
          <w:szCs w:val="28"/>
        </w:rPr>
        <w:t>ми</w:t>
      </w:r>
      <w:r w:rsidR="00FF0974" w:rsidRPr="00792FF1">
        <w:rPr>
          <w:rFonts w:ascii="Times New Roman" w:hAnsi="Times New Roman" w:cs="Times New Roman"/>
          <w:sz w:val="28"/>
          <w:szCs w:val="28"/>
        </w:rPr>
        <w:t xml:space="preserve"> же </w:t>
      </w:r>
      <w:r w:rsidR="003D2AE2" w:rsidRPr="00792FF1">
        <w:rPr>
          <w:rFonts w:ascii="Times New Roman" w:hAnsi="Times New Roman" w:cs="Times New Roman"/>
          <w:sz w:val="28"/>
          <w:szCs w:val="28"/>
        </w:rPr>
        <w:t>качествами</w:t>
      </w:r>
      <w:r w:rsidR="001068CD" w:rsidRPr="00792FF1">
        <w:rPr>
          <w:rFonts w:ascii="Times New Roman" w:hAnsi="Times New Roman" w:cs="Times New Roman"/>
          <w:sz w:val="28"/>
          <w:szCs w:val="28"/>
        </w:rPr>
        <w:t xml:space="preserve">, по-вашему, </w:t>
      </w:r>
      <w:r w:rsidR="003D2AE2" w:rsidRPr="00792FF1">
        <w:rPr>
          <w:rFonts w:ascii="Times New Roman" w:hAnsi="Times New Roman" w:cs="Times New Roman"/>
          <w:sz w:val="28"/>
          <w:szCs w:val="28"/>
        </w:rPr>
        <w:t xml:space="preserve"> должен обладать настоящий друг?</w:t>
      </w:r>
      <w:r w:rsidR="001068CD" w:rsidRPr="00792F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68CD" w:rsidRPr="00792FF1">
        <w:rPr>
          <w:rFonts w:ascii="Times New Roman" w:hAnsi="Times New Roman" w:cs="Times New Roman"/>
          <w:sz w:val="28"/>
          <w:szCs w:val="28"/>
        </w:rPr>
        <w:t xml:space="preserve">Прочитайте. </w:t>
      </w:r>
    </w:p>
    <w:p w:rsidR="00BF23F1" w:rsidRPr="00792FF1" w:rsidRDefault="00E7743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1068CD" w:rsidRPr="00792FF1">
        <w:rPr>
          <w:rFonts w:ascii="Times New Roman" w:hAnsi="Times New Roman" w:cs="Times New Roman"/>
          <w:sz w:val="28"/>
          <w:szCs w:val="28"/>
        </w:rPr>
        <w:t xml:space="preserve"> Очень хорошо! Я вижу, что вы знаете</w:t>
      </w:r>
      <w:r w:rsidR="00203F4B" w:rsidRPr="00792FF1">
        <w:rPr>
          <w:rFonts w:ascii="Times New Roman" w:hAnsi="Times New Roman" w:cs="Times New Roman"/>
          <w:sz w:val="28"/>
          <w:szCs w:val="28"/>
        </w:rPr>
        <w:t>,</w:t>
      </w:r>
      <w:r w:rsidR="001068CD" w:rsidRPr="00792FF1">
        <w:rPr>
          <w:rFonts w:ascii="Times New Roman" w:hAnsi="Times New Roman" w:cs="Times New Roman"/>
          <w:sz w:val="28"/>
          <w:szCs w:val="28"/>
        </w:rPr>
        <w:t xml:space="preserve"> каким должен быть настоящий друг! </w:t>
      </w:r>
    </w:p>
    <w:p w:rsidR="00A1006F" w:rsidRPr="00E7743C" w:rsidRDefault="00E7743C" w:rsidP="00E7743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736402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A1006F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выяснили,</w:t>
      </w:r>
      <w:r w:rsidR="00792FF1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4155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 должен быть настоящий друг</w:t>
      </w:r>
      <w:r w:rsidR="00736402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честны</w:t>
      </w:r>
      <w:r w:rsidR="00264155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736402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добры</w:t>
      </w:r>
      <w:r w:rsidR="00264155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736402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внимательны</w:t>
      </w:r>
      <w:r w:rsidR="00264155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A1006F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отзывчивым.</w:t>
      </w:r>
    </w:p>
    <w:p w:rsidR="00203F4B" w:rsidRPr="00792FF1" w:rsidRDefault="00E7743C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264155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нужно делать для того, чтобы дружным был весь класс</w:t>
      </w:r>
      <w:r w:rsidR="00736402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203F4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все вместе составим правила дружбы нашего класса</w:t>
      </w:r>
      <w:r w:rsidRPr="00E77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1045" w:rsidRDefault="00A1636B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Игра</w:t>
      </w:r>
      <w:r w:rsidRPr="00792FF1">
        <w:rPr>
          <w:rStyle w:val="a9"/>
          <w:rFonts w:ascii="Times New Roman" w:hAnsi="Times New Roman" w:cs="Times New Roman"/>
          <w:sz w:val="28"/>
          <w:szCs w:val="28"/>
        </w:rPr>
        <w:t xml:space="preserve"> «Слепой и поводырь»</w:t>
      </w: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83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3C36" w:rsidRPr="00B83C36" w:rsidRDefault="00B83C36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83C3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 выполняется парами.</w:t>
      </w:r>
    </w:p>
    <w:p w:rsidR="00736402" w:rsidRPr="00792FF1" w:rsidRDefault="00A1006F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того, чтобы </w:t>
      </w:r>
      <w:r w:rsidR="00F40D74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вывести</w:t>
      </w: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первое правило дружбы, я</w:t>
      </w:r>
      <w:r w:rsidR="00FF7DDB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</w:t>
      </w:r>
      <w:r w:rsidR="00083C40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поиграть</w:t>
      </w:r>
      <w:r w:rsidR="00930A47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36402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игры мне нужно </w:t>
      </w:r>
      <w:r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двое участников.</w:t>
      </w:r>
    </w:p>
    <w:p w:rsidR="00736402" w:rsidRPr="00792FF1" w:rsidRDefault="00736402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Тому,  </w:t>
      </w:r>
      <w:r w:rsidR="00930A47" w:rsidRPr="00792FF1">
        <w:rPr>
          <w:rFonts w:ascii="Times New Roman" w:hAnsi="Times New Roman" w:cs="Times New Roman"/>
          <w:sz w:val="28"/>
          <w:szCs w:val="28"/>
        </w:rPr>
        <w:t>кто стоит слева</w:t>
      </w:r>
      <w:r w:rsidR="00264155" w:rsidRPr="00792FF1">
        <w:rPr>
          <w:rFonts w:ascii="Times New Roman" w:hAnsi="Times New Roman" w:cs="Times New Roman"/>
          <w:sz w:val="28"/>
          <w:szCs w:val="28"/>
        </w:rPr>
        <w:t>,</w:t>
      </w:r>
      <w:r w:rsidR="00930A47" w:rsidRPr="00792FF1">
        <w:rPr>
          <w:rFonts w:ascii="Times New Roman" w:hAnsi="Times New Roman" w:cs="Times New Roman"/>
          <w:sz w:val="28"/>
          <w:szCs w:val="28"/>
        </w:rPr>
        <w:t xml:space="preserve"> мы завяжем глаза </w:t>
      </w:r>
      <w:r w:rsidRPr="00792FF1">
        <w:rPr>
          <w:rFonts w:ascii="Times New Roman" w:hAnsi="Times New Roman" w:cs="Times New Roman"/>
          <w:sz w:val="28"/>
          <w:szCs w:val="28"/>
        </w:rPr>
        <w:t xml:space="preserve"> — он будет «слепым». Второй участник </w:t>
      </w:r>
      <w:r w:rsidR="00EF49F4" w:rsidRPr="00792FF1">
        <w:rPr>
          <w:rFonts w:ascii="Times New Roman" w:hAnsi="Times New Roman" w:cs="Times New Roman"/>
          <w:sz w:val="28"/>
          <w:szCs w:val="28"/>
        </w:rPr>
        <w:t xml:space="preserve">станет «поводырем». Поводырь </w:t>
      </w:r>
      <w:r w:rsidRPr="00792FF1">
        <w:rPr>
          <w:rFonts w:ascii="Times New Roman" w:hAnsi="Times New Roman" w:cs="Times New Roman"/>
          <w:sz w:val="28"/>
          <w:szCs w:val="28"/>
        </w:rPr>
        <w:t>должен взять</w:t>
      </w:r>
      <w:r w:rsidR="00EF49F4" w:rsidRPr="00792FF1">
        <w:rPr>
          <w:rFonts w:ascii="Times New Roman" w:hAnsi="Times New Roman" w:cs="Times New Roman"/>
          <w:sz w:val="28"/>
          <w:szCs w:val="28"/>
        </w:rPr>
        <w:t xml:space="preserve"> слепого за руку и медленно </w:t>
      </w:r>
      <w:r w:rsidRPr="00792FF1">
        <w:rPr>
          <w:rFonts w:ascii="Times New Roman" w:hAnsi="Times New Roman" w:cs="Times New Roman"/>
          <w:sz w:val="28"/>
          <w:szCs w:val="28"/>
        </w:rPr>
        <w:t>провести</w:t>
      </w:r>
      <w:r w:rsidR="00EF49F4" w:rsidRPr="00792FF1">
        <w:rPr>
          <w:rFonts w:ascii="Times New Roman" w:hAnsi="Times New Roman" w:cs="Times New Roman"/>
          <w:sz w:val="28"/>
          <w:szCs w:val="28"/>
        </w:rPr>
        <w:t xml:space="preserve"> его через комнату. У поводыря необычная задача — он отвечает не только за себя самого, но и за партнера, он должен настроиться на это новое состояние. Выберите себе темп таким образом, чтобы слепой начал чувствовать себя все увереннее. Пожалуйста, </w:t>
      </w:r>
      <w:r w:rsidR="00F40D74" w:rsidRPr="00792FF1">
        <w:rPr>
          <w:rFonts w:ascii="Times New Roman" w:hAnsi="Times New Roman" w:cs="Times New Roman"/>
          <w:sz w:val="28"/>
          <w:szCs w:val="28"/>
        </w:rPr>
        <w:t xml:space="preserve">не подглядывайте, все остальных прошу не подсказывать. </w:t>
      </w:r>
      <w:r w:rsidRPr="00792FF1">
        <w:rPr>
          <w:rFonts w:ascii="Times New Roman" w:hAnsi="Times New Roman" w:cs="Times New Roman"/>
          <w:sz w:val="28"/>
          <w:szCs w:val="28"/>
        </w:rPr>
        <w:t xml:space="preserve"> (2–3 мин).</w:t>
      </w:r>
    </w:p>
    <w:p w:rsidR="00104ACD" w:rsidRPr="00792FF1" w:rsidRDefault="00736402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Поменяйтесь ролями</w:t>
      </w:r>
      <w:r w:rsidR="00104ACD" w:rsidRPr="00792FF1">
        <w:rPr>
          <w:rFonts w:ascii="Times New Roman" w:hAnsi="Times New Roman" w:cs="Times New Roman"/>
          <w:sz w:val="28"/>
          <w:szCs w:val="28"/>
        </w:rPr>
        <w:t>.</w:t>
      </w:r>
    </w:p>
    <w:p w:rsidR="00930A47" w:rsidRPr="00792FF1" w:rsidRDefault="00104ACD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Завязываем глаза «слепому», усложняем задание –ставим препятствие в виде </w:t>
      </w:r>
      <w:r w:rsidR="00264155" w:rsidRPr="00792FF1">
        <w:rPr>
          <w:rFonts w:ascii="Times New Roman" w:hAnsi="Times New Roman" w:cs="Times New Roman"/>
          <w:sz w:val="28"/>
          <w:szCs w:val="28"/>
        </w:rPr>
        <w:t xml:space="preserve">модульной фигуры. </w:t>
      </w:r>
    </w:p>
    <w:p w:rsidR="00930A47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930A47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104ACD" w:rsidRPr="00792FF1">
        <w:rPr>
          <w:rFonts w:ascii="Times New Roman" w:hAnsi="Times New Roman" w:cs="Times New Roman"/>
          <w:sz w:val="28"/>
          <w:szCs w:val="28"/>
        </w:rPr>
        <w:t>К</w:t>
      </w:r>
      <w:r w:rsidR="00930A47" w:rsidRPr="00792FF1">
        <w:rPr>
          <w:rFonts w:ascii="Times New Roman" w:hAnsi="Times New Roman" w:cs="Times New Roman"/>
          <w:sz w:val="28"/>
          <w:szCs w:val="28"/>
        </w:rPr>
        <w:t xml:space="preserve">огда ты был </w:t>
      </w:r>
      <w:r w:rsidR="00104ACD" w:rsidRPr="00792FF1">
        <w:rPr>
          <w:rFonts w:ascii="Times New Roman" w:hAnsi="Times New Roman" w:cs="Times New Roman"/>
          <w:sz w:val="28"/>
          <w:szCs w:val="28"/>
        </w:rPr>
        <w:t>«</w:t>
      </w:r>
      <w:r w:rsidR="00930A47" w:rsidRPr="00792FF1">
        <w:rPr>
          <w:rFonts w:ascii="Times New Roman" w:hAnsi="Times New Roman" w:cs="Times New Roman"/>
          <w:sz w:val="28"/>
          <w:szCs w:val="28"/>
        </w:rPr>
        <w:t>слепым</w:t>
      </w:r>
      <w:r w:rsidR="00104ACD" w:rsidRPr="00792FF1">
        <w:rPr>
          <w:rFonts w:ascii="Times New Roman" w:hAnsi="Times New Roman" w:cs="Times New Roman"/>
          <w:sz w:val="28"/>
          <w:szCs w:val="28"/>
        </w:rPr>
        <w:t>»</w:t>
      </w:r>
      <w:r w:rsidR="00930A47" w:rsidRPr="00792FF1">
        <w:rPr>
          <w:rFonts w:ascii="Times New Roman" w:hAnsi="Times New Roman" w:cs="Times New Roman"/>
          <w:sz w:val="28"/>
          <w:szCs w:val="28"/>
        </w:rPr>
        <w:t xml:space="preserve">, </w:t>
      </w:r>
      <w:r w:rsidR="00264155" w:rsidRPr="00792FF1">
        <w:rPr>
          <w:rFonts w:ascii="Times New Roman" w:hAnsi="Times New Roman" w:cs="Times New Roman"/>
          <w:sz w:val="28"/>
          <w:szCs w:val="28"/>
        </w:rPr>
        <w:t>тебе было страшно</w:t>
      </w:r>
      <w:r w:rsidR="00930A47" w:rsidRPr="00792FF1">
        <w:rPr>
          <w:rFonts w:ascii="Times New Roman" w:hAnsi="Times New Roman" w:cs="Times New Roman"/>
          <w:sz w:val="28"/>
          <w:szCs w:val="28"/>
        </w:rPr>
        <w:t>?</w:t>
      </w:r>
      <w:r w:rsidR="00104ACD" w:rsidRPr="00792FF1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104ACD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104ACD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264155" w:rsidRPr="00792FF1">
        <w:rPr>
          <w:rFonts w:ascii="Times New Roman" w:hAnsi="Times New Roman" w:cs="Times New Roman"/>
          <w:sz w:val="28"/>
          <w:szCs w:val="28"/>
        </w:rPr>
        <w:t>Ты доверял своему</w:t>
      </w:r>
      <w:r w:rsidR="00104ACD" w:rsidRPr="00792FF1">
        <w:rPr>
          <w:rFonts w:ascii="Times New Roman" w:hAnsi="Times New Roman" w:cs="Times New Roman"/>
          <w:sz w:val="28"/>
          <w:szCs w:val="28"/>
        </w:rPr>
        <w:t xml:space="preserve">  «поводырю»? </w:t>
      </w:r>
    </w:p>
    <w:p w:rsidR="00104ACD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104ACD" w:rsidRPr="00792FF1">
        <w:rPr>
          <w:rFonts w:ascii="Times New Roman" w:hAnsi="Times New Roman" w:cs="Times New Roman"/>
          <w:sz w:val="28"/>
          <w:szCs w:val="28"/>
        </w:rPr>
        <w:t xml:space="preserve"> Кем легче быть  «слепым» или «поводырем»?</w:t>
      </w:r>
    </w:p>
    <w:p w:rsidR="00B83C36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104ACD" w:rsidRPr="00792FF1">
        <w:rPr>
          <w:rFonts w:ascii="Times New Roman" w:hAnsi="Times New Roman" w:cs="Times New Roman"/>
          <w:sz w:val="28"/>
          <w:szCs w:val="28"/>
        </w:rPr>
        <w:t xml:space="preserve"> Что «поводырь» делает в этой игре для «слепого»?</w:t>
      </w:r>
      <w:r w:rsidR="00204404" w:rsidRPr="00792F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A47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930A47" w:rsidRPr="00792FF1">
        <w:rPr>
          <w:rFonts w:ascii="Times New Roman" w:hAnsi="Times New Roman" w:cs="Times New Roman"/>
          <w:sz w:val="28"/>
          <w:szCs w:val="28"/>
        </w:rPr>
        <w:t xml:space="preserve"> Что должны делать </w:t>
      </w:r>
      <w:r w:rsidR="00204404" w:rsidRPr="00792FF1">
        <w:rPr>
          <w:rFonts w:ascii="Times New Roman" w:hAnsi="Times New Roman" w:cs="Times New Roman"/>
          <w:sz w:val="28"/>
          <w:szCs w:val="28"/>
        </w:rPr>
        <w:t>друзья друг для друга</w:t>
      </w:r>
      <w:r w:rsidR="00930A47" w:rsidRPr="00792FF1">
        <w:rPr>
          <w:rFonts w:ascii="Times New Roman" w:hAnsi="Times New Roman" w:cs="Times New Roman"/>
          <w:sz w:val="28"/>
          <w:szCs w:val="28"/>
        </w:rPr>
        <w:t>? (помогать друг другу)</w:t>
      </w:r>
    </w:p>
    <w:p w:rsidR="00930A47" w:rsidRPr="00792FF1" w:rsidRDefault="00B83C36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104ACD" w:rsidRPr="00792FF1">
        <w:rPr>
          <w:rFonts w:ascii="Times New Roman" w:hAnsi="Times New Roman" w:cs="Times New Roman"/>
          <w:sz w:val="28"/>
          <w:szCs w:val="28"/>
        </w:rPr>
        <w:t xml:space="preserve">Правильно! Давайте </w:t>
      </w:r>
      <w:r w:rsidR="00204404" w:rsidRPr="00792FF1">
        <w:rPr>
          <w:rFonts w:ascii="Times New Roman" w:hAnsi="Times New Roman" w:cs="Times New Roman"/>
          <w:sz w:val="28"/>
          <w:szCs w:val="28"/>
        </w:rPr>
        <w:t xml:space="preserve">выведем </w:t>
      </w:r>
      <w:r w:rsidR="00104ACD" w:rsidRPr="00792FF1">
        <w:rPr>
          <w:rFonts w:ascii="Times New Roman" w:hAnsi="Times New Roman" w:cs="Times New Roman"/>
          <w:sz w:val="28"/>
          <w:szCs w:val="28"/>
        </w:rPr>
        <w:t xml:space="preserve"> первое </w:t>
      </w:r>
      <w:r w:rsidR="00930A47" w:rsidRPr="00792FF1">
        <w:rPr>
          <w:rFonts w:ascii="Times New Roman" w:hAnsi="Times New Roman" w:cs="Times New Roman"/>
          <w:sz w:val="28"/>
          <w:szCs w:val="28"/>
        </w:rPr>
        <w:t>правило дружбы нашего класса  - ПОМОГАТЬ ДРУГ ДРУГУ.</w:t>
      </w:r>
    </w:p>
    <w:p w:rsidR="00FA1045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FA1045" w:rsidRPr="00792FF1">
        <w:rPr>
          <w:rFonts w:ascii="Times New Roman" w:hAnsi="Times New Roman" w:cs="Times New Roman"/>
          <w:sz w:val="28"/>
          <w:szCs w:val="28"/>
        </w:rPr>
        <w:t xml:space="preserve"> За выполнение правила игры я даю ладошку дружбы…..Молодцы!</w:t>
      </w:r>
    </w:p>
    <w:p w:rsidR="00B83C36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1045" w:rsidRPr="00792FF1" w:rsidRDefault="00FA1045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4.Просмотр мультфильма с последующим обсуждением</w:t>
      </w:r>
      <w:r w:rsidR="00B83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 рассказу В. </w:t>
      </w:r>
      <w:r w:rsidR="00B83C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сеевой   “До первого дождя”).</w:t>
      </w:r>
      <w:r w:rsidR="00F51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3C36" w:rsidRPr="00B83C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Фронтальная форма работы.</w:t>
      </w:r>
    </w:p>
    <w:p w:rsidR="00D0708D" w:rsidRPr="00792FF1" w:rsidRDefault="00B83C36" w:rsidP="00F518FA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lastRenderedPageBreak/>
        <w:t>-</w:t>
      </w:r>
      <w:r w:rsidR="00FA1045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42BE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EC07D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0708D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того чтобы вывести следующее правило дружбы мы </w:t>
      </w:r>
      <w:r w:rsidR="00FA1045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посмотреть </w:t>
      </w:r>
      <w:r w:rsidR="00D0708D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мультфильм</w:t>
      </w:r>
      <w:r w:rsidR="00204404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 время просмотра подумайте, </w:t>
      </w:r>
      <w:r w:rsidR="00D0708D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назвать девочек подругами?</w:t>
      </w:r>
    </w:p>
    <w:p w:rsidR="00EC07DB" w:rsidRPr="00792FF1" w:rsidRDefault="00B83C36" w:rsidP="00F518FA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t>-</w:t>
      </w:r>
      <w:r w:rsidR="00EC07D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708D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м</w:t>
      </w:r>
      <w:r w:rsidR="00F25809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ожно ли назвать девочек подругами</w:t>
      </w:r>
      <w:r w:rsidR="00C04F0A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EC07DB" w:rsidRPr="00792FF1" w:rsidRDefault="00B83C36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t>-</w:t>
      </w:r>
      <w:r w:rsidR="00EC07D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708D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повела себя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</w:t>
      </w:r>
      <w:r w:rsidR="00D0708D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отношению к Тане</w:t>
      </w:r>
      <w:r w:rsidR="00F25809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EC07DB" w:rsidRPr="00792FF1" w:rsidRDefault="00B83C36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t>-</w:t>
      </w:r>
      <w:r w:rsidR="00EC07D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5809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EC07D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ожет ли настоящий друг быть жадным?</w:t>
      </w:r>
    </w:p>
    <w:p w:rsidR="00F25809" w:rsidRPr="00792FF1" w:rsidRDefault="00B83C36" w:rsidP="00B83C36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t>-</w:t>
      </w:r>
      <w:r w:rsidR="00F25809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07D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– настоящий друг</w:t>
      </w:r>
      <w:r w:rsidR="00D0708D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никогда</w:t>
      </w:r>
      <w:r w:rsidR="00EC07DB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должен жадничать. Поэтому, запомните, следующее правило дружбы нашего класса – НЕ ЖАДНИЧАТЬ!</w:t>
      </w:r>
    </w:p>
    <w:p w:rsidR="00FA1045" w:rsidRPr="00792FF1" w:rsidRDefault="00FA104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И еще по одной ладошке я дам вам, за правильные и полные ответы.</w:t>
      </w:r>
    </w:p>
    <w:p w:rsidR="00FA1045" w:rsidRPr="00792FF1" w:rsidRDefault="00FA104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Я тоже не буду жадничать и раздам вам всем по ладошке дружбы.</w:t>
      </w:r>
    </w:p>
    <w:p w:rsidR="00575AF3" w:rsidRPr="00792FF1" w:rsidRDefault="00FA1045" w:rsidP="00F518FA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92F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="00575AF3" w:rsidRPr="00792FF1">
        <w:rPr>
          <w:rFonts w:ascii="Times New Roman" w:hAnsi="Times New Roman" w:cs="Times New Roman"/>
          <w:b/>
          <w:sz w:val="28"/>
          <w:szCs w:val="28"/>
        </w:rPr>
        <w:t>Упражнение «Без маски»</w:t>
      </w:r>
      <w:r w:rsidR="00B83C36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B83C36" w:rsidRPr="00B83C36">
        <w:rPr>
          <w:rFonts w:ascii="Times New Roman" w:hAnsi="Times New Roman" w:cs="Times New Roman"/>
          <w:i/>
          <w:sz w:val="28"/>
          <w:szCs w:val="28"/>
        </w:rPr>
        <w:t>Работа в парах</w:t>
      </w:r>
      <w:r w:rsidR="00B83C36">
        <w:rPr>
          <w:rFonts w:ascii="Times New Roman" w:hAnsi="Times New Roman" w:cs="Times New Roman"/>
          <w:i/>
          <w:sz w:val="28"/>
          <w:szCs w:val="28"/>
        </w:rPr>
        <w:t>.</w:t>
      </w:r>
    </w:p>
    <w:p w:rsidR="00575AF3" w:rsidRPr="00792FF1" w:rsidRDefault="004B122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Для того чтобы узнать следующее правило дружбы давайте выполним упражнение </w:t>
      </w:r>
      <w:r w:rsidR="00B06553" w:rsidRPr="00792FF1">
        <w:rPr>
          <w:rFonts w:ascii="Times New Roman" w:hAnsi="Times New Roman" w:cs="Times New Roman"/>
          <w:sz w:val="28"/>
          <w:szCs w:val="28"/>
        </w:rPr>
        <w:t>«Б</w:t>
      </w:r>
      <w:r w:rsidRPr="00792FF1">
        <w:rPr>
          <w:rFonts w:ascii="Times New Roman" w:hAnsi="Times New Roman" w:cs="Times New Roman"/>
          <w:sz w:val="28"/>
          <w:szCs w:val="28"/>
        </w:rPr>
        <w:t>ез маски»</w:t>
      </w:r>
      <w:r w:rsidR="00B21D55" w:rsidRPr="00792FF1"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="00204404" w:rsidRPr="00792FF1">
        <w:rPr>
          <w:rFonts w:ascii="Times New Roman" w:hAnsi="Times New Roman" w:cs="Times New Roman"/>
          <w:sz w:val="28"/>
          <w:szCs w:val="28"/>
        </w:rPr>
        <w:t>поупражняемся в честности.</w:t>
      </w:r>
    </w:p>
    <w:p w:rsidR="00845536" w:rsidRPr="00792FF1" w:rsidRDefault="00B21D5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На </w:t>
      </w:r>
      <w:r w:rsidR="00B83C36">
        <w:rPr>
          <w:rFonts w:ascii="Times New Roman" w:hAnsi="Times New Roman" w:cs="Times New Roman"/>
          <w:sz w:val="28"/>
          <w:szCs w:val="28"/>
        </w:rPr>
        <w:t xml:space="preserve">партах </w:t>
      </w:r>
      <w:r w:rsidRPr="00792FF1">
        <w:rPr>
          <w:rFonts w:ascii="Times New Roman" w:hAnsi="Times New Roman" w:cs="Times New Roman"/>
          <w:sz w:val="28"/>
          <w:szCs w:val="28"/>
        </w:rPr>
        <w:t xml:space="preserve"> вы видите начало предложения, закончить его вы должны сами</w:t>
      </w:r>
      <w:r w:rsidR="00B06553" w:rsidRPr="00792FF1">
        <w:rPr>
          <w:rFonts w:ascii="Times New Roman" w:hAnsi="Times New Roman" w:cs="Times New Roman"/>
          <w:sz w:val="28"/>
          <w:szCs w:val="28"/>
        </w:rPr>
        <w:t>. Помните, что, в</w:t>
      </w:r>
      <w:r w:rsidR="00845536" w:rsidRPr="00792FF1">
        <w:rPr>
          <w:rFonts w:ascii="Times New Roman" w:hAnsi="Times New Roman" w:cs="Times New Roman"/>
          <w:sz w:val="28"/>
          <w:szCs w:val="28"/>
        </w:rPr>
        <w:t>аш</w:t>
      </w:r>
      <w:r w:rsidR="00B06553" w:rsidRPr="00792FF1">
        <w:rPr>
          <w:rFonts w:ascii="Times New Roman" w:hAnsi="Times New Roman" w:cs="Times New Roman"/>
          <w:sz w:val="28"/>
          <w:szCs w:val="28"/>
        </w:rPr>
        <w:t>и</w:t>
      </w:r>
      <w:r w:rsidR="00CF59B9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B06553" w:rsidRPr="00792FF1">
        <w:rPr>
          <w:rFonts w:ascii="Times New Roman" w:hAnsi="Times New Roman" w:cs="Times New Roman"/>
          <w:sz w:val="28"/>
          <w:szCs w:val="28"/>
        </w:rPr>
        <w:t>слова</w:t>
      </w:r>
      <w:r w:rsidR="00575AF3" w:rsidRPr="00792FF1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B06553" w:rsidRPr="00792FF1">
        <w:rPr>
          <w:rFonts w:ascii="Times New Roman" w:hAnsi="Times New Roman" w:cs="Times New Roman"/>
          <w:sz w:val="28"/>
          <w:szCs w:val="28"/>
        </w:rPr>
        <w:t>ы</w:t>
      </w:r>
      <w:r w:rsidR="00575AF3" w:rsidRPr="00792FF1">
        <w:rPr>
          <w:rFonts w:ascii="Times New Roman" w:hAnsi="Times New Roman" w:cs="Times New Roman"/>
          <w:sz w:val="28"/>
          <w:szCs w:val="28"/>
        </w:rPr>
        <w:t xml:space="preserve"> быть </w:t>
      </w:r>
      <w:r w:rsidR="00B06553" w:rsidRPr="00792FF1">
        <w:rPr>
          <w:rFonts w:ascii="Times New Roman" w:hAnsi="Times New Roman" w:cs="Times New Roman"/>
          <w:sz w:val="28"/>
          <w:szCs w:val="28"/>
        </w:rPr>
        <w:t xml:space="preserve">честными и </w:t>
      </w:r>
      <w:r w:rsidR="00575AF3" w:rsidRPr="00792FF1">
        <w:rPr>
          <w:rFonts w:ascii="Times New Roman" w:hAnsi="Times New Roman" w:cs="Times New Roman"/>
          <w:sz w:val="28"/>
          <w:szCs w:val="28"/>
        </w:rPr>
        <w:t>искренним</w:t>
      </w:r>
      <w:r w:rsidR="00B06553" w:rsidRPr="00792FF1">
        <w:rPr>
          <w:rFonts w:ascii="Times New Roman" w:hAnsi="Times New Roman" w:cs="Times New Roman"/>
          <w:sz w:val="28"/>
          <w:szCs w:val="28"/>
        </w:rPr>
        <w:t>и</w:t>
      </w:r>
    </w:p>
    <w:tbl>
      <w:tblPr>
        <w:tblStyle w:val="a3"/>
        <w:tblW w:w="0" w:type="auto"/>
        <w:tblLook w:val="04A0"/>
      </w:tblPr>
      <w:tblGrid>
        <w:gridCol w:w="9571"/>
      </w:tblGrid>
      <w:tr w:rsidR="00701E04" w:rsidRPr="00792FF1" w:rsidTr="00B83C36">
        <w:tc>
          <w:tcPr>
            <w:tcW w:w="9571" w:type="dxa"/>
          </w:tcPr>
          <w:p w:rsidR="00701E04" w:rsidRPr="00792FF1" w:rsidRDefault="00701E04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1E04" w:rsidRPr="00792FF1" w:rsidRDefault="00B21D5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Если мой 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друг болеет,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</w:p>
          <w:p w:rsidR="00701E04" w:rsidRPr="00792FF1" w:rsidRDefault="00FA104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огда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мне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нужна помощь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обра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щусь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к ………………..</w:t>
            </w:r>
          </w:p>
          <w:p w:rsidR="00701E04" w:rsidRPr="00792FF1" w:rsidRDefault="00FA104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сли 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другу куп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>ят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новый телефон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….…………..</w:t>
            </w:r>
          </w:p>
          <w:p w:rsidR="00701E04" w:rsidRPr="00792FF1" w:rsidRDefault="00FA104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сли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мой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друг совершит плохой поступок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……………</w:t>
            </w:r>
          </w:p>
          <w:p w:rsidR="00701E04" w:rsidRPr="00792FF1" w:rsidRDefault="00FA104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сли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мой 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друг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меня 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обидит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>………………….</w:t>
            </w:r>
          </w:p>
          <w:p w:rsidR="00701E04" w:rsidRPr="00792FF1" w:rsidRDefault="00FA104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сли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 обижу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своего друга,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…………………………………….</w:t>
            </w:r>
          </w:p>
          <w:p w:rsidR="00701E04" w:rsidRPr="00792FF1" w:rsidRDefault="00FA104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сли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мой 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>друг будет драться с кем-то из другого класса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……………..</w:t>
            </w:r>
          </w:p>
          <w:p w:rsidR="00701E04" w:rsidRPr="00792FF1" w:rsidRDefault="00FA1045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FF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>сли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мой</w:t>
            </w:r>
            <w:r w:rsidR="00B06553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друг нагрубит учителю </w:t>
            </w:r>
            <w:r w:rsidR="00792FF1" w:rsidRPr="00792FF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701E04" w:rsidRPr="00792FF1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</w:t>
            </w:r>
          </w:p>
          <w:p w:rsidR="00701E04" w:rsidRPr="00792FF1" w:rsidRDefault="00701E04" w:rsidP="00F518FA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5536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845536" w:rsidRPr="00792FF1">
        <w:rPr>
          <w:rFonts w:ascii="Times New Roman" w:hAnsi="Times New Roman" w:cs="Times New Roman"/>
          <w:sz w:val="28"/>
          <w:szCs w:val="28"/>
        </w:rPr>
        <w:t xml:space="preserve"> Как вы думаете, </w:t>
      </w:r>
      <w:r w:rsidR="00F25809" w:rsidRPr="00792FF1">
        <w:rPr>
          <w:rFonts w:ascii="Times New Roman" w:hAnsi="Times New Roman" w:cs="Times New Roman"/>
          <w:sz w:val="28"/>
          <w:szCs w:val="28"/>
        </w:rPr>
        <w:t xml:space="preserve">почему </w:t>
      </w:r>
      <w:r w:rsidR="00204404" w:rsidRPr="00792FF1">
        <w:rPr>
          <w:rFonts w:ascii="Times New Roman" w:hAnsi="Times New Roman" w:cs="Times New Roman"/>
          <w:sz w:val="28"/>
          <w:szCs w:val="28"/>
        </w:rPr>
        <w:t>человек</w:t>
      </w:r>
      <w:r w:rsidR="00F25809" w:rsidRPr="00792FF1">
        <w:rPr>
          <w:rFonts w:ascii="Times New Roman" w:hAnsi="Times New Roman" w:cs="Times New Roman"/>
          <w:sz w:val="28"/>
          <w:szCs w:val="28"/>
        </w:rPr>
        <w:t xml:space="preserve"> должен быть честным</w:t>
      </w:r>
      <w:r w:rsidR="00845536" w:rsidRPr="00792FF1">
        <w:rPr>
          <w:rFonts w:ascii="Times New Roman" w:hAnsi="Times New Roman" w:cs="Times New Roman"/>
          <w:sz w:val="28"/>
          <w:szCs w:val="28"/>
        </w:rPr>
        <w:t>?</w:t>
      </w:r>
    </w:p>
    <w:p w:rsidR="00845536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845536" w:rsidRPr="00792FF1">
        <w:rPr>
          <w:rFonts w:ascii="Times New Roman" w:hAnsi="Times New Roman" w:cs="Times New Roman"/>
          <w:sz w:val="28"/>
          <w:szCs w:val="28"/>
        </w:rPr>
        <w:t xml:space="preserve"> А что может случиться, если мы будем нечестными в дружбе?</w:t>
      </w:r>
    </w:p>
    <w:p w:rsidR="00845536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701E04" w:rsidRPr="00792FF1">
        <w:rPr>
          <w:rFonts w:ascii="Times New Roman" w:hAnsi="Times New Roman" w:cs="Times New Roman"/>
          <w:sz w:val="28"/>
          <w:szCs w:val="28"/>
        </w:rPr>
        <w:t xml:space="preserve"> П</w:t>
      </w:r>
      <w:r w:rsidR="00845536" w:rsidRPr="00792FF1">
        <w:rPr>
          <w:rFonts w:ascii="Times New Roman" w:hAnsi="Times New Roman" w:cs="Times New Roman"/>
          <w:sz w:val="28"/>
          <w:szCs w:val="28"/>
        </w:rPr>
        <w:t>равильно, мы можем потерять свои</w:t>
      </w:r>
      <w:r w:rsidR="00204404" w:rsidRPr="00792FF1">
        <w:rPr>
          <w:rFonts w:ascii="Times New Roman" w:hAnsi="Times New Roman" w:cs="Times New Roman"/>
          <w:sz w:val="28"/>
          <w:szCs w:val="28"/>
        </w:rPr>
        <w:t>х друзей, они отвернутся от нас</w:t>
      </w:r>
      <w:r w:rsidR="00845536" w:rsidRPr="00792FF1">
        <w:rPr>
          <w:rFonts w:ascii="Times New Roman" w:hAnsi="Times New Roman" w:cs="Times New Roman"/>
          <w:sz w:val="28"/>
          <w:szCs w:val="28"/>
        </w:rPr>
        <w:t>.</w:t>
      </w:r>
    </w:p>
    <w:p w:rsidR="00701E04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845536" w:rsidRPr="00792FF1">
        <w:rPr>
          <w:rFonts w:ascii="Times New Roman" w:hAnsi="Times New Roman" w:cs="Times New Roman"/>
          <w:sz w:val="28"/>
          <w:szCs w:val="28"/>
        </w:rPr>
        <w:t xml:space="preserve"> Какое правило дружбы мы узнали? </w:t>
      </w:r>
    </w:p>
    <w:p w:rsidR="00845536" w:rsidRPr="00792FF1" w:rsidRDefault="008455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БЫТЬ ЧЕСТНЫМ.</w:t>
      </w:r>
    </w:p>
    <w:p w:rsidR="00FA1045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FA1045" w:rsidRPr="00792FF1">
        <w:rPr>
          <w:rFonts w:ascii="Times New Roman" w:hAnsi="Times New Roman" w:cs="Times New Roman"/>
          <w:sz w:val="28"/>
          <w:szCs w:val="28"/>
        </w:rPr>
        <w:t xml:space="preserve"> Оцените свои ответы сами. Поднимите руки те, кто ответил честно, полным ответом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67B2" w:rsidRPr="00792FF1" w:rsidRDefault="00FA104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92FF1">
        <w:rPr>
          <w:rFonts w:ascii="Times New Roman" w:hAnsi="Times New Roman" w:cs="Times New Roman"/>
          <w:b/>
          <w:bCs/>
          <w:color w:val="000000"/>
          <w:sz w:val="28"/>
          <w:szCs w:val="28"/>
        </w:rPr>
        <w:t>6</w:t>
      </w:r>
      <w:r w:rsidRPr="00792FF1">
        <w:rPr>
          <w:rFonts w:ascii="Times New Roman" w:hAnsi="Times New Roman" w:cs="Times New Roman"/>
          <w:b/>
          <w:sz w:val="28"/>
          <w:szCs w:val="28"/>
        </w:rPr>
        <w:t>.</w:t>
      </w:r>
      <w:r w:rsidR="009967B2" w:rsidRPr="00792FF1">
        <w:rPr>
          <w:rFonts w:ascii="Times New Roman" w:hAnsi="Times New Roman" w:cs="Times New Roman"/>
          <w:b/>
          <w:sz w:val="28"/>
          <w:szCs w:val="28"/>
        </w:rPr>
        <w:t>Упражнение «</w:t>
      </w:r>
      <w:r w:rsidR="00701E04" w:rsidRPr="00792FF1">
        <w:rPr>
          <w:rFonts w:ascii="Times New Roman" w:hAnsi="Times New Roman" w:cs="Times New Roman"/>
          <w:b/>
          <w:sz w:val="28"/>
          <w:szCs w:val="28"/>
        </w:rPr>
        <w:t>Карандаши</w:t>
      </w:r>
      <w:r w:rsidR="009967B2" w:rsidRPr="00792FF1">
        <w:rPr>
          <w:rFonts w:ascii="Times New Roman" w:hAnsi="Times New Roman" w:cs="Times New Roman"/>
          <w:b/>
          <w:sz w:val="28"/>
          <w:szCs w:val="28"/>
        </w:rPr>
        <w:t>»</w:t>
      </w:r>
      <w:r w:rsidR="009967B2" w:rsidRPr="00792FF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83BE3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FA1045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B21D55" w:rsidRPr="00792FF1">
        <w:rPr>
          <w:rFonts w:ascii="Times New Roman" w:hAnsi="Times New Roman" w:cs="Times New Roman"/>
          <w:sz w:val="28"/>
          <w:szCs w:val="28"/>
        </w:rPr>
        <w:t>Есть еще очень важное качеств</w:t>
      </w:r>
      <w:r w:rsidR="00683BE3" w:rsidRPr="00792FF1">
        <w:rPr>
          <w:rFonts w:ascii="Times New Roman" w:hAnsi="Times New Roman" w:cs="Times New Roman"/>
          <w:sz w:val="28"/>
          <w:szCs w:val="28"/>
        </w:rPr>
        <w:t>, необходи</w:t>
      </w:r>
      <w:r w:rsidR="00B21D55" w:rsidRPr="00792FF1">
        <w:rPr>
          <w:rFonts w:ascii="Times New Roman" w:hAnsi="Times New Roman" w:cs="Times New Roman"/>
          <w:sz w:val="28"/>
          <w:szCs w:val="28"/>
        </w:rPr>
        <w:t>мое для дружбы -  э</w:t>
      </w:r>
      <w:r w:rsidR="00683BE3" w:rsidRPr="00792FF1">
        <w:rPr>
          <w:rFonts w:ascii="Times New Roman" w:hAnsi="Times New Roman" w:cs="Times New Roman"/>
          <w:sz w:val="28"/>
          <w:szCs w:val="28"/>
        </w:rPr>
        <w:t>то сотрудничество</w:t>
      </w:r>
      <w:r w:rsidR="00B21D55" w:rsidRPr="00792FF1">
        <w:rPr>
          <w:rFonts w:ascii="Times New Roman" w:hAnsi="Times New Roman" w:cs="Times New Roman"/>
          <w:sz w:val="28"/>
          <w:szCs w:val="28"/>
        </w:rPr>
        <w:t>.</w:t>
      </w:r>
    </w:p>
    <w:p w:rsidR="00683BE3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683BE3" w:rsidRPr="00792FF1">
        <w:rPr>
          <w:rFonts w:ascii="Times New Roman" w:hAnsi="Times New Roman" w:cs="Times New Roman"/>
          <w:sz w:val="28"/>
          <w:szCs w:val="28"/>
        </w:rPr>
        <w:t>Кто знает, что такое сотруд</w:t>
      </w:r>
      <w:r w:rsidR="00B21D55" w:rsidRPr="00792FF1">
        <w:rPr>
          <w:rFonts w:ascii="Times New Roman" w:hAnsi="Times New Roman" w:cs="Times New Roman"/>
          <w:sz w:val="28"/>
          <w:szCs w:val="28"/>
        </w:rPr>
        <w:t>ничество?</w:t>
      </w:r>
    </w:p>
    <w:p w:rsidR="004A041E" w:rsidRPr="00792FF1" w:rsidRDefault="00701E04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Сотрудничать – это значит </w:t>
      </w:r>
      <w:r w:rsidR="004A041E" w:rsidRPr="00792FF1">
        <w:rPr>
          <w:rFonts w:ascii="Times New Roman" w:hAnsi="Times New Roman" w:cs="Times New Roman"/>
          <w:sz w:val="28"/>
          <w:szCs w:val="28"/>
        </w:rPr>
        <w:t>вместе делать сложное дело, которое одному не под силу</w:t>
      </w:r>
      <w:r w:rsidRPr="00792FF1">
        <w:rPr>
          <w:rFonts w:ascii="Times New Roman" w:hAnsi="Times New Roman" w:cs="Times New Roman"/>
          <w:sz w:val="28"/>
          <w:szCs w:val="28"/>
        </w:rPr>
        <w:t>.</w:t>
      </w:r>
    </w:p>
    <w:p w:rsidR="004A041E" w:rsidRPr="00792FF1" w:rsidRDefault="00701E04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lastRenderedPageBreak/>
        <w:t>Давайте еще поиграем и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 попробуем почувствовать на себе, что значит сотрудничать. </w:t>
      </w:r>
      <w:r w:rsidR="009967B2" w:rsidRPr="00792FF1">
        <w:rPr>
          <w:rFonts w:ascii="Times New Roman" w:hAnsi="Times New Roman" w:cs="Times New Roman"/>
          <w:sz w:val="28"/>
          <w:szCs w:val="28"/>
        </w:rPr>
        <w:t>Я прошу вас в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зять карандаши, выйти </w:t>
      </w:r>
      <w:r w:rsidR="004909DB" w:rsidRPr="00792FF1">
        <w:rPr>
          <w:rFonts w:ascii="Times New Roman" w:hAnsi="Times New Roman" w:cs="Times New Roman"/>
          <w:sz w:val="28"/>
          <w:szCs w:val="28"/>
        </w:rPr>
        <w:t>в центр класса и выберите себе пару. Встаньте друг напротив друга на расстоянии вытянутой руки.</w:t>
      </w:r>
    </w:p>
    <w:p w:rsidR="004A041E" w:rsidRPr="00792FF1" w:rsidRDefault="004909DB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В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ы должны постараться удержать  </w:t>
      </w:r>
      <w:r w:rsidRPr="00792FF1">
        <w:rPr>
          <w:rFonts w:ascii="Times New Roman" w:hAnsi="Times New Roman" w:cs="Times New Roman"/>
          <w:sz w:val="28"/>
          <w:szCs w:val="28"/>
        </w:rPr>
        <w:t>карандаши</w:t>
      </w:r>
      <w:r w:rsidR="004B122E" w:rsidRPr="00792FF1">
        <w:rPr>
          <w:rFonts w:ascii="Times New Roman" w:hAnsi="Times New Roman" w:cs="Times New Roman"/>
          <w:sz w:val="28"/>
          <w:szCs w:val="28"/>
        </w:rPr>
        <w:t>,</w:t>
      </w:r>
      <w:r w:rsidRPr="00792FF1">
        <w:rPr>
          <w:rFonts w:ascii="Times New Roman" w:hAnsi="Times New Roman" w:cs="Times New Roman"/>
          <w:sz w:val="28"/>
          <w:szCs w:val="28"/>
        </w:rPr>
        <w:t xml:space="preserve"> прижав их подушечками указательных пальцев</w:t>
      </w:r>
      <w:r w:rsidR="004A041E" w:rsidRPr="00792FF1">
        <w:rPr>
          <w:rFonts w:ascii="Times New Roman" w:hAnsi="Times New Roman" w:cs="Times New Roman"/>
          <w:sz w:val="28"/>
          <w:szCs w:val="28"/>
        </w:rPr>
        <w:t>, стоя друг напротив друга.</w:t>
      </w:r>
    </w:p>
    <w:p w:rsidR="004909DB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4909DB" w:rsidRPr="00792FF1">
        <w:rPr>
          <w:rFonts w:ascii="Times New Roman" w:hAnsi="Times New Roman" w:cs="Times New Roman"/>
          <w:sz w:val="28"/>
          <w:szCs w:val="28"/>
        </w:rPr>
        <w:t>олодцы!</w:t>
      </w:r>
    </w:p>
    <w:p w:rsidR="004A041E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4909DB" w:rsidRPr="00792FF1">
        <w:rPr>
          <w:rFonts w:ascii="Times New Roman" w:hAnsi="Times New Roman" w:cs="Times New Roman"/>
          <w:sz w:val="28"/>
          <w:szCs w:val="28"/>
        </w:rPr>
        <w:t xml:space="preserve"> теперь 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не выпуская </w:t>
      </w:r>
      <w:r w:rsidR="004909DB" w:rsidRPr="00792FF1">
        <w:rPr>
          <w:rFonts w:ascii="Times New Roman" w:hAnsi="Times New Roman" w:cs="Times New Roman"/>
          <w:sz w:val="28"/>
          <w:szCs w:val="28"/>
        </w:rPr>
        <w:t>карандаши, давайте подвигаем руками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 вверх-вниз, вперед-назад.</w:t>
      </w:r>
    </w:p>
    <w:p w:rsidR="004909DB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4909DB" w:rsidRPr="00792FF1">
        <w:rPr>
          <w:rFonts w:ascii="Times New Roman" w:hAnsi="Times New Roman" w:cs="Times New Roman"/>
          <w:sz w:val="28"/>
          <w:szCs w:val="28"/>
        </w:rPr>
        <w:t xml:space="preserve"> Это было подготовительное упражнение.</w:t>
      </w:r>
    </w:p>
    <w:p w:rsidR="004A041E" w:rsidRPr="00792FF1" w:rsidRDefault="004909DB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Теперь давайте встанем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 в свободный круг (расстояние между соседями 50-60 см). Соседи должны зажать </w:t>
      </w:r>
      <w:r w:rsidRPr="00792FF1">
        <w:rPr>
          <w:rFonts w:ascii="Times New Roman" w:hAnsi="Times New Roman" w:cs="Times New Roman"/>
          <w:sz w:val="28"/>
          <w:szCs w:val="28"/>
        </w:rPr>
        <w:t xml:space="preserve">карандаши 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 между подушечками указательных пальцев. </w:t>
      </w:r>
      <w:r w:rsidRPr="00792FF1">
        <w:rPr>
          <w:rFonts w:ascii="Times New Roman" w:hAnsi="Times New Roman" w:cs="Times New Roman"/>
          <w:sz w:val="28"/>
          <w:szCs w:val="28"/>
        </w:rPr>
        <w:t>Теперь, все вместе, не выпуская карандашей выполняем мои команды:</w:t>
      </w:r>
    </w:p>
    <w:p w:rsidR="004A041E" w:rsidRPr="00792FF1" w:rsidRDefault="004A041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поднять руки, опустить их;</w:t>
      </w:r>
    </w:p>
    <w:p w:rsidR="004A041E" w:rsidRPr="00792FF1" w:rsidRDefault="004A041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сделать шаг вперед, два шага назад, шаг вперед;</w:t>
      </w:r>
    </w:p>
    <w:p w:rsidR="004A041E" w:rsidRPr="00792FF1" w:rsidRDefault="004A041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наклониться вперед, назад, выпрямиться;</w:t>
      </w:r>
    </w:p>
    <w:p w:rsidR="004A041E" w:rsidRPr="00792FF1" w:rsidRDefault="004A041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присесть, встать</w:t>
      </w:r>
      <w:r w:rsidR="00B83C36">
        <w:rPr>
          <w:rFonts w:ascii="Times New Roman" w:hAnsi="Times New Roman" w:cs="Times New Roman"/>
          <w:sz w:val="28"/>
          <w:szCs w:val="28"/>
        </w:rPr>
        <w:t>.</w:t>
      </w:r>
    </w:p>
    <w:p w:rsidR="004A041E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4A041E" w:rsidRPr="00792FF1">
        <w:rPr>
          <w:rFonts w:ascii="Times New Roman" w:hAnsi="Times New Roman" w:cs="Times New Roman"/>
          <w:sz w:val="28"/>
          <w:szCs w:val="28"/>
        </w:rPr>
        <w:t>Трудно ли было выполнять задание? Почему?</w:t>
      </w:r>
    </w:p>
    <w:p w:rsidR="004909DB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46497C" w:rsidRPr="00792FF1">
        <w:rPr>
          <w:rFonts w:ascii="Times New Roman" w:hAnsi="Times New Roman" w:cs="Times New Roman"/>
          <w:sz w:val="28"/>
          <w:szCs w:val="28"/>
        </w:rPr>
        <w:t xml:space="preserve"> Как должен выполнять действия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 каждый участник, чтобы </w:t>
      </w:r>
      <w:r w:rsidR="00874D0B" w:rsidRPr="00792FF1">
        <w:rPr>
          <w:rFonts w:ascii="Times New Roman" w:hAnsi="Times New Roman" w:cs="Times New Roman"/>
          <w:sz w:val="28"/>
          <w:szCs w:val="28"/>
        </w:rPr>
        <w:t>карандаши</w:t>
      </w:r>
      <w:r w:rsidR="004A041E" w:rsidRPr="00792FF1">
        <w:rPr>
          <w:rFonts w:ascii="Times New Roman" w:hAnsi="Times New Roman" w:cs="Times New Roman"/>
          <w:sz w:val="28"/>
          <w:szCs w:val="28"/>
        </w:rPr>
        <w:t xml:space="preserve"> не падали</w:t>
      </w:r>
      <w:r w:rsidR="0046497C" w:rsidRPr="00792FF1">
        <w:rPr>
          <w:rFonts w:ascii="Times New Roman" w:hAnsi="Times New Roman" w:cs="Times New Roman"/>
          <w:sz w:val="28"/>
          <w:szCs w:val="28"/>
        </w:rPr>
        <w:t xml:space="preserve">? </w:t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6497C" w:rsidRPr="00792FF1">
        <w:rPr>
          <w:rFonts w:ascii="Times New Roman" w:hAnsi="Times New Roman" w:cs="Times New Roman"/>
          <w:sz w:val="28"/>
          <w:szCs w:val="28"/>
        </w:rPr>
        <w:t xml:space="preserve">(одновременно, с одинаковой скоростью, подстраиваясь под </w:t>
      </w:r>
      <w:r w:rsidR="004909DB" w:rsidRPr="00792FF1">
        <w:rPr>
          <w:rFonts w:ascii="Times New Roman" w:hAnsi="Times New Roman" w:cs="Times New Roman"/>
          <w:sz w:val="28"/>
          <w:szCs w:val="28"/>
        </w:rPr>
        <w:t>товарища</w:t>
      </w:r>
      <w:r w:rsidR="0046497C" w:rsidRPr="00792FF1">
        <w:rPr>
          <w:rFonts w:ascii="Times New Roman" w:hAnsi="Times New Roman" w:cs="Times New Roman"/>
          <w:sz w:val="28"/>
          <w:szCs w:val="28"/>
        </w:rPr>
        <w:t>).</w:t>
      </w:r>
    </w:p>
    <w:p w:rsidR="004C1DB8" w:rsidRPr="00792FF1" w:rsidRDefault="00B83C36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4909DB" w:rsidRPr="00792FF1">
        <w:rPr>
          <w:rFonts w:ascii="Times New Roman" w:hAnsi="Times New Roman" w:cs="Times New Roman"/>
          <w:sz w:val="28"/>
          <w:szCs w:val="28"/>
        </w:rPr>
        <w:t>Очень непростое было задание, верно? И для того, чтобы справиться с ним</w:t>
      </w:r>
      <w:r w:rsidR="00CF59B9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874D0B" w:rsidRPr="00792FF1">
        <w:rPr>
          <w:rFonts w:ascii="Times New Roman" w:hAnsi="Times New Roman" w:cs="Times New Roman"/>
          <w:sz w:val="28"/>
          <w:szCs w:val="28"/>
        </w:rPr>
        <w:t>в</w:t>
      </w:r>
      <w:r w:rsidR="004909DB" w:rsidRPr="00792FF1">
        <w:rPr>
          <w:rFonts w:ascii="Times New Roman" w:hAnsi="Times New Roman" w:cs="Times New Roman"/>
          <w:sz w:val="28"/>
          <w:szCs w:val="28"/>
        </w:rPr>
        <w:t xml:space="preserve">ы должны были действовать вместе, дружно, сообща! </w:t>
      </w:r>
    </w:p>
    <w:p w:rsidR="00BF09EC" w:rsidRPr="00327CE5" w:rsidRDefault="004909DB" w:rsidP="00327CE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Это и есть сотрудничество</w:t>
      </w:r>
      <w:r w:rsidR="004C1DB8" w:rsidRPr="00792FF1">
        <w:rPr>
          <w:rFonts w:ascii="Times New Roman" w:hAnsi="Times New Roman" w:cs="Times New Roman"/>
          <w:sz w:val="28"/>
          <w:szCs w:val="28"/>
        </w:rPr>
        <w:t>, которое является важнейшим правилом дружбы в классе.</w:t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  <w:r w:rsidR="004A041E" w:rsidRPr="00792FF1">
        <w:rPr>
          <w:rFonts w:ascii="Times New Roman" w:hAnsi="Times New Roman" w:cs="Times New Roman"/>
          <w:sz w:val="28"/>
          <w:szCs w:val="28"/>
        </w:rPr>
        <w:tab/>
      </w:r>
    </w:p>
    <w:p w:rsidR="004A041E" w:rsidRPr="00792FF1" w:rsidRDefault="00327CE5" w:rsidP="00F518FA">
      <w:pPr>
        <w:tabs>
          <w:tab w:val="left" w:pos="708"/>
          <w:tab w:val="left" w:pos="240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EA62DE" w:rsidRPr="00792FF1">
        <w:rPr>
          <w:rFonts w:ascii="Times New Roman" w:hAnsi="Times New Roman" w:cs="Times New Roman"/>
          <w:sz w:val="28"/>
          <w:szCs w:val="28"/>
        </w:rPr>
        <w:t xml:space="preserve"> Вы хорошо справились с заданием, видно, что вы очень старались. Но удержать карандаши удалось тем, кто внимательно слушал зада</w:t>
      </w:r>
      <w:r>
        <w:rPr>
          <w:rFonts w:ascii="Times New Roman" w:hAnsi="Times New Roman" w:cs="Times New Roman"/>
          <w:sz w:val="28"/>
          <w:szCs w:val="28"/>
        </w:rPr>
        <w:t xml:space="preserve">ние и соблюдал правило игры.  </w:t>
      </w:r>
    </w:p>
    <w:p w:rsidR="00203F4B" w:rsidRPr="00792FF1" w:rsidRDefault="00203F4B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D72A63" w:rsidRPr="00F518FA" w:rsidRDefault="00EA62DE" w:rsidP="00F518F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327C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2FF1">
        <w:rPr>
          <w:rFonts w:ascii="Times New Roman" w:hAnsi="Times New Roman" w:cs="Times New Roman"/>
          <w:b/>
          <w:sz w:val="28"/>
          <w:szCs w:val="28"/>
        </w:rPr>
        <w:t>Тренинг «Какой ты молодец»</w:t>
      </w:r>
      <w:r w:rsidR="00792FF1" w:rsidRPr="00792F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497C" w:rsidRPr="00792FF1" w:rsidRDefault="00327CE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EA62DE" w:rsidRPr="00792FF1">
        <w:rPr>
          <w:rFonts w:ascii="Times New Roman" w:hAnsi="Times New Roman" w:cs="Times New Roman"/>
          <w:sz w:val="28"/>
          <w:szCs w:val="28"/>
        </w:rPr>
        <w:t xml:space="preserve"> </w:t>
      </w:r>
      <w:r w:rsidR="0046497C" w:rsidRPr="00792FF1">
        <w:rPr>
          <w:rFonts w:ascii="Times New Roman" w:hAnsi="Times New Roman" w:cs="Times New Roman"/>
          <w:sz w:val="28"/>
          <w:szCs w:val="28"/>
        </w:rPr>
        <w:t xml:space="preserve">А сейчас давайте снова замкнем наш круг. </w:t>
      </w:r>
    </w:p>
    <w:p w:rsidR="0046497C" w:rsidRPr="00792FF1" w:rsidRDefault="0046497C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Повернемся к соседу </w:t>
      </w:r>
      <w:r w:rsidR="00D72A63" w:rsidRPr="00792FF1">
        <w:rPr>
          <w:rFonts w:ascii="Times New Roman" w:hAnsi="Times New Roman" w:cs="Times New Roman"/>
          <w:sz w:val="28"/>
          <w:szCs w:val="28"/>
        </w:rPr>
        <w:t xml:space="preserve"> справа</w:t>
      </w:r>
      <w:r w:rsidRPr="00792FF1">
        <w:rPr>
          <w:rFonts w:ascii="Times New Roman" w:hAnsi="Times New Roman" w:cs="Times New Roman"/>
          <w:sz w:val="28"/>
          <w:szCs w:val="28"/>
        </w:rPr>
        <w:t xml:space="preserve">, </w:t>
      </w:r>
      <w:r w:rsidR="00D72A63" w:rsidRPr="00792FF1">
        <w:rPr>
          <w:rFonts w:ascii="Times New Roman" w:hAnsi="Times New Roman" w:cs="Times New Roman"/>
          <w:sz w:val="28"/>
          <w:szCs w:val="28"/>
        </w:rPr>
        <w:t xml:space="preserve"> поглади</w:t>
      </w:r>
      <w:r w:rsidRPr="00792FF1">
        <w:rPr>
          <w:rFonts w:ascii="Times New Roman" w:hAnsi="Times New Roman" w:cs="Times New Roman"/>
          <w:sz w:val="28"/>
          <w:szCs w:val="28"/>
        </w:rPr>
        <w:t xml:space="preserve">м его </w:t>
      </w:r>
      <w:r w:rsidR="00D72A63" w:rsidRPr="00792FF1">
        <w:rPr>
          <w:rFonts w:ascii="Times New Roman" w:hAnsi="Times New Roman" w:cs="Times New Roman"/>
          <w:sz w:val="28"/>
          <w:szCs w:val="28"/>
        </w:rPr>
        <w:t xml:space="preserve"> по голове и ска</w:t>
      </w:r>
      <w:r w:rsidRPr="00792FF1">
        <w:rPr>
          <w:rFonts w:ascii="Times New Roman" w:hAnsi="Times New Roman" w:cs="Times New Roman"/>
          <w:sz w:val="28"/>
          <w:szCs w:val="28"/>
        </w:rPr>
        <w:t>жем</w:t>
      </w:r>
      <w:r w:rsidR="00D72A63" w:rsidRPr="00792FF1">
        <w:rPr>
          <w:rFonts w:ascii="Times New Roman" w:hAnsi="Times New Roman" w:cs="Times New Roman"/>
          <w:sz w:val="28"/>
          <w:szCs w:val="28"/>
        </w:rPr>
        <w:t xml:space="preserve">: «Какой ты молодец!» </w:t>
      </w:r>
    </w:p>
    <w:p w:rsidR="008B2137" w:rsidRDefault="00D72A63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Поверн</w:t>
      </w:r>
      <w:r w:rsidR="0046497C" w:rsidRPr="00792FF1">
        <w:rPr>
          <w:rFonts w:ascii="Times New Roman" w:hAnsi="Times New Roman" w:cs="Times New Roman"/>
          <w:sz w:val="28"/>
          <w:szCs w:val="28"/>
        </w:rPr>
        <w:t xml:space="preserve">емся </w:t>
      </w:r>
      <w:r w:rsidRPr="00792FF1">
        <w:rPr>
          <w:rFonts w:ascii="Times New Roman" w:hAnsi="Times New Roman" w:cs="Times New Roman"/>
          <w:sz w:val="28"/>
          <w:szCs w:val="28"/>
        </w:rPr>
        <w:t>к соседу слева и сдела</w:t>
      </w:r>
      <w:r w:rsidR="0046497C" w:rsidRPr="00792FF1">
        <w:rPr>
          <w:rFonts w:ascii="Times New Roman" w:hAnsi="Times New Roman" w:cs="Times New Roman"/>
          <w:sz w:val="28"/>
          <w:szCs w:val="28"/>
        </w:rPr>
        <w:t>ем</w:t>
      </w:r>
      <w:r w:rsidRPr="00792FF1">
        <w:rPr>
          <w:rFonts w:ascii="Times New Roman" w:hAnsi="Times New Roman" w:cs="Times New Roman"/>
          <w:sz w:val="28"/>
          <w:szCs w:val="28"/>
        </w:rPr>
        <w:t xml:space="preserve"> тоже самое. </w:t>
      </w:r>
    </w:p>
    <w:p w:rsidR="00327CE5" w:rsidRPr="00792FF1" w:rsidRDefault="00327CE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Pr="00327CE5">
        <w:rPr>
          <w:rFonts w:ascii="Times New Roman" w:hAnsi="Times New Roman" w:cs="Times New Roman"/>
          <w:iCs/>
          <w:sz w:val="28"/>
          <w:szCs w:val="28"/>
        </w:rPr>
        <w:t>А</w:t>
      </w:r>
      <w:r>
        <w:rPr>
          <w:rFonts w:ascii="Times New Roman" w:hAnsi="Times New Roman" w:cs="Times New Roman"/>
          <w:iCs/>
          <w:sz w:val="28"/>
          <w:szCs w:val="28"/>
        </w:rPr>
        <w:t xml:space="preserve"> теперь давайте поругаем друг друга.</w:t>
      </w:r>
    </w:p>
    <w:p w:rsidR="008B2137" w:rsidRPr="00792FF1" w:rsidRDefault="00327CE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8B2137" w:rsidRPr="00792FF1">
        <w:rPr>
          <w:rFonts w:ascii="Times New Roman" w:hAnsi="Times New Roman" w:cs="Times New Roman"/>
          <w:sz w:val="28"/>
          <w:szCs w:val="28"/>
        </w:rPr>
        <w:t>Вам приятно было когда вас хвалят?</w:t>
      </w:r>
      <w:r>
        <w:rPr>
          <w:rFonts w:ascii="Times New Roman" w:hAnsi="Times New Roman" w:cs="Times New Roman"/>
          <w:sz w:val="28"/>
          <w:szCs w:val="28"/>
        </w:rPr>
        <w:t xml:space="preserve"> А когда ругают? </w:t>
      </w:r>
    </w:p>
    <w:p w:rsidR="008B2137" w:rsidRPr="00792FF1" w:rsidRDefault="00327CE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8B2137" w:rsidRPr="00792FF1">
        <w:rPr>
          <w:rFonts w:ascii="Times New Roman" w:hAnsi="Times New Roman" w:cs="Times New Roman"/>
          <w:sz w:val="28"/>
          <w:szCs w:val="28"/>
        </w:rPr>
        <w:t>А что вы чувствуете, когда хвалите друга?</w:t>
      </w:r>
      <w:r>
        <w:rPr>
          <w:rFonts w:ascii="Times New Roman" w:hAnsi="Times New Roman" w:cs="Times New Roman"/>
          <w:sz w:val="28"/>
          <w:szCs w:val="28"/>
        </w:rPr>
        <w:t xml:space="preserve"> А что чувствуете, когда ругаете его? </w:t>
      </w:r>
    </w:p>
    <w:p w:rsidR="00874D0B" w:rsidRPr="00792FF1" w:rsidRDefault="00874D0B" w:rsidP="00F518F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lastRenderedPageBreak/>
        <w:t>Поэтому не забывайте следующее правило нашей дружбы: хвалить друг друга!</w:t>
      </w:r>
    </w:p>
    <w:p w:rsidR="00194EB8" w:rsidRPr="00792FF1" w:rsidRDefault="00194EB8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92FF1">
        <w:rPr>
          <w:rFonts w:ascii="Times New Roman" w:hAnsi="Times New Roman" w:cs="Times New Roman"/>
          <w:bCs/>
          <w:color w:val="000000"/>
          <w:sz w:val="28"/>
          <w:szCs w:val="28"/>
        </w:rPr>
        <w:t>Я тоже хочу похвалить вас за то</w:t>
      </w:r>
      <w:r w:rsidR="00CF59B9" w:rsidRPr="00792FF1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792FF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как вы хвалили друг друга. И вручаю всем по ладошке дружбы!</w:t>
      </w:r>
    </w:p>
    <w:p w:rsidR="00EA62DE" w:rsidRPr="00792FF1" w:rsidRDefault="00194EB8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2FF1">
        <w:rPr>
          <w:rFonts w:ascii="Times New Roman" w:hAnsi="Times New Roman" w:cs="Times New Roman"/>
          <w:bCs/>
          <w:color w:val="000000"/>
          <w:sz w:val="28"/>
          <w:szCs w:val="28"/>
        </w:rPr>
        <w:t>Садитесь на свои места.</w:t>
      </w:r>
    </w:p>
    <w:p w:rsidR="00EA62DE" w:rsidRPr="00792FF1" w:rsidRDefault="00EA62DE" w:rsidP="00F518F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FF1">
        <w:rPr>
          <w:rFonts w:ascii="Times New Roman" w:hAnsi="Times New Roman" w:cs="Times New Roman"/>
          <w:b/>
          <w:sz w:val="28"/>
          <w:szCs w:val="28"/>
        </w:rPr>
        <w:t>8.Работа с правилами</w:t>
      </w:r>
    </w:p>
    <w:p w:rsidR="00EA62DE" w:rsidRPr="00792FF1" w:rsidRDefault="00EA62DE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 xml:space="preserve">- Ребята, давайте назовем правила дружбы, которые у нас получились. </w:t>
      </w:r>
    </w:p>
    <w:p w:rsidR="00EA62DE" w:rsidRPr="00792FF1" w:rsidRDefault="00EA62DE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На самом дел</w:t>
      </w:r>
      <w:r w:rsidR="00CF59B9" w:rsidRPr="00792FF1">
        <w:rPr>
          <w:rFonts w:ascii="Times New Roman" w:hAnsi="Times New Roman" w:cs="Times New Roman"/>
          <w:sz w:val="28"/>
          <w:szCs w:val="28"/>
        </w:rPr>
        <w:t>е правил дружбы гораздо больше</w:t>
      </w:r>
      <w:r w:rsidRPr="00792FF1">
        <w:rPr>
          <w:rFonts w:ascii="Times New Roman" w:hAnsi="Times New Roman" w:cs="Times New Roman"/>
          <w:sz w:val="28"/>
          <w:szCs w:val="28"/>
        </w:rPr>
        <w:t xml:space="preserve">. Давайте прочитаем, какие еще правила существуют. </w:t>
      </w:r>
    </w:p>
    <w:p w:rsidR="00EA62DE" w:rsidRPr="00792FF1" w:rsidRDefault="00EA62D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Не бояться просить прощения</w:t>
      </w:r>
    </w:p>
    <w:p w:rsidR="00EA62DE" w:rsidRPr="00792FF1" w:rsidRDefault="00EA62D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Уступать</w:t>
      </w:r>
    </w:p>
    <w:p w:rsidR="00EA62DE" w:rsidRPr="00792FF1" w:rsidRDefault="00EA62D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Не ябедничать</w:t>
      </w:r>
    </w:p>
    <w:p w:rsidR="00EA62DE" w:rsidRPr="00792FF1" w:rsidRDefault="00EA62D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Не зазнаваться</w:t>
      </w:r>
    </w:p>
    <w:p w:rsidR="00EA62DE" w:rsidRPr="00792FF1" w:rsidRDefault="00EA62DE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- Быть внимательными друг к другу</w:t>
      </w:r>
    </w:p>
    <w:p w:rsidR="00EA62DE" w:rsidRPr="00792FF1" w:rsidRDefault="00327CE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них мы будем говорить </w:t>
      </w:r>
      <w:r w:rsidR="00792FF1" w:rsidRPr="00792FF1">
        <w:rPr>
          <w:rFonts w:ascii="Times New Roman" w:hAnsi="Times New Roman" w:cs="Times New Roman"/>
          <w:sz w:val="28"/>
          <w:szCs w:val="28"/>
        </w:rPr>
        <w:t xml:space="preserve"> на следующем занятии.</w:t>
      </w:r>
    </w:p>
    <w:p w:rsidR="00EA62DE" w:rsidRPr="00792FF1" w:rsidRDefault="00EA62DE" w:rsidP="00F518FA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6A2" w:rsidRPr="00792FF1" w:rsidRDefault="00EA62DE" w:rsidP="00F518FA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2FF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 w:rsidRPr="00792FF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9546A2" w:rsidRPr="00792FF1">
        <w:rPr>
          <w:rFonts w:ascii="Times New Roman" w:hAnsi="Times New Roman" w:cs="Times New Roman"/>
          <w:b/>
          <w:sz w:val="28"/>
          <w:szCs w:val="28"/>
          <w:u w:val="single"/>
        </w:rPr>
        <w:t>Заключительная часть</w:t>
      </w:r>
    </w:p>
    <w:p w:rsidR="00817229" w:rsidRPr="00792FF1" w:rsidRDefault="00327CE5" w:rsidP="00F518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817229" w:rsidRPr="00792FF1">
        <w:rPr>
          <w:rFonts w:ascii="Times New Roman" w:hAnsi="Times New Roman" w:cs="Times New Roman"/>
          <w:sz w:val="28"/>
          <w:szCs w:val="28"/>
        </w:rPr>
        <w:t xml:space="preserve"> А сейчас посчитайте каждый свои ладошки.</w:t>
      </w:r>
    </w:p>
    <w:p w:rsidR="00817229" w:rsidRPr="00792FF1" w:rsidRDefault="00817229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Поднимите руку те</w:t>
      </w:r>
      <w:r w:rsidR="00EA62DE" w:rsidRPr="00792FF1">
        <w:rPr>
          <w:rFonts w:ascii="Times New Roman" w:hAnsi="Times New Roman" w:cs="Times New Roman"/>
          <w:sz w:val="28"/>
          <w:szCs w:val="28"/>
        </w:rPr>
        <w:t xml:space="preserve">, </w:t>
      </w:r>
      <w:r w:rsidRPr="00792FF1">
        <w:rPr>
          <w:rFonts w:ascii="Times New Roman" w:hAnsi="Times New Roman" w:cs="Times New Roman"/>
          <w:sz w:val="28"/>
          <w:szCs w:val="28"/>
        </w:rPr>
        <w:t xml:space="preserve"> у кого 5 ладошек и больше – сегодня вы работали отлично, соблюдали правила при выполнении заданий.</w:t>
      </w:r>
    </w:p>
    <w:p w:rsidR="00817229" w:rsidRPr="00792FF1" w:rsidRDefault="00817229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Поднимите руку  те</w:t>
      </w:r>
      <w:r w:rsidR="00EA62DE" w:rsidRPr="00792FF1">
        <w:rPr>
          <w:rFonts w:ascii="Times New Roman" w:hAnsi="Times New Roman" w:cs="Times New Roman"/>
          <w:sz w:val="28"/>
          <w:szCs w:val="28"/>
        </w:rPr>
        <w:t>,</w:t>
      </w:r>
      <w:r w:rsidRPr="00792FF1">
        <w:rPr>
          <w:rFonts w:ascii="Times New Roman" w:hAnsi="Times New Roman" w:cs="Times New Roman"/>
          <w:sz w:val="28"/>
          <w:szCs w:val="28"/>
        </w:rPr>
        <w:t xml:space="preserve"> у кого   4 ладошки  – вы хорошо поработали, старались отвечать правильно, выполняли задания.</w:t>
      </w:r>
    </w:p>
    <w:p w:rsidR="00817229" w:rsidRPr="00792FF1" w:rsidRDefault="00817229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rFonts w:ascii="Times New Roman" w:hAnsi="Times New Roman" w:cs="Times New Roman"/>
          <w:sz w:val="28"/>
          <w:szCs w:val="28"/>
        </w:rPr>
        <w:t>А те</w:t>
      </w:r>
      <w:r w:rsidR="00EA62DE" w:rsidRPr="00792FF1">
        <w:rPr>
          <w:rFonts w:ascii="Times New Roman" w:hAnsi="Times New Roman" w:cs="Times New Roman"/>
          <w:sz w:val="28"/>
          <w:szCs w:val="28"/>
        </w:rPr>
        <w:t>,</w:t>
      </w:r>
      <w:r w:rsidRPr="00792FF1">
        <w:rPr>
          <w:rFonts w:ascii="Times New Roman" w:hAnsi="Times New Roman" w:cs="Times New Roman"/>
          <w:sz w:val="28"/>
          <w:szCs w:val="28"/>
        </w:rPr>
        <w:t xml:space="preserve"> кто набрал 3 ладошки должны стремиться работать лучше на следующем занятии.</w:t>
      </w:r>
    </w:p>
    <w:p w:rsidR="00EA179D" w:rsidRPr="00792FF1" w:rsidRDefault="00327CE5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EA62DE" w:rsidRPr="00792F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7229" w:rsidRPr="00792FF1">
        <w:rPr>
          <w:rFonts w:ascii="Times New Roman" w:hAnsi="Times New Roman" w:cs="Times New Roman"/>
          <w:sz w:val="28"/>
          <w:szCs w:val="28"/>
        </w:rPr>
        <w:t>А теперь</w:t>
      </w:r>
      <w:r w:rsidR="00EA62DE" w:rsidRPr="00792FF1">
        <w:rPr>
          <w:rFonts w:ascii="Times New Roman" w:hAnsi="Times New Roman" w:cs="Times New Roman"/>
          <w:sz w:val="28"/>
          <w:szCs w:val="28"/>
        </w:rPr>
        <w:t>,</w:t>
      </w:r>
      <w:r w:rsidR="00817229" w:rsidRPr="00792FF1">
        <w:rPr>
          <w:rFonts w:ascii="Times New Roman" w:hAnsi="Times New Roman" w:cs="Times New Roman"/>
          <w:sz w:val="28"/>
          <w:szCs w:val="28"/>
        </w:rPr>
        <w:t xml:space="preserve"> возьмите каждый свои ладошки и приклейте на солнышко. Эти ладошки разные, как мы с вами, но наш класс это одна дружная семья. И хочется, чтобы в этой семье всегда царила доброта, взаимопомощь и доверие.</w:t>
      </w:r>
    </w:p>
    <w:p w:rsidR="00327CE5" w:rsidRDefault="00327CE5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 w:rsidR="00EA62DE" w:rsidRPr="00792FF1">
        <w:rPr>
          <w:rFonts w:ascii="Times New Roman" w:hAnsi="Times New Roman" w:cs="Times New Roman"/>
          <w:sz w:val="28"/>
          <w:szCs w:val="28"/>
        </w:rPr>
        <w:t xml:space="preserve"> И так, ч</w:t>
      </w:r>
      <w:r w:rsidR="00817229" w:rsidRPr="00792FF1">
        <w:rPr>
          <w:rFonts w:ascii="Times New Roman" w:hAnsi="Times New Roman" w:cs="Times New Roman"/>
          <w:sz w:val="28"/>
          <w:szCs w:val="28"/>
        </w:rPr>
        <w:t>ем мы сегодня занимались</w:t>
      </w:r>
      <w:r w:rsidR="00EA62DE" w:rsidRPr="00792FF1">
        <w:rPr>
          <w:rFonts w:ascii="Times New Roman" w:hAnsi="Times New Roman" w:cs="Times New Roman"/>
          <w:sz w:val="28"/>
          <w:szCs w:val="28"/>
        </w:rPr>
        <w:t xml:space="preserve"> на занятии</w:t>
      </w:r>
      <w:r w:rsidR="00587CA0" w:rsidRPr="00792FF1">
        <w:rPr>
          <w:rFonts w:ascii="Times New Roman" w:hAnsi="Times New Roman" w:cs="Times New Roman"/>
          <w:sz w:val="28"/>
          <w:szCs w:val="28"/>
        </w:rPr>
        <w:t>?</w:t>
      </w:r>
      <w:r w:rsidR="00817229" w:rsidRPr="00792F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229" w:rsidRPr="00792FF1" w:rsidRDefault="00327CE5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817229" w:rsidRPr="00792FF1">
        <w:rPr>
          <w:rFonts w:ascii="Times New Roman" w:hAnsi="Times New Roman" w:cs="Times New Roman"/>
          <w:sz w:val="28"/>
          <w:szCs w:val="28"/>
        </w:rPr>
        <w:t xml:space="preserve">Для чего </w:t>
      </w:r>
      <w:r w:rsidR="00587CA0" w:rsidRPr="00792FF1">
        <w:rPr>
          <w:rFonts w:ascii="Times New Roman" w:hAnsi="Times New Roman" w:cs="Times New Roman"/>
          <w:sz w:val="28"/>
          <w:szCs w:val="28"/>
        </w:rPr>
        <w:t xml:space="preserve">нам нужны эти </w:t>
      </w:r>
      <w:r w:rsidR="00B91FC2" w:rsidRPr="00792FF1">
        <w:rPr>
          <w:rFonts w:ascii="Times New Roman" w:hAnsi="Times New Roman" w:cs="Times New Roman"/>
          <w:sz w:val="28"/>
          <w:szCs w:val="28"/>
        </w:rPr>
        <w:t>правила</w:t>
      </w:r>
      <w:r w:rsidR="00587CA0" w:rsidRPr="00792FF1">
        <w:rPr>
          <w:rFonts w:ascii="Times New Roman" w:hAnsi="Times New Roman" w:cs="Times New Roman"/>
          <w:sz w:val="28"/>
          <w:szCs w:val="28"/>
        </w:rPr>
        <w:t>?</w:t>
      </w:r>
    </w:p>
    <w:p w:rsidR="00817229" w:rsidRPr="00792FF1" w:rsidRDefault="00327CE5" w:rsidP="00F518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817229" w:rsidRPr="00792FF1">
        <w:rPr>
          <w:rFonts w:ascii="Times New Roman" w:hAnsi="Times New Roman" w:cs="Times New Roman"/>
          <w:sz w:val="28"/>
          <w:szCs w:val="28"/>
        </w:rPr>
        <w:t>Где и как мы их будем применять</w:t>
      </w:r>
      <w:r w:rsidR="00B91FC2" w:rsidRPr="00792FF1">
        <w:rPr>
          <w:rFonts w:ascii="Times New Roman" w:hAnsi="Times New Roman" w:cs="Times New Roman"/>
          <w:sz w:val="28"/>
          <w:szCs w:val="28"/>
        </w:rPr>
        <w:t>?</w:t>
      </w:r>
    </w:p>
    <w:p w:rsidR="00176FA9" w:rsidRPr="00792FF1" w:rsidRDefault="00176FA9" w:rsidP="00F518FA">
      <w:pPr>
        <w:spacing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792FF1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Рефлексия.</w:t>
      </w:r>
    </w:p>
    <w:p w:rsidR="00817229" w:rsidRPr="00327CE5" w:rsidRDefault="00327CE5" w:rsidP="00327CE5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2FF1">
        <w:rPr>
          <w:i/>
          <w:iCs/>
          <w:sz w:val="28"/>
          <w:szCs w:val="28"/>
        </w:rPr>
        <w:t>-</w:t>
      </w:r>
      <w:r>
        <w:rPr>
          <w:i/>
          <w:iCs/>
          <w:sz w:val="28"/>
          <w:szCs w:val="28"/>
        </w:rPr>
        <w:t xml:space="preserve"> </w:t>
      </w:r>
      <w:r w:rsidR="00817229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хорошо! Сегодня при выполнении заданий вы  помогали друг другу, учились ценить дружбу.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7229" w:rsidRPr="00792F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17229" w:rsidRPr="00792F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желаю вам быть всегда дружными, доверяйте друг другу, поддерживайте друг друга в трудную минуту, будьте честными.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7229" w:rsidRPr="00792FF1">
        <w:rPr>
          <w:rFonts w:ascii="Times New Roman" w:hAnsi="Times New Roman" w:cs="Times New Roman"/>
          <w:sz w:val="28"/>
          <w:szCs w:val="28"/>
        </w:rPr>
        <w:t xml:space="preserve">До свидания. </w:t>
      </w:r>
    </w:p>
    <w:p w:rsidR="00817229" w:rsidRPr="00792FF1" w:rsidRDefault="00817229" w:rsidP="00F518FA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sectPr w:rsidR="00817229" w:rsidRPr="00792FF1" w:rsidSect="00156BA0">
      <w:footerReference w:type="default" r:id="rId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7E2" w:rsidRDefault="009F67E2" w:rsidP="00587CA0">
      <w:pPr>
        <w:spacing w:after="0" w:line="240" w:lineRule="auto"/>
      </w:pPr>
      <w:r>
        <w:separator/>
      </w:r>
    </w:p>
  </w:endnote>
  <w:endnote w:type="continuationSeparator" w:id="1">
    <w:p w:rsidR="009F67E2" w:rsidRDefault="009F67E2" w:rsidP="0058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835376"/>
      <w:docPartObj>
        <w:docPartGallery w:val="Page Numbers (Bottom of Page)"/>
        <w:docPartUnique/>
      </w:docPartObj>
    </w:sdtPr>
    <w:sdtContent>
      <w:p w:rsidR="00587CA0" w:rsidRDefault="00DC5220">
        <w:pPr>
          <w:pStyle w:val="ac"/>
          <w:jc w:val="center"/>
        </w:pPr>
        <w:r>
          <w:fldChar w:fldCharType="begin"/>
        </w:r>
        <w:r w:rsidR="00587CA0">
          <w:instrText>PAGE   \* MERGEFORMAT</w:instrText>
        </w:r>
        <w:r>
          <w:fldChar w:fldCharType="separate"/>
        </w:r>
        <w:r w:rsidR="00327CE5">
          <w:rPr>
            <w:noProof/>
          </w:rPr>
          <w:t>7</w:t>
        </w:r>
        <w:r>
          <w:fldChar w:fldCharType="end"/>
        </w:r>
      </w:p>
    </w:sdtContent>
  </w:sdt>
  <w:p w:rsidR="00587CA0" w:rsidRDefault="00587CA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7E2" w:rsidRDefault="009F67E2" w:rsidP="00587CA0">
      <w:pPr>
        <w:spacing w:after="0" w:line="240" w:lineRule="auto"/>
      </w:pPr>
      <w:r>
        <w:separator/>
      </w:r>
    </w:p>
  </w:footnote>
  <w:footnote w:type="continuationSeparator" w:id="1">
    <w:p w:rsidR="009F67E2" w:rsidRDefault="009F67E2" w:rsidP="00587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213C"/>
    <w:multiLevelType w:val="hybridMultilevel"/>
    <w:tmpl w:val="03926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D77DB"/>
    <w:multiLevelType w:val="hybridMultilevel"/>
    <w:tmpl w:val="B8261BA6"/>
    <w:lvl w:ilvl="0" w:tplc="D2524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E543EA"/>
    <w:multiLevelType w:val="multilevel"/>
    <w:tmpl w:val="58309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C970EF"/>
    <w:multiLevelType w:val="hybridMultilevel"/>
    <w:tmpl w:val="4296F214"/>
    <w:lvl w:ilvl="0" w:tplc="622809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65C46"/>
    <w:multiLevelType w:val="hybridMultilevel"/>
    <w:tmpl w:val="58EE27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7FB78FB"/>
    <w:multiLevelType w:val="multilevel"/>
    <w:tmpl w:val="0FD23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897BF3"/>
    <w:multiLevelType w:val="multilevel"/>
    <w:tmpl w:val="BFFC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9A26C9"/>
    <w:multiLevelType w:val="multilevel"/>
    <w:tmpl w:val="7408D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375A6F"/>
    <w:multiLevelType w:val="hybridMultilevel"/>
    <w:tmpl w:val="3F621F82"/>
    <w:lvl w:ilvl="0" w:tplc="E0E2E5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2445E2"/>
    <w:multiLevelType w:val="multilevel"/>
    <w:tmpl w:val="462C8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2A748E"/>
    <w:multiLevelType w:val="multilevel"/>
    <w:tmpl w:val="6D7C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607274"/>
    <w:multiLevelType w:val="hybridMultilevel"/>
    <w:tmpl w:val="220ED09C"/>
    <w:lvl w:ilvl="0" w:tplc="97761DA8">
      <w:start w:val="1"/>
      <w:numFmt w:val="decimal"/>
      <w:lvlText w:val="%1."/>
      <w:lvlJc w:val="left"/>
      <w:pPr>
        <w:ind w:left="7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8520" w:hanging="360"/>
      </w:pPr>
    </w:lvl>
    <w:lvl w:ilvl="2" w:tplc="0419001B" w:tentative="1">
      <w:start w:val="1"/>
      <w:numFmt w:val="lowerRoman"/>
      <w:lvlText w:val="%3."/>
      <w:lvlJc w:val="right"/>
      <w:pPr>
        <w:ind w:left="9240" w:hanging="180"/>
      </w:pPr>
    </w:lvl>
    <w:lvl w:ilvl="3" w:tplc="0419000F" w:tentative="1">
      <w:start w:val="1"/>
      <w:numFmt w:val="decimal"/>
      <w:lvlText w:val="%4."/>
      <w:lvlJc w:val="left"/>
      <w:pPr>
        <w:ind w:left="9960" w:hanging="360"/>
      </w:pPr>
    </w:lvl>
    <w:lvl w:ilvl="4" w:tplc="04190019" w:tentative="1">
      <w:start w:val="1"/>
      <w:numFmt w:val="lowerLetter"/>
      <w:lvlText w:val="%5."/>
      <w:lvlJc w:val="left"/>
      <w:pPr>
        <w:ind w:left="10680" w:hanging="360"/>
      </w:pPr>
    </w:lvl>
    <w:lvl w:ilvl="5" w:tplc="0419001B" w:tentative="1">
      <w:start w:val="1"/>
      <w:numFmt w:val="lowerRoman"/>
      <w:lvlText w:val="%6."/>
      <w:lvlJc w:val="right"/>
      <w:pPr>
        <w:ind w:left="11400" w:hanging="180"/>
      </w:pPr>
    </w:lvl>
    <w:lvl w:ilvl="6" w:tplc="0419000F" w:tentative="1">
      <w:start w:val="1"/>
      <w:numFmt w:val="decimal"/>
      <w:lvlText w:val="%7."/>
      <w:lvlJc w:val="left"/>
      <w:pPr>
        <w:ind w:left="12120" w:hanging="360"/>
      </w:pPr>
    </w:lvl>
    <w:lvl w:ilvl="7" w:tplc="04190019" w:tentative="1">
      <w:start w:val="1"/>
      <w:numFmt w:val="lowerLetter"/>
      <w:lvlText w:val="%8."/>
      <w:lvlJc w:val="left"/>
      <w:pPr>
        <w:ind w:left="12840" w:hanging="360"/>
      </w:pPr>
    </w:lvl>
    <w:lvl w:ilvl="8" w:tplc="0419001B" w:tentative="1">
      <w:start w:val="1"/>
      <w:numFmt w:val="lowerRoman"/>
      <w:lvlText w:val="%9."/>
      <w:lvlJc w:val="right"/>
      <w:pPr>
        <w:ind w:left="13560" w:hanging="180"/>
      </w:pPr>
    </w:lvl>
  </w:abstractNum>
  <w:abstractNum w:abstractNumId="12">
    <w:nsid w:val="4BA719FD"/>
    <w:multiLevelType w:val="multilevel"/>
    <w:tmpl w:val="8F28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BC4E0B"/>
    <w:multiLevelType w:val="multilevel"/>
    <w:tmpl w:val="8730A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88615B"/>
    <w:multiLevelType w:val="hybridMultilevel"/>
    <w:tmpl w:val="60C2861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A995E7B"/>
    <w:multiLevelType w:val="multilevel"/>
    <w:tmpl w:val="9D4AB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54E3C45"/>
    <w:multiLevelType w:val="multilevel"/>
    <w:tmpl w:val="C25A6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AF243D"/>
    <w:multiLevelType w:val="hybridMultilevel"/>
    <w:tmpl w:val="D95C450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97741E8"/>
    <w:multiLevelType w:val="multilevel"/>
    <w:tmpl w:val="45506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8A3338"/>
    <w:multiLevelType w:val="hybridMultilevel"/>
    <w:tmpl w:val="71B24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6"/>
  </w:num>
  <w:num w:numId="5">
    <w:abstractNumId w:val="5"/>
  </w:num>
  <w:num w:numId="6">
    <w:abstractNumId w:val="12"/>
  </w:num>
  <w:num w:numId="7">
    <w:abstractNumId w:val="13"/>
  </w:num>
  <w:num w:numId="8">
    <w:abstractNumId w:val="7"/>
  </w:num>
  <w:num w:numId="9">
    <w:abstractNumId w:val="10"/>
  </w:num>
  <w:num w:numId="10">
    <w:abstractNumId w:val="16"/>
  </w:num>
  <w:num w:numId="11">
    <w:abstractNumId w:val="2"/>
  </w:num>
  <w:num w:numId="12">
    <w:abstractNumId w:val="11"/>
  </w:num>
  <w:num w:numId="13">
    <w:abstractNumId w:val="1"/>
  </w:num>
  <w:num w:numId="14">
    <w:abstractNumId w:val="0"/>
  </w:num>
  <w:num w:numId="15">
    <w:abstractNumId w:val="8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4"/>
  </w:num>
  <w:num w:numId="19">
    <w:abstractNumId w:val="17"/>
  </w:num>
  <w:num w:numId="20">
    <w:abstractNumId w:val="18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1815"/>
    <w:rsid w:val="000004EE"/>
    <w:rsid w:val="000225F4"/>
    <w:rsid w:val="00041BA0"/>
    <w:rsid w:val="00067B41"/>
    <w:rsid w:val="00083C40"/>
    <w:rsid w:val="000B1270"/>
    <w:rsid w:val="000B5298"/>
    <w:rsid w:val="000B59D7"/>
    <w:rsid w:val="000D0789"/>
    <w:rsid w:val="000F0E7F"/>
    <w:rsid w:val="00104ACD"/>
    <w:rsid w:val="001068CD"/>
    <w:rsid w:val="0011723D"/>
    <w:rsid w:val="00133E4B"/>
    <w:rsid w:val="00140C02"/>
    <w:rsid w:val="0015223C"/>
    <w:rsid w:val="00153316"/>
    <w:rsid w:val="00156BA0"/>
    <w:rsid w:val="00167B25"/>
    <w:rsid w:val="0017403E"/>
    <w:rsid w:val="001760F9"/>
    <w:rsid w:val="00176FA9"/>
    <w:rsid w:val="00194EB8"/>
    <w:rsid w:val="00196A4F"/>
    <w:rsid w:val="001B065A"/>
    <w:rsid w:val="001B312F"/>
    <w:rsid w:val="001B553C"/>
    <w:rsid w:val="001C192A"/>
    <w:rsid w:val="001C1A8A"/>
    <w:rsid w:val="001D2DEC"/>
    <w:rsid w:val="0020107E"/>
    <w:rsid w:val="00203085"/>
    <w:rsid w:val="00203F4B"/>
    <w:rsid w:val="00204404"/>
    <w:rsid w:val="00242991"/>
    <w:rsid w:val="002527A0"/>
    <w:rsid w:val="00260F0F"/>
    <w:rsid w:val="00264155"/>
    <w:rsid w:val="002724E5"/>
    <w:rsid w:val="00275C6A"/>
    <w:rsid w:val="002C1F3F"/>
    <w:rsid w:val="002E624B"/>
    <w:rsid w:val="00301660"/>
    <w:rsid w:val="00321E86"/>
    <w:rsid w:val="0032386A"/>
    <w:rsid w:val="00327CE5"/>
    <w:rsid w:val="00337381"/>
    <w:rsid w:val="00345F34"/>
    <w:rsid w:val="00357DD7"/>
    <w:rsid w:val="00365813"/>
    <w:rsid w:val="00366A68"/>
    <w:rsid w:val="00372EF7"/>
    <w:rsid w:val="0037352B"/>
    <w:rsid w:val="00377FF4"/>
    <w:rsid w:val="003837F1"/>
    <w:rsid w:val="00386E5C"/>
    <w:rsid w:val="00390F88"/>
    <w:rsid w:val="003C4878"/>
    <w:rsid w:val="003D2AE2"/>
    <w:rsid w:val="003D7762"/>
    <w:rsid w:val="003F6B7E"/>
    <w:rsid w:val="004206F0"/>
    <w:rsid w:val="00421243"/>
    <w:rsid w:val="00422FFA"/>
    <w:rsid w:val="00425523"/>
    <w:rsid w:val="00430878"/>
    <w:rsid w:val="00437869"/>
    <w:rsid w:val="0044378A"/>
    <w:rsid w:val="00446337"/>
    <w:rsid w:val="004532E2"/>
    <w:rsid w:val="00457C81"/>
    <w:rsid w:val="0046497C"/>
    <w:rsid w:val="00466E55"/>
    <w:rsid w:val="004909DB"/>
    <w:rsid w:val="00496A6C"/>
    <w:rsid w:val="004A041E"/>
    <w:rsid w:val="004A4F76"/>
    <w:rsid w:val="004B122E"/>
    <w:rsid w:val="004B14F2"/>
    <w:rsid w:val="004C1DB8"/>
    <w:rsid w:val="004C5491"/>
    <w:rsid w:val="004C6158"/>
    <w:rsid w:val="004D40FA"/>
    <w:rsid w:val="004E0A98"/>
    <w:rsid w:val="004E1F5C"/>
    <w:rsid w:val="004E3ED0"/>
    <w:rsid w:val="00506F55"/>
    <w:rsid w:val="00511722"/>
    <w:rsid w:val="00511DD7"/>
    <w:rsid w:val="00520ED5"/>
    <w:rsid w:val="00521815"/>
    <w:rsid w:val="00546B05"/>
    <w:rsid w:val="00557792"/>
    <w:rsid w:val="0056113B"/>
    <w:rsid w:val="00575AF3"/>
    <w:rsid w:val="00587CA0"/>
    <w:rsid w:val="005921AC"/>
    <w:rsid w:val="00593923"/>
    <w:rsid w:val="005B0A95"/>
    <w:rsid w:val="005B1A1C"/>
    <w:rsid w:val="005B68CD"/>
    <w:rsid w:val="005C2440"/>
    <w:rsid w:val="005C25A6"/>
    <w:rsid w:val="005D15CC"/>
    <w:rsid w:val="005D6391"/>
    <w:rsid w:val="005F0848"/>
    <w:rsid w:val="0060385E"/>
    <w:rsid w:val="00620F85"/>
    <w:rsid w:val="006670EF"/>
    <w:rsid w:val="00667BE9"/>
    <w:rsid w:val="00673E6E"/>
    <w:rsid w:val="00683BE3"/>
    <w:rsid w:val="00695116"/>
    <w:rsid w:val="006A1547"/>
    <w:rsid w:val="006B2239"/>
    <w:rsid w:val="006C20D4"/>
    <w:rsid w:val="006E4D92"/>
    <w:rsid w:val="00701E04"/>
    <w:rsid w:val="00736402"/>
    <w:rsid w:val="007560B3"/>
    <w:rsid w:val="0076001A"/>
    <w:rsid w:val="00792F6D"/>
    <w:rsid w:val="00792FF1"/>
    <w:rsid w:val="0079398D"/>
    <w:rsid w:val="00793E44"/>
    <w:rsid w:val="007A563A"/>
    <w:rsid w:val="007B7DE0"/>
    <w:rsid w:val="007C5FAA"/>
    <w:rsid w:val="007D291B"/>
    <w:rsid w:val="007D3B15"/>
    <w:rsid w:val="007E0DF0"/>
    <w:rsid w:val="007E6BE0"/>
    <w:rsid w:val="007F04EF"/>
    <w:rsid w:val="008039B3"/>
    <w:rsid w:val="00817229"/>
    <w:rsid w:val="0083235C"/>
    <w:rsid w:val="008328FD"/>
    <w:rsid w:val="00840DE2"/>
    <w:rsid w:val="00845536"/>
    <w:rsid w:val="00874D0B"/>
    <w:rsid w:val="008945AC"/>
    <w:rsid w:val="008975FE"/>
    <w:rsid w:val="008A4B31"/>
    <w:rsid w:val="008B2137"/>
    <w:rsid w:val="008C09E2"/>
    <w:rsid w:val="008F40E0"/>
    <w:rsid w:val="00913AA4"/>
    <w:rsid w:val="00930A47"/>
    <w:rsid w:val="0094211B"/>
    <w:rsid w:val="00945FD3"/>
    <w:rsid w:val="009546A2"/>
    <w:rsid w:val="009831E9"/>
    <w:rsid w:val="00985B50"/>
    <w:rsid w:val="00992265"/>
    <w:rsid w:val="009967B2"/>
    <w:rsid w:val="009A29D4"/>
    <w:rsid w:val="009C01C9"/>
    <w:rsid w:val="009C3FD7"/>
    <w:rsid w:val="009D3AE0"/>
    <w:rsid w:val="009F67E2"/>
    <w:rsid w:val="00A1006F"/>
    <w:rsid w:val="00A1636B"/>
    <w:rsid w:val="00A27C9D"/>
    <w:rsid w:val="00A43EA6"/>
    <w:rsid w:val="00A754A9"/>
    <w:rsid w:val="00A75EEC"/>
    <w:rsid w:val="00A80239"/>
    <w:rsid w:val="00AA42D2"/>
    <w:rsid w:val="00AC2738"/>
    <w:rsid w:val="00AE10E5"/>
    <w:rsid w:val="00AE5FBB"/>
    <w:rsid w:val="00AF57A7"/>
    <w:rsid w:val="00AF6841"/>
    <w:rsid w:val="00B06553"/>
    <w:rsid w:val="00B1668E"/>
    <w:rsid w:val="00B21D55"/>
    <w:rsid w:val="00B454DF"/>
    <w:rsid w:val="00B50CDA"/>
    <w:rsid w:val="00B6734E"/>
    <w:rsid w:val="00B83C36"/>
    <w:rsid w:val="00B91FC2"/>
    <w:rsid w:val="00B9430F"/>
    <w:rsid w:val="00B97446"/>
    <w:rsid w:val="00BD35CB"/>
    <w:rsid w:val="00BD654F"/>
    <w:rsid w:val="00BD7D9E"/>
    <w:rsid w:val="00BF09EC"/>
    <w:rsid w:val="00BF15F8"/>
    <w:rsid w:val="00BF174F"/>
    <w:rsid w:val="00BF23F1"/>
    <w:rsid w:val="00BF4ECC"/>
    <w:rsid w:val="00C04F0A"/>
    <w:rsid w:val="00C1236C"/>
    <w:rsid w:val="00C33834"/>
    <w:rsid w:val="00C527E8"/>
    <w:rsid w:val="00C613E0"/>
    <w:rsid w:val="00C61A4B"/>
    <w:rsid w:val="00C6229A"/>
    <w:rsid w:val="00C714F6"/>
    <w:rsid w:val="00C80F3A"/>
    <w:rsid w:val="00C91D2D"/>
    <w:rsid w:val="00C942BE"/>
    <w:rsid w:val="00CC77CB"/>
    <w:rsid w:val="00CD2A7F"/>
    <w:rsid w:val="00CE1B2A"/>
    <w:rsid w:val="00CE68B9"/>
    <w:rsid w:val="00CF05D4"/>
    <w:rsid w:val="00CF59B9"/>
    <w:rsid w:val="00D00FDC"/>
    <w:rsid w:val="00D0708D"/>
    <w:rsid w:val="00D10D06"/>
    <w:rsid w:val="00D15228"/>
    <w:rsid w:val="00D304E9"/>
    <w:rsid w:val="00D43DEC"/>
    <w:rsid w:val="00D649C8"/>
    <w:rsid w:val="00D7108A"/>
    <w:rsid w:val="00D72A63"/>
    <w:rsid w:val="00D760C6"/>
    <w:rsid w:val="00D87D86"/>
    <w:rsid w:val="00DA5A9B"/>
    <w:rsid w:val="00DB6642"/>
    <w:rsid w:val="00DC5220"/>
    <w:rsid w:val="00DD569A"/>
    <w:rsid w:val="00DE197A"/>
    <w:rsid w:val="00DF6F70"/>
    <w:rsid w:val="00E31FBB"/>
    <w:rsid w:val="00E61696"/>
    <w:rsid w:val="00E7743C"/>
    <w:rsid w:val="00E82BF2"/>
    <w:rsid w:val="00EA179D"/>
    <w:rsid w:val="00EA62DE"/>
    <w:rsid w:val="00EC07DB"/>
    <w:rsid w:val="00EC5BF9"/>
    <w:rsid w:val="00EF49F4"/>
    <w:rsid w:val="00EF7ED9"/>
    <w:rsid w:val="00F04288"/>
    <w:rsid w:val="00F23CCB"/>
    <w:rsid w:val="00F25809"/>
    <w:rsid w:val="00F32E69"/>
    <w:rsid w:val="00F344C2"/>
    <w:rsid w:val="00F40D74"/>
    <w:rsid w:val="00F41658"/>
    <w:rsid w:val="00F518FA"/>
    <w:rsid w:val="00F61C67"/>
    <w:rsid w:val="00F82A65"/>
    <w:rsid w:val="00FA1045"/>
    <w:rsid w:val="00FB3011"/>
    <w:rsid w:val="00FB417E"/>
    <w:rsid w:val="00FE2910"/>
    <w:rsid w:val="00FF0974"/>
    <w:rsid w:val="00FF7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664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C4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4878"/>
  </w:style>
  <w:style w:type="character" w:customStyle="1" w:styleId="c1">
    <w:name w:val="c1"/>
    <w:basedOn w:val="a0"/>
    <w:rsid w:val="00620F85"/>
  </w:style>
  <w:style w:type="paragraph" w:styleId="a6">
    <w:name w:val="Balloon Text"/>
    <w:basedOn w:val="a"/>
    <w:link w:val="a7"/>
    <w:uiPriority w:val="99"/>
    <w:semiHidden/>
    <w:unhideWhenUsed/>
    <w:rsid w:val="00C71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14F6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DF6F70"/>
    <w:rPr>
      <w:i/>
      <w:iCs/>
    </w:rPr>
  </w:style>
  <w:style w:type="character" w:styleId="a9">
    <w:name w:val="Strong"/>
    <w:basedOn w:val="a0"/>
    <w:uiPriority w:val="22"/>
    <w:qFormat/>
    <w:rsid w:val="00DF6F70"/>
    <w:rPr>
      <w:b/>
      <w:bCs/>
    </w:rPr>
  </w:style>
  <w:style w:type="paragraph" w:styleId="aa">
    <w:name w:val="header"/>
    <w:basedOn w:val="a"/>
    <w:link w:val="ab"/>
    <w:uiPriority w:val="99"/>
    <w:unhideWhenUsed/>
    <w:rsid w:val="00587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87CA0"/>
  </w:style>
  <w:style w:type="paragraph" w:styleId="ac">
    <w:name w:val="footer"/>
    <w:basedOn w:val="a"/>
    <w:link w:val="ad"/>
    <w:uiPriority w:val="99"/>
    <w:unhideWhenUsed/>
    <w:rsid w:val="00587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87C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489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67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0;&#1085;&#1076;&#1088;&#1077;&#1081;\Desktop\&#1095;&#1072;&#1089;%20&#1087;&#1089;&#1080;&#1093;&#1086;&#1083;&#1086;&#1075;&#1072;%20&#1044;&#1088;&#1091;&#1078;&#107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час психолога Дружба</Template>
  <TotalTime>82</TotalTime>
  <Pages>1</Pages>
  <Words>1800</Words>
  <Characters>10264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LENOVO</cp:lastModifiedBy>
  <cp:revision>7</cp:revision>
  <cp:lastPrinted>2013-02-25T04:53:00Z</cp:lastPrinted>
  <dcterms:created xsi:type="dcterms:W3CDTF">2021-02-26T04:05:00Z</dcterms:created>
  <dcterms:modified xsi:type="dcterms:W3CDTF">2021-02-26T11:27:00Z</dcterms:modified>
</cp:coreProperties>
</file>