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9A0" w:rsidRPr="009B1061" w:rsidRDefault="002B09A0" w:rsidP="009B1061">
      <w:pPr>
        <w:shd w:val="clear" w:color="auto" w:fill="FFFFFF"/>
        <w:spacing w:before="150" w:after="450" w:line="240" w:lineRule="auto"/>
        <w:outlineLvl w:val="0"/>
        <w:rPr>
          <w:rFonts w:ascii="Times New Roman" w:hAnsi="Times New Roman"/>
          <w:kern w:val="36"/>
          <w:sz w:val="24"/>
          <w:szCs w:val="28"/>
          <w:lang w:eastAsia="ru-RU"/>
        </w:rPr>
      </w:pPr>
      <w:r w:rsidRPr="009B1061">
        <w:rPr>
          <w:rFonts w:ascii="Times New Roman" w:hAnsi="Times New Roman"/>
          <w:sz w:val="24"/>
          <w:szCs w:val="28"/>
        </w:rPr>
        <w:t xml:space="preserve">        Правовой квест-игр</w:t>
      </w:r>
      <w:bookmarkStart w:id="0" w:name="_GoBack"/>
      <w:bookmarkEnd w:id="0"/>
      <w:r w:rsidRPr="009B1061">
        <w:rPr>
          <w:rFonts w:ascii="Times New Roman" w:hAnsi="Times New Roman"/>
          <w:sz w:val="24"/>
          <w:szCs w:val="28"/>
        </w:rPr>
        <w:t xml:space="preserve">а </w:t>
      </w:r>
      <w:r w:rsidRPr="009B1061">
        <w:rPr>
          <w:rFonts w:ascii="Times New Roman" w:hAnsi="Times New Roman"/>
          <w:kern w:val="36"/>
          <w:sz w:val="24"/>
          <w:szCs w:val="28"/>
          <w:lang w:eastAsia="ru-RU"/>
        </w:rPr>
        <w:t>по повышению уровня правовой культуры среди учащихся</w:t>
      </w:r>
    </w:p>
    <w:p w:rsidR="002B09A0" w:rsidRPr="009B1061" w:rsidRDefault="002B09A0" w:rsidP="009B1061">
      <w:pPr>
        <w:shd w:val="clear" w:color="auto" w:fill="FFFFFF"/>
        <w:spacing w:before="150" w:after="450" w:line="240" w:lineRule="auto"/>
        <w:outlineLvl w:val="0"/>
        <w:rPr>
          <w:rFonts w:ascii="Times New Roman" w:hAnsi="Times New Roman"/>
          <w:b/>
          <w:bCs/>
          <w:sz w:val="24"/>
          <w:szCs w:val="27"/>
        </w:rPr>
      </w:pPr>
      <w:r w:rsidRPr="009B1061">
        <w:rPr>
          <w:rFonts w:ascii="Times New Roman" w:hAnsi="Times New Roman"/>
          <w:kern w:val="36"/>
          <w:sz w:val="24"/>
          <w:szCs w:val="28"/>
          <w:lang w:eastAsia="ru-RU"/>
        </w:rPr>
        <w:t xml:space="preserve">                                                                </w:t>
      </w:r>
      <w:r w:rsidRPr="009B1061">
        <w:rPr>
          <w:rFonts w:ascii="Times New Roman" w:hAnsi="Times New Roman"/>
          <w:b/>
          <w:i/>
          <w:kern w:val="36"/>
          <w:sz w:val="24"/>
          <w:szCs w:val="36"/>
          <w:lang w:eastAsia="ru-RU"/>
        </w:rPr>
        <w:t>«Мы в  теме»</w:t>
      </w:r>
      <w:r w:rsidRPr="009B1061">
        <w:rPr>
          <w:rFonts w:ascii="Times New Roman" w:hAnsi="Times New Roman"/>
          <w:b/>
          <w:bCs/>
          <w:sz w:val="24"/>
          <w:szCs w:val="27"/>
        </w:rPr>
        <w:t xml:space="preserve"> </w:t>
      </w:r>
    </w:p>
    <w:p w:rsidR="002B09A0" w:rsidRPr="009B1061" w:rsidRDefault="002B09A0" w:rsidP="009B1061">
      <w:pPr>
        <w:pStyle w:val="NormalWeb"/>
        <w:spacing w:after="0"/>
        <w:rPr>
          <w:color w:val="000000"/>
          <w:szCs w:val="28"/>
        </w:rPr>
      </w:pPr>
      <w:r w:rsidRPr="009B1061">
        <w:rPr>
          <w:b/>
          <w:bCs/>
          <w:color w:val="000000"/>
          <w:szCs w:val="28"/>
        </w:rPr>
        <w:t>Цель игры:</w:t>
      </w:r>
      <w:r w:rsidRPr="009B1061">
        <w:rPr>
          <w:color w:val="000000"/>
          <w:szCs w:val="28"/>
        </w:rPr>
        <w:t> повышение правовой культуры среди учащихся МБОУ СОШ № 52, эффективности профилактики и предупреждения преступлений и правонарушений среди учащихся развитие навыков работы в команде.</w:t>
      </w:r>
    </w:p>
    <w:p w:rsidR="002B09A0" w:rsidRPr="009B1061" w:rsidRDefault="002B09A0" w:rsidP="009B1061">
      <w:pPr>
        <w:pStyle w:val="NormalWeb"/>
        <w:spacing w:after="0"/>
        <w:rPr>
          <w:color w:val="000000"/>
          <w:szCs w:val="28"/>
        </w:rPr>
      </w:pPr>
      <w:r w:rsidRPr="009B1061">
        <w:rPr>
          <w:b/>
          <w:bCs/>
          <w:color w:val="000000"/>
          <w:szCs w:val="28"/>
        </w:rPr>
        <w:t>Задачи:</w:t>
      </w:r>
    </w:p>
    <w:p w:rsidR="002B09A0" w:rsidRPr="009B1061" w:rsidRDefault="002B09A0" w:rsidP="009B1061">
      <w:pPr>
        <w:pStyle w:val="NormalWeb"/>
        <w:numPr>
          <w:ilvl w:val="0"/>
          <w:numId w:val="26"/>
        </w:numPr>
        <w:spacing w:after="0"/>
        <w:rPr>
          <w:color w:val="000000"/>
          <w:szCs w:val="28"/>
        </w:rPr>
      </w:pPr>
      <w:r w:rsidRPr="009B1061">
        <w:rPr>
          <w:color w:val="000000"/>
          <w:szCs w:val="28"/>
        </w:rPr>
        <w:t>формировать правовую культуру;</w:t>
      </w:r>
    </w:p>
    <w:p w:rsidR="002B09A0" w:rsidRPr="009B1061" w:rsidRDefault="002B09A0" w:rsidP="009B1061">
      <w:pPr>
        <w:pStyle w:val="NormalWeb"/>
        <w:numPr>
          <w:ilvl w:val="0"/>
          <w:numId w:val="26"/>
        </w:numPr>
        <w:spacing w:after="0"/>
        <w:rPr>
          <w:color w:val="000000"/>
          <w:szCs w:val="28"/>
        </w:rPr>
      </w:pPr>
      <w:r w:rsidRPr="009B1061">
        <w:rPr>
          <w:color w:val="000000"/>
          <w:szCs w:val="28"/>
        </w:rPr>
        <w:t>оказать помощь в осмыслении практического применения действующих законов;</w:t>
      </w:r>
    </w:p>
    <w:p w:rsidR="002B09A0" w:rsidRPr="009B1061" w:rsidRDefault="002B09A0" w:rsidP="009B1061">
      <w:pPr>
        <w:pStyle w:val="NormalWeb"/>
        <w:numPr>
          <w:ilvl w:val="0"/>
          <w:numId w:val="26"/>
        </w:numPr>
        <w:spacing w:after="0"/>
        <w:rPr>
          <w:color w:val="000000"/>
          <w:szCs w:val="28"/>
        </w:rPr>
      </w:pPr>
      <w:r w:rsidRPr="009B1061">
        <w:rPr>
          <w:color w:val="000000"/>
          <w:szCs w:val="28"/>
        </w:rPr>
        <w:t>формировать навыки безопасного поведения в обществе;</w:t>
      </w:r>
    </w:p>
    <w:p w:rsidR="002B09A0" w:rsidRPr="009B1061" w:rsidRDefault="002B09A0" w:rsidP="009B1061">
      <w:pPr>
        <w:pStyle w:val="NormalWeb"/>
        <w:numPr>
          <w:ilvl w:val="0"/>
          <w:numId w:val="26"/>
        </w:numPr>
        <w:spacing w:after="0"/>
        <w:rPr>
          <w:color w:val="000000"/>
          <w:szCs w:val="28"/>
        </w:rPr>
      </w:pPr>
      <w:r w:rsidRPr="009B1061">
        <w:rPr>
          <w:color w:val="000000"/>
          <w:szCs w:val="28"/>
        </w:rPr>
        <w:t>закреплять правовые знания у подростков;</w:t>
      </w:r>
    </w:p>
    <w:p w:rsidR="002B09A0" w:rsidRPr="009B1061" w:rsidRDefault="002B09A0" w:rsidP="009B1061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b/>
          <w:bCs/>
          <w:sz w:val="24"/>
          <w:szCs w:val="28"/>
        </w:rPr>
        <w:t>Участники игры:</w:t>
      </w:r>
    </w:p>
    <w:p w:rsidR="002B09A0" w:rsidRPr="009B1061" w:rsidRDefault="002B09A0" w:rsidP="009B1061">
      <w:pPr>
        <w:shd w:val="clear" w:color="auto" w:fill="FFFFFF"/>
        <w:spacing w:before="150" w:after="450" w:line="240" w:lineRule="auto"/>
        <w:outlineLvl w:val="0"/>
        <w:rPr>
          <w:rFonts w:ascii="Times New Roman" w:hAnsi="Times New Roman"/>
          <w:kern w:val="36"/>
          <w:sz w:val="24"/>
          <w:szCs w:val="28"/>
          <w:lang w:eastAsia="ru-RU"/>
        </w:rPr>
      </w:pPr>
      <w:r w:rsidRPr="009B1061">
        <w:rPr>
          <w:rFonts w:ascii="Times New Roman" w:hAnsi="Times New Roman"/>
          <w:sz w:val="24"/>
          <w:szCs w:val="28"/>
        </w:rPr>
        <w:t>команды обучающихся 8-10 классов в составе 6 человек</w:t>
      </w:r>
    </w:p>
    <w:p w:rsidR="002B09A0" w:rsidRPr="009B1061" w:rsidRDefault="002B09A0" w:rsidP="00275709">
      <w:pPr>
        <w:shd w:val="clear" w:color="auto" w:fill="FFFFFF"/>
        <w:spacing w:before="150" w:after="45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7"/>
        </w:rPr>
      </w:pPr>
      <w:r w:rsidRPr="009B1061">
        <w:rPr>
          <w:rFonts w:ascii="Times New Roman" w:hAnsi="Times New Roman"/>
          <w:b/>
          <w:bCs/>
          <w:sz w:val="24"/>
          <w:szCs w:val="27"/>
        </w:rPr>
        <w:t>Возвышает общество мораль.</w:t>
      </w:r>
      <w:r w:rsidRPr="009B1061">
        <w:rPr>
          <w:rFonts w:ascii="Times New Roman" w:hAnsi="Times New Roman"/>
          <w:b/>
          <w:bCs/>
          <w:sz w:val="24"/>
          <w:szCs w:val="27"/>
        </w:rPr>
        <w:br/>
        <w:t>Человека в обществе духовность.</w:t>
      </w:r>
      <w:r w:rsidRPr="009B1061">
        <w:rPr>
          <w:rFonts w:ascii="Times New Roman" w:hAnsi="Times New Roman"/>
          <w:b/>
          <w:bCs/>
          <w:sz w:val="24"/>
          <w:szCs w:val="27"/>
        </w:rPr>
        <w:br/>
        <w:t>Нравственность – начало всех начал –</w:t>
      </w:r>
      <w:r w:rsidRPr="009B1061">
        <w:rPr>
          <w:rFonts w:ascii="Times New Roman" w:hAnsi="Times New Roman"/>
          <w:b/>
          <w:bCs/>
          <w:sz w:val="24"/>
          <w:szCs w:val="27"/>
        </w:rPr>
        <w:br/>
        <w:t>Укрепляет в обществе законность.</w:t>
      </w:r>
      <w:r w:rsidRPr="009B1061">
        <w:rPr>
          <w:rFonts w:ascii="Times New Roman" w:hAnsi="Times New Roman"/>
          <w:b/>
          <w:bCs/>
          <w:sz w:val="24"/>
          <w:szCs w:val="27"/>
        </w:rPr>
        <w:br/>
      </w:r>
      <w:r w:rsidRPr="009B1061">
        <w:rPr>
          <w:rFonts w:ascii="Times New Roman" w:hAnsi="Times New Roman"/>
          <w:b/>
          <w:bCs/>
          <w:sz w:val="24"/>
          <w:szCs w:val="27"/>
        </w:rPr>
        <w:br/>
        <w:t>По законам правды и добра</w:t>
      </w:r>
      <w:r w:rsidRPr="009B1061">
        <w:rPr>
          <w:rFonts w:ascii="Times New Roman" w:hAnsi="Times New Roman"/>
          <w:b/>
          <w:bCs/>
          <w:sz w:val="24"/>
          <w:szCs w:val="27"/>
        </w:rPr>
        <w:br/>
        <w:t>Жизнь должна идти и развиваться.</w:t>
      </w:r>
      <w:r w:rsidRPr="009B1061">
        <w:rPr>
          <w:rFonts w:ascii="Times New Roman" w:hAnsi="Times New Roman"/>
          <w:b/>
          <w:bCs/>
          <w:sz w:val="24"/>
          <w:szCs w:val="27"/>
        </w:rPr>
        <w:br/>
        <w:t>Чтобы счастьем полнилась страна,</w:t>
      </w:r>
      <w:r w:rsidRPr="009B1061">
        <w:rPr>
          <w:rFonts w:ascii="Times New Roman" w:hAnsi="Times New Roman"/>
          <w:b/>
          <w:bCs/>
          <w:sz w:val="24"/>
          <w:szCs w:val="27"/>
        </w:rPr>
        <w:br/>
        <w:t>Все должны законам подчиняться.</w:t>
      </w:r>
    </w:p>
    <w:p w:rsidR="002B09A0" w:rsidRPr="009B1061" w:rsidRDefault="002B09A0" w:rsidP="00275709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 xml:space="preserve"> Добрый день, дорогие ребята, мы </w:t>
      </w:r>
      <w:r w:rsidRPr="009B1061">
        <w:rPr>
          <w:rFonts w:ascii="Times New Roman" w:hAnsi="Times New Roman"/>
          <w:color w:val="000000"/>
          <w:sz w:val="24"/>
          <w:szCs w:val="27"/>
        </w:rPr>
        <w:t xml:space="preserve">собрались сегодня здесь, чтобы поднять вопрос о подростковых правонарушениях и преступлениях, выяснить некоторые теоретические аспекты данной проблемы, отработать свои практические навыки. </w:t>
      </w:r>
      <w:r w:rsidRPr="009B1061">
        <w:rPr>
          <w:rFonts w:ascii="Times New Roman" w:hAnsi="Times New Roman"/>
          <w:sz w:val="24"/>
          <w:szCs w:val="28"/>
        </w:rPr>
        <w:t>Начинаем наше путешествие в мир правовых знаний, которое пройдет под названием «Мы в теме». Каждый класс представляет команда в составе 6 человек, все остальные поддерживают своих одноклассников. Давайте поприветствуем уважаемое жюри.</w:t>
      </w:r>
    </w:p>
    <w:p w:rsidR="002B09A0" w:rsidRPr="009B1061" w:rsidRDefault="002B09A0" w:rsidP="00275709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 xml:space="preserve">  Наш квест состоит из 9 заданий, (краткое пояснение). В начале игры 1и 2 этап мы проходим на отправной так называемой точки нашего квеста…далее  дается общий старт. Команды расходятся по участкам, на которых вас будут встречать хранители (учащиеся 10 класса), у каждой команды будет лист кодекса, в котором расписаны очередность прохождения участков…не забудьте, чтоб хранители расписались в листах- кодекса. Каждые 5 минут дается сигнал для смены этапа. Время засекается. Для прохождение последнего этапа ждем всех на отправной точки, для выполнения творческого этапа. Приглашаем команды для приветствия.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b/>
          <w:bCs/>
          <w:sz w:val="24"/>
          <w:szCs w:val="28"/>
        </w:rPr>
        <w:t>1. -Приветствие команд (название команды,  высказать свое мнение и отношение к совершению правонарушений) от 1 до 5 баллов</w:t>
      </w:r>
    </w:p>
    <w:p w:rsidR="002B09A0" w:rsidRPr="009B1061" w:rsidRDefault="002B09A0" w:rsidP="003D3509">
      <w:pPr>
        <w:pStyle w:val="ListParagraph"/>
        <w:spacing w:line="240" w:lineRule="auto"/>
        <w:ind w:left="0"/>
        <w:rPr>
          <w:rFonts w:ascii="Times New Roman" w:hAnsi="Times New Roman"/>
          <w:b/>
          <w:sz w:val="24"/>
          <w:szCs w:val="28"/>
        </w:rPr>
      </w:pPr>
      <w:r w:rsidRPr="009B1061">
        <w:rPr>
          <w:rFonts w:ascii="Times New Roman" w:hAnsi="Times New Roman"/>
          <w:b/>
          <w:sz w:val="24"/>
          <w:szCs w:val="28"/>
        </w:rPr>
        <w:t>2. «Конкурс капитанов» за каждый правильный ответ 1 балл</w:t>
      </w:r>
    </w:p>
    <w:p w:rsidR="002B09A0" w:rsidRPr="009B1061" w:rsidRDefault="002B09A0" w:rsidP="003D3509">
      <w:pPr>
        <w:pStyle w:val="ListParagraph"/>
        <w:spacing w:line="240" w:lineRule="auto"/>
        <w:ind w:left="0"/>
        <w:rPr>
          <w:rFonts w:ascii="Times New Roman" w:hAnsi="Times New Roman"/>
          <w:b/>
          <w:sz w:val="24"/>
          <w:szCs w:val="28"/>
        </w:rPr>
      </w:pPr>
    </w:p>
    <w:p w:rsidR="002B09A0" w:rsidRPr="009B1061" w:rsidRDefault="002B09A0" w:rsidP="003D3509">
      <w:pPr>
        <w:pStyle w:val="ListParagraph"/>
        <w:spacing w:line="240" w:lineRule="auto"/>
        <w:ind w:left="0"/>
        <w:rPr>
          <w:rFonts w:ascii="Times New Roman" w:hAnsi="Times New Roman"/>
          <w:b/>
          <w:sz w:val="24"/>
          <w:szCs w:val="28"/>
        </w:rPr>
      </w:pPr>
      <w:r w:rsidRPr="009B1061">
        <w:rPr>
          <w:rFonts w:ascii="Times New Roman" w:hAnsi="Times New Roman"/>
          <w:b/>
          <w:sz w:val="24"/>
          <w:szCs w:val="28"/>
        </w:rPr>
        <w:t>3. «Найди соответствие с кодексом». 1балл (</w:t>
      </w:r>
      <w:r w:rsidRPr="009B1061">
        <w:rPr>
          <w:rFonts w:ascii="Times New Roman" w:hAnsi="Times New Roman"/>
          <w:color w:val="000000"/>
          <w:sz w:val="24"/>
          <w:szCs w:val="27"/>
        </w:rPr>
        <w:t xml:space="preserve">зачитывать четверостишья о правонарушениях и преступлениях, а вы должны найти к ним соответственное пояснение из раздела «Преступление» и «Правонарушение») </w:t>
      </w:r>
    </w:p>
    <w:p w:rsidR="002B09A0" w:rsidRPr="009B1061" w:rsidRDefault="002B09A0" w:rsidP="003D3509">
      <w:pPr>
        <w:spacing w:line="240" w:lineRule="auto"/>
        <w:rPr>
          <w:rFonts w:ascii="Times New Roman" w:hAnsi="Times New Roman"/>
          <w:b/>
          <w:sz w:val="24"/>
          <w:szCs w:val="28"/>
        </w:rPr>
      </w:pPr>
      <w:r w:rsidRPr="009B1061">
        <w:rPr>
          <w:rFonts w:ascii="Times New Roman" w:hAnsi="Times New Roman"/>
          <w:b/>
          <w:sz w:val="24"/>
          <w:szCs w:val="28"/>
        </w:rPr>
        <w:t xml:space="preserve">4.«Юридические задачи», пока решают, разминка с болельщиками. </w:t>
      </w:r>
    </w:p>
    <w:p w:rsidR="002B09A0" w:rsidRPr="009B1061" w:rsidRDefault="002B09A0" w:rsidP="003D3509">
      <w:pPr>
        <w:spacing w:line="240" w:lineRule="auto"/>
        <w:rPr>
          <w:rFonts w:ascii="Times New Roman" w:hAnsi="Times New Roman"/>
          <w:b/>
          <w:sz w:val="24"/>
          <w:szCs w:val="28"/>
        </w:rPr>
      </w:pPr>
      <w:r w:rsidRPr="009B1061">
        <w:rPr>
          <w:rFonts w:ascii="Times New Roman" w:hAnsi="Times New Roman"/>
          <w:b/>
          <w:sz w:val="24"/>
          <w:szCs w:val="28"/>
        </w:rPr>
        <w:t>5. «Угадай-ка» (выбрать портрет правонарушителя и объяснить свой выбор)</w:t>
      </w:r>
    </w:p>
    <w:p w:rsidR="002B09A0" w:rsidRPr="009B1061" w:rsidRDefault="002B09A0" w:rsidP="003D3509">
      <w:pPr>
        <w:spacing w:line="240" w:lineRule="auto"/>
        <w:rPr>
          <w:rFonts w:ascii="Times New Roman" w:hAnsi="Times New Roman"/>
          <w:b/>
          <w:sz w:val="24"/>
          <w:szCs w:val="28"/>
        </w:rPr>
      </w:pPr>
      <w:r w:rsidRPr="009B1061">
        <w:rPr>
          <w:rFonts w:ascii="Times New Roman" w:hAnsi="Times New Roman"/>
          <w:b/>
          <w:sz w:val="24"/>
          <w:szCs w:val="28"/>
        </w:rPr>
        <w:t>6. «Соображай-ка» (нужно определить к какому виду относится данное правонарушение)</w:t>
      </w:r>
    </w:p>
    <w:p w:rsidR="002B09A0" w:rsidRPr="009B1061" w:rsidRDefault="002B09A0" w:rsidP="003D3509">
      <w:pPr>
        <w:spacing w:line="240" w:lineRule="auto"/>
        <w:rPr>
          <w:rFonts w:ascii="Times New Roman" w:hAnsi="Times New Roman"/>
          <w:b/>
          <w:sz w:val="24"/>
          <w:szCs w:val="28"/>
        </w:rPr>
      </w:pPr>
      <w:r w:rsidRPr="009B1061">
        <w:rPr>
          <w:rFonts w:ascii="Times New Roman" w:hAnsi="Times New Roman"/>
          <w:b/>
          <w:sz w:val="24"/>
          <w:szCs w:val="28"/>
        </w:rPr>
        <w:t>7. «Расшифруй-ка» (ребятам предлагается текст написанный на молодежном сленге, нужно перевести текст)</w:t>
      </w:r>
    </w:p>
    <w:p w:rsidR="002B09A0" w:rsidRPr="009B1061" w:rsidRDefault="002B09A0" w:rsidP="003D3509">
      <w:pPr>
        <w:spacing w:line="240" w:lineRule="auto"/>
        <w:rPr>
          <w:rFonts w:ascii="Times New Roman" w:hAnsi="Times New Roman"/>
          <w:b/>
          <w:sz w:val="24"/>
          <w:szCs w:val="28"/>
        </w:rPr>
      </w:pPr>
      <w:r w:rsidRPr="009B1061">
        <w:rPr>
          <w:rFonts w:ascii="Times New Roman" w:hAnsi="Times New Roman"/>
          <w:b/>
          <w:sz w:val="24"/>
          <w:szCs w:val="28"/>
        </w:rPr>
        <w:t>8. «Раскрывай-ка» (преступник на месте преступления оставил улики, раскрыть нужно преступление)</w:t>
      </w:r>
    </w:p>
    <w:p w:rsidR="002B09A0" w:rsidRPr="009B1061" w:rsidRDefault="002B09A0" w:rsidP="00A94A81">
      <w:pPr>
        <w:pStyle w:val="NormalWeb"/>
        <w:spacing w:line="240" w:lineRule="atLeast"/>
        <w:rPr>
          <w:rFonts w:cs="Arial"/>
          <w:b/>
          <w:color w:val="000000"/>
          <w:szCs w:val="27"/>
        </w:rPr>
      </w:pPr>
      <w:r w:rsidRPr="009B1061">
        <w:rPr>
          <w:b/>
          <w:szCs w:val="28"/>
        </w:rPr>
        <w:t>9.</w:t>
      </w:r>
      <w:r w:rsidRPr="009B1061">
        <w:rPr>
          <w:b/>
        </w:rPr>
        <w:t xml:space="preserve"> «Совета профи» (составить памятку «Как не стать жертвой преступления»)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bCs/>
          <w:sz w:val="24"/>
          <w:szCs w:val="28"/>
        </w:rPr>
      </w:pPr>
      <w:r w:rsidRPr="009B1061">
        <w:rPr>
          <w:rFonts w:ascii="Times New Roman" w:hAnsi="Times New Roman"/>
          <w:b/>
          <w:bCs/>
          <w:sz w:val="24"/>
          <w:szCs w:val="28"/>
        </w:rPr>
        <w:t xml:space="preserve">1 этап. Приветствие команд </w:t>
      </w:r>
      <w:r w:rsidRPr="009B1061">
        <w:rPr>
          <w:rFonts w:ascii="Times New Roman" w:hAnsi="Times New Roman"/>
          <w:bCs/>
          <w:sz w:val="24"/>
          <w:szCs w:val="28"/>
        </w:rPr>
        <w:t>(название команды,  девиз, высказать свое мнение и отношение к совершению правонарушений)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b/>
          <w:sz w:val="24"/>
          <w:szCs w:val="28"/>
        </w:rPr>
        <w:t xml:space="preserve">2 </w:t>
      </w:r>
      <w:r w:rsidRPr="009B1061">
        <w:rPr>
          <w:rFonts w:ascii="Times New Roman" w:hAnsi="Times New Roman"/>
          <w:b/>
          <w:bCs/>
          <w:sz w:val="24"/>
          <w:szCs w:val="28"/>
        </w:rPr>
        <w:t>этап. «Конкурс капитанов», приглашаем капитанов команд, вопрос задаю по очереди, если ответа нет, право переходит к другому человеку…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 xml:space="preserve">1.  Что такое право? (Норма, правило). 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 xml:space="preserve">2.  Что является основным законом нашего государства? (Конституция). 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 xml:space="preserve">3.  Защитник на суде? (Адвокат) 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 xml:space="preserve">4.  С какого возраста наступает уголовная ответственность? (С 14 лет). 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 xml:space="preserve">5.  Обвинитель на суде? (Прокурор) 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 xml:space="preserve">6.  Как называется открытое хищение имущества? (Грабёж). 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 xml:space="preserve">7.  Как называется нападение с целью овладения имуществом (Разбой). 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 xml:space="preserve">8.  Как  называется  общественно  опасное  деяние,  запрещённое  Уголовным  кодексом? (Преступление) 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 xml:space="preserve">9.  Обстоятельство,  исключающее  пребывание  обвиняемого  лица  на  месте  преступления  в момент его совершения. (Алиби). 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 xml:space="preserve">10.  Мера пресечения, состоящая в заключении под стражу обвиняемого. (Арест). 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 xml:space="preserve">11.  Незаконное  перемещение  через  государственную  границу  товаров,  ценностей  и  иных запрещенных предметов. (Контрабанда). 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 xml:space="preserve">12.  Гражданин,  которому  преступлением  причинен  моральный,  физический  или материальный, имущественный вред. (Потерпевший). 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 xml:space="preserve">13.  Преступление, заключающееся в умышленном или неосторожном лишении жизни другого человека. (Убийство). 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 xml:space="preserve">14.  Денежное взыскание, мера материального воздействия, применяемая в случаях и порядке, установленных законом или договором (Штраф). 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>15.  Документ, не  имеющий  обязательной  силы (рекомендательный характер), в котором провозглашаются основные принципы. (Декларация)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 xml:space="preserve">16. Международное соглашение  по  какому-либо  социальному  вопросу, имеющее обязательную силу для тех государств, которые к нему присоединились. (Конвенция) </w:t>
      </w:r>
    </w:p>
    <w:p w:rsidR="002B09A0" w:rsidRPr="009B1061" w:rsidRDefault="002B09A0" w:rsidP="00924AD3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>17. Ограничение  или  лишение  прав  людей  по  национальным признакам  (Дискриминация)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b/>
          <w:sz w:val="24"/>
          <w:szCs w:val="28"/>
        </w:rPr>
      </w:pPr>
      <w:r w:rsidRPr="009B1061">
        <w:rPr>
          <w:rFonts w:ascii="Times New Roman" w:hAnsi="Times New Roman"/>
          <w:b/>
          <w:sz w:val="24"/>
          <w:szCs w:val="28"/>
        </w:rPr>
        <w:t>Участок № 1. «Найди соответствие с кодексом».__________________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</w:rPr>
      </w:pPr>
      <w:r w:rsidRPr="009B1061">
        <w:rPr>
          <w:rFonts w:ascii="Times New Roman" w:hAnsi="Times New Roman"/>
          <w:sz w:val="24"/>
          <w:szCs w:val="28"/>
        </w:rPr>
        <w:t xml:space="preserve"> </w:t>
      </w:r>
      <w:r w:rsidRPr="009B1061">
        <w:rPr>
          <w:rFonts w:ascii="Times New Roman" w:hAnsi="Times New Roman"/>
          <w:sz w:val="24"/>
        </w:rPr>
        <w:t xml:space="preserve">Мы будем зачитывать четверостишья о правонарушениях и преступлениях , а вы должны найти к ним соответственное пояснение из раздела «Преступление» и «Правонарушение». 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b/>
          <w:bCs/>
          <w:sz w:val="24"/>
          <w:szCs w:val="28"/>
        </w:rPr>
        <w:t>Участок № 2. «Юридические задачи».</w:t>
      </w:r>
      <w:r w:rsidRPr="009B1061">
        <w:rPr>
          <w:rFonts w:ascii="Times New Roman" w:hAnsi="Times New Roman"/>
          <w:sz w:val="24"/>
          <w:szCs w:val="28"/>
        </w:rPr>
        <w:t>_____________________________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b/>
          <w:bCs/>
          <w:sz w:val="24"/>
          <w:szCs w:val="28"/>
        </w:rPr>
        <w:t>Для болельщиков «В лабиринте понятий» (определить к какому виду правонарушения относится то или иное действие)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b/>
          <w:bCs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>1 Ученик разбил стекло ( административная).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>2 Гражданин сознательно купил ворованную вещь (уголовная).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>4 Браконьер выловил 3 осетров (уголовная).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>5 Школьник случайно попал из рогатки в глаз прохожему ( административная).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>7 Учащиеся  угнали автомашину и разбили ее (уголовная).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 xml:space="preserve"> 8 Иван исписал стены дома надписями «Спартак – чемпион!» (Вандализм)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>11 Вася сообщил в милицию о том, что в школе, якобы заложена бомба. ( Заведомо ложное сообщение об акте терроризма)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 xml:space="preserve"> 12 Коля заставил малыша дать 10 рублей.( Вымогательство)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 xml:space="preserve"> 13 Женя приставал к пассажирам в трамвае, мешал им входить и выходить, употреблял нецензурные выражения. ( Хулиганство)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 xml:space="preserve"> 14 Света, находясь в неприязненных отношениях с Таней, вызвала ее на ссору, сделав ей грубые и обидные замечания. (Оскорбление)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 xml:space="preserve"> 15 Витя отобрал у Кости телефон. ( Грабеж)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>16. Как  называется  лицо,  которое  следит  за  процедурой  голосования? (Наблюдатель)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>17. Как  называется  политическая  организация,  которая  отражает  интересы  слоя  общества  и  имеет  свою  программу? (Политическая  партия)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>19 В  чём  заключаются  главные  задачи  президента? ( Охранять  конституционный строй России, поддерживать  гражданский  мир  и  национальное  согласие. Он призван стоять на страже прав и свобод граждан.)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>20. Что  такое  избирательный  бюллетень? (Документ  для  голосования  с  фамилиями  кандидатов)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>21. Что  такое  референдум? (Всенародное  голосование  по  важнейшим  вопросам  общественной  жизни)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b/>
          <w:sz w:val="24"/>
          <w:szCs w:val="28"/>
        </w:rPr>
      </w:pPr>
      <w:r w:rsidRPr="009B1061">
        <w:rPr>
          <w:rFonts w:ascii="Times New Roman" w:hAnsi="Times New Roman"/>
          <w:b/>
          <w:sz w:val="24"/>
          <w:szCs w:val="28"/>
        </w:rPr>
        <w:t>Для болельщиков  «Паспортный стол »…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b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>1. Сколько страниц в паспорте? (19.)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>2. С какого возраста паспорт действует бессрочно? (С 45 лет.)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>3. Что написано на первой странице паспорта? (Паспорт гражданина Российской    Федерации.)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>5. Какая информация о владельце паспорта находится на странице рядом с фото? (Фамилия, имя, отчество, пол, дата рождения, место рождения.)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>9. Обладают ли страницы паспорта водяными знаками? (Да.)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>10. Что должен предпринять гражданин, потерявший паспорт? (Немедленно заявить в органы внутренних дел.)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>12. Каков был возраст получавших паспорт граждан СССР? (16 лет.)</w:t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>13. Делается ли отметка о вероисповедании гражданина в паспорте? (Нет.)</w:t>
      </w:r>
    </w:p>
    <w:p w:rsidR="002B09A0" w:rsidRPr="009B1061" w:rsidRDefault="002B09A0" w:rsidP="003228B6">
      <w:pPr>
        <w:tabs>
          <w:tab w:val="right" w:pos="9355"/>
        </w:tabs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>14. В каком году началась выдача паспорта нового образца? (2001 г.)</w:t>
      </w:r>
      <w:r w:rsidRPr="009B1061">
        <w:rPr>
          <w:rFonts w:ascii="Times New Roman" w:hAnsi="Times New Roman"/>
          <w:sz w:val="24"/>
          <w:szCs w:val="28"/>
        </w:rPr>
        <w:tab/>
      </w:r>
    </w:p>
    <w:p w:rsidR="002B09A0" w:rsidRPr="009B1061" w:rsidRDefault="002B09A0" w:rsidP="003228B6">
      <w:pPr>
        <w:spacing w:line="240" w:lineRule="auto"/>
        <w:rPr>
          <w:rFonts w:ascii="Times New Roman" w:hAnsi="Times New Roman"/>
          <w:sz w:val="24"/>
          <w:szCs w:val="28"/>
        </w:rPr>
      </w:pPr>
      <w:r w:rsidRPr="009B1061">
        <w:rPr>
          <w:rFonts w:ascii="Times New Roman" w:hAnsi="Times New Roman"/>
          <w:sz w:val="24"/>
          <w:szCs w:val="28"/>
        </w:rPr>
        <w:t>19. В каких двух случаях паспорт могут вам заменить? (При утрате паспорта и                при смене фамилии.)</w:t>
      </w:r>
    </w:p>
    <w:p w:rsidR="002B09A0" w:rsidRPr="009B1061" w:rsidRDefault="002B09A0" w:rsidP="003228B6">
      <w:pPr>
        <w:spacing w:after="0" w:line="240" w:lineRule="auto"/>
        <w:ind w:firstLine="360"/>
        <w:rPr>
          <w:rFonts w:ascii="Times New Roman" w:hAnsi="Times New Roman"/>
          <w:b/>
          <w:color w:val="111111"/>
          <w:sz w:val="24"/>
          <w:szCs w:val="28"/>
          <w:lang w:eastAsia="ru-RU"/>
        </w:rPr>
      </w:pPr>
      <w:r w:rsidRPr="009B1061">
        <w:rPr>
          <w:rFonts w:ascii="Times New Roman" w:hAnsi="Times New Roman"/>
          <w:b/>
          <w:color w:val="111111"/>
          <w:sz w:val="24"/>
          <w:szCs w:val="28"/>
          <w:lang w:eastAsia="ru-RU"/>
        </w:rPr>
        <w:t>Участок № 3. </w:t>
      </w:r>
      <w:r w:rsidRPr="009B1061">
        <w:rPr>
          <w:rFonts w:ascii="Times New Roman" w:hAnsi="Times New Roman"/>
          <w:b/>
          <w:i/>
          <w:iCs/>
          <w:color w:val="111111"/>
          <w:sz w:val="24"/>
          <w:szCs w:val="28"/>
          <w:bdr w:val="none" w:sz="0" w:space="0" w:color="auto" w:frame="1"/>
          <w:lang w:eastAsia="ru-RU"/>
        </w:rPr>
        <w:t>«</w:t>
      </w:r>
      <w:r w:rsidRPr="009B1061">
        <w:rPr>
          <w:rFonts w:ascii="Times New Roman" w:hAnsi="Times New Roman"/>
          <w:b/>
          <w:iCs/>
          <w:color w:val="111111"/>
          <w:sz w:val="24"/>
          <w:szCs w:val="28"/>
          <w:bdr w:val="none" w:sz="0" w:space="0" w:color="auto" w:frame="1"/>
          <w:lang w:eastAsia="ru-RU"/>
        </w:rPr>
        <w:t>Угадай-ка» __________________________________</w:t>
      </w:r>
    </w:p>
    <w:p w:rsidR="002B09A0" w:rsidRPr="009B1061" w:rsidRDefault="002B09A0" w:rsidP="00A02C83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8"/>
          <w:lang w:eastAsia="ru-RU"/>
        </w:rPr>
      </w:pPr>
      <w:r w:rsidRPr="009B1061">
        <w:rPr>
          <w:rFonts w:ascii="Times New Roman" w:hAnsi="Times New Roman"/>
          <w:color w:val="111111"/>
          <w:sz w:val="24"/>
          <w:szCs w:val="28"/>
          <w:lang w:eastAsia="ru-RU"/>
        </w:rPr>
        <w:t>Ребята у нас произошло преступление! Вам нужно поскорее раскрыть его. Вот ваше задание. По фотографии попробуйте определить, кто настоящий </w:t>
      </w:r>
      <w:r w:rsidRPr="009B1061">
        <w:rPr>
          <w:rFonts w:ascii="Times New Roman" w:hAnsi="Times New Roman"/>
          <w:b/>
          <w:bCs/>
          <w:color w:val="111111"/>
          <w:sz w:val="24"/>
          <w:szCs w:val="28"/>
          <w:lang w:eastAsia="ru-RU"/>
        </w:rPr>
        <w:t>правонарушитель</w:t>
      </w:r>
      <w:r w:rsidRPr="009B1061">
        <w:rPr>
          <w:rFonts w:ascii="Times New Roman" w:hAnsi="Times New Roman"/>
          <w:color w:val="111111"/>
          <w:sz w:val="24"/>
          <w:szCs w:val="28"/>
          <w:lang w:eastAsia="ru-RU"/>
        </w:rPr>
        <w:t>, а кто нет.</w:t>
      </w:r>
    </w:p>
    <w:p w:rsidR="002B09A0" w:rsidRPr="009B1061" w:rsidRDefault="002B09A0" w:rsidP="003228B6">
      <w:pPr>
        <w:spacing w:after="0" w:line="240" w:lineRule="auto"/>
        <w:ind w:firstLine="360"/>
        <w:rPr>
          <w:rFonts w:ascii="Times New Roman" w:hAnsi="Times New Roman"/>
          <w:b/>
          <w:color w:val="111111"/>
          <w:sz w:val="24"/>
          <w:szCs w:val="28"/>
          <w:lang w:eastAsia="ru-RU"/>
        </w:rPr>
      </w:pPr>
      <w:r w:rsidRPr="009B1061">
        <w:rPr>
          <w:rFonts w:ascii="Times New Roman" w:hAnsi="Times New Roman"/>
          <w:b/>
          <w:color w:val="111111"/>
          <w:sz w:val="24"/>
          <w:szCs w:val="28"/>
          <w:lang w:eastAsia="ru-RU"/>
        </w:rPr>
        <w:t>Участок № 4 </w:t>
      </w:r>
      <w:r w:rsidRPr="009B1061">
        <w:rPr>
          <w:rFonts w:ascii="Times New Roman" w:hAnsi="Times New Roman"/>
          <w:b/>
          <w:iCs/>
          <w:color w:val="111111"/>
          <w:sz w:val="24"/>
          <w:szCs w:val="28"/>
          <w:bdr w:val="none" w:sz="0" w:space="0" w:color="auto" w:frame="1"/>
          <w:lang w:eastAsia="ru-RU"/>
        </w:rPr>
        <w:t>«Соображай-ка»</w:t>
      </w:r>
    </w:p>
    <w:p w:rsidR="002B09A0" w:rsidRPr="009B1061" w:rsidRDefault="002B09A0" w:rsidP="003228B6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8"/>
          <w:lang w:eastAsia="ru-RU"/>
        </w:rPr>
      </w:pPr>
      <w:r w:rsidRPr="009B1061">
        <w:rPr>
          <w:rFonts w:ascii="Times New Roman" w:hAnsi="Times New Roman"/>
          <w:color w:val="111111"/>
          <w:sz w:val="24"/>
          <w:szCs w:val="28"/>
          <w:u w:val="single"/>
          <w:bdr w:val="none" w:sz="0" w:space="0" w:color="auto" w:frame="1"/>
          <w:lang w:eastAsia="ru-RU"/>
        </w:rPr>
        <w:t>Ведущий</w:t>
      </w:r>
      <w:r w:rsidRPr="009B1061">
        <w:rPr>
          <w:rFonts w:ascii="Times New Roman" w:hAnsi="Times New Roman"/>
          <w:color w:val="111111"/>
          <w:sz w:val="24"/>
          <w:szCs w:val="28"/>
          <w:lang w:eastAsia="ru-RU"/>
        </w:rPr>
        <w:t>: А теперь  мы проверим как вы ориентируетесь в видах юридической ответственности за различные нарушения.</w:t>
      </w:r>
    </w:p>
    <w:p w:rsidR="002B09A0" w:rsidRPr="009B1061" w:rsidRDefault="002B09A0" w:rsidP="00FC14B3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8"/>
          <w:lang w:eastAsia="ru-RU"/>
        </w:rPr>
      </w:pPr>
      <w:r w:rsidRPr="009B1061">
        <w:rPr>
          <w:rFonts w:ascii="Times New Roman" w:hAnsi="Times New Roman"/>
          <w:color w:val="111111"/>
          <w:sz w:val="24"/>
          <w:szCs w:val="28"/>
          <w:lang w:eastAsia="ru-RU"/>
        </w:rPr>
        <w:t>По итогам выполнения задания детям дается за каждый </w:t>
      </w:r>
      <w:r w:rsidRPr="009B1061">
        <w:rPr>
          <w:rFonts w:ascii="Times New Roman" w:hAnsi="Times New Roman"/>
          <w:b/>
          <w:bCs/>
          <w:color w:val="111111"/>
          <w:sz w:val="24"/>
          <w:szCs w:val="28"/>
          <w:lang w:eastAsia="ru-RU"/>
        </w:rPr>
        <w:t>правильный ответ балл.</w:t>
      </w:r>
    </w:p>
    <w:p w:rsidR="002B09A0" w:rsidRPr="009B1061" w:rsidRDefault="002B09A0" w:rsidP="003228B6">
      <w:pPr>
        <w:spacing w:after="0" w:line="240" w:lineRule="auto"/>
        <w:ind w:firstLine="360"/>
        <w:rPr>
          <w:rFonts w:ascii="Times New Roman" w:hAnsi="Times New Roman"/>
          <w:b/>
          <w:color w:val="111111"/>
          <w:sz w:val="24"/>
          <w:szCs w:val="28"/>
          <w:lang w:eastAsia="ru-RU"/>
        </w:rPr>
      </w:pPr>
      <w:r w:rsidRPr="009B1061">
        <w:rPr>
          <w:rFonts w:ascii="Times New Roman" w:hAnsi="Times New Roman"/>
          <w:b/>
          <w:color w:val="111111"/>
          <w:sz w:val="24"/>
          <w:szCs w:val="28"/>
          <w:lang w:eastAsia="ru-RU"/>
        </w:rPr>
        <w:t>Участок № 5: </w:t>
      </w:r>
      <w:r w:rsidRPr="009B1061">
        <w:rPr>
          <w:rFonts w:ascii="Times New Roman" w:hAnsi="Times New Roman"/>
          <w:b/>
          <w:iCs/>
          <w:color w:val="111111"/>
          <w:sz w:val="24"/>
          <w:szCs w:val="28"/>
          <w:bdr w:val="none" w:sz="0" w:space="0" w:color="auto" w:frame="1"/>
          <w:lang w:eastAsia="ru-RU"/>
        </w:rPr>
        <w:t>«Расшифруй-ка»</w:t>
      </w:r>
    </w:p>
    <w:p w:rsidR="002B09A0" w:rsidRPr="009B1061" w:rsidRDefault="002B09A0" w:rsidP="00364F1E">
      <w:pPr>
        <w:spacing w:before="225" w:after="225" w:line="240" w:lineRule="auto"/>
        <w:ind w:firstLine="360"/>
        <w:rPr>
          <w:rFonts w:ascii="Times New Roman" w:hAnsi="Times New Roman"/>
          <w:color w:val="111111"/>
          <w:sz w:val="24"/>
          <w:szCs w:val="28"/>
          <w:lang w:eastAsia="ru-RU"/>
        </w:rPr>
      </w:pPr>
      <w:r w:rsidRPr="009B1061">
        <w:rPr>
          <w:rFonts w:ascii="Times New Roman" w:hAnsi="Times New Roman"/>
          <w:color w:val="111111"/>
          <w:sz w:val="24"/>
          <w:szCs w:val="28"/>
          <w:lang w:eastAsia="ru-RU"/>
        </w:rPr>
        <w:t>В ходе следствия была найдена записка с непонятным текстом, просим Вас расшифровать данный текст и помочь следствию, есть ли опасность в данных записках и какая. Подросткам предлагается текст, который необходимо перевести на понятный всем язык.  За безошибочный и близкий к тексту перевод – 1 балл, за неверный перевод - о баллов.</w:t>
      </w:r>
    </w:p>
    <w:p w:rsidR="002B09A0" w:rsidRPr="009B1061" w:rsidRDefault="002B09A0" w:rsidP="003228B6">
      <w:pPr>
        <w:spacing w:after="0" w:line="240" w:lineRule="auto"/>
        <w:ind w:firstLine="360"/>
        <w:rPr>
          <w:rFonts w:ascii="Times New Roman" w:hAnsi="Times New Roman"/>
          <w:b/>
          <w:color w:val="111111"/>
          <w:sz w:val="24"/>
          <w:szCs w:val="28"/>
          <w:lang w:eastAsia="ru-RU"/>
        </w:rPr>
      </w:pPr>
      <w:r w:rsidRPr="009B1061">
        <w:rPr>
          <w:rFonts w:ascii="Times New Roman" w:hAnsi="Times New Roman"/>
          <w:b/>
          <w:color w:val="111111"/>
          <w:sz w:val="24"/>
          <w:szCs w:val="28"/>
          <w:lang w:eastAsia="ru-RU"/>
        </w:rPr>
        <w:t>Участок № 6. </w:t>
      </w:r>
      <w:r w:rsidRPr="009B1061">
        <w:rPr>
          <w:rFonts w:ascii="Times New Roman" w:hAnsi="Times New Roman"/>
          <w:b/>
          <w:iCs/>
          <w:color w:val="111111"/>
          <w:sz w:val="24"/>
          <w:szCs w:val="28"/>
          <w:bdr w:val="none" w:sz="0" w:space="0" w:color="auto" w:frame="1"/>
          <w:lang w:eastAsia="ru-RU"/>
        </w:rPr>
        <w:t>«Раскрывай-ка»</w:t>
      </w:r>
    </w:p>
    <w:p w:rsidR="002B09A0" w:rsidRPr="009B1061" w:rsidRDefault="002B09A0" w:rsidP="003228B6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8"/>
          <w:lang w:eastAsia="ru-RU"/>
        </w:rPr>
      </w:pPr>
      <w:r w:rsidRPr="009B1061">
        <w:rPr>
          <w:rFonts w:ascii="Times New Roman" w:hAnsi="Times New Roman"/>
          <w:color w:val="111111"/>
          <w:sz w:val="24"/>
          <w:szCs w:val="28"/>
          <w:u w:val="single"/>
          <w:bdr w:val="none" w:sz="0" w:space="0" w:color="auto" w:frame="1"/>
          <w:lang w:eastAsia="ru-RU"/>
        </w:rPr>
        <w:t>Ведущий</w:t>
      </w:r>
      <w:r w:rsidRPr="009B1061">
        <w:rPr>
          <w:rFonts w:ascii="Times New Roman" w:hAnsi="Times New Roman"/>
          <w:color w:val="111111"/>
          <w:sz w:val="24"/>
          <w:szCs w:val="28"/>
          <w:lang w:eastAsia="ru-RU"/>
        </w:rPr>
        <w:t>: Преступник на месте преступления оставил </w:t>
      </w:r>
      <w:r w:rsidRPr="009B1061">
        <w:rPr>
          <w:rFonts w:ascii="Times New Roman" w:hAnsi="Times New Roman"/>
          <w:color w:val="111111"/>
          <w:sz w:val="24"/>
          <w:szCs w:val="28"/>
          <w:u w:val="single"/>
          <w:bdr w:val="none" w:sz="0" w:space="0" w:color="auto" w:frame="1"/>
          <w:lang w:eastAsia="ru-RU"/>
        </w:rPr>
        <w:t>улики</w:t>
      </w:r>
      <w:r w:rsidRPr="009B1061">
        <w:rPr>
          <w:rFonts w:ascii="Times New Roman" w:hAnsi="Times New Roman"/>
          <w:color w:val="111111"/>
          <w:sz w:val="24"/>
          <w:szCs w:val="28"/>
          <w:lang w:eastAsia="ru-RU"/>
        </w:rPr>
        <w:t>: следы от обуви и отпечатки рук </w:t>
      </w:r>
      <w:r w:rsidRPr="009B1061">
        <w:rPr>
          <w:rFonts w:ascii="Times New Roman" w:hAnsi="Times New Roman"/>
          <w:i/>
          <w:iCs/>
          <w:color w:val="111111"/>
          <w:sz w:val="24"/>
          <w:szCs w:val="28"/>
          <w:bdr w:val="none" w:sz="0" w:space="0" w:color="auto" w:frame="1"/>
          <w:lang w:eastAsia="ru-RU"/>
        </w:rPr>
        <w:t>(расклеены в кабинете)</w:t>
      </w:r>
      <w:r w:rsidRPr="009B1061">
        <w:rPr>
          <w:rFonts w:ascii="Times New Roman" w:hAnsi="Times New Roman"/>
          <w:color w:val="111111"/>
          <w:sz w:val="24"/>
          <w:szCs w:val="28"/>
          <w:lang w:eastAsia="ru-RU"/>
        </w:rPr>
        <w:t>. Вам необходимо отыскать все улики, на обратной стороне следов и отпечатков вы найдете информацию, кооторая поможет вам в расследовании преступления.</w:t>
      </w:r>
    </w:p>
    <w:p w:rsidR="002B09A0" w:rsidRPr="009B1061" w:rsidRDefault="002B09A0" w:rsidP="00FC14B3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8"/>
          <w:lang w:eastAsia="ru-RU"/>
        </w:rPr>
      </w:pPr>
      <w:r w:rsidRPr="009B1061">
        <w:rPr>
          <w:rFonts w:ascii="Times New Roman" w:hAnsi="Times New Roman"/>
          <w:color w:val="111111"/>
          <w:sz w:val="24"/>
          <w:szCs w:val="28"/>
          <w:u w:val="single"/>
          <w:bdr w:val="none" w:sz="0" w:space="0" w:color="auto" w:frame="1"/>
          <w:lang w:eastAsia="ru-RU"/>
        </w:rPr>
        <w:t>Слова на следах</w:t>
      </w:r>
      <w:r w:rsidRPr="009B1061">
        <w:rPr>
          <w:rFonts w:ascii="Times New Roman" w:hAnsi="Times New Roman"/>
          <w:color w:val="111111"/>
          <w:sz w:val="24"/>
          <w:szCs w:val="28"/>
          <w:lang w:eastAsia="ru-RU"/>
        </w:rPr>
        <w:t>: - для первой команды</w:t>
      </w:r>
    </w:p>
    <w:p w:rsidR="002B09A0" w:rsidRPr="009B1061" w:rsidRDefault="002B09A0" w:rsidP="00364F1E">
      <w:pPr>
        <w:spacing w:before="225" w:after="225" w:line="240" w:lineRule="auto"/>
        <w:ind w:firstLine="360"/>
        <w:rPr>
          <w:rFonts w:ascii="Times New Roman" w:hAnsi="Times New Roman"/>
          <w:color w:val="111111"/>
          <w:sz w:val="24"/>
          <w:szCs w:val="28"/>
          <w:lang w:eastAsia="ru-RU"/>
        </w:rPr>
      </w:pPr>
      <w:r w:rsidRPr="009B1061">
        <w:rPr>
          <w:rFonts w:ascii="Times New Roman" w:hAnsi="Times New Roman"/>
          <w:color w:val="111111"/>
          <w:sz w:val="24"/>
          <w:szCs w:val="28"/>
          <w:lang w:eastAsia="ru-RU"/>
        </w:rPr>
        <w:t>1. 14 лет  2. телефон   3. куртка   4. Долг  5. статья 158 УК РФ 6. шантаж</w:t>
      </w:r>
    </w:p>
    <w:p w:rsidR="002B09A0" w:rsidRPr="009B1061" w:rsidRDefault="002B09A0" w:rsidP="003228B6">
      <w:pPr>
        <w:spacing w:before="225" w:after="225" w:line="240" w:lineRule="auto"/>
        <w:ind w:firstLine="360"/>
        <w:rPr>
          <w:rFonts w:ascii="Times New Roman" w:hAnsi="Times New Roman"/>
          <w:color w:val="111111"/>
          <w:sz w:val="24"/>
          <w:szCs w:val="28"/>
          <w:lang w:eastAsia="ru-RU"/>
        </w:rPr>
      </w:pPr>
      <w:r w:rsidRPr="009B1061">
        <w:rPr>
          <w:rFonts w:ascii="Times New Roman" w:hAnsi="Times New Roman"/>
          <w:color w:val="111111"/>
          <w:sz w:val="24"/>
          <w:szCs w:val="28"/>
          <w:lang w:eastAsia="ru-RU"/>
        </w:rPr>
        <w:t>- для второй команды</w:t>
      </w:r>
    </w:p>
    <w:p w:rsidR="002B09A0" w:rsidRPr="009B1061" w:rsidRDefault="002B09A0" w:rsidP="00364F1E">
      <w:pPr>
        <w:spacing w:before="225" w:after="225" w:line="240" w:lineRule="auto"/>
        <w:ind w:firstLine="360"/>
        <w:rPr>
          <w:rFonts w:ascii="Times New Roman" w:hAnsi="Times New Roman"/>
          <w:color w:val="111111"/>
          <w:sz w:val="24"/>
          <w:szCs w:val="28"/>
          <w:lang w:eastAsia="ru-RU"/>
        </w:rPr>
      </w:pPr>
      <w:r w:rsidRPr="009B1061">
        <w:rPr>
          <w:rFonts w:ascii="Times New Roman" w:hAnsi="Times New Roman"/>
          <w:color w:val="111111"/>
          <w:sz w:val="24"/>
          <w:szCs w:val="28"/>
          <w:lang w:eastAsia="ru-RU"/>
        </w:rPr>
        <w:t>1. 16 лет   2. друзья  3. деньги  4. алкоголь  5. мы-взрослые 6. статья 20-20 КоАП РФ</w:t>
      </w:r>
    </w:p>
    <w:p w:rsidR="002B09A0" w:rsidRPr="009B1061" w:rsidRDefault="002B09A0" w:rsidP="003228B6">
      <w:pPr>
        <w:spacing w:before="225" w:after="225" w:line="240" w:lineRule="auto"/>
        <w:ind w:firstLine="360"/>
        <w:rPr>
          <w:rFonts w:ascii="Times New Roman" w:hAnsi="Times New Roman"/>
          <w:color w:val="111111"/>
          <w:sz w:val="24"/>
          <w:szCs w:val="28"/>
          <w:lang w:eastAsia="ru-RU"/>
        </w:rPr>
      </w:pPr>
      <w:r w:rsidRPr="009B1061">
        <w:rPr>
          <w:rFonts w:ascii="Times New Roman" w:hAnsi="Times New Roman"/>
          <w:color w:val="111111"/>
          <w:sz w:val="24"/>
          <w:szCs w:val="28"/>
          <w:lang w:eastAsia="ru-RU"/>
        </w:rPr>
        <w:t>- для третьей команды</w:t>
      </w:r>
    </w:p>
    <w:p w:rsidR="002B09A0" w:rsidRPr="009B1061" w:rsidRDefault="002B09A0" w:rsidP="00364F1E">
      <w:pPr>
        <w:spacing w:before="225" w:after="225" w:line="240" w:lineRule="auto"/>
        <w:ind w:firstLine="360"/>
        <w:rPr>
          <w:rFonts w:ascii="Times New Roman" w:hAnsi="Times New Roman"/>
          <w:color w:val="111111"/>
          <w:sz w:val="24"/>
          <w:szCs w:val="28"/>
          <w:lang w:eastAsia="ru-RU"/>
        </w:rPr>
      </w:pPr>
      <w:r w:rsidRPr="009B1061">
        <w:rPr>
          <w:rFonts w:ascii="Times New Roman" w:hAnsi="Times New Roman"/>
          <w:color w:val="111111"/>
          <w:sz w:val="24"/>
          <w:szCs w:val="28"/>
          <w:lang w:eastAsia="ru-RU"/>
        </w:rPr>
        <w:t>1. ссора  2. 14 лет  3. подкараулил  4. драка  5. перелом руки 6. статья 112 УК РФ</w:t>
      </w:r>
    </w:p>
    <w:p w:rsidR="002B09A0" w:rsidRPr="009B1061" w:rsidRDefault="002B09A0" w:rsidP="003228B6">
      <w:pPr>
        <w:spacing w:before="225" w:after="225" w:line="240" w:lineRule="auto"/>
        <w:ind w:firstLine="360"/>
        <w:rPr>
          <w:rFonts w:ascii="Times New Roman" w:hAnsi="Times New Roman"/>
          <w:color w:val="111111"/>
          <w:sz w:val="24"/>
          <w:szCs w:val="28"/>
          <w:lang w:eastAsia="ru-RU"/>
        </w:rPr>
      </w:pPr>
      <w:r w:rsidRPr="009B1061">
        <w:rPr>
          <w:rFonts w:ascii="Times New Roman" w:hAnsi="Times New Roman"/>
          <w:color w:val="111111"/>
          <w:sz w:val="24"/>
          <w:szCs w:val="28"/>
          <w:lang w:eastAsia="ru-RU"/>
        </w:rPr>
        <w:t>- для четвертой команды</w:t>
      </w:r>
    </w:p>
    <w:p w:rsidR="002B09A0" w:rsidRPr="009B1061" w:rsidRDefault="002B09A0" w:rsidP="00364F1E">
      <w:pPr>
        <w:spacing w:before="225" w:after="225" w:line="240" w:lineRule="auto"/>
        <w:rPr>
          <w:rFonts w:ascii="Times New Roman" w:hAnsi="Times New Roman"/>
          <w:color w:val="111111"/>
          <w:sz w:val="24"/>
          <w:szCs w:val="28"/>
          <w:lang w:eastAsia="ru-RU"/>
        </w:rPr>
      </w:pPr>
      <w:r w:rsidRPr="009B1061">
        <w:rPr>
          <w:rFonts w:ascii="Times New Roman" w:hAnsi="Times New Roman"/>
          <w:color w:val="111111"/>
          <w:sz w:val="24"/>
          <w:szCs w:val="28"/>
          <w:lang w:eastAsia="ru-RU"/>
        </w:rPr>
        <w:t>1. компания подростков 2. алкогольные напитки 3. территория детского сада</w:t>
      </w:r>
    </w:p>
    <w:p w:rsidR="002B09A0" w:rsidRPr="009B1061" w:rsidRDefault="002B09A0" w:rsidP="00364F1E">
      <w:pPr>
        <w:spacing w:before="225" w:after="225" w:line="240" w:lineRule="auto"/>
        <w:rPr>
          <w:rFonts w:ascii="Times New Roman" w:hAnsi="Times New Roman"/>
          <w:color w:val="111111"/>
          <w:sz w:val="24"/>
          <w:szCs w:val="28"/>
          <w:lang w:eastAsia="ru-RU"/>
        </w:rPr>
      </w:pPr>
      <w:r w:rsidRPr="009B1061">
        <w:rPr>
          <w:rFonts w:ascii="Times New Roman" w:hAnsi="Times New Roman"/>
          <w:color w:val="111111"/>
          <w:sz w:val="24"/>
          <w:szCs w:val="28"/>
          <w:lang w:eastAsia="ru-RU"/>
        </w:rPr>
        <w:t>4. 16 лет  5. спокойствие  6. статья 20.21 КоАП РФ</w:t>
      </w:r>
    </w:p>
    <w:p w:rsidR="002B09A0" w:rsidRPr="009B1061" w:rsidRDefault="002B09A0" w:rsidP="009A0A48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8"/>
          <w:lang w:eastAsia="ru-RU"/>
        </w:rPr>
      </w:pPr>
      <w:r w:rsidRPr="009B1061">
        <w:rPr>
          <w:rFonts w:ascii="Times New Roman" w:hAnsi="Times New Roman"/>
          <w:color w:val="111111"/>
          <w:sz w:val="24"/>
          <w:szCs w:val="28"/>
          <w:lang w:eastAsia="ru-RU"/>
        </w:rPr>
        <w:t>Преступник на месте преступления оставил </w:t>
      </w:r>
      <w:r w:rsidRPr="009B1061">
        <w:rPr>
          <w:rFonts w:ascii="Times New Roman" w:hAnsi="Times New Roman"/>
          <w:color w:val="111111"/>
          <w:sz w:val="24"/>
          <w:szCs w:val="28"/>
          <w:u w:val="single"/>
          <w:bdr w:val="none" w:sz="0" w:space="0" w:color="auto" w:frame="1"/>
          <w:lang w:eastAsia="ru-RU"/>
        </w:rPr>
        <w:t>улики</w:t>
      </w:r>
      <w:r w:rsidRPr="009B1061">
        <w:rPr>
          <w:rFonts w:ascii="Times New Roman" w:hAnsi="Times New Roman"/>
          <w:color w:val="111111"/>
          <w:sz w:val="24"/>
          <w:szCs w:val="28"/>
          <w:lang w:eastAsia="ru-RU"/>
        </w:rPr>
        <w:t xml:space="preserve">: следы от обуви и отпечатки рук. Вам необходимо отыскать все улики, на обратной стороне следов и отпечатков вы найдете информацию, кооторая поможет вам в расследовании преступления. </w:t>
      </w:r>
      <w:r w:rsidRPr="009B1061">
        <w:rPr>
          <w:rFonts w:ascii="Times New Roman" w:hAnsi="Times New Roman"/>
          <w:color w:val="111111"/>
          <w:sz w:val="24"/>
          <w:szCs w:val="28"/>
          <w:u w:val="single"/>
          <w:bdr w:val="none" w:sz="0" w:space="0" w:color="auto" w:frame="1"/>
          <w:lang w:eastAsia="ru-RU"/>
        </w:rPr>
        <w:t>Хранитель</w:t>
      </w:r>
      <w:r w:rsidRPr="009B1061">
        <w:rPr>
          <w:rFonts w:ascii="Times New Roman" w:hAnsi="Times New Roman"/>
          <w:color w:val="111111"/>
          <w:sz w:val="24"/>
          <w:szCs w:val="28"/>
          <w:lang w:eastAsia="ru-RU"/>
        </w:rPr>
        <w:t>: Как вы думаете что произошло? </w:t>
      </w:r>
      <w:r w:rsidRPr="009B1061">
        <w:rPr>
          <w:rFonts w:ascii="Times New Roman" w:hAnsi="Times New Roman"/>
          <w:i/>
          <w:iCs/>
          <w:color w:val="111111"/>
          <w:sz w:val="24"/>
          <w:szCs w:val="28"/>
          <w:bdr w:val="none" w:sz="0" w:space="0" w:color="auto" w:frame="1"/>
          <w:lang w:eastAsia="ru-RU"/>
        </w:rPr>
        <w:t>(дети высказывают свои версии случившегося)</w:t>
      </w:r>
    </w:p>
    <w:p w:rsidR="002B09A0" w:rsidRPr="009B1061" w:rsidRDefault="002B09A0" w:rsidP="00FC14B3">
      <w:pPr>
        <w:spacing w:after="0" w:line="240" w:lineRule="auto"/>
        <w:rPr>
          <w:rFonts w:ascii="Times New Roman" w:hAnsi="Times New Roman"/>
          <w:color w:val="111111"/>
          <w:sz w:val="24"/>
          <w:szCs w:val="28"/>
          <w:lang w:eastAsia="ru-RU"/>
        </w:rPr>
      </w:pPr>
    </w:p>
    <w:p w:rsidR="002B09A0" w:rsidRPr="009B1061" w:rsidRDefault="002B09A0" w:rsidP="009A0A48">
      <w:pPr>
        <w:spacing w:after="0" w:line="240" w:lineRule="auto"/>
        <w:ind w:firstLine="360"/>
        <w:rPr>
          <w:rFonts w:ascii="Times New Roman" w:hAnsi="Times New Roman"/>
          <w:b/>
          <w:color w:val="111111"/>
          <w:sz w:val="24"/>
          <w:szCs w:val="28"/>
          <w:u w:val="single"/>
          <w:bdr w:val="none" w:sz="0" w:space="0" w:color="auto" w:frame="1"/>
          <w:lang w:eastAsia="ru-RU"/>
        </w:rPr>
      </w:pPr>
      <w:r w:rsidRPr="009B1061">
        <w:rPr>
          <w:rFonts w:ascii="Times New Roman" w:hAnsi="Times New Roman"/>
          <w:b/>
          <w:color w:val="111111"/>
          <w:sz w:val="24"/>
          <w:szCs w:val="28"/>
          <w:u w:val="single"/>
          <w:bdr w:val="none" w:sz="0" w:space="0" w:color="auto" w:frame="1"/>
          <w:lang w:eastAsia="ru-RU"/>
        </w:rPr>
        <w:t xml:space="preserve">Участок № 6  «Раскрывайка» </w:t>
      </w:r>
    </w:p>
    <w:p w:rsidR="002B09A0" w:rsidRPr="009B1061" w:rsidRDefault="002B09A0" w:rsidP="00FC14B3">
      <w:pPr>
        <w:spacing w:after="0" w:line="240" w:lineRule="auto"/>
        <w:ind w:firstLine="360"/>
        <w:rPr>
          <w:rFonts w:ascii="Times New Roman" w:hAnsi="Times New Roman"/>
          <w:i/>
          <w:iCs/>
          <w:color w:val="111111"/>
          <w:sz w:val="24"/>
          <w:szCs w:val="28"/>
          <w:bdr w:val="none" w:sz="0" w:space="0" w:color="auto" w:frame="1"/>
          <w:lang w:eastAsia="ru-RU"/>
        </w:rPr>
      </w:pPr>
      <w:r w:rsidRPr="009B1061">
        <w:rPr>
          <w:rFonts w:ascii="Times New Roman" w:hAnsi="Times New Roman"/>
          <w:color w:val="111111"/>
          <w:sz w:val="24"/>
          <w:szCs w:val="28"/>
          <w:lang w:eastAsia="ru-RU"/>
        </w:rPr>
        <w:t>Преступник на месте преступления оставил </w:t>
      </w:r>
      <w:r w:rsidRPr="009B1061">
        <w:rPr>
          <w:rFonts w:ascii="Times New Roman" w:hAnsi="Times New Roman"/>
          <w:color w:val="111111"/>
          <w:sz w:val="24"/>
          <w:szCs w:val="28"/>
          <w:u w:val="single"/>
          <w:bdr w:val="none" w:sz="0" w:space="0" w:color="auto" w:frame="1"/>
          <w:lang w:eastAsia="ru-RU"/>
        </w:rPr>
        <w:t>улики</w:t>
      </w:r>
      <w:r w:rsidRPr="009B1061">
        <w:rPr>
          <w:rFonts w:ascii="Times New Roman" w:hAnsi="Times New Roman"/>
          <w:color w:val="111111"/>
          <w:sz w:val="24"/>
          <w:szCs w:val="28"/>
          <w:lang w:eastAsia="ru-RU"/>
        </w:rPr>
        <w:t>: следы от обуви и отпечатки рук </w:t>
      </w:r>
      <w:r w:rsidRPr="009B1061">
        <w:rPr>
          <w:rFonts w:ascii="Times New Roman" w:hAnsi="Times New Roman"/>
          <w:i/>
          <w:iCs/>
          <w:color w:val="111111"/>
          <w:sz w:val="24"/>
          <w:szCs w:val="28"/>
          <w:bdr w:val="none" w:sz="0" w:space="0" w:color="auto" w:frame="1"/>
          <w:lang w:eastAsia="ru-RU"/>
        </w:rPr>
        <w:t xml:space="preserve">(выбирают). </w:t>
      </w:r>
      <w:r w:rsidRPr="009B1061">
        <w:rPr>
          <w:rFonts w:ascii="Times New Roman" w:hAnsi="Times New Roman"/>
          <w:color w:val="111111"/>
          <w:sz w:val="24"/>
          <w:szCs w:val="28"/>
          <w:lang w:eastAsia="ru-RU"/>
        </w:rPr>
        <w:t xml:space="preserve"> Вам необходимо отыскать все улики, на обратной стороне следов и отпечатков вы найдете информацию, которая поможет вам в расследовании преступления. </w:t>
      </w:r>
      <w:r w:rsidRPr="009B1061">
        <w:rPr>
          <w:rFonts w:ascii="Times New Roman" w:hAnsi="Times New Roman"/>
          <w:color w:val="111111"/>
          <w:sz w:val="24"/>
          <w:szCs w:val="28"/>
          <w:u w:val="single"/>
          <w:bdr w:val="none" w:sz="0" w:space="0" w:color="auto" w:frame="1"/>
          <w:lang w:eastAsia="ru-RU"/>
        </w:rPr>
        <w:t>Хранитель</w:t>
      </w:r>
      <w:r w:rsidRPr="009B1061">
        <w:rPr>
          <w:rFonts w:ascii="Times New Roman" w:hAnsi="Times New Roman"/>
          <w:color w:val="111111"/>
          <w:sz w:val="24"/>
          <w:szCs w:val="28"/>
          <w:lang w:eastAsia="ru-RU"/>
        </w:rPr>
        <w:t>: Как вы думаете что произошло? </w:t>
      </w:r>
      <w:r w:rsidRPr="009B1061">
        <w:rPr>
          <w:rFonts w:ascii="Times New Roman" w:hAnsi="Times New Roman"/>
          <w:i/>
          <w:iCs/>
          <w:color w:val="111111"/>
          <w:sz w:val="24"/>
          <w:szCs w:val="28"/>
          <w:bdr w:val="none" w:sz="0" w:space="0" w:color="auto" w:frame="1"/>
          <w:lang w:eastAsia="ru-RU"/>
        </w:rPr>
        <w:t>(дети высказывают свои версии случившегося)</w:t>
      </w:r>
    </w:p>
    <w:p w:rsidR="002B09A0" w:rsidRPr="009B1061" w:rsidRDefault="002B09A0" w:rsidP="00854A6C">
      <w:pPr>
        <w:pStyle w:val="NormalWeb"/>
        <w:spacing w:line="240" w:lineRule="atLeast"/>
        <w:rPr>
          <w:rFonts w:cs="Arial"/>
          <w:color w:val="000000"/>
          <w:szCs w:val="27"/>
        </w:rPr>
      </w:pPr>
      <w:r w:rsidRPr="009B1061">
        <w:rPr>
          <w:color w:val="000000"/>
          <w:szCs w:val="27"/>
        </w:rPr>
        <w:t>9 этап: А теперь приступаем к творческой части нашей встречи. Следующее задание называется «Совета профи». Вам необходимо составить памятку «Как не стать жертвой преступления» ( для этого у вас есть бумага, фломастеры). Памятка должна содержать не менее 3-пунктов.</w:t>
      </w:r>
    </w:p>
    <w:p w:rsidR="002B09A0" w:rsidRPr="009B1061" w:rsidRDefault="002B09A0" w:rsidP="00A94A81">
      <w:pPr>
        <w:pStyle w:val="NormalWeb"/>
        <w:spacing w:line="240" w:lineRule="atLeast"/>
        <w:rPr>
          <w:rFonts w:cs="Arial"/>
          <w:color w:val="000000"/>
          <w:szCs w:val="27"/>
        </w:rPr>
      </w:pPr>
      <w:r w:rsidRPr="009B1061">
        <w:rPr>
          <w:color w:val="000000"/>
          <w:szCs w:val="27"/>
        </w:rPr>
        <w:t>- как не стать жертвой торговли людьми;</w:t>
      </w:r>
    </w:p>
    <w:p w:rsidR="002B09A0" w:rsidRPr="009B1061" w:rsidRDefault="002B09A0" w:rsidP="00A94A81">
      <w:pPr>
        <w:pStyle w:val="NormalWeb"/>
        <w:spacing w:line="240" w:lineRule="atLeast"/>
        <w:rPr>
          <w:rFonts w:cs="Arial"/>
          <w:color w:val="000000"/>
          <w:szCs w:val="27"/>
        </w:rPr>
      </w:pPr>
      <w:r w:rsidRPr="009B1061">
        <w:rPr>
          <w:color w:val="000000"/>
          <w:szCs w:val="27"/>
        </w:rPr>
        <w:t>- как не стать жертвой преступника из интернета ;</w:t>
      </w:r>
    </w:p>
    <w:p w:rsidR="002B09A0" w:rsidRPr="009B1061" w:rsidRDefault="002B09A0" w:rsidP="00A94A81">
      <w:pPr>
        <w:pStyle w:val="NormalWeb"/>
        <w:spacing w:line="240" w:lineRule="atLeast"/>
        <w:rPr>
          <w:rFonts w:cs="Arial"/>
          <w:color w:val="000000"/>
          <w:szCs w:val="27"/>
        </w:rPr>
      </w:pPr>
      <w:r w:rsidRPr="009B1061">
        <w:rPr>
          <w:color w:val="000000"/>
          <w:szCs w:val="27"/>
        </w:rPr>
        <w:t>- как не стать жертвой уличного вора;</w:t>
      </w:r>
    </w:p>
    <w:p w:rsidR="002B09A0" w:rsidRPr="009B1061" w:rsidRDefault="002B09A0" w:rsidP="00A94A81">
      <w:pPr>
        <w:spacing w:after="0" w:line="240" w:lineRule="auto"/>
        <w:rPr>
          <w:rFonts w:ascii="Times New Roman" w:hAnsi="Times New Roman"/>
          <w:color w:val="111111"/>
          <w:sz w:val="24"/>
          <w:szCs w:val="28"/>
          <w:lang w:eastAsia="ru-RU"/>
        </w:rPr>
      </w:pPr>
      <w:r w:rsidRPr="009B1061">
        <w:rPr>
          <w:rFonts w:ascii="Times New Roman" w:hAnsi="Times New Roman"/>
          <w:color w:val="000000"/>
          <w:sz w:val="24"/>
          <w:szCs w:val="27"/>
        </w:rPr>
        <w:t>- как не стать жертвой изнасилования.</w:t>
      </w:r>
    </w:p>
    <w:p w:rsidR="002B09A0" w:rsidRPr="009B1061" w:rsidRDefault="002B09A0" w:rsidP="003228B6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8"/>
          <w:lang w:eastAsia="ru-RU"/>
        </w:rPr>
      </w:pPr>
      <w:r w:rsidRPr="009B1061">
        <w:rPr>
          <w:rFonts w:ascii="Times New Roman" w:hAnsi="Times New Roman"/>
          <w:color w:val="111111"/>
          <w:sz w:val="24"/>
          <w:szCs w:val="28"/>
          <w:lang w:eastAsia="ru-RU"/>
        </w:rPr>
        <w:t>Памятку ребята представляют в зале..</w:t>
      </w:r>
    </w:p>
    <w:p w:rsidR="002B09A0" w:rsidRPr="009B1061" w:rsidRDefault="002B09A0" w:rsidP="00DE23D3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8"/>
          <w:lang w:eastAsia="ru-RU"/>
        </w:rPr>
      </w:pPr>
      <w:r w:rsidRPr="009B1061">
        <w:rPr>
          <w:rFonts w:ascii="Times New Roman" w:hAnsi="Times New Roman"/>
          <w:color w:val="111111"/>
          <w:sz w:val="24"/>
          <w:szCs w:val="28"/>
          <w:lang w:eastAsia="ru-RU"/>
        </w:rPr>
        <w:t>На этом конкурсная программа заканчивается, вы успешно </w:t>
      </w:r>
      <w:r w:rsidRPr="009B1061">
        <w:rPr>
          <w:rFonts w:ascii="Times New Roman" w:hAnsi="Times New Roman"/>
          <w:b/>
          <w:bCs/>
          <w:color w:val="111111"/>
          <w:sz w:val="24"/>
          <w:szCs w:val="28"/>
          <w:lang w:eastAsia="ru-RU"/>
        </w:rPr>
        <w:t>справились с заданиями</w:t>
      </w:r>
      <w:r w:rsidRPr="009B1061">
        <w:rPr>
          <w:rFonts w:ascii="Times New Roman" w:hAnsi="Times New Roman"/>
          <w:color w:val="111111"/>
          <w:sz w:val="24"/>
          <w:szCs w:val="28"/>
          <w:lang w:eastAsia="ru-RU"/>
        </w:rPr>
        <w:t>, сейчас наше жюри подсчитают баллы, озвучат победителей нашего правового квеста «Мы в теме». По готовности слово предоставляется жюри.</w:t>
      </w:r>
    </w:p>
    <w:p w:rsidR="002B09A0" w:rsidRPr="009B1061" w:rsidRDefault="002B09A0" w:rsidP="003228B6">
      <w:pPr>
        <w:spacing w:before="225" w:after="225" w:line="240" w:lineRule="auto"/>
        <w:ind w:firstLine="360"/>
        <w:rPr>
          <w:rFonts w:ascii="Times New Roman" w:hAnsi="Times New Roman"/>
          <w:color w:val="111111"/>
          <w:sz w:val="24"/>
          <w:szCs w:val="28"/>
          <w:lang w:eastAsia="ru-RU"/>
        </w:rPr>
      </w:pPr>
      <w:r w:rsidRPr="009B1061">
        <w:rPr>
          <w:rFonts w:ascii="Times New Roman" w:hAnsi="Times New Roman"/>
          <w:color w:val="111111"/>
          <w:sz w:val="24"/>
          <w:szCs w:val="28"/>
          <w:lang w:eastAsia="ru-RU"/>
        </w:rPr>
        <w:t>Подводятся итоги, награждаются победители.</w:t>
      </w:r>
    </w:p>
    <w:p w:rsidR="002B09A0" w:rsidRPr="009B1061" w:rsidRDefault="002B09A0" w:rsidP="00FC14B3">
      <w:pPr>
        <w:spacing w:before="225" w:after="225" w:line="240" w:lineRule="auto"/>
        <w:ind w:firstLine="360"/>
        <w:rPr>
          <w:rFonts w:ascii="Times New Roman" w:hAnsi="Times New Roman"/>
          <w:color w:val="111111"/>
          <w:sz w:val="24"/>
          <w:szCs w:val="28"/>
          <w:lang w:eastAsia="ru-RU"/>
        </w:rPr>
      </w:pPr>
      <w:r w:rsidRPr="009B1061">
        <w:rPr>
          <w:rFonts w:ascii="Times New Roman" w:hAnsi="Times New Roman"/>
          <w:color w:val="111111"/>
          <w:sz w:val="24"/>
          <w:szCs w:val="28"/>
          <w:lang w:eastAsia="ru-RU"/>
        </w:rPr>
        <w:t>1 место, (Грамота)2, 3, 4 место – благодарственные письма за участи</w:t>
      </w:r>
    </w:p>
    <w:p w:rsidR="002B09A0" w:rsidRPr="009B1061" w:rsidRDefault="002B09A0" w:rsidP="00FC14B3">
      <w:pPr>
        <w:pStyle w:val="NormalWeb"/>
        <w:spacing w:line="240" w:lineRule="atLeast"/>
        <w:rPr>
          <w:rFonts w:cs="Arial"/>
          <w:color w:val="000000"/>
          <w:szCs w:val="27"/>
        </w:rPr>
      </w:pPr>
      <w:r w:rsidRPr="009B1061">
        <w:rPr>
          <w:color w:val="000000"/>
          <w:szCs w:val="27"/>
        </w:rPr>
        <w:t xml:space="preserve"> Итак, наша встреча подходит к концу. Мы хотим вам всем сказать, что…</w:t>
      </w:r>
    </w:p>
    <w:p w:rsidR="002B09A0" w:rsidRPr="009B1061" w:rsidRDefault="002B09A0" w:rsidP="00A479EF">
      <w:pPr>
        <w:pStyle w:val="NormalWeb"/>
        <w:spacing w:line="240" w:lineRule="atLeast"/>
        <w:rPr>
          <w:rFonts w:cs="Arial"/>
          <w:color w:val="000000"/>
          <w:position w:val="6"/>
          <w:szCs w:val="27"/>
        </w:rPr>
      </w:pPr>
      <w:r w:rsidRPr="009B1061">
        <w:rPr>
          <w:color w:val="000000"/>
          <w:position w:val="6"/>
          <w:szCs w:val="27"/>
        </w:rPr>
        <w:t>Жизнь - возможность, используйте её,</w:t>
      </w:r>
      <w:r w:rsidRPr="009B1061">
        <w:rPr>
          <w:rFonts w:cs="Arial"/>
          <w:color w:val="000000"/>
          <w:position w:val="6"/>
          <w:szCs w:val="27"/>
        </w:rPr>
        <w:t xml:space="preserve"> </w:t>
      </w:r>
      <w:r w:rsidRPr="009B1061">
        <w:rPr>
          <w:color w:val="000000"/>
          <w:position w:val="6"/>
          <w:szCs w:val="27"/>
        </w:rPr>
        <w:t>Жизнь - красива, восхищайтесь ею,</w:t>
      </w:r>
    </w:p>
    <w:p w:rsidR="002B09A0" w:rsidRPr="009B1061" w:rsidRDefault="002B09A0" w:rsidP="00A479EF">
      <w:pPr>
        <w:pStyle w:val="NormalWeb"/>
        <w:spacing w:line="240" w:lineRule="atLeast"/>
        <w:rPr>
          <w:rFonts w:cs="Arial"/>
          <w:color w:val="000000"/>
          <w:position w:val="6"/>
          <w:szCs w:val="27"/>
        </w:rPr>
      </w:pPr>
      <w:r w:rsidRPr="009B1061">
        <w:rPr>
          <w:color w:val="000000"/>
          <w:position w:val="6"/>
          <w:szCs w:val="27"/>
        </w:rPr>
        <w:t>Жизнь - блаженство, вкушайте его,</w:t>
      </w:r>
      <w:r w:rsidRPr="009B1061">
        <w:rPr>
          <w:rFonts w:cs="Arial"/>
          <w:color w:val="000000"/>
          <w:position w:val="6"/>
          <w:szCs w:val="27"/>
        </w:rPr>
        <w:t xml:space="preserve"> </w:t>
      </w:r>
      <w:r w:rsidRPr="009B1061">
        <w:rPr>
          <w:color w:val="000000"/>
          <w:position w:val="6"/>
          <w:szCs w:val="27"/>
        </w:rPr>
        <w:t>Жизнь - мечта, осуществляйте её,</w:t>
      </w:r>
    </w:p>
    <w:p w:rsidR="002B09A0" w:rsidRPr="009B1061" w:rsidRDefault="002B09A0" w:rsidP="00A479EF">
      <w:pPr>
        <w:pStyle w:val="NormalWeb"/>
        <w:spacing w:line="240" w:lineRule="atLeast"/>
        <w:rPr>
          <w:rFonts w:cs="Arial"/>
          <w:color w:val="000000"/>
          <w:position w:val="6"/>
          <w:szCs w:val="27"/>
        </w:rPr>
      </w:pPr>
      <w:r w:rsidRPr="009B1061">
        <w:rPr>
          <w:b/>
          <w:bCs/>
          <w:color w:val="000000"/>
          <w:position w:val="6"/>
          <w:szCs w:val="27"/>
        </w:rPr>
        <w:t>Ведущий2 :</w:t>
      </w:r>
    </w:p>
    <w:p w:rsidR="002B09A0" w:rsidRPr="009B1061" w:rsidRDefault="002B09A0" w:rsidP="00A479EF">
      <w:pPr>
        <w:pStyle w:val="NormalWeb"/>
        <w:spacing w:line="240" w:lineRule="atLeast"/>
        <w:rPr>
          <w:rFonts w:cs="Arial"/>
          <w:color w:val="000000"/>
          <w:position w:val="6"/>
          <w:szCs w:val="27"/>
        </w:rPr>
      </w:pPr>
      <w:r w:rsidRPr="009B1061">
        <w:rPr>
          <w:color w:val="000000"/>
          <w:position w:val="6"/>
          <w:szCs w:val="27"/>
        </w:rPr>
        <w:t>Жизнь -вызов, примите его,</w:t>
      </w:r>
      <w:r w:rsidRPr="009B1061">
        <w:rPr>
          <w:rFonts w:cs="Arial"/>
          <w:color w:val="000000"/>
          <w:position w:val="6"/>
          <w:szCs w:val="27"/>
        </w:rPr>
        <w:t xml:space="preserve"> </w:t>
      </w:r>
      <w:r w:rsidRPr="009B1061">
        <w:rPr>
          <w:color w:val="000000"/>
          <w:position w:val="6"/>
          <w:szCs w:val="27"/>
        </w:rPr>
        <w:t>Жизнь. – игра, сыграйте в неё,</w:t>
      </w:r>
    </w:p>
    <w:p w:rsidR="002B09A0" w:rsidRPr="009B1061" w:rsidRDefault="002B09A0" w:rsidP="00A479EF">
      <w:pPr>
        <w:pStyle w:val="NormalWeb"/>
        <w:spacing w:line="240" w:lineRule="atLeast"/>
        <w:rPr>
          <w:rFonts w:cs="Arial"/>
          <w:color w:val="000000"/>
          <w:position w:val="6"/>
          <w:szCs w:val="27"/>
        </w:rPr>
      </w:pPr>
      <w:r w:rsidRPr="009B1061">
        <w:rPr>
          <w:color w:val="000000"/>
          <w:position w:val="6"/>
          <w:szCs w:val="27"/>
        </w:rPr>
        <w:t>Жизнь – богатство, дорожите им,</w:t>
      </w:r>
      <w:r w:rsidRPr="009B1061">
        <w:rPr>
          <w:rFonts w:cs="Arial"/>
          <w:color w:val="000000"/>
          <w:position w:val="6"/>
          <w:szCs w:val="27"/>
        </w:rPr>
        <w:t xml:space="preserve"> </w:t>
      </w:r>
      <w:r w:rsidRPr="009B1061">
        <w:rPr>
          <w:color w:val="000000"/>
          <w:position w:val="6"/>
          <w:szCs w:val="27"/>
        </w:rPr>
        <w:t>Жизнь – здоровье, берегите его,</w:t>
      </w:r>
    </w:p>
    <w:p w:rsidR="002B09A0" w:rsidRPr="009B1061" w:rsidRDefault="002B09A0" w:rsidP="00A479EF">
      <w:pPr>
        <w:pStyle w:val="NormalWeb"/>
        <w:spacing w:line="240" w:lineRule="atLeast"/>
        <w:rPr>
          <w:rFonts w:cs="Arial"/>
          <w:color w:val="000000"/>
          <w:position w:val="6"/>
          <w:szCs w:val="27"/>
        </w:rPr>
      </w:pPr>
      <w:r w:rsidRPr="009B1061">
        <w:rPr>
          <w:b/>
          <w:bCs/>
          <w:color w:val="000000"/>
          <w:position w:val="6"/>
          <w:szCs w:val="27"/>
        </w:rPr>
        <w:t>Веддущий 1 :</w:t>
      </w:r>
    </w:p>
    <w:p w:rsidR="002B09A0" w:rsidRPr="009B1061" w:rsidRDefault="002B09A0" w:rsidP="00A479EF">
      <w:pPr>
        <w:pStyle w:val="NormalWeb"/>
        <w:spacing w:line="240" w:lineRule="atLeast"/>
        <w:rPr>
          <w:rFonts w:cs="Arial"/>
          <w:color w:val="000000"/>
          <w:position w:val="6"/>
          <w:szCs w:val="27"/>
        </w:rPr>
      </w:pPr>
      <w:r w:rsidRPr="009B1061">
        <w:rPr>
          <w:color w:val="000000"/>
          <w:position w:val="6"/>
          <w:szCs w:val="27"/>
        </w:rPr>
        <w:t>Жизнь – любовь, наслаждайтесь ею,</w:t>
      </w:r>
      <w:r w:rsidRPr="009B1061">
        <w:rPr>
          <w:rFonts w:cs="Arial"/>
          <w:color w:val="000000"/>
          <w:position w:val="6"/>
          <w:szCs w:val="27"/>
        </w:rPr>
        <w:t xml:space="preserve">   </w:t>
      </w:r>
      <w:r w:rsidRPr="009B1061">
        <w:rPr>
          <w:color w:val="000000"/>
          <w:position w:val="6"/>
          <w:szCs w:val="27"/>
        </w:rPr>
        <w:t>Жизнь – тайна, познайте её,</w:t>
      </w:r>
    </w:p>
    <w:p w:rsidR="002B09A0" w:rsidRPr="009B1061" w:rsidRDefault="002B09A0" w:rsidP="00A479EF">
      <w:pPr>
        <w:pStyle w:val="NormalWeb"/>
        <w:spacing w:line="240" w:lineRule="atLeast"/>
        <w:rPr>
          <w:rFonts w:cs="Arial"/>
          <w:color w:val="000000"/>
          <w:position w:val="6"/>
          <w:szCs w:val="27"/>
        </w:rPr>
      </w:pPr>
      <w:r w:rsidRPr="009B1061">
        <w:rPr>
          <w:color w:val="000000"/>
          <w:position w:val="6"/>
          <w:szCs w:val="27"/>
        </w:rPr>
        <w:t>Жизнь – шанс, воспользуйтесь им,</w:t>
      </w:r>
      <w:r w:rsidRPr="009B1061">
        <w:rPr>
          <w:rFonts w:cs="Arial"/>
          <w:color w:val="000000"/>
          <w:position w:val="6"/>
          <w:szCs w:val="27"/>
        </w:rPr>
        <w:t xml:space="preserve"> </w:t>
      </w:r>
      <w:r w:rsidRPr="009B1061">
        <w:rPr>
          <w:color w:val="000000"/>
          <w:position w:val="6"/>
          <w:szCs w:val="27"/>
        </w:rPr>
        <w:t>Жизнь – песня, спойте её,</w:t>
      </w:r>
    </w:p>
    <w:p w:rsidR="002B09A0" w:rsidRPr="009B1061" w:rsidRDefault="002B09A0" w:rsidP="00A479EF">
      <w:pPr>
        <w:pStyle w:val="NormalWeb"/>
        <w:spacing w:line="240" w:lineRule="atLeast"/>
        <w:rPr>
          <w:rFonts w:cs="Arial"/>
          <w:color w:val="000000"/>
          <w:position w:val="6"/>
          <w:szCs w:val="27"/>
        </w:rPr>
      </w:pPr>
      <w:r w:rsidRPr="009B1061">
        <w:rPr>
          <w:b/>
          <w:bCs/>
          <w:color w:val="000000"/>
          <w:position w:val="6"/>
          <w:szCs w:val="27"/>
        </w:rPr>
        <w:t>Ведущий 2 :</w:t>
      </w:r>
    </w:p>
    <w:p w:rsidR="002B09A0" w:rsidRPr="009B1061" w:rsidRDefault="002B09A0" w:rsidP="00A479EF">
      <w:pPr>
        <w:pStyle w:val="NormalWeb"/>
        <w:spacing w:line="240" w:lineRule="atLeast"/>
        <w:rPr>
          <w:rFonts w:cs="Arial"/>
          <w:color w:val="000000"/>
          <w:position w:val="6"/>
          <w:szCs w:val="27"/>
        </w:rPr>
      </w:pPr>
      <w:r w:rsidRPr="009B1061">
        <w:rPr>
          <w:color w:val="000000"/>
          <w:position w:val="6"/>
          <w:szCs w:val="27"/>
        </w:rPr>
        <w:t>Жизнь – прекрасна, не губите её,</w:t>
      </w:r>
    </w:p>
    <w:p w:rsidR="002B09A0" w:rsidRPr="009B1061" w:rsidRDefault="002B09A0" w:rsidP="00A479EF">
      <w:pPr>
        <w:pStyle w:val="NormalWeb"/>
        <w:spacing w:line="240" w:lineRule="atLeast"/>
        <w:rPr>
          <w:rFonts w:cs="Arial"/>
          <w:color w:val="000000"/>
          <w:position w:val="6"/>
          <w:szCs w:val="27"/>
        </w:rPr>
      </w:pPr>
      <w:r w:rsidRPr="009B1061">
        <w:rPr>
          <w:color w:val="000000"/>
          <w:position w:val="6"/>
          <w:szCs w:val="27"/>
        </w:rPr>
        <w:t>Жизнь – это жизнь, боритесь за неё.</w:t>
      </w:r>
    </w:p>
    <w:p w:rsidR="002B09A0" w:rsidRPr="009B1061" w:rsidRDefault="002B09A0" w:rsidP="00A02C83">
      <w:pPr>
        <w:pStyle w:val="NormalWeb"/>
        <w:spacing w:line="240" w:lineRule="atLeast"/>
        <w:rPr>
          <w:rFonts w:cs="Arial"/>
          <w:color w:val="000000"/>
          <w:position w:val="6"/>
          <w:szCs w:val="27"/>
        </w:rPr>
      </w:pPr>
      <w:r w:rsidRPr="009B1061">
        <w:t>Мы – за жизнь без преступлений и правонарушений!</w:t>
      </w:r>
      <w:r w:rsidRPr="009B1061">
        <w:rPr>
          <w:rFonts w:cs="Arial"/>
        </w:rPr>
        <w:t xml:space="preserve">   </w:t>
      </w:r>
      <w:r w:rsidRPr="009B1061">
        <w:t>Мы за светлый 21 век!</w:t>
      </w:r>
    </w:p>
    <w:p w:rsidR="002B09A0" w:rsidRPr="009B1061" w:rsidRDefault="002B09A0" w:rsidP="007C2B47">
      <w:pPr>
        <w:rPr>
          <w:rFonts w:ascii="Times New Roman" w:hAnsi="Times New Roman"/>
          <w:sz w:val="24"/>
          <w:szCs w:val="28"/>
        </w:rPr>
      </w:pPr>
    </w:p>
    <w:p w:rsidR="002B09A0" w:rsidRDefault="002B09A0" w:rsidP="00AD4144">
      <w:pPr>
        <w:tabs>
          <w:tab w:val="left" w:pos="1830"/>
        </w:tabs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ab/>
      </w:r>
    </w:p>
    <w:p w:rsidR="002B09A0" w:rsidRPr="00AD4144" w:rsidRDefault="002B09A0" w:rsidP="00AD4144">
      <w:pPr>
        <w:tabs>
          <w:tab w:val="left" w:pos="1830"/>
        </w:tabs>
        <w:rPr>
          <w:rFonts w:ascii="Times New Roman" w:hAnsi="Times New Roman"/>
          <w:sz w:val="24"/>
          <w:szCs w:val="28"/>
        </w:rPr>
      </w:pPr>
    </w:p>
    <w:sectPr w:rsidR="002B09A0" w:rsidRPr="00AD4144" w:rsidSect="006D5A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A444C"/>
    <w:multiLevelType w:val="multilevel"/>
    <w:tmpl w:val="D7D0F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6691AE3"/>
    <w:multiLevelType w:val="multilevel"/>
    <w:tmpl w:val="3B7C5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6743A67"/>
    <w:multiLevelType w:val="multilevel"/>
    <w:tmpl w:val="7BFCF1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B225125"/>
    <w:multiLevelType w:val="multilevel"/>
    <w:tmpl w:val="5D529A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B2A02ED"/>
    <w:multiLevelType w:val="multilevel"/>
    <w:tmpl w:val="24FAE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"/>
      <w:lvlJc w:val="left"/>
      <w:pPr>
        <w:ind w:left="1440" w:hanging="360"/>
      </w:pPr>
      <w:rPr>
        <w:rFonts w:cs="Times New Roman" w:hint="default"/>
      </w:rPr>
    </w:lvl>
    <w:lvl w:ilvl="2">
      <w:start w:val="6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1504A65"/>
    <w:multiLevelType w:val="multilevel"/>
    <w:tmpl w:val="98FEB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7111781"/>
    <w:multiLevelType w:val="multilevel"/>
    <w:tmpl w:val="DAA44DA4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entative="1">
      <w:start w:val="1"/>
      <w:numFmt w:val="lowerLetter"/>
      <w:lvlText w:val="%3."/>
      <w:lvlJc w:val="left"/>
      <w:pPr>
        <w:tabs>
          <w:tab w:val="num" w:pos="2084"/>
        </w:tabs>
        <w:ind w:left="2084" w:hanging="360"/>
      </w:pPr>
      <w:rPr>
        <w:rFonts w:cs="Times New Roman"/>
      </w:rPr>
    </w:lvl>
    <w:lvl w:ilvl="3" w:tentative="1">
      <w:start w:val="1"/>
      <w:numFmt w:val="lowerLetter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entative="1">
      <w:start w:val="1"/>
      <w:numFmt w:val="lowerLetter"/>
      <w:lvlText w:val="%6."/>
      <w:lvlJc w:val="left"/>
      <w:pPr>
        <w:tabs>
          <w:tab w:val="num" w:pos="4244"/>
        </w:tabs>
        <w:ind w:left="4244" w:hanging="360"/>
      </w:pPr>
      <w:rPr>
        <w:rFonts w:cs="Times New Roman"/>
      </w:rPr>
    </w:lvl>
    <w:lvl w:ilvl="6" w:tentative="1">
      <w:start w:val="1"/>
      <w:numFmt w:val="lowerLetter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entative="1">
      <w:start w:val="1"/>
      <w:numFmt w:val="lowerLetter"/>
      <w:lvlText w:val="%9."/>
      <w:lvlJc w:val="left"/>
      <w:pPr>
        <w:tabs>
          <w:tab w:val="num" w:pos="6404"/>
        </w:tabs>
        <w:ind w:left="6404" w:hanging="360"/>
      </w:pPr>
      <w:rPr>
        <w:rFonts w:cs="Times New Roman"/>
      </w:rPr>
    </w:lvl>
  </w:abstractNum>
  <w:abstractNum w:abstractNumId="7">
    <w:nsid w:val="199F0C9A"/>
    <w:multiLevelType w:val="multilevel"/>
    <w:tmpl w:val="625CD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B832A31"/>
    <w:multiLevelType w:val="multilevel"/>
    <w:tmpl w:val="D63C4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1B44191"/>
    <w:multiLevelType w:val="multilevel"/>
    <w:tmpl w:val="2638C02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23023EBD"/>
    <w:multiLevelType w:val="multilevel"/>
    <w:tmpl w:val="6B168A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ADE481A"/>
    <w:multiLevelType w:val="multilevel"/>
    <w:tmpl w:val="9064F97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2FEA5BAC"/>
    <w:multiLevelType w:val="multilevel"/>
    <w:tmpl w:val="305CC8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3B5B62A8"/>
    <w:multiLevelType w:val="multilevel"/>
    <w:tmpl w:val="47B0B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BBD7BC9"/>
    <w:multiLevelType w:val="multilevel"/>
    <w:tmpl w:val="2F6C92E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431D6417"/>
    <w:multiLevelType w:val="multilevel"/>
    <w:tmpl w:val="C9009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4870310A"/>
    <w:multiLevelType w:val="multilevel"/>
    <w:tmpl w:val="2E388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5C1A12A3"/>
    <w:multiLevelType w:val="multilevel"/>
    <w:tmpl w:val="8EC23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5C480E65"/>
    <w:multiLevelType w:val="multilevel"/>
    <w:tmpl w:val="2E84C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65912627"/>
    <w:multiLevelType w:val="multilevel"/>
    <w:tmpl w:val="DAD00F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6DE5270D"/>
    <w:multiLevelType w:val="multilevel"/>
    <w:tmpl w:val="975ABF8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6DE711C3"/>
    <w:multiLevelType w:val="multilevel"/>
    <w:tmpl w:val="0E8A3B2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71AC1826"/>
    <w:multiLevelType w:val="multilevel"/>
    <w:tmpl w:val="35300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764753B9"/>
    <w:multiLevelType w:val="multilevel"/>
    <w:tmpl w:val="5594856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76DB7FD1"/>
    <w:multiLevelType w:val="multilevel"/>
    <w:tmpl w:val="6B4A7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cs="Times New Roman" w:hint="default"/>
        <w:b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8EF3DA8"/>
    <w:multiLevelType w:val="multilevel"/>
    <w:tmpl w:val="50345B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3"/>
  </w:num>
  <w:num w:numId="2">
    <w:abstractNumId w:val="0"/>
  </w:num>
  <w:num w:numId="3">
    <w:abstractNumId w:val="24"/>
  </w:num>
  <w:num w:numId="4">
    <w:abstractNumId w:val="8"/>
  </w:num>
  <w:num w:numId="5">
    <w:abstractNumId w:val="10"/>
  </w:num>
  <w:num w:numId="6">
    <w:abstractNumId w:val="7"/>
  </w:num>
  <w:num w:numId="7">
    <w:abstractNumId w:val="23"/>
  </w:num>
  <w:num w:numId="8">
    <w:abstractNumId w:val="22"/>
  </w:num>
  <w:num w:numId="9">
    <w:abstractNumId w:val="5"/>
  </w:num>
  <w:num w:numId="10">
    <w:abstractNumId w:val="17"/>
  </w:num>
  <w:num w:numId="11">
    <w:abstractNumId w:val="15"/>
  </w:num>
  <w:num w:numId="12">
    <w:abstractNumId w:val="9"/>
  </w:num>
  <w:num w:numId="13">
    <w:abstractNumId w:val="21"/>
  </w:num>
  <w:num w:numId="14">
    <w:abstractNumId w:val="19"/>
  </w:num>
  <w:num w:numId="15">
    <w:abstractNumId w:val="14"/>
  </w:num>
  <w:num w:numId="16">
    <w:abstractNumId w:val="6"/>
  </w:num>
  <w:num w:numId="17">
    <w:abstractNumId w:val="20"/>
  </w:num>
  <w:num w:numId="18">
    <w:abstractNumId w:val="2"/>
  </w:num>
  <w:num w:numId="19">
    <w:abstractNumId w:val="12"/>
  </w:num>
  <w:num w:numId="20">
    <w:abstractNumId w:val="25"/>
  </w:num>
  <w:num w:numId="21">
    <w:abstractNumId w:val="11"/>
  </w:num>
  <w:num w:numId="22">
    <w:abstractNumId w:val="18"/>
  </w:num>
  <w:num w:numId="23">
    <w:abstractNumId w:val="1"/>
  </w:num>
  <w:num w:numId="24">
    <w:abstractNumId w:val="3"/>
  </w:num>
  <w:num w:numId="25">
    <w:abstractNumId w:val="16"/>
  </w:num>
  <w:num w:numId="2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7928"/>
    <w:rsid w:val="00007362"/>
    <w:rsid w:val="00035BA6"/>
    <w:rsid w:val="00041ED9"/>
    <w:rsid w:val="00054386"/>
    <w:rsid w:val="00056B77"/>
    <w:rsid w:val="00075627"/>
    <w:rsid w:val="001150B9"/>
    <w:rsid w:val="001176E2"/>
    <w:rsid w:val="0013451C"/>
    <w:rsid w:val="0014060B"/>
    <w:rsid w:val="001650B2"/>
    <w:rsid w:val="001E00BE"/>
    <w:rsid w:val="001E3193"/>
    <w:rsid w:val="00204E23"/>
    <w:rsid w:val="00207019"/>
    <w:rsid w:val="00252005"/>
    <w:rsid w:val="00275709"/>
    <w:rsid w:val="00277A0C"/>
    <w:rsid w:val="002B09A0"/>
    <w:rsid w:val="002B32EF"/>
    <w:rsid w:val="002B508B"/>
    <w:rsid w:val="002C1243"/>
    <w:rsid w:val="002C5FA6"/>
    <w:rsid w:val="002D6B0C"/>
    <w:rsid w:val="002F750F"/>
    <w:rsid w:val="00312112"/>
    <w:rsid w:val="00315BB3"/>
    <w:rsid w:val="003228B6"/>
    <w:rsid w:val="00327928"/>
    <w:rsid w:val="00364F1E"/>
    <w:rsid w:val="00365BFA"/>
    <w:rsid w:val="00370FFB"/>
    <w:rsid w:val="0039381A"/>
    <w:rsid w:val="003A543C"/>
    <w:rsid w:val="003A5862"/>
    <w:rsid w:val="003A5BC0"/>
    <w:rsid w:val="003D3509"/>
    <w:rsid w:val="003E27BD"/>
    <w:rsid w:val="00407D51"/>
    <w:rsid w:val="00433594"/>
    <w:rsid w:val="00443AD7"/>
    <w:rsid w:val="00446755"/>
    <w:rsid w:val="00473783"/>
    <w:rsid w:val="00476561"/>
    <w:rsid w:val="00497DDB"/>
    <w:rsid w:val="004C0769"/>
    <w:rsid w:val="004C6013"/>
    <w:rsid w:val="004D320D"/>
    <w:rsid w:val="004D78A2"/>
    <w:rsid w:val="00507697"/>
    <w:rsid w:val="005575C8"/>
    <w:rsid w:val="005579B3"/>
    <w:rsid w:val="005C4465"/>
    <w:rsid w:val="005E4733"/>
    <w:rsid w:val="00603B53"/>
    <w:rsid w:val="00640BE1"/>
    <w:rsid w:val="00666D0A"/>
    <w:rsid w:val="006A51DB"/>
    <w:rsid w:val="006C6604"/>
    <w:rsid w:val="006D5A29"/>
    <w:rsid w:val="00732C98"/>
    <w:rsid w:val="00737CB4"/>
    <w:rsid w:val="0074120B"/>
    <w:rsid w:val="00793CE9"/>
    <w:rsid w:val="007B5295"/>
    <w:rsid w:val="007C2B47"/>
    <w:rsid w:val="007C35F9"/>
    <w:rsid w:val="007E54A0"/>
    <w:rsid w:val="007F2170"/>
    <w:rsid w:val="00817925"/>
    <w:rsid w:val="00821764"/>
    <w:rsid w:val="00853476"/>
    <w:rsid w:val="00854A6C"/>
    <w:rsid w:val="00877264"/>
    <w:rsid w:val="008818EA"/>
    <w:rsid w:val="008A11C3"/>
    <w:rsid w:val="008C50C7"/>
    <w:rsid w:val="008D062C"/>
    <w:rsid w:val="008E2EDD"/>
    <w:rsid w:val="008F1DCE"/>
    <w:rsid w:val="00924AD3"/>
    <w:rsid w:val="00943CC8"/>
    <w:rsid w:val="00960744"/>
    <w:rsid w:val="009A0A48"/>
    <w:rsid w:val="009A1D32"/>
    <w:rsid w:val="009B1061"/>
    <w:rsid w:val="009C2103"/>
    <w:rsid w:val="009F107B"/>
    <w:rsid w:val="00A02C83"/>
    <w:rsid w:val="00A479EF"/>
    <w:rsid w:val="00A94A81"/>
    <w:rsid w:val="00AA1C23"/>
    <w:rsid w:val="00AD4144"/>
    <w:rsid w:val="00AE7A4E"/>
    <w:rsid w:val="00AF7A73"/>
    <w:rsid w:val="00B31AB5"/>
    <w:rsid w:val="00B62954"/>
    <w:rsid w:val="00B77E2E"/>
    <w:rsid w:val="00B877F1"/>
    <w:rsid w:val="00BA3BB5"/>
    <w:rsid w:val="00C04ABD"/>
    <w:rsid w:val="00CB0CE0"/>
    <w:rsid w:val="00CD2BE2"/>
    <w:rsid w:val="00CF5770"/>
    <w:rsid w:val="00D463F2"/>
    <w:rsid w:val="00D77DE4"/>
    <w:rsid w:val="00D90784"/>
    <w:rsid w:val="00DA2F43"/>
    <w:rsid w:val="00DB311C"/>
    <w:rsid w:val="00DE1B85"/>
    <w:rsid w:val="00DE23D3"/>
    <w:rsid w:val="00E209FD"/>
    <w:rsid w:val="00E554DB"/>
    <w:rsid w:val="00E713C5"/>
    <w:rsid w:val="00E90F95"/>
    <w:rsid w:val="00EA5899"/>
    <w:rsid w:val="00EB1B1A"/>
    <w:rsid w:val="00F006F2"/>
    <w:rsid w:val="00F332E4"/>
    <w:rsid w:val="00F5135D"/>
    <w:rsid w:val="00F62318"/>
    <w:rsid w:val="00FC14B3"/>
    <w:rsid w:val="00FE24BC"/>
    <w:rsid w:val="00FE7AF5"/>
    <w:rsid w:val="00FF0F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4386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locked/>
    <w:rsid w:val="00793CE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paragraph" w:styleId="Heading2">
    <w:name w:val="heading 2"/>
    <w:basedOn w:val="Normal"/>
    <w:link w:val="Heading2Char"/>
    <w:uiPriority w:val="99"/>
    <w:qFormat/>
    <w:locked/>
    <w:rsid w:val="00793CE9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41ED9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41ED9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styleId="Hyperlink">
    <w:name w:val="Hyperlink"/>
    <w:basedOn w:val="DefaultParagraphFont"/>
    <w:uiPriority w:val="99"/>
    <w:rsid w:val="00327928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737CB4"/>
    <w:pPr>
      <w:ind w:left="720"/>
      <w:contextualSpacing/>
    </w:pPr>
  </w:style>
  <w:style w:type="paragraph" w:styleId="NormalWeb">
    <w:name w:val="Normal (Web)"/>
    <w:basedOn w:val="Normal"/>
    <w:uiPriority w:val="99"/>
    <w:semiHidden/>
    <w:rsid w:val="003121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headline">
    <w:name w:val="headline"/>
    <w:basedOn w:val="Normal"/>
    <w:uiPriority w:val="99"/>
    <w:rsid w:val="00793CE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locked/>
    <w:rsid w:val="00793CE9"/>
    <w:rPr>
      <w:rFonts w:cs="Times New Roman"/>
      <w:b/>
      <w:bCs/>
    </w:rPr>
  </w:style>
  <w:style w:type="table" w:styleId="TableGrid">
    <w:name w:val="Table Grid"/>
    <w:basedOn w:val="TableNormal"/>
    <w:uiPriority w:val="99"/>
    <w:locked/>
    <w:rsid w:val="00365BFA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1348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34863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348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3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348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710</TotalTime>
  <Pages>6</Pages>
  <Words>1641</Words>
  <Characters>9360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я</cp:lastModifiedBy>
  <cp:revision>31</cp:revision>
  <cp:lastPrinted>2018-04-26T18:23:00Z</cp:lastPrinted>
  <dcterms:created xsi:type="dcterms:W3CDTF">2016-11-18T04:52:00Z</dcterms:created>
  <dcterms:modified xsi:type="dcterms:W3CDTF">2018-06-16T19:05:00Z</dcterms:modified>
</cp:coreProperties>
</file>