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36F0" w:rsidRPr="00250639" w:rsidRDefault="000C13DE">
      <w:pPr>
        <w:pStyle w:val="a3"/>
      </w:pPr>
      <w:r>
        <w:t xml:space="preserve">Проект </w:t>
      </w:r>
    </w:p>
    <w:p w:rsidR="000736F0" w:rsidRDefault="000C13DE">
      <w:pPr>
        <w:pStyle w:val="1"/>
      </w:pPr>
      <w:r>
        <w:t xml:space="preserve">Мой 5 </w:t>
      </w:r>
      <w:r w:rsidR="001A1116">
        <w:t xml:space="preserve">«Г» </w:t>
      </w:r>
      <w:r>
        <w:t xml:space="preserve">класс </w:t>
      </w:r>
    </w:p>
    <w:p w:rsidR="006B5A03" w:rsidRPr="006B5A03" w:rsidRDefault="006B5A03" w:rsidP="006B5A03">
      <w:r>
        <w:t>Здравствуйте, дорогие читатели нашего журнала</w:t>
      </w:r>
      <w:r w:rsidR="007A7116">
        <w:t>. Я хочу заполнить эту страницу в истории</w:t>
      </w:r>
      <w:r w:rsidR="00885D73">
        <w:t xml:space="preserve"> 5 «Г» </w:t>
      </w:r>
      <w:r w:rsidR="007A7116">
        <w:t>класса. Надеюсь, что вы оцените мои рассуждения</w:t>
      </w:r>
      <w:r w:rsidR="005C57F7">
        <w:t xml:space="preserve">. </w:t>
      </w:r>
    </w:p>
    <w:p w:rsidR="00A246D9" w:rsidRDefault="00281372" w:rsidP="009C22E0">
      <w:pPr>
        <w:pStyle w:val="af7"/>
        <w:numPr>
          <w:ilvl w:val="0"/>
          <w:numId w:val="17"/>
        </w:numPr>
      </w:pPr>
      <w:r>
        <w:t xml:space="preserve">ФИ, возраст, сколько учишься в </w:t>
      </w:r>
      <w:r w:rsidR="00FB6F7E">
        <w:t xml:space="preserve">этом классном коллективе. </w:t>
      </w:r>
      <w:r w:rsidR="00555386">
        <w:t xml:space="preserve">Отношение к детям в классе </w:t>
      </w:r>
      <w:r w:rsidR="00CD172A">
        <w:t>(дружу, люблю вместе читать, играть, учиться, в чём помогает такое сотрудничество</w:t>
      </w:r>
      <w:r w:rsidR="00A246D9">
        <w:t>,</w:t>
      </w:r>
      <w:r w:rsidR="00CD172A">
        <w:t xml:space="preserve"> </w:t>
      </w:r>
      <w:r w:rsidR="00A246D9">
        <w:t>какие результаты совместной работы можете привести в пример)</w:t>
      </w:r>
      <w:r w:rsidR="00E13C4C">
        <w:t xml:space="preserve">. </w:t>
      </w:r>
    </w:p>
    <w:p w:rsidR="000736F0" w:rsidRPr="00250639" w:rsidRDefault="00A06E5D" w:rsidP="00A246D9">
      <w:pPr>
        <w:pStyle w:val="af7"/>
      </w:pPr>
      <w:r>
        <w:t>Начните своё представление так: Меня зовут… Мне… лет</w:t>
      </w:r>
      <w:r w:rsidR="00061EE5">
        <w:t xml:space="preserve">….. </w:t>
      </w:r>
    </w:p>
    <w:p w:rsidR="000736F0" w:rsidRPr="00250639" w:rsidRDefault="005707E2">
      <w:pPr>
        <w:jc w:val="center"/>
      </w:pPr>
      <w:r w:rsidRPr="00886630">
        <w:rPr>
          <w:noProof/>
          <w:lang w:val="cs-CZ" w:eastAsia="cs-CZ" w:bidi="ar-SA"/>
        </w:rPr>
        <w:drawing>
          <wp:inline distT="0" distB="0" distL="0" distR="0">
            <wp:extent cx="3397347" cy="2264898"/>
            <wp:effectExtent l="0" t="0" r="0" b="2540"/>
            <wp:docPr id="2" name="Рисунок 2" title="Фотография камней на пляже, залитом ярким солнечным све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2048_9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451" cy="226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EA4" w:rsidRDefault="001E4C9F" w:rsidP="00E50EA4">
      <w:pPr>
        <w:pStyle w:val="af7"/>
        <w:numPr>
          <w:ilvl w:val="0"/>
          <w:numId w:val="17"/>
        </w:numPr>
      </w:pPr>
      <w:r>
        <w:t>Слова: класс, коллектив, друзья, одноклассники</w:t>
      </w:r>
      <w:r w:rsidR="00D9447C">
        <w:t xml:space="preserve">. </w:t>
      </w:r>
      <w:r w:rsidR="00E80D56">
        <w:t xml:space="preserve">Напишите ваши ассоциации, эмоции, которые возникают при прочтении этих слов. </w:t>
      </w:r>
      <w:r w:rsidR="00D9447C">
        <w:t xml:space="preserve">Как вы можете связать эти слова с </w:t>
      </w:r>
      <w:r w:rsidR="00E50EA4">
        <w:t>ситуациями, произошедшими с вами и одноклассниками  за этот год</w:t>
      </w:r>
      <w:r w:rsidR="009976D1">
        <w:t xml:space="preserve">? </w:t>
      </w:r>
    </w:p>
    <w:p w:rsidR="00BA45B2" w:rsidRDefault="00BA45B2" w:rsidP="00BA45B2">
      <w:pPr>
        <w:pStyle w:val="af7"/>
      </w:pPr>
    </w:p>
    <w:p w:rsidR="00BA45B2" w:rsidRDefault="00BA45B2" w:rsidP="00E50EA4">
      <w:pPr>
        <w:pStyle w:val="af7"/>
        <w:numPr>
          <w:ilvl w:val="0"/>
          <w:numId w:val="17"/>
        </w:numPr>
      </w:pPr>
      <w:r>
        <w:t>Ваши личные достижения за этот год</w:t>
      </w:r>
      <w:r w:rsidR="00872051">
        <w:t>: вы очень хотели добиться чего-то</w:t>
      </w:r>
      <w:r w:rsidR="009204A7">
        <w:t xml:space="preserve">, и это случилось, или вы стали ближе к своей цели и готовы </w:t>
      </w:r>
      <w:r w:rsidR="002561EA">
        <w:t xml:space="preserve">идти к ней дальше. </w:t>
      </w:r>
      <w:r w:rsidR="00794A60">
        <w:t xml:space="preserve">Поделитесь вашими эмоциями: радостью, </w:t>
      </w:r>
      <w:r w:rsidR="00872051">
        <w:t>огорчением, гордостью</w:t>
      </w:r>
      <w:r w:rsidR="002561EA">
        <w:t xml:space="preserve">, </w:t>
      </w:r>
      <w:r w:rsidR="009F060C">
        <w:t xml:space="preserve">удовлетворенностью, </w:t>
      </w:r>
      <w:r w:rsidR="00656090">
        <w:t>удивлением.</w:t>
      </w:r>
    </w:p>
    <w:p w:rsidR="00872E9C" w:rsidRDefault="00872E9C" w:rsidP="00872E9C">
      <w:pPr>
        <w:pStyle w:val="af7"/>
      </w:pPr>
    </w:p>
    <w:p w:rsidR="00872E9C" w:rsidRDefault="00872E9C" w:rsidP="00E50EA4">
      <w:pPr>
        <w:pStyle w:val="af7"/>
        <w:numPr>
          <w:ilvl w:val="0"/>
          <w:numId w:val="17"/>
        </w:numPr>
      </w:pPr>
      <w:r>
        <w:t xml:space="preserve">Вывод: </w:t>
      </w:r>
      <w:r w:rsidR="00C400AF">
        <w:t xml:space="preserve">Я рад(рада), что учусь в </w:t>
      </w:r>
      <w:r w:rsidR="004E4489">
        <w:t>5 «Г» классе, мой класс… (какой?)</w:t>
      </w:r>
      <w:r w:rsidR="00E17F5C">
        <w:t>. Ребята помогают мне идти вперёд</w:t>
      </w:r>
      <w:r w:rsidR="00432904">
        <w:t xml:space="preserve">, </w:t>
      </w:r>
      <w:r w:rsidR="00E17F5C">
        <w:t xml:space="preserve">…. </w:t>
      </w:r>
      <w:r w:rsidR="0056617D">
        <w:t xml:space="preserve">(ваши варианты) </w:t>
      </w:r>
      <w:r w:rsidR="00E17F5C">
        <w:t>, мне комфортно</w:t>
      </w:r>
      <w:r w:rsidR="00432904">
        <w:t xml:space="preserve">, </w:t>
      </w:r>
      <w:r w:rsidR="00E17F5C">
        <w:t xml:space="preserve">….. </w:t>
      </w:r>
      <w:r w:rsidR="0056617D">
        <w:t xml:space="preserve">(ваши варианты). Я буду ждать </w:t>
      </w:r>
      <w:r w:rsidR="00CE0D20">
        <w:t>возвращения в школу</w:t>
      </w:r>
      <w:r w:rsidR="00746AF7">
        <w:t>!</w:t>
      </w:r>
    </w:p>
    <w:p w:rsidR="00746AF7" w:rsidRDefault="00746AF7" w:rsidP="00746AF7">
      <w:pPr>
        <w:pStyle w:val="af7"/>
      </w:pPr>
    </w:p>
    <w:p w:rsidR="00746AF7" w:rsidRDefault="00947F88" w:rsidP="00746AF7">
      <w:pPr>
        <w:pStyle w:val="af7"/>
      </w:pPr>
      <w:r>
        <w:t xml:space="preserve">Любой полёт фантазии приветствуется! </w:t>
      </w:r>
      <w:r w:rsidR="00067946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067946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917"/>
          </mc:Choice>
          <mc:Fallback>
            <w:t>🤗</w:t>
          </mc:Fallback>
        </mc:AlternateContent>
      </w:r>
    </w:p>
    <w:p w:rsidR="00CC5845" w:rsidRDefault="00CC5845" w:rsidP="00746AF7">
      <w:pPr>
        <w:pStyle w:val="af7"/>
      </w:pPr>
    </w:p>
    <w:p w:rsidR="00CC5845" w:rsidRPr="00250639" w:rsidRDefault="00D55004" w:rsidP="00746AF7">
      <w:pPr>
        <w:pStyle w:val="af7"/>
      </w:pPr>
      <w:r>
        <w:t xml:space="preserve">Формат </w:t>
      </w:r>
      <w:r w:rsidR="00CC5845">
        <w:t xml:space="preserve">работы: </w:t>
      </w:r>
      <w:proofErr w:type="spellStart"/>
      <w:r w:rsidR="009C7965">
        <w:t>Word</w:t>
      </w:r>
      <w:proofErr w:type="spellEnd"/>
      <w:r w:rsidR="009C7965">
        <w:t xml:space="preserve"> в электронном виде </w:t>
      </w:r>
      <w:r w:rsidR="00E2618A">
        <w:t xml:space="preserve">А4, </w:t>
      </w:r>
      <w:r>
        <w:t>использовать</w:t>
      </w:r>
      <w:r w:rsidR="007828C0">
        <w:t xml:space="preserve"> любимое фото с классом или </w:t>
      </w:r>
      <w:r w:rsidR="003D57D6">
        <w:t xml:space="preserve">одноклассником. </w:t>
      </w:r>
    </w:p>
    <w:sectPr w:rsidR="00CC5845" w:rsidRPr="00250639">
      <w:footerReference w:type="default" r:id="rId8"/>
      <w:pgSz w:w="11907" w:h="16839" w:code="9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E4E9F" w:rsidRDefault="004E4E9F">
      <w:pPr>
        <w:spacing w:after="0" w:line="240" w:lineRule="auto"/>
      </w:pPr>
      <w:r>
        <w:separator/>
      </w:r>
    </w:p>
  </w:endnote>
  <w:endnote w:type="continuationSeparator" w:id="0">
    <w:p w:rsidR="004E4E9F" w:rsidRDefault="004E4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36F0" w:rsidRDefault="005707E2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E4E9F" w:rsidRDefault="004E4E9F">
      <w:pPr>
        <w:spacing w:after="0" w:line="240" w:lineRule="auto"/>
      </w:pPr>
      <w:r>
        <w:separator/>
      </w:r>
    </w:p>
  </w:footnote>
  <w:footnote w:type="continuationSeparator" w:id="0">
    <w:p w:rsidR="004E4E9F" w:rsidRDefault="004E4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66AC2"/>
    <w:multiLevelType w:val="hybridMultilevel"/>
    <w:tmpl w:val="B428EF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</w:num>
  <w:num w:numId="3">
    <w:abstractNumId w:val="9"/>
  </w:num>
  <w:num w:numId="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>
    <w:abstractNumId w:val="10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8"/>
    <w:lvlOverride w:ilvl="0">
      <w:startOverride w:val="1"/>
    </w:lvlOverride>
  </w:num>
  <w:num w:numId="15">
    <w:abstractNumId w:val="8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3DE"/>
    <w:rsid w:val="00061EE5"/>
    <w:rsid w:val="00067946"/>
    <w:rsid w:val="000736F0"/>
    <w:rsid w:val="000C13DE"/>
    <w:rsid w:val="001A1116"/>
    <w:rsid w:val="001E4C9F"/>
    <w:rsid w:val="00250639"/>
    <w:rsid w:val="002561EA"/>
    <w:rsid w:val="00281372"/>
    <w:rsid w:val="003D57D6"/>
    <w:rsid w:val="00432904"/>
    <w:rsid w:val="004E4489"/>
    <w:rsid w:val="004E4E9F"/>
    <w:rsid w:val="00555386"/>
    <w:rsid w:val="0056617D"/>
    <w:rsid w:val="005707E2"/>
    <w:rsid w:val="005C57F7"/>
    <w:rsid w:val="00613463"/>
    <w:rsid w:val="00656090"/>
    <w:rsid w:val="006B5A03"/>
    <w:rsid w:val="00746AF7"/>
    <w:rsid w:val="007828C0"/>
    <w:rsid w:val="00794A60"/>
    <w:rsid w:val="007A7116"/>
    <w:rsid w:val="0082195C"/>
    <w:rsid w:val="00872051"/>
    <w:rsid w:val="00872E9C"/>
    <w:rsid w:val="00885D73"/>
    <w:rsid w:val="00886630"/>
    <w:rsid w:val="009204A7"/>
    <w:rsid w:val="00947F88"/>
    <w:rsid w:val="009976D1"/>
    <w:rsid w:val="009C22E0"/>
    <w:rsid w:val="009C7965"/>
    <w:rsid w:val="009F060C"/>
    <w:rsid w:val="00A06E5D"/>
    <w:rsid w:val="00A246D9"/>
    <w:rsid w:val="00BA45B2"/>
    <w:rsid w:val="00C400AF"/>
    <w:rsid w:val="00CC5845"/>
    <w:rsid w:val="00CD172A"/>
    <w:rsid w:val="00CE0D20"/>
    <w:rsid w:val="00D55004"/>
    <w:rsid w:val="00D9447C"/>
    <w:rsid w:val="00E13C4C"/>
    <w:rsid w:val="00E17F5C"/>
    <w:rsid w:val="00E2618A"/>
    <w:rsid w:val="00E50EA4"/>
    <w:rsid w:val="00E80D56"/>
    <w:rsid w:val="00ED2D2C"/>
    <w:rsid w:val="00EF3421"/>
    <w:rsid w:val="00F112CF"/>
    <w:rsid w:val="00FB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84296"/>
  <w15:chartTrackingRefBased/>
  <w15:docId w15:val="{613C32CF-94B1-D449-A58A-6BAC7D2FF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ru-RU" w:eastAsia="ja-JP" w:bidi="ru-RU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95C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a4">
    <w:name w:val="Заголовок Знак"/>
    <w:basedOn w:val="a0"/>
    <w:link w:val="a3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a5">
    <w:name w:val="Subtitle"/>
    <w:basedOn w:val="a"/>
    <w:link w:val="a6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a6">
    <w:name w:val="Подзаголовок Знак"/>
    <w:basedOn w:val="a0"/>
    <w:link w:val="a5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a7">
    <w:name w:val="Subtle Emphasis"/>
    <w:basedOn w:val="a0"/>
    <w:uiPriority w:val="19"/>
    <w:semiHidden/>
    <w:unhideWhenUsed/>
    <w:qFormat/>
    <w:rPr>
      <w:i/>
      <w:iCs/>
      <w:color w:val="666660" w:themeColor="text2" w:themeTint="BF"/>
    </w:rPr>
  </w:style>
  <w:style w:type="character" w:styleId="a8">
    <w:name w:val="Intense Emphasis"/>
    <w:basedOn w:val="a0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a9">
    <w:name w:val="Strong"/>
    <w:basedOn w:val="a0"/>
    <w:uiPriority w:val="22"/>
    <w:semiHidden/>
    <w:unhideWhenUsed/>
    <w:qFormat/>
    <w:rPr>
      <w:b/>
      <w:bCs/>
      <w:color w:val="666660" w:themeColor="text2" w:themeTint="BF"/>
    </w:rPr>
  </w:style>
  <w:style w:type="paragraph" w:styleId="2">
    <w:name w:val="Quote"/>
    <w:basedOn w:val="a"/>
    <w:next w:val="a"/>
    <w:link w:val="20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20">
    <w:name w:val="Цитата 2 Знак"/>
    <w:basedOn w:val="a0"/>
    <w:link w:val="2"/>
    <w:uiPriority w:val="29"/>
    <w:semiHidden/>
    <w:rPr>
      <w:i/>
      <w:iCs/>
      <w:sz w:val="34"/>
    </w:rPr>
  </w:style>
  <w:style w:type="paragraph" w:styleId="aa">
    <w:name w:val="Intense Quote"/>
    <w:basedOn w:val="a"/>
    <w:next w:val="a"/>
    <w:link w:val="ab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ab">
    <w:name w:val="Выделенная цитата Знак"/>
    <w:basedOn w:val="a0"/>
    <w:link w:val="aa"/>
    <w:uiPriority w:val="30"/>
    <w:semiHidden/>
    <w:rPr>
      <w:b/>
      <w:i/>
      <w:iCs/>
      <w:color w:val="454541" w:themeColor="text2" w:themeTint="E6"/>
      <w:sz w:val="34"/>
    </w:rPr>
  </w:style>
  <w:style w:type="character" w:styleId="ac">
    <w:name w:val="Subtle Reference"/>
    <w:basedOn w:val="a0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ad">
    <w:name w:val="Intense Reference"/>
    <w:basedOn w:val="a0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ae">
    <w:name w:val="caption"/>
    <w:basedOn w:val="a"/>
    <w:next w:val="a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af">
    <w:name w:val="TOC Heading"/>
    <w:basedOn w:val="1"/>
    <w:next w:val="a"/>
    <w:uiPriority w:val="39"/>
    <w:semiHidden/>
    <w:unhideWhenUsed/>
    <w:qFormat/>
    <w:pPr>
      <w:outlineLvl w:val="9"/>
    </w:pPr>
  </w:style>
  <w:style w:type="character" w:styleId="af0">
    <w:name w:val="Placeholder Text"/>
    <w:basedOn w:val="a0"/>
    <w:uiPriority w:val="99"/>
    <w:semiHidden/>
    <w:rPr>
      <w:color w:val="808080"/>
    </w:rPr>
  </w:style>
  <w:style w:type="character" w:styleId="af1">
    <w:name w:val="Book Title"/>
    <w:basedOn w:val="a0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af2">
    <w:name w:val="toa heading"/>
    <w:basedOn w:val="a"/>
    <w:next w:val="a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af3">
    <w:name w:val="header"/>
    <w:basedOn w:val="a"/>
    <w:link w:val="af4"/>
    <w:uiPriority w:val="99"/>
    <w:unhideWhenUsed/>
    <w:pPr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List Paragraph"/>
    <w:basedOn w:val="a"/>
    <w:uiPriority w:val="34"/>
    <w:unhideWhenUsed/>
    <w:qFormat/>
    <w:rsid w:val="009C2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278478A9-AA23-A84D-8131-F51142D50545%7dtf50002001.dotx" TargetMode="External" 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{278478A9-AA23-A84D-8131-F51142D50545}tf50002001.dotx</Template>
  <TotalTime>8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79141678624</dc:creator>
  <cp:keywords/>
  <dc:description/>
  <cp:lastModifiedBy>79141678624</cp:lastModifiedBy>
  <cp:revision>11</cp:revision>
  <dcterms:created xsi:type="dcterms:W3CDTF">2020-05-18T13:17:00Z</dcterms:created>
  <dcterms:modified xsi:type="dcterms:W3CDTF">2020-05-18T13:25:00Z</dcterms:modified>
</cp:coreProperties>
</file>