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55" w:rsidRDefault="00CC2E55" w:rsidP="001E58DC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color w:val="333333"/>
          <w:lang w:eastAsia="ru-RU"/>
        </w:rPr>
      </w:pPr>
      <w:r>
        <w:rPr>
          <w:rFonts w:ascii="Times New Roman" w:hAnsi="Times New Roman"/>
          <w:b/>
          <w:bCs/>
          <w:color w:val="333333"/>
          <w:lang w:eastAsia="ru-RU"/>
        </w:rPr>
        <w:t>План-конспект внеклассного занятия:</w:t>
      </w:r>
    </w:p>
    <w:p w:rsidR="00CC2E55" w:rsidRPr="001E58DC" w:rsidRDefault="00CC2E55" w:rsidP="001E58DC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bCs/>
          <w:iCs/>
          <w:color w:val="333333"/>
          <w:lang w:eastAsia="ru-RU"/>
        </w:rPr>
      </w:pPr>
      <w:r w:rsidRPr="00CA72F9">
        <w:rPr>
          <w:rFonts w:ascii="Times New Roman" w:hAnsi="Times New Roman"/>
          <w:b/>
          <w:bCs/>
          <w:color w:val="333333"/>
          <w:lang w:eastAsia="ru-RU"/>
        </w:rPr>
        <w:t>«</w:t>
      </w:r>
      <w:r w:rsidRPr="001E58DC">
        <w:rPr>
          <w:rFonts w:ascii="Times New Roman" w:hAnsi="Times New Roman"/>
          <w:b/>
          <w:bCs/>
          <w:iCs/>
          <w:color w:val="333333"/>
          <w:lang w:eastAsia="ru-RU"/>
        </w:rPr>
        <w:t>Государственные символы Республики Мордовия»</w:t>
      </w:r>
    </w:p>
    <w:p w:rsidR="00CC2E55" w:rsidRDefault="00CC2E55" w:rsidP="001E58DC">
      <w:pPr>
        <w:shd w:val="clear" w:color="auto" w:fill="FFFFFF"/>
        <w:spacing w:after="150" w:line="240" w:lineRule="auto"/>
        <w:jc w:val="right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Воспитатель Шевченко Лариса Петровна</w:t>
      </w:r>
    </w:p>
    <w:p w:rsidR="00CC2E55" w:rsidRPr="00CA72F9" w:rsidRDefault="00CC2E55" w:rsidP="001E58DC">
      <w:pPr>
        <w:shd w:val="clear" w:color="auto" w:fill="FFFFFF"/>
        <w:spacing w:after="150" w:line="240" w:lineRule="auto"/>
        <w:jc w:val="right"/>
        <w:rPr>
          <w:rFonts w:ascii="Times New Roman" w:hAnsi="Times New Roman"/>
          <w:color w:val="333333"/>
          <w:lang w:eastAsia="ru-RU"/>
        </w:rPr>
      </w:pPr>
      <w:bookmarkStart w:id="0" w:name="_GoBack"/>
      <w:bookmarkEnd w:id="0"/>
    </w:p>
    <w:p w:rsidR="00CC2E55" w:rsidRPr="00CA72F9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b/>
          <w:bCs/>
          <w:iCs/>
          <w:color w:val="333333"/>
          <w:lang w:eastAsia="ru-RU"/>
        </w:rPr>
        <w:t>Цель:</w:t>
      </w:r>
      <w:r>
        <w:rPr>
          <w:rFonts w:ascii="Times New Roman" w:hAnsi="Times New Roman"/>
          <w:color w:val="333333"/>
          <w:lang w:eastAsia="ru-RU"/>
        </w:rPr>
        <w:t xml:space="preserve"> углубить и закрепить </w:t>
      </w:r>
      <w:r w:rsidRPr="00CA72F9">
        <w:rPr>
          <w:rFonts w:ascii="Times New Roman" w:hAnsi="Times New Roman"/>
          <w:color w:val="333333"/>
          <w:lang w:eastAsia="ru-RU"/>
        </w:rPr>
        <w:t>знания детей о символ</w:t>
      </w:r>
      <w:r>
        <w:rPr>
          <w:rFonts w:ascii="Times New Roman" w:hAnsi="Times New Roman"/>
          <w:color w:val="333333"/>
          <w:lang w:eastAsia="ru-RU"/>
        </w:rPr>
        <w:t>ах Республики Мордовия; познакомить с историей их возникновения.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b/>
          <w:iCs/>
          <w:color w:val="333333"/>
          <w:lang w:eastAsia="ru-RU"/>
        </w:rPr>
        <w:t>Оборудование</w:t>
      </w:r>
      <w:r w:rsidRPr="00CA72F9">
        <w:rPr>
          <w:rFonts w:ascii="Times New Roman" w:hAnsi="Times New Roman"/>
          <w:b/>
          <w:color w:val="333333"/>
          <w:lang w:eastAsia="ru-RU"/>
        </w:rPr>
        <w:t>:</w:t>
      </w:r>
      <w:r w:rsidRPr="00CA72F9">
        <w:rPr>
          <w:rFonts w:ascii="Times New Roman" w:hAnsi="Times New Roman"/>
          <w:color w:val="333333"/>
          <w:lang w:eastAsia="ru-RU"/>
        </w:rPr>
        <w:t xml:space="preserve"> карта Мордовии, плакаты и фотографи</w:t>
      </w:r>
      <w:r>
        <w:rPr>
          <w:rFonts w:ascii="Times New Roman" w:hAnsi="Times New Roman"/>
          <w:color w:val="333333"/>
          <w:lang w:eastAsia="ru-RU"/>
        </w:rPr>
        <w:t>и символики Республики Мордовия, проектор.</w:t>
      </w:r>
    </w:p>
    <w:p w:rsidR="00CC2E55" w:rsidRPr="00CA72F9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Cs/>
          <w:color w:val="333333"/>
          <w:lang w:eastAsia="ru-RU"/>
        </w:rPr>
      </w:pPr>
      <w:r w:rsidRPr="001E58DC">
        <w:rPr>
          <w:rFonts w:ascii="Times New Roman" w:hAnsi="Times New Roman"/>
          <w:b/>
          <w:iCs/>
          <w:color w:val="333333"/>
          <w:lang w:eastAsia="ru-RU"/>
        </w:rPr>
        <w:t>Ход занятия:</w:t>
      </w:r>
    </w:p>
    <w:p w:rsidR="00CC2E55" w:rsidRPr="00CA72F9" w:rsidRDefault="00CC2E55" w:rsidP="007A1B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Ребята, у каждого человека на Земле есть свое имя, отчество и фамилия. И каждый этим гордится, особенно, если он прославился, например, в спорте, культуре или искусстве. Есть свое имя и у нашей малой Родины. Это , где мы все с вами родились, выросли, ходим в школу. Это населенный пункт, город, республика.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Стихотворение «Мордовия! Ты – Родины моей начало!»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Мордовия-ты родины моей начало!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Мой милый уголок земли.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Где выросла и личностью я стала,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Благодаря тебе моей родной земле.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Меня своим устоям научила,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Историю свою мне рассказав,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В традиции свои ты посвятила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И научила их оберегать.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Народ мордвы он славен своей силой.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Духовной ценностью является язык,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Которому судьбой уготовлен,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Мордовский - на эрзю и мокшанский поделить.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Шло время и года бежали,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Упорство нации нельзя сломить.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Мордва свою республику создали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И стали своей родине служить.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Мордовия-ты родины моей начало!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Мой милый уголок земли.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Люблю тебя ведь ты мое начало,</w:t>
      </w:r>
    </w:p>
    <w:p w:rsidR="00CC2E55" w:rsidRPr="001E58DC" w:rsidRDefault="00CC2E55" w:rsidP="007A1B35">
      <w:pPr>
        <w:spacing w:after="0" w:line="240" w:lineRule="auto"/>
        <w:ind w:firstLine="709"/>
        <w:rPr>
          <w:rFonts w:ascii="Times New Roman" w:hAnsi="Times New Roman"/>
          <w:color w:val="333333"/>
          <w:lang w:eastAsia="ru-RU"/>
        </w:rPr>
      </w:pPr>
      <w:r w:rsidRPr="001E58DC">
        <w:rPr>
          <w:rFonts w:ascii="Times New Roman" w:hAnsi="Times New Roman"/>
          <w:color w:val="333333"/>
          <w:lang w:eastAsia="ru-RU"/>
        </w:rPr>
        <w:t>Начало жизни и любви.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Обратите внимание, какое маленькое место занимает наша Республика на карте России (работа с картой). Мордовия географически расположена в самом центре европейской России, в междуречье Оки и Суры. Семь городов (Саранск, Рузаевка, Ковылкино, Ардатов, Инсар, Темников, Краснослободск) и более полутора тысяч сел и деревень расположено на территории Республики Мордовия.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color w:val="333333"/>
          <w:lang w:eastAsia="ru-RU"/>
        </w:rPr>
        <w:t>Ну а сейчас давайте вспомним государственные символы Республики Мордовия.</w:t>
      </w: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lang w:eastAsia="ru-RU"/>
        </w:rPr>
      </w:pPr>
    </w:p>
    <w:p w:rsidR="00CC2E55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333333"/>
          <w:lang w:eastAsia="ru-RU"/>
        </w:rPr>
      </w:pPr>
      <w:r w:rsidRPr="00CD0F2E">
        <w:rPr>
          <w:rFonts w:ascii="Times New Roman" w:hAnsi="Times New Roman"/>
          <w:b/>
          <w:color w:val="333333"/>
          <w:lang w:eastAsia="ru-RU"/>
        </w:rPr>
        <w:t>Флаг</w:t>
      </w:r>
    </w:p>
    <w:p w:rsidR="00CC2E55" w:rsidRPr="00CD0F2E" w:rsidRDefault="00CC2E55" w:rsidP="007A1B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333333"/>
          <w:lang w:eastAsia="ru-RU"/>
        </w:rPr>
      </w:pP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Флаг Республики Мордовия является официальным государственным символом Республики Мордовия Российской Федерации. Принят Парламентом Республики 30 марта 1995 года.</w:t>
      </w: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«Государственный флаг Республики Мордовия представляет собой прямоугольное полотнище, состоящее из расположенных горизонтально в последовательности сверху вниз трёх полос маренового (тёмно-красного), белого и тёмно-синего цветов. Верхняя и нижняя полосы по размеру одинаковы. Ширина каждой из них составляет 1/4 ширины флага. Соотношение сторон флага — 1:2. В середине белой полосы располагается восьмиконечная розетка — солярный знак маренового (тёмно-красного) цвета, символ солнца».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20 мая 2008 года депутаты республиканского парламента привели закон “О государственном флаге Республики Мордовия» в соответствие с рекомендацией Геральдического совета при Президенте Российской Федерации. Корректировка была направлена на изменение соотношения ширины и длины полотнища с пропорции 1:2 на 2:3, также было дано описание солярного знака: ”Высота и ширина солярного знака имеют одинаковые размеры и относятся к ширине флага — 3:8”.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D4F5C">
        <w:rPr>
          <w:rFonts w:ascii="Times New Roman" w:hAnsi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Флаг" style="width:166.5pt;height:267pt;visibility:visible">
            <v:imagedata r:id="rId6" o:title=""/>
          </v:shape>
        </w:pic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Автор флага – лауреат Государственной премии Республики Мордовия А.С. Алешкин.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Что же означают цвета на флаге</w:t>
      </w:r>
      <w:r w:rsidRPr="00A73031">
        <w:rPr>
          <w:rFonts w:ascii="Times New Roman" w:hAnsi="Times New Roman"/>
          <w:lang w:eastAsia="ru-RU"/>
        </w:rPr>
        <w:t>?</w:t>
      </w:r>
    </w:p>
    <w:p w:rsidR="00CC2E55" w:rsidRPr="00A73031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Красный – право, силу, мужество;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Белый – чистоту. Мудрость, мир;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Синий – верность, честь, слава.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Ребята, скажите, а где можно увидеть Российский и Мордовский флаги</w:t>
      </w:r>
      <w:r w:rsidRPr="00A73031">
        <w:rPr>
          <w:rFonts w:ascii="Times New Roman" w:hAnsi="Times New Roman"/>
          <w:lang w:eastAsia="ru-RU"/>
        </w:rPr>
        <w:t>?</w:t>
      </w:r>
      <w:r>
        <w:rPr>
          <w:rFonts w:ascii="Times New Roman" w:hAnsi="Times New Roman"/>
          <w:lang w:eastAsia="ru-RU"/>
        </w:rPr>
        <w:t xml:space="preserve"> Государственные флаги постоянно развеваются над зданием администрации, над зданием Правительства, над зданиями других государственных структур и районных органов самоуправления. Флаг вывешивается на жилых домах в дни государственных праздников.</w:t>
      </w:r>
    </w:p>
    <w:p w:rsidR="00CC2E55" w:rsidRPr="00A73031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  <w:r w:rsidRPr="00A73031">
        <w:rPr>
          <w:rFonts w:ascii="Times New Roman" w:hAnsi="Times New Roman"/>
          <w:b/>
          <w:lang w:eastAsia="ru-RU"/>
        </w:rPr>
        <w:t>Герб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E70725">
        <w:rPr>
          <w:rFonts w:ascii="Times New Roman" w:hAnsi="Times New Roman"/>
          <w:lang w:eastAsia="ru-RU"/>
        </w:rPr>
        <w:t>Герб Республики Мордовия планировался сложно.</w:t>
      </w:r>
      <w:r>
        <w:rPr>
          <w:rFonts w:ascii="Times New Roman" w:hAnsi="Times New Roman"/>
          <w:lang w:eastAsia="ru-RU"/>
        </w:rPr>
        <w:t xml:space="preserve"> За основу брали старейшие города-крепости. Всего было 8 проектов. </w:t>
      </w:r>
      <w:r w:rsidRPr="00CA72F9">
        <w:rPr>
          <w:rFonts w:ascii="Times New Roman" w:hAnsi="Times New Roman"/>
          <w:lang w:eastAsia="ru-RU"/>
        </w:rPr>
        <w:t>Из 8 проектов герба лучшим был признан вариант Николая Дмитриевича Чикринёва, преподавателя изобразительного искусства Мордовского госпединститута. Герб закреплён Конституционным Законом №92-1 от 30 марта 1995 года. Согласно официальному описанию: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«Государственный герб Республики Мордовия представляет собой изображение геральдического щита маренового (тёмно-красного), белого и тёмно-синего цвета с гербом г.Саранска в середине, обрамлённого: золотыми колосьями пшеницы, олицетворяющими традиционную приверженность мордовского народа к сельскохозяйственному труду, перевитыми лентой маренового, белого и тёмно-синего цветов; шейной гривной (национальное украшение) цвета золота, на которой семь орнаментов, означающих количество городов республики, заканчивающейся солярным знаком, восьмиконечной розеткой, си</w:t>
      </w:r>
      <w:r>
        <w:rPr>
          <w:rFonts w:ascii="Times New Roman" w:hAnsi="Times New Roman"/>
          <w:lang w:eastAsia="ru-RU"/>
        </w:rPr>
        <w:t>мволом солнца, красного цвета".</w:t>
      </w: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Верхняя фигура государственного герба – восьмиконечная розетка – солярный знак – символ солнца, тепла, добра, открытости. Состоящая из четырех фигур розетка  отражает стремление мокши и эрзи (два племенных союза, образующих в единстве мордовский народ), русских и татар, то есть основного населения Мордовии к равновесию, стабильности и устойчивости.</w:t>
      </w:r>
    </w:p>
    <w:p w:rsidR="00CC2E55" w:rsidRDefault="00CC2E55" w:rsidP="007A1B35">
      <w:pPr>
        <w:spacing w:after="0" w:line="240" w:lineRule="auto"/>
        <w:ind w:firstLine="709"/>
        <w:rPr>
          <w:rFonts w:ascii="Times New Roman" w:hAnsi="Times New Roman"/>
          <w:lang w:eastAsia="ru-RU"/>
        </w:rPr>
      </w:pPr>
      <w:r w:rsidRPr="00FD4F5C">
        <w:rPr>
          <w:rFonts w:ascii="Times New Roman" w:hAnsi="Times New Roman"/>
          <w:noProof/>
          <w:lang w:eastAsia="ru-RU"/>
        </w:rPr>
        <w:pict>
          <v:shape id="Рисунок 5" o:spid="_x0000_i1026" type="#_x0000_t75" alt="Герб" style="width:166.5pt;height:207pt;visibility:visible">
            <v:imagedata r:id="rId7" o:title=""/>
          </v:shape>
        </w:pict>
      </w:r>
    </w:p>
    <w:p w:rsidR="00CC2E55" w:rsidRPr="00E7072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  <w:r w:rsidRPr="00E70725">
        <w:rPr>
          <w:rFonts w:ascii="Times New Roman" w:hAnsi="Times New Roman"/>
          <w:b/>
          <w:lang w:eastAsia="ru-RU"/>
        </w:rPr>
        <w:t>Гимн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Гимн в переводе с греческого означает торжественная песнь. Она исполняется в особенных случаях: во время национальных прездников, подъема Государственного флага, проведения воинских ритуалов. Когда звучит гимн, все встают, мужчины снимают головные уборы. Так проявляется уважение к Республике. Гимн прославляет могущество, свободу, славу, мудрость, силу нашей Родины. </w:t>
      </w: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Куплеты Гимна Республики Мордовия написаны на трёх государственных языках республики: 1 куплет — на мокшанском, 2-ой — на эрзянском и 3-ий на русском языке. Припев написан на смеси мокшанского и эрзянского языков с преобладанием мокшанского.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A72F9">
        <w:rPr>
          <w:rFonts w:ascii="Times New Roman" w:hAnsi="Times New Roman"/>
          <w:lang w:eastAsia="ru-RU"/>
        </w:rPr>
        <w:t>Автор музыки — Н.Кошелева;Автор текста — С. Кинякин</w:t>
      </w:r>
    </w:p>
    <w:p w:rsidR="00CC2E55" w:rsidRPr="00CA72F9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Текст Гимна Республики Мордовия:</w:t>
      </w:r>
    </w:p>
    <w:p w:rsidR="00CC2E5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Ши валда, Мордовия, седистот сай,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Ши валда, Мордовия, сельмосот палы, юрнай,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Россиять мяшться мокшень сияста сюлгам,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Россиять карксэземса эрзянь зырняста пулай.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Припев: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Шумбрат! Шумбрат, Мордовия!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Гайняк! Гайняк, Мордовия!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Кельгома краеньке - най панжи маеньке,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Мокшэрзянь шачема-касома край!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Шумбрат! Шумбрат, Мордовия!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Морак! Морак, Мордовия!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Павазу эряфсь катк тонь эрь кудозт сувай!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Ульхть шумбра, ульхть шумбра,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Кода сонць Сияжарсь, ульхть шумбра!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2. Тон ютыть, Мордовия, стака кить-янт,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Тон молить, Мордовия, витьстэ, верьга кандыть прят.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Вий макснесть келей Мокшась ды бойка Сурась,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Секс течис тон седейс ды оймес - прок ванькс лисьмапрят.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Припев.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3. Ты трудной дорогой, Мордовия, шла,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России держалась и голову гордо несла. </w:t>
      </w:r>
    </w:p>
    <w:p w:rsidR="00CC2E55" w:rsidRPr="007A1B35" w:rsidRDefault="00CC2E55" w:rsidP="007A1B35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Давали силы вольные Мокша, Сура, </w:t>
      </w:r>
    </w:p>
    <w:p w:rsidR="00CC2E55" w:rsidRPr="007A1B3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 xml:space="preserve">Ты духом была и осталась сильна и добра. </w:t>
      </w:r>
    </w:p>
    <w:p w:rsidR="00CC2E55" w:rsidRPr="007A1B3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7A1B35">
        <w:rPr>
          <w:rFonts w:ascii="Times New Roman" w:hAnsi="Times New Roman"/>
          <w:lang w:eastAsia="ru-RU"/>
        </w:rPr>
        <w:t>Припев.</w:t>
      </w: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Для закрепления материала предлагаю ответить на некоторые мои вопросы: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- Какие символы есть у Республики Мордовия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346EB">
        <w:rPr>
          <w:rFonts w:ascii="Times New Roman" w:hAnsi="Times New Roman"/>
          <w:lang w:eastAsia="ru-RU"/>
        </w:rPr>
        <w:t xml:space="preserve">- </w:t>
      </w:r>
      <w:r>
        <w:rPr>
          <w:rFonts w:ascii="Times New Roman" w:hAnsi="Times New Roman"/>
          <w:lang w:eastAsia="ru-RU"/>
        </w:rPr>
        <w:t>Сколько цветов на флаге Мордовии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- Что обозначают цвета на флаге Мордовии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346EB">
        <w:rPr>
          <w:rFonts w:ascii="Times New Roman" w:hAnsi="Times New Roman"/>
          <w:lang w:eastAsia="ru-RU"/>
        </w:rPr>
        <w:t xml:space="preserve">- </w:t>
      </w:r>
      <w:r>
        <w:rPr>
          <w:rFonts w:ascii="Times New Roman" w:hAnsi="Times New Roman"/>
          <w:lang w:eastAsia="ru-RU"/>
        </w:rPr>
        <w:t>Что изображено на гербе Республики Мордовия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346EB">
        <w:rPr>
          <w:rFonts w:ascii="Times New Roman" w:hAnsi="Times New Roman"/>
          <w:lang w:eastAsia="ru-RU"/>
        </w:rPr>
        <w:t xml:space="preserve">- </w:t>
      </w:r>
      <w:r>
        <w:rPr>
          <w:rFonts w:ascii="Times New Roman" w:hAnsi="Times New Roman"/>
          <w:lang w:eastAsia="ru-RU"/>
        </w:rPr>
        <w:t>Почему герб обрамляется лентой с золотыми колосьями</w:t>
      </w:r>
      <w:r w:rsidRPr="00F346EB">
        <w:rPr>
          <w:rFonts w:ascii="Times New Roman" w:hAnsi="Times New Roman"/>
          <w:lang w:eastAsia="ru-RU"/>
        </w:rPr>
        <w:t>?</w:t>
      </w: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F346EB">
        <w:rPr>
          <w:rFonts w:ascii="Times New Roman" w:hAnsi="Times New Roman"/>
          <w:lang w:eastAsia="ru-RU"/>
        </w:rPr>
        <w:t xml:space="preserve">- </w:t>
      </w:r>
      <w:r>
        <w:rPr>
          <w:rFonts w:ascii="Times New Roman" w:hAnsi="Times New Roman"/>
          <w:lang w:eastAsia="ru-RU"/>
        </w:rPr>
        <w:t>Что означает символ наверху герба</w:t>
      </w:r>
      <w:r w:rsidRPr="00F346EB">
        <w:rPr>
          <w:rFonts w:ascii="Times New Roman" w:hAnsi="Times New Roman"/>
          <w:lang w:eastAsia="ru-RU"/>
        </w:rPr>
        <w:t>?</w:t>
      </w: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- Нас кольких языках написан гимн Мордовии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- Где и как нужно слушать гимн</w:t>
      </w:r>
      <w:r w:rsidRPr="00F346EB">
        <w:rPr>
          <w:rFonts w:ascii="Times New Roman" w:hAnsi="Times New Roman"/>
          <w:lang w:eastAsia="ru-RU"/>
        </w:rPr>
        <w:t>?</w:t>
      </w:r>
    </w:p>
    <w:p w:rsidR="00CC2E55" w:rsidRPr="00F346EB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В конце детям предлагается собрать , вырезанные в виде пазлов герб и флаг Р. Мордовия.</w:t>
      </w: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:rsidR="00CC2E55" w:rsidRDefault="00CC2E55" w:rsidP="00F346E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sectPr w:rsidR="00CC2E55" w:rsidSect="00A04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E55" w:rsidRDefault="00CC2E55" w:rsidP="00F346EB">
      <w:pPr>
        <w:spacing w:after="0" w:line="240" w:lineRule="auto"/>
      </w:pPr>
      <w:r>
        <w:separator/>
      </w:r>
    </w:p>
  </w:endnote>
  <w:endnote w:type="continuationSeparator" w:id="0">
    <w:p w:rsidR="00CC2E55" w:rsidRDefault="00CC2E55" w:rsidP="00F3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E55" w:rsidRDefault="00CC2E55" w:rsidP="00F346EB">
      <w:pPr>
        <w:spacing w:after="0" w:line="240" w:lineRule="auto"/>
      </w:pPr>
      <w:r>
        <w:separator/>
      </w:r>
    </w:p>
  </w:footnote>
  <w:footnote w:type="continuationSeparator" w:id="0">
    <w:p w:rsidR="00CC2E55" w:rsidRDefault="00CC2E55" w:rsidP="00F346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72F9"/>
    <w:rsid w:val="000877DC"/>
    <w:rsid w:val="001E58DC"/>
    <w:rsid w:val="00222235"/>
    <w:rsid w:val="0051388F"/>
    <w:rsid w:val="007A1B35"/>
    <w:rsid w:val="00A04A3D"/>
    <w:rsid w:val="00A73031"/>
    <w:rsid w:val="00CA72F9"/>
    <w:rsid w:val="00CC2E55"/>
    <w:rsid w:val="00CD0F2E"/>
    <w:rsid w:val="00E70725"/>
    <w:rsid w:val="00EF53E5"/>
    <w:rsid w:val="00F346EB"/>
    <w:rsid w:val="00FD4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A3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34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346E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34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346E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31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1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31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1716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1717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1716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</TotalTime>
  <Pages>4</Pages>
  <Words>1003</Words>
  <Characters>5722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Артюшкина Елена Владимировна</dc:creator>
  <cp:keywords/>
  <dc:description/>
  <cp:lastModifiedBy>Boss</cp:lastModifiedBy>
  <cp:revision>2</cp:revision>
  <cp:lastPrinted>2018-12-12T05:21:00Z</cp:lastPrinted>
  <dcterms:created xsi:type="dcterms:W3CDTF">2018-12-12T04:55:00Z</dcterms:created>
  <dcterms:modified xsi:type="dcterms:W3CDTF">2020-12-03T14:26:00Z</dcterms:modified>
</cp:coreProperties>
</file>