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D3" w:rsidRPr="00DA028A" w:rsidRDefault="00D6302D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Дня мира </w:t>
      </w:r>
      <w:r w:rsidR="00737DD3" w:rsidRPr="00DA028A">
        <w:rPr>
          <w:rFonts w:ascii="Times New Roman" w:hAnsi="Times New Roman" w:cs="Times New Roman"/>
          <w:b/>
          <w:sz w:val="28"/>
          <w:szCs w:val="28"/>
        </w:rPr>
        <w:t>«Мои слова о мире»</w:t>
      </w:r>
      <w:r>
        <w:rPr>
          <w:rFonts w:ascii="Times New Roman" w:hAnsi="Times New Roman" w:cs="Times New Roman"/>
          <w:b/>
          <w:sz w:val="28"/>
          <w:szCs w:val="28"/>
        </w:rPr>
        <w:t xml:space="preserve"> (10-11 класс</w:t>
      </w:r>
      <w:r w:rsidR="008A3960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37DD3" w:rsidRPr="00DA028A" w:rsidRDefault="00737DD3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960" w:rsidRDefault="008A3960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Надпись на слайде проецируется на экран:</w:t>
      </w:r>
    </w:p>
    <w:p w:rsidR="008A3960" w:rsidRDefault="008A3960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156EA" w:rsidRPr="008156EA" w:rsidRDefault="008156EA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Жить в мире –</w:t>
      </w:r>
      <w:r w:rsidR="00737DD3" w:rsidRPr="008A3960">
        <w:rPr>
          <w:rFonts w:ascii="Times New Roman" w:hAnsi="Times New Roman" w:cs="Times New Roman"/>
          <w:i/>
          <w:sz w:val="28"/>
          <w:szCs w:val="28"/>
        </w:rPr>
        <w:t xml:space="preserve"> это самое важное, что может быть на Земле. Ни одна война не сделает людей счастливыми. Ведь ни одна война не обходится без смертей.</w:t>
      </w:r>
      <w:r w:rsidR="00737DD3" w:rsidRPr="008A3960">
        <w:rPr>
          <w:i/>
        </w:rPr>
        <w:t xml:space="preserve"> </w:t>
      </w:r>
      <w:r w:rsidR="00737DD3" w:rsidRPr="008A3960">
        <w:rPr>
          <w:rFonts w:ascii="Times New Roman" w:hAnsi="Times New Roman" w:cs="Times New Roman"/>
          <w:i/>
          <w:sz w:val="28"/>
          <w:szCs w:val="28"/>
        </w:rPr>
        <w:t>Мы не можем спасти мир, не изменив его.</w:t>
      </w:r>
      <w:r w:rsidR="00737DD3" w:rsidRPr="008A3960">
        <w:rPr>
          <w:i/>
        </w:rPr>
        <w:t xml:space="preserve"> </w:t>
      </w:r>
    </w:p>
    <w:p w:rsidR="008156EA" w:rsidRDefault="008156EA" w:rsidP="00737DD3">
      <w:pPr>
        <w:spacing w:line="240" w:lineRule="auto"/>
        <w:contextualSpacing/>
        <w:mirrorIndents/>
        <w:jc w:val="both"/>
        <w:rPr>
          <w:i/>
        </w:rPr>
      </w:pPr>
    </w:p>
    <w:p w:rsidR="00737DD3" w:rsidRPr="008A3960" w:rsidRDefault="00737DD3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3960">
        <w:rPr>
          <w:i/>
        </w:rPr>
        <w:t>«</w:t>
      </w:r>
      <w:r w:rsidRPr="008A3960">
        <w:rPr>
          <w:rFonts w:ascii="Times New Roman" w:hAnsi="Times New Roman" w:cs="Times New Roman"/>
          <w:i/>
          <w:sz w:val="28"/>
          <w:szCs w:val="28"/>
        </w:rPr>
        <w:t>Если мы хотим достичь настоящего мира во всем мире, то начинать надо с детей».</w:t>
      </w:r>
    </w:p>
    <w:p w:rsidR="00737DD3" w:rsidRPr="008A3960" w:rsidRDefault="008A3960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Pr="008A3960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737DD3" w:rsidRPr="008A3960">
        <w:rPr>
          <w:rFonts w:ascii="Times New Roman" w:hAnsi="Times New Roman" w:cs="Times New Roman"/>
          <w:b/>
          <w:i/>
          <w:sz w:val="28"/>
          <w:szCs w:val="28"/>
        </w:rPr>
        <w:t>Махатма Ганди</w:t>
      </w:r>
    </w:p>
    <w:p w:rsidR="00327BFD" w:rsidRDefault="00327BFD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327BFD" w:rsidRPr="00327BFD" w:rsidRDefault="00327BFD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BF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27BFD" w:rsidRPr="00327BFD" w:rsidRDefault="00327BFD" w:rsidP="00737D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BFD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80F29">
        <w:rPr>
          <w:rFonts w:ascii="Times New Roman" w:hAnsi="Times New Roman" w:cs="Times New Roman"/>
          <w:sz w:val="28"/>
          <w:szCs w:val="28"/>
        </w:rPr>
        <w:t xml:space="preserve">формировать убежденность </w:t>
      </w:r>
      <w:r w:rsidR="003A1B05" w:rsidRPr="00680F29">
        <w:rPr>
          <w:rFonts w:ascii="Times New Roman" w:hAnsi="Times New Roman" w:cs="Times New Roman"/>
          <w:sz w:val="28"/>
          <w:szCs w:val="28"/>
        </w:rPr>
        <w:t xml:space="preserve">в ценности </w:t>
      </w:r>
      <w:r w:rsidR="003A1B05">
        <w:rPr>
          <w:rFonts w:ascii="Times New Roman" w:hAnsi="Times New Roman" w:cs="Times New Roman"/>
          <w:sz w:val="28"/>
          <w:szCs w:val="28"/>
        </w:rPr>
        <w:t>мирного развития цивилизации.</w:t>
      </w:r>
    </w:p>
    <w:p w:rsidR="00737DD3" w:rsidRDefault="00737DD3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52EB1" w:rsidRPr="00680F29" w:rsidRDefault="00052EB1" w:rsidP="00052EB1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1. Вводная б</w:t>
      </w:r>
      <w:r w:rsidR="008A3960" w:rsidRPr="008156EA">
        <w:rPr>
          <w:rFonts w:ascii="Times New Roman" w:hAnsi="Times New Roman" w:cs="Times New Roman"/>
          <w:sz w:val="28"/>
          <w:szCs w:val="28"/>
        </w:rPr>
        <w:t xml:space="preserve">еседа с классом. </w:t>
      </w:r>
      <w:r w:rsidRPr="008156EA">
        <w:rPr>
          <w:rFonts w:ascii="Times New Roman" w:hAnsi="Times New Roman" w:cs="Times New Roman"/>
          <w:b/>
          <w:sz w:val="28"/>
          <w:szCs w:val="28"/>
        </w:rPr>
        <w:t>Проблемный вопрос:</w:t>
      </w:r>
      <w:r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Pr="00680F29">
        <w:rPr>
          <w:rFonts w:ascii="Times New Roman" w:hAnsi="Times New Roman" w:cs="Times New Roman"/>
          <w:sz w:val="28"/>
          <w:szCs w:val="28"/>
        </w:rPr>
        <w:t>Почему</w:t>
      </w:r>
      <w:r>
        <w:rPr>
          <w:rFonts w:ascii="Times New Roman" w:hAnsi="Times New Roman" w:cs="Times New Roman"/>
          <w:sz w:val="28"/>
          <w:szCs w:val="28"/>
        </w:rPr>
        <w:t>, согласно древней легенде, люди</w:t>
      </w:r>
      <w:r w:rsidRPr="00680F29">
        <w:rPr>
          <w:rFonts w:ascii="Times New Roman" w:hAnsi="Times New Roman" w:cs="Times New Roman"/>
          <w:sz w:val="28"/>
          <w:szCs w:val="28"/>
        </w:rPr>
        <w:t xml:space="preserve"> не достроили Вавилонскую башню?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52EB1" w:rsidRDefault="00052EB1" w:rsidP="00052EB1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A3960" w:rsidRPr="00CB41AA" w:rsidRDefault="008A3960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CB41AA">
        <w:rPr>
          <w:rFonts w:ascii="Times New Roman" w:hAnsi="Times New Roman" w:cs="Times New Roman"/>
          <w:sz w:val="28"/>
          <w:szCs w:val="28"/>
        </w:rPr>
        <w:t>Вывод о том, что для успеха в деятельности людей необходимо взаимопонимание, согласие, отсутствие вражды, мир.</w:t>
      </w:r>
    </w:p>
    <w:p w:rsidR="008156EA" w:rsidRDefault="008156EA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156EA" w:rsidRDefault="00CB41AA" w:rsidP="005B408B">
      <w:pPr>
        <w:spacing w:line="240" w:lineRule="auto"/>
        <w:contextualSpacing/>
        <w:mirrorIndents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Жить в мире – </w:t>
      </w:r>
      <w:r w:rsidR="00887E7D" w:rsidRPr="00887E7D">
        <w:rPr>
          <w:rFonts w:ascii="Times New Roman" w:hAnsi="Times New Roman" w:cs="Times New Roman"/>
          <w:sz w:val="28"/>
          <w:szCs w:val="28"/>
        </w:rPr>
        <w:t>это самое важное, что может быть на Земле. Ни одна война не сделает людей счастливыми. Ведь ни одна война не обходится без смертей.</w:t>
      </w:r>
      <w:r w:rsidR="00887E7D" w:rsidRPr="00887E7D">
        <w:t xml:space="preserve"> </w:t>
      </w:r>
      <w:r w:rsidR="00887E7D" w:rsidRPr="00887E7D">
        <w:rPr>
          <w:rFonts w:ascii="Times New Roman" w:hAnsi="Times New Roman" w:cs="Times New Roman"/>
          <w:sz w:val="28"/>
          <w:szCs w:val="28"/>
        </w:rPr>
        <w:t>Мы не можем спасти мир, не изменив его.</w:t>
      </w:r>
      <w:r w:rsidR="00887E7D" w:rsidRPr="00887E7D">
        <w:t xml:space="preserve"> </w:t>
      </w:r>
    </w:p>
    <w:p w:rsidR="008156EA" w:rsidRDefault="008156EA" w:rsidP="005B408B">
      <w:pPr>
        <w:spacing w:line="240" w:lineRule="auto"/>
        <w:contextualSpacing/>
        <w:mirrorIndents/>
        <w:jc w:val="both"/>
      </w:pPr>
    </w:p>
    <w:p w:rsidR="00887E7D" w:rsidRPr="00887E7D" w:rsidRDefault="008156EA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CB41AA">
        <w:rPr>
          <w:rFonts w:ascii="Times New Roman" w:hAnsi="Times New Roman" w:cs="Times New Roman"/>
          <w:sz w:val="28"/>
          <w:szCs w:val="28"/>
        </w:rPr>
        <w:t>Махатма Ганди говорил: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87E7D" w:rsidRPr="00887E7D">
        <w:t>«</w:t>
      </w:r>
      <w:r w:rsidR="00887E7D" w:rsidRPr="00887E7D">
        <w:rPr>
          <w:rFonts w:ascii="Times New Roman" w:hAnsi="Times New Roman" w:cs="Times New Roman"/>
          <w:sz w:val="28"/>
          <w:szCs w:val="28"/>
        </w:rPr>
        <w:t>Если мы хотим достичь настоящего мира во всем мире, то начинать надо с детей».</w:t>
      </w:r>
      <w:r w:rsidR="00887E7D">
        <w:rPr>
          <w:rFonts w:ascii="Times New Roman" w:hAnsi="Times New Roman" w:cs="Times New Roman"/>
          <w:sz w:val="28"/>
          <w:szCs w:val="28"/>
        </w:rPr>
        <w:t xml:space="preserve"> Я всем сердцем согласна со словами этого мудрого человека, дети –</w:t>
      </w:r>
      <w:r w:rsidR="00F8432D">
        <w:rPr>
          <w:rFonts w:ascii="Times New Roman" w:hAnsi="Times New Roman" w:cs="Times New Roman"/>
          <w:sz w:val="28"/>
          <w:szCs w:val="28"/>
        </w:rPr>
        <w:t xml:space="preserve"> </w:t>
      </w:r>
      <w:r w:rsidR="00887E7D">
        <w:rPr>
          <w:rFonts w:ascii="Times New Roman" w:hAnsi="Times New Roman" w:cs="Times New Roman"/>
          <w:sz w:val="28"/>
          <w:szCs w:val="28"/>
        </w:rPr>
        <w:t>это надежда мира, поэтому я сегодня говорю с вами.</w:t>
      </w:r>
    </w:p>
    <w:p w:rsidR="008A3960" w:rsidRPr="00887E7D" w:rsidRDefault="008A3960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32"/>
          <w:szCs w:val="32"/>
        </w:rPr>
      </w:pPr>
    </w:p>
    <w:p w:rsidR="00E45945" w:rsidRPr="00E45945" w:rsidRDefault="00E45945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День мира. История праздника</w:t>
      </w:r>
      <w:r w:rsidR="008A3960">
        <w:rPr>
          <w:rFonts w:ascii="Times New Roman" w:hAnsi="Times New Roman" w:cs="Times New Roman"/>
          <w:b/>
          <w:sz w:val="32"/>
          <w:szCs w:val="32"/>
        </w:rPr>
        <w:t xml:space="preserve"> (слайд на экране):</w:t>
      </w:r>
    </w:p>
    <w:p w:rsidR="00E45945" w:rsidRDefault="00E45945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32"/>
          <w:szCs w:val="32"/>
        </w:rPr>
      </w:pPr>
    </w:p>
    <w:p w:rsidR="008A3960" w:rsidRDefault="00052EB1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8A3960" w:rsidRPr="00683A18">
        <w:rPr>
          <w:rFonts w:ascii="Times New Roman" w:hAnsi="Times New Roman" w:cs="Times New Roman"/>
          <w:sz w:val="28"/>
          <w:szCs w:val="28"/>
        </w:rPr>
        <w:t>Каждый год 21 сентября</w:t>
      </w:r>
      <w:r w:rsidR="008A3960">
        <w:rPr>
          <w:rFonts w:ascii="Times New Roman" w:hAnsi="Times New Roman" w:cs="Times New Roman"/>
          <w:sz w:val="28"/>
          <w:szCs w:val="28"/>
        </w:rPr>
        <w:t xml:space="preserve"> </w:t>
      </w:r>
      <w:r w:rsidR="008A3960" w:rsidRPr="00683A18">
        <w:rPr>
          <w:rFonts w:ascii="Times New Roman" w:hAnsi="Times New Roman" w:cs="Times New Roman"/>
          <w:sz w:val="28"/>
          <w:szCs w:val="28"/>
        </w:rPr>
        <w:t xml:space="preserve">международная общественность отмечает Международный день мира. </w:t>
      </w:r>
      <w:r w:rsidR="008A3960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 xml:space="preserve"> этот день</w:t>
      </w:r>
      <w:r w:rsidR="005B408B" w:rsidRPr="008A3960">
        <w:rPr>
          <w:rFonts w:ascii="Times New Roman" w:hAnsi="Times New Roman" w:cs="Times New Roman"/>
          <w:sz w:val="28"/>
          <w:szCs w:val="28"/>
        </w:rPr>
        <w:t xml:space="preserve"> резолюцией </w:t>
      </w:r>
      <w:r w:rsidR="008A3960" w:rsidRPr="00683A18">
        <w:rPr>
          <w:rFonts w:ascii="Times New Roman" w:hAnsi="Times New Roman" w:cs="Times New Roman"/>
          <w:sz w:val="28"/>
          <w:szCs w:val="28"/>
        </w:rPr>
        <w:t xml:space="preserve">Генеральной Ассамблей Организации Объединенных Наций в 1981 году. </w:t>
      </w:r>
    </w:p>
    <w:p w:rsidR="008156EA" w:rsidRDefault="008156EA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B408B" w:rsidRDefault="008156EA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У этого дня сложились свои т</w:t>
      </w:r>
      <w:r w:rsidR="005B408B" w:rsidRPr="008156EA">
        <w:rPr>
          <w:rFonts w:ascii="Times New Roman" w:hAnsi="Times New Roman" w:cs="Times New Roman"/>
          <w:sz w:val="28"/>
          <w:szCs w:val="28"/>
        </w:rPr>
        <w:t>радиции:</w:t>
      </w:r>
      <w:r w:rsidR="005B408B" w:rsidRPr="008A3960">
        <w:rPr>
          <w:rFonts w:ascii="Times New Roman" w:hAnsi="Times New Roman" w:cs="Times New Roman"/>
          <w:sz w:val="28"/>
          <w:szCs w:val="28"/>
        </w:rPr>
        <w:t xml:space="preserve"> проведение тематических лекций, семинаров и благотворительных акций; праздничные концерты; митинг у Колокола мира</w:t>
      </w:r>
      <w:r w:rsidR="008A3960" w:rsidRPr="008A3960">
        <w:rPr>
          <w:rFonts w:ascii="Times New Roman" w:hAnsi="Times New Roman" w:cs="Times New Roman"/>
          <w:sz w:val="28"/>
          <w:szCs w:val="28"/>
        </w:rPr>
        <w:t xml:space="preserve"> и другие совместные дела, направленные на укрепление мира и идеи мира</w:t>
      </w:r>
      <w:r w:rsidR="005B408B" w:rsidRPr="008A3960">
        <w:rPr>
          <w:rFonts w:ascii="Times New Roman" w:hAnsi="Times New Roman" w:cs="Times New Roman"/>
          <w:sz w:val="28"/>
          <w:szCs w:val="28"/>
        </w:rPr>
        <w:t>.</w:t>
      </w:r>
    </w:p>
    <w:p w:rsidR="0059692F" w:rsidRDefault="0059692F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Pr="00683A18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72CAD">
        <w:rPr>
          <w:rFonts w:ascii="Times New Roman" w:hAnsi="Times New Roman" w:cs="Times New Roman"/>
          <w:sz w:val="28"/>
          <w:szCs w:val="28"/>
        </w:rPr>
        <w:t xml:space="preserve">В качестве символа мира традиционно используется изображение голубя. Современная эмблема – голубь с оливковой ветвью в клюве, выполненная П. Пикассо по библейскому мотиву о </w:t>
      </w:r>
      <w:proofErr w:type="spellStart"/>
      <w:r w:rsidRPr="00372CAD">
        <w:rPr>
          <w:rFonts w:ascii="Times New Roman" w:hAnsi="Times New Roman" w:cs="Times New Roman"/>
          <w:sz w:val="28"/>
          <w:szCs w:val="28"/>
        </w:rPr>
        <w:t>Ноевом</w:t>
      </w:r>
      <w:proofErr w:type="spellEnd"/>
      <w:r w:rsidRPr="00372CAD">
        <w:rPr>
          <w:rFonts w:ascii="Times New Roman" w:hAnsi="Times New Roman" w:cs="Times New Roman"/>
          <w:sz w:val="28"/>
          <w:szCs w:val="28"/>
        </w:rPr>
        <w:t xml:space="preserve"> ковчеге (в знак прощения Богом эта птица принесла на корабль ветку оливы).</w:t>
      </w:r>
      <w:r>
        <w:rPr>
          <w:rFonts w:ascii="Times New Roman" w:hAnsi="Times New Roman" w:cs="Times New Roman"/>
          <w:sz w:val="28"/>
          <w:szCs w:val="28"/>
        </w:rPr>
        <w:t xml:space="preserve"> Изображение на слайде.</w:t>
      </w:r>
    </w:p>
    <w:p w:rsidR="008156EA" w:rsidRDefault="008156EA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A3960" w:rsidRPr="00052EB1" w:rsidRDefault="0092166C" w:rsidP="00052EB1">
      <w:pPr>
        <w:rPr>
          <w:rFonts w:ascii="Times New Roman" w:hAnsi="Times New Roman" w:cs="Times New Roman"/>
          <w:sz w:val="28"/>
          <w:szCs w:val="28"/>
        </w:rPr>
      </w:pPr>
      <w:r w:rsidRPr="0092166C">
        <w:rPr>
          <w:rFonts w:ascii="Times New Roman" w:hAnsi="Times New Roman" w:cs="Times New Roman"/>
          <w:sz w:val="28"/>
          <w:szCs w:val="28"/>
        </w:rPr>
        <w:t>Международная организация ООН уже более 50 лет работает катализатором для пробуждения сознательности граждан, чтобы каждый в отдельности смог вплести свою «нитку» в очередную рубашку для малоимущего соседа. Чтобы обратить внимание людей на осложняющуюся обстановку, а также укрепить идею мирного существования внутри отдельных государств и на планете в целом, был провозглаш</w:t>
      </w:r>
      <w:r>
        <w:rPr>
          <w:rFonts w:ascii="Times New Roman" w:hAnsi="Times New Roman" w:cs="Times New Roman"/>
          <w:sz w:val="28"/>
          <w:szCs w:val="28"/>
        </w:rPr>
        <w:t>ен этот международный праздник.</w:t>
      </w:r>
    </w:p>
    <w:p w:rsidR="008A3960" w:rsidRDefault="00052EB1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  <w:r w:rsidRPr="00052EB1">
        <w:rPr>
          <w:rFonts w:ascii="Times New Roman" w:hAnsi="Times New Roman" w:cs="Times New Roman"/>
          <w:b/>
          <w:sz w:val="32"/>
          <w:szCs w:val="32"/>
        </w:rPr>
        <w:t>Комментарии учителя к</w:t>
      </w:r>
      <w:r>
        <w:rPr>
          <w:rFonts w:ascii="Times New Roman" w:hAnsi="Times New Roman" w:cs="Times New Roman"/>
          <w:b/>
          <w:sz w:val="32"/>
          <w:szCs w:val="32"/>
        </w:rPr>
        <w:t xml:space="preserve"> последующим</w:t>
      </w:r>
      <w:r w:rsidRPr="00052EB1">
        <w:rPr>
          <w:rFonts w:ascii="Times New Roman" w:hAnsi="Times New Roman" w:cs="Times New Roman"/>
          <w:b/>
          <w:sz w:val="32"/>
          <w:szCs w:val="32"/>
        </w:rPr>
        <w:t xml:space="preserve"> слайдам:</w:t>
      </w:r>
    </w:p>
    <w:p w:rsidR="00052EB1" w:rsidRPr="008A3960" w:rsidRDefault="00052EB1" w:rsidP="005B408B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45945" w:rsidRDefault="00052EB1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683A18" w:rsidRPr="00683A18">
        <w:rPr>
          <w:rFonts w:ascii="Times New Roman" w:hAnsi="Times New Roman" w:cs="Times New Roman"/>
          <w:sz w:val="28"/>
          <w:szCs w:val="28"/>
        </w:rPr>
        <w:t>Этот День Генеральная Ассамблея объявила днем укрепления идеалов м</w:t>
      </w:r>
      <w:r w:rsidR="008A3960">
        <w:rPr>
          <w:rFonts w:ascii="Times New Roman" w:hAnsi="Times New Roman" w:cs="Times New Roman"/>
          <w:sz w:val="28"/>
          <w:szCs w:val="28"/>
        </w:rPr>
        <w:t>ира среди всех стран и народов</w:t>
      </w:r>
      <w:r w:rsidR="0092166C">
        <w:rPr>
          <w:rFonts w:ascii="Times New Roman" w:hAnsi="Times New Roman" w:cs="Times New Roman"/>
          <w:sz w:val="28"/>
          <w:szCs w:val="28"/>
        </w:rPr>
        <w:t>,</w:t>
      </w:r>
      <w:r w:rsidR="00683A18" w:rsidRPr="00683A18">
        <w:rPr>
          <w:rFonts w:ascii="Times New Roman" w:hAnsi="Times New Roman" w:cs="Times New Roman"/>
          <w:sz w:val="28"/>
          <w:szCs w:val="28"/>
        </w:rPr>
        <w:t xml:space="preserve"> как на национальном, так и на международном уровне.</w:t>
      </w:r>
      <w:r w:rsidR="00E45945" w:rsidRPr="00E45945">
        <w:rPr>
          <w:rFonts w:ascii="Times New Roman" w:hAnsi="Times New Roman" w:cs="Times New Roman"/>
          <w:sz w:val="28"/>
          <w:szCs w:val="28"/>
        </w:rPr>
        <w:t xml:space="preserve"> </w:t>
      </w:r>
      <w:r w:rsidR="0092166C">
        <w:rPr>
          <w:rFonts w:ascii="Times New Roman" w:hAnsi="Times New Roman" w:cs="Times New Roman"/>
          <w:sz w:val="28"/>
          <w:szCs w:val="28"/>
        </w:rPr>
        <w:t>В</w:t>
      </w:r>
      <w:r w:rsidR="00E45945" w:rsidRPr="00683A18">
        <w:rPr>
          <w:rFonts w:ascii="Times New Roman" w:hAnsi="Times New Roman" w:cs="Times New Roman"/>
          <w:sz w:val="28"/>
          <w:szCs w:val="28"/>
        </w:rPr>
        <w:t xml:space="preserve"> 2001 году, Генеральная Ассамблея единогласно приняла решение ежегодно отмечать День мира как день отказа от насилия и день прекращения огня.</w:t>
      </w:r>
      <w:r w:rsidR="00E45945" w:rsidRPr="00E45945">
        <w:rPr>
          <w:rFonts w:ascii="Times New Roman" w:hAnsi="Times New Roman" w:cs="Times New Roman"/>
          <w:sz w:val="28"/>
          <w:szCs w:val="28"/>
        </w:rPr>
        <w:t xml:space="preserve"> </w:t>
      </w:r>
      <w:r w:rsidR="00E45945" w:rsidRPr="00683A18">
        <w:rPr>
          <w:rFonts w:ascii="Times New Roman" w:hAnsi="Times New Roman" w:cs="Times New Roman"/>
          <w:sz w:val="28"/>
          <w:szCs w:val="28"/>
        </w:rPr>
        <w:t>Организация Объединенных Наций призывает все страны и народы приветствовать прекращение военных действий на время празднования Международного дня мира и провести праздничные мероприятия по случаю Международного дня мира в формате просвещения и информирования общественности о вопросах, связанных с миром.</w:t>
      </w:r>
    </w:p>
    <w:p w:rsidR="00052EB1" w:rsidRDefault="00052EB1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92166C" w:rsidRDefault="00052EB1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E45945" w:rsidRPr="00683A18">
        <w:rPr>
          <w:rFonts w:ascii="Times New Roman" w:hAnsi="Times New Roman" w:cs="Times New Roman"/>
          <w:sz w:val="28"/>
          <w:szCs w:val="28"/>
        </w:rPr>
        <w:t xml:space="preserve">Международные дни являются поводом для просвещения широкой общественности по вопросам, вызывающим озабоченность, для мобилизации политической воли и ресурсов для решения глобальных проблем, а также для прославления и укрепления достижений человечества. </w:t>
      </w:r>
    </w:p>
    <w:p w:rsidR="00E45945" w:rsidRDefault="00E45945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84CD3">
        <w:rPr>
          <w:rFonts w:ascii="Times New Roman" w:hAnsi="Times New Roman" w:cs="Times New Roman"/>
          <w:sz w:val="28"/>
          <w:szCs w:val="28"/>
        </w:rPr>
        <w:t>Человечество неоднократно получает наглядные жизненные уроки о том, «чего не нужно делать», но военные конфликты вспыхивают в каждом 5-м государстве, а через каждые 100-150 лет на планете происходит масштабная военная кампания, после которой эволюционный виток начинается ниже предыдущего (</w:t>
      </w:r>
      <w:r w:rsidR="0092166C">
        <w:rPr>
          <w:rFonts w:ascii="Times New Roman" w:hAnsi="Times New Roman" w:cs="Times New Roman"/>
          <w:sz w:val="28"/>
          <w:szCs w:val="28"/>
        </w:rPr>
        <w:t>необходимо время</w:t>
      </w:r>
      <w:r w:rsidRPr="00584CD3">
        <w:rPr>
          <w:rFonts w:ascii="Times New Roman" w:hAnsi="Times New Roman" w:cs="Times New Roman"/>
          <w:sz w:val="28"/>
          <w:szCs w:val="28"/>
        </w:rPr>
        <w:t xml:space="preserve"> на осмысление ошибок и восстановление вместо следующей ступени).</w:t>
      </w:r>
    </w:p>
    <w:p w:rsidR="008156EA" w:rsidRDefault="008156EA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Земле много очагов войны, не разблокированных вооружённых конфликтов. Пять регионов с военными конфликтами: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Pr="00C62D20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b/>
          <w:sz w:val="28"/>
          <w:szCs w:val="28"/>
        </w:rPr>
        <w:t>Африка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9692F" w:rsidRPr="008156EA" w:rsidRDefault="0059692F" w:rsidP="0059692F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Страны: 30</w:t>
      </w:r>
    </w:p>
    <w:p w:rsidR="0059692F" w:rsidRPr="008156EA" w:rsidRDefault="0059692F" w:rsidP="0059692F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Количество группировок: 185</w:t>
      </w:r>
    </w:p>
    <w:p w:rsidR="0059692F" w:rsidRPr="008156EA" w:rsidRDefault="0059692F" w:rsidP="0059692F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 xml:space="preserve">Горячие точки: </w:t>
      </w:r>
      <w:proofErr w:type="spellStart"/>
      <w:proofErr w:type="gramStart"/>
      <w:r w:rsidRPr="008156EA">
        <w:rPr>
          <w:rFonts w:ascii="Times New Roman" w:hAnsi="Times New Roman" w:cs="Times New Roman"/>
          <w:sz w:val="28"/>
          <w:szCs w:val="28"/>
        </w:rPr>
        <w:t>Буркино</w:t>
      </w:r>
      <w:proofErr w:type="spellEnd"/>
      <w:r w:rsidRPr="008156EA">
        <w:rPr>
          <w:rFonts w:ascii="Times New Roman" w:hAnsi="Times New Roman" w:cs="Times New Roman"/>
          <w:sz w:val="28"/>
          <w:szCs w:val="28"/>
        </w:rPr>
        <w:t>-Фасо (частые этнические столкновения, Центрально-Африканская Республика (борьба мусульман и христиан), Демократическая Республика Конго (отголоски Великой Африканской войны), Ливия (гражданская война).</w:t>
      </w:r>
      <w:proofErr w:type="gramEnd"/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Азия:</w:t>
      </w:r>
    </w:p>
    <w:p w:rsidR="0059692F" w:rsidRPr="008156EA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Страны: 16</w:t>
      </w:r>
    </w:p>
    <w:p w:rsidR="0059692F" w:rsidRPr="008156EA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t>Количество группировок: 185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156EA">
        <w:rPr>
          <w:rFonts w:ascii="Times New Roman" w:hAnsi="Times New Roman" w:cs="Times New Roman"/>
          <w:sz w:val="28"/>
          <w:szCs w:val="28"/>
        </w:rPr>
        <w:lastRenderedPageBreak/>
        <w:t>Горячие точки: Афганистан, Филиппины и Пакистан (война с радикальными боевиками-исламистами), Мьянма (гражданские конфликты на почве религии между буддистами и мусульманами).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Pr="00C62D20" w:rsidRDefault="00C62D20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Европа: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Страны: 10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группировок: 83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Горячие точки: Украина (причина – отделение Луганской и Донецкой народных республик), Нагорный Карабах (этнополитические разногласия в Закавказье между азербайджанцами и армянами).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Pr="00C62D20" w:rsidRDefault="00C62D20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Ближний Восток: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Страны: 7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группировок: 261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Горячие точки: </w:t>
      </w:r>
      <w:proofErr w:type="gramStart"/>
      <w:r>
        <w:rPr>
          <w:rFonts w:ascii="Times New Roman" w:hAnsi="Times New Roman" w:cs="Times New Roman"/>
          <w:sz w:val="28"/>
          <w:szCs w:val="28"/>
        </w:rPr>
        <w:t>Ирак (война с «Исламским государством»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запрещёно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РФ),</w:t>
      </w:r>
      <w:proofErr w:type="gramEnd"/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Израиль (конфликт в секторе Газа), Сирия (гражданская война), Йемен (война против боевиков исламистов).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9692F" w:rsidRPr="00C62D20" w:rsidRDefault="00C62D20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Америка: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Страны: 7</w:t>
      </w:r>
    </w:p>
    <w:p w:rsidR="0059692F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группировок: 32</w:t>
      </w:r>
    </w:p>
    <w:p w:rsidR="0059692F" w:rsidRPr="008156EA" w:rsidRDefault="0059692F" w:rsidP="0059692F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Горячие точки: Колумбия (гражданские конфликты), Мексика (конфликты с преступными организаторами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наркотрафика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156EA" w:rsidRPr="008156EA" w:rsidRDefault="008156EA" w:rsidP="00E4594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692F" w:rsidRDefault="00052EB1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92166C" w:rsidRPr="007C45D2">
        <w:rPr>
          <w:rFonts w:ascii="Times New Roman" w:hAnsi="Times New Roman" w:cs="Times New Roman"/>
          <w:b/>
          <w:sz w:val="32"/>
          <w:szCs w:val="32"/>
        </w:rPr>
        <w:t>Тема 2020 года: «Формируем мир вместе»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:rsidR="0059692F" w:rsidRDefault="0059692F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A1B05" w:rsidRDefault="00683A18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83A18">
        <w:rPr>
          <w:rFonts w:ascii="Times New Roman" w:hAnsi="Times New Roman" w:cs="Times New Roman"/>
          <w:sz w:val="28"/>
          <w:szCs w:val="28"/>
        </w:rPr>
        <w:t xml:space="preserve">В этом году отчетливее, чем когда-либо стало ясно, что люди не враги друг </w:t>
      </w:r>
      <w:r w:rsidR="00E45945">
        <w:rPr>
          <w:rFonts w:ascii="Times New Roman" w:hAnsi="Times New Roman" w:cs="Times New Roman"/>
          <w:sz w:val="28"/>
          <w:szCs w:val="28"/>
        </w:rPr>
        <w:t xml:space="preserve">другу. Скорее, наш общий враг – </w:t>
      </w:r>
      <w:r w:rsidRPr="00683A18">
        <w:rPr>
          <w:rFonts w:ascii="Times New Roman" w:hAnsi="Times New Roman" w:cs="Times New Roman"/>
          <w:sz w:val="28"/>
          <w:szCs w:val="28"/>
        </w:rPr>
        <w:t xml:space="preserve">это страшный вирус, который угрожает нашему здоровью, безопасности и образу жизни. Пандемия COVID-19 привела наш мир в смятение и напомнила нам, что то, что </w:t>
      </w:r>
      <w:r w:rsidR="00E45945">
        <w:rPr>
          <w:rFonts w:ascii="Times New Roman" w:hAnsi="Times New Roman" w:cs="Times New Roman"/>
          <w:sz w:val="28"/>
          <w:szCs w:val="28"/>
        </w:rPr>
        <w:t xml:space="preserve">мир един, то, что </w:t>
      </w:r>
      <w:r w:rsidRPr="00683A18">
        <w:rPr>
          <w:rFonts w:ascii="Times New Roman" w:hAnsi="Times New Roman" w:cs="Times New Roman"/>
          <w:sz w:val="28"/>
          <w:szCs w:val="28"/>
        </w:rPr>
        <w:t>происходит в одной части планеты, может сказаться на жизни людей повсюду.</w:t>
      </w:r>
      <w:r w:rsidR="00887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B05" w:rsidRDefault="003A1B05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87E7D" w:rsidRDefault="00887E7D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Помните, историю японской девочки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Садако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Сасаки</w:t>
      </w:r>
      <w:proofErr w:type="spellEnd"/>
      <w:r>
        <w:rPr>
          <w:rFonts w:ascii="Times New Roman" w:hAnsi="Times New Roman" w:cs="Times New Roman"/>
          <w:sz w:val="28"/>
          <w:szCs w:val="28"/>
        </w:rPr>
        <w:t>? Результат варварской бомбардировки Хиросимы и Нагасаки  в 1945 году – множество загу</w:t>
      </w:r>
      <w:r w:rsidR="003A1B05">
        <w:rPr>
          <w:rFonts w:ascii="Times New Roman" w:hAnsi="Times New Roman" w:cs="Times New Roman"/>
          <w:sz w:val="28"/>
          <w:szCs w:val="28"/>
        </w:rPr>
        <w:t>бленных жизней, в том числе и жертв</w:t>
      </w:r>
      <w:r>
        <w:rPr>
          <w:rFonts w:ascii="Times New Roman" w:hAnsi="Times New Roman" w:cs="Times New Roman"/>
          <w:sz w:val="28"/>
          <w:szCs w:val="28"/>
        </w:rPr>
        <w:t xml:space="preserve"> лейкемии – последствии лучевой болезни. Садако </w:t>
      </w:r>
      <w:r w:rsidR="003A1B05">
        <w:rPr>
          <w:rFonts w:ascii="Times New Roman" w:hAnsi="Times New Roman" w:cs="Times New Roman"/>
          <w:sz w:val="28"/>
          <w:szCs w:val="28"/>
        </w:rPr>
        <w:t>выжила после атомной бомбардировки Хиросимы, но страдала от лейкемии. Она очень хотела жить и</w:t>
      </w:r>
      <w:r>
        <w:rPr>
          <w:rFonts w:ascii="Times New Roman" w:hAnsi="Times New Roman" w:cs="Times New Roman"/>
          <w:sz w:val="28"/>
          <w:szCs w:val="28"/>
        </w:rPr>
        <w:t xml:space="preserve"> верила, что если она успеет сложить тысячу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сумбадзуру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бумажных журавликов, то страшная болезнь отступит. Её друзья и люди по всему миру стали ей помогать. Они </w:t>
      </w:r>
      <w:r w:rsidR="00870DB3">
        <w:rPr>
          <w:rFonts w:ascii="Times New Roman" w:hAnsi="Times New Roman" w:cs="Times New Roman"/>
          <w:sz w:val="28"/>
          <w:szCs w:val="28"/>
        </w:rPr>
        <w:t xml:space="preserve">успели вместе сложить только 644 журавлика. </w:t>
      </w:r>
      <w:r w:rsidR="00C0545A">
        <w:rPr>
          <w:rFonts w:ascii="Times New Roman" w:hAnsi="Times New Roman" w:cs="Times New Roman"/>
          <w:sz w:val="28"/>
          <w:szCs w:val="28"/>
        </w:rPr>
        <w:t>25 октября 1955</w:t>
      </w:r>
      <w:r w:rsidR="00870DB3">
        <w:rPr>
          <w:rFonts w:ascii="Times New Roman" w:hAnsi="Times New Roman" w:cs="Times New Roman"/>
          <w:sz w:val="28"/>
          <w:szCs w:val="28"/>
        </w:rPr>
        <w:t xml:space="preserve"> года Садако умерла.</w:t>
      </w:r>
    </w:p>
    <w:p w:rsidR="00887E7D" w:rsidRDefault="00887E7D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87E7D" w:rsidRDefault="00887E7D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 мира звонит и в память Садако…</w:t>
      </w:r>
    </w:p>
    <w:p w:rsidR="00887E7D" w:rsidRPr="003A1B05" w:rsidRDefault="003A1B05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Минута памяти.</w:t>
      </w:r>
    </w:p>
    <w:p w:rsidR="00683A18" w:rsidRPr="003A1B05" w:rsidRDefault="00683A18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A18" w:rsidRPr="00683A18" w:rsidRDefault="00683A18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3A1B05" w:rsidRDefault="00052EB1" w:rsidP="003A1B0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3A1B05" w:rsidRPr="00683A18">
        <w:rPr>
          <w:rFonts w:ascii="Times New Roman" w:hAnsi="Times New Roman" w:cs="Times New Roman"/>
          <w:sz w:val="28"/>
          <w:szCs w:val="28"/>
        </w:rPr>
        <w:t xml:space="preserve">В марте этого года Генеральный секретарь ООН </w:t>
      </w:r>
      <w:proofErr w:type="spellStart"/>
      <w:r w:rsidR="003A1B05" w:rsidRPr="00683A18">
        <w:rPr>
          <w:rFonts w:ascii="Times New Roman" w:hAnsi="Times New Roman" w:cs="Times New Roman"/>
          <w:sz w:val="28"/>
          <w:szCs w:val="28"/>
        </w:rPr>
        <w:t>Антониу</w:t>
      </w:r>
      <w:proofErr w:type="spellEnd"/>
      <w:r w:rsidR="003A1B05" w:rsidRPr="00683A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1B05" w:rsidRPr="00683A18">
        <w:rPr>
          <w:rFonts w:ascii="Times New Roman" w:hAnsi="Times New Roman" w:cs="Times New Roman"/>
          <w:sz w:val="28"/>
          <w:szCs w:val="28"/>
        </w:rPr>
        <w:t>Гутерриш</w:t>
      </w:r>
      <w:proofErr w:type="spellEnd"/>
      <w:r w:rsidR="003A1B05" w:rsidRPr="00683A18">
        <w:rPr>
          <w:rFonts w:ascii="Times New Roman" w:hAnsi="Times New Roman" w:cs="Times New Roman"/>
          <w:sz w:val="28"/>
          <w:szCs w:val="28"/>
        </w:rPr>
        <w:t xml:space="preserve"> призвал все противоборствующие стороны сложить оружие и сосредоточиться на борьбе с этой беспрецедентной глобальной пандемией. </w:t>
      </w:r>
    </w:p>
    <w:p w:rsidR="003A1B05" w:rsidRDefault="003A1B05" w:rsidP="003A1B0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683A18">
        <w:rPr>
          <w:rFonts w:ascii="Times New Roman" w:hAnsi="Times New Roman" w:cs="Times New Roman"/>
          <w:sz w:val="28"/>
          <w:szCs w:val="28"/>
        </w:rPr>
        <w:t>еждународная глобальная солидарность и сотрудничество крайне необходимы для победы в борьбе с самым тяжелым кри</w:t>
      </w:r>
      <w:r>
        <w:rPr>
          <w:rFonts w:ascii="Times New Roman" w:hAnsi="Times New Roman" w:cs="Times New Roman"/>
          <w:sz w:val="28"/>
          <w:szCs w:val="28"/>
        </w:rPr>
        <w:t>зисом в области здравоохранения.</w:t>
      </w:r>
    </w:p>
    <w:p w:rsidR="003A1B05" w:rsidRPr="00683A18" w:rsidRDefault="003A1B05" w:rsidP="003A1B05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83A18" w:rsidRDefault="00683A18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83A18">
        <w:rPr>
          <w:rFonts w:ascii="Times New Roman" w:hAnsi="Times New Roman" w:cs="Times New Roman"/>
          <w:sz w:val="28"/>
          <w:szCs w:val="28"/>
        </w:rPr>
        <w:t>Для Организации Объединенных Наций 2020 год должен был стать годом общения с людьми, чтобы глубже понять их проблемы и чаяния. В ознаменование своей 75-й годовщины ООН призвала миллионы людей во всем мире присоединиться к глобальному разговору о построении мирного и процветающего будущего, которого мы хотим.</w:t>
      </w:r>
    </w:p>
    <w:p w:rsidR="003A1B05" w:rsidRPr="00683A18" w:rsidRDefault="003A1B05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E45945" w:rsidRDefault="0092166C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83A18" w:rsidRPr="00683A18">
        <w:rPr>
          <w:rFonts w:ascii="Times New Roman" w:hAnsi="Times New Roman" w:cs="Times New Roman"/>
          <w:sz w:val="28"/>
          <w:szCs w:val="28"/>
        </w:rPr>
        <w:t>В то время как мир борется с пандемией COVID-19, особенно важно слышать голос каждого. В это труд</w:t>
      </w:r>
      <w:r w:rsidR="007506B9">
        <w:rPr>
          <w:rFonts w:ascii="Times New Roman" w:hAnsi="Times New Roman" w:cs="Times New Roman"/>
          <w:sz w:val="28"/>
          <w:szCs w:val="28"/>
        </w:rPr>
        <w:t>н</w:t>
      </w:r>
      <w:r w:rsidR="00683A18" w:rsidRPr="00683A18">
        <w:rPr>
          <w:rFonts w:ascii="Times New Roman" w:hAnsi="Times New Roman" w:cs="Times New Roman"/>
          <w:sz w:val="28"/>
          <w:szCs w:val="28"/>
        </w:rPr>
        <w:t xml:space="preserve">ое времена </w:t>
      </w:r>
      <w:proofErr w:type="gramStart"/>
      <w:r w:rsidR="00683A18" w:rsidRPr="00683A18">
        <w:rPr>
          <w:rFonts w:ascii="Times New Roman" w:hAnsi="Times New Roman" w:cs="Times New Roman"/>
          <w:sz w:val="28"/>
          <w:szCs w:val="28"/>
        </w:rPr>
        <w:t>социального</w:t>
      </w:r>
      <w:proofErr w:type="gramEnd"/>
      <w:r w:rsidR="00683A18" w:rsidRPr="00683A18">
        <w:rPr>
          <w:rFonts w:ascii="Times New Roman" w:hAnsi="Times New Roman" w:cs="Times New Roman"/>
          <w:sz w:val="28"/>
          <w:szCs w:val="28"/>
        </w:rPr>
        <w:t xml:space="preserve"> дистанцирования </w:t>
      </w:r>
      <w:r w:rsidR="00E45945">
        <w:rPr>
          <w:rFonts w:ascii="Times New Roman" w:hAnsi="Times New Roman" w:cs="Times New Roman"/>
          <w:sz w:val="28"/>
          <w:szCs w:val="28"/>
        </w:rPr>
        <w:t>важно налаживать и развивать диалог и обмен мнениями. Народам мира и государствам только</w:t>
      </w:r>
      <w:r w:rsidR="00683A18" w:rsidRPr="00683A18">
        <w:rPr>
          <w:rFonts w:ascii="Times New Roman" w:hAnsi="Times New Roman" w:cs="Times New Roman"/>
          <w:sz w:val="28"/>
          <w:szCs w:val="28"/>
        </w:rPr>
        <w:t xml:space="preserve"> сообща </w:t>
      </w:r>
      <w:r w:rsidR="00E45945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683A18" w:rsidRPr="00683A18">
        <w:rPr>
          <w:rFonts w:ascii="Times New Roman" w:hAnsi="Times New Roman" w:cs="Times New Roman"/>
          <w:sz w:val="28"/>
          <w:szCs w:val="28"/>
        </w:rPr>
        <w:t>выстоять в этой борьбе, исцелить нашу планету и изменить ее к лучшему</w:t>
      </w:r>
      <w:r w:rsidR="00E45945">
        <w:rPr>
          <w:rFonts w:ascii="Times New Roman" w:hAnsi="Times New Roman" w:cs="Times New Roman"/>
          <w:sz w:val="28"/>
          <w:szCs w:val="28"/>
        </w:rPr>
        <w:t>. То, каким будет наш мир, зависит от всех людей, в том числе, и от каждого из вас.</w:t>
      </w:r>
    </w:p>
    <w:p w:rsidR="003A1B05" w:rsidRDefault="003A1B05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F25EC0" w:rsidRDefault="00683A18" w:rsidP="00683A1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83A18">
        <w:rPr>
          <w:rFonts w:ascii="Times New Roman" w:hAnsi="Times New Roman" w:cs="Times New Roman"/>
          <w:sz w:val="28"/>
          <w:szCs w:val="28"/>
        </w:rPr>
        <w:t>В это нелегкое время мир нуждается в сострадании, доброте и надежде. Присоединяйтесь к ООН в борьбе против попыток использовать пандемию для пропаганды дискриминации или ненависти. Вм</w:t>
      </w:r>
      <w:r>
        <w:rPr>
          <w:rFonts w:ascii="Times New Roman" w:hAnsi="Times New Roman" w:cs="Times New Roman"/>
          <w:sz w:val="28"/>
          <w:szCs w:val="28"/>
        </w:rPr>
        <w:t>есте мы победим и добьемся мира.</w:t>
      </w:r>
    </w:p>
    <w:p w:rsidR="00584CD3" w:rsidRDefault="00584CD3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737DD3" w:rsidRPr="0092166C" w:rsidRDefault="00052EB1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2166C">
        <w:rPr>
          <w:rFonts w:ascii="Times New Roman" w:hAnsi="Times New Roman" w:cs="Times New Roman"/>
          <w:sz w:val="28"/>
          <w:szCs w:val="28"/>
        </w:rPr>
        <w:t xml:space="preserve">. </w:t>
      </w:r>
      <w:r w:rsidR="00737DD3">
        <w:rPr>
          <w:rFonts w:ascii="Times New Roman" w:hAnsi="Times New Roman" w:cs="Times New Roman"/>
          <w:sz w:val="28"/>
          <w:szCs w:val="28"/>
        </w:rPr>
        <w:t xml:space="preserve">Копилка идей для </w:t>
      </w:r>
      <w:proofErr w:type="spellStart"/>
      <w:r w:rsidR="00737DD3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737DD3">
        <w:rPr>
          <w:rFonts w:ascii="Times New Roman" w:hAnsi="Times New Roman" w:cs="Times New Roman"/>
          <w:sz w:val="28"/>
          <w:szCs w:val="28"/>
        </w:rPr>
        <w:t>-моба</w:t>
      </w:r>
      <w:r w:rsidR="0092166C" w:rsidRPr="0092166C">
        <w:rPr>
          <w:rFonts w:ascii="Times New Roman" w:hAnsi="Times New Roman" w:cs="Times New Roman"/>
          <w:sz w:val="28"/>
          <w:szCs w:val="28"/>
        </w:rPr>
        <w:t xml:space="preserve"> </w:t>
      </w:r>
      <w:r w:rsidR="0092166C">
        <w:rPr>
          <w:rFonts w:ascii="Times New Roman" w:hAnsi="Times New Roman" w:cs="Times New Roman"/>
          <w:i/>
          <w:sz w:val="28"/>
          <w:szCs w:val="28"/>
        </w:rPr>
        <w:t xml:space="preserve">«Моё слово о мире». </w:t>
      </w:r>
    </w:p>
    <w:p w:rsidR="00DA028A" w:rsidRDefault="00DA028A" w:rsidP="00DA028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A028A" w:rsidRDefault="00DA028A" w:rsidP="00DA028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Глобус</w:t>
      </w:r>
      <w:r w:rsidRPr="00680F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передаём друг другу, записывая </w:t>
      </w:r>
      <w:r w:rsidR="003A1B05">
        <w:rPr>
          <w:rFonts w:ascii="Times New Roman" w:hAnsi="Times New Roman" w:cs="Times New Roman"/>
          <w:sz w:val="28"/>
          <w:szCs w:val="28"/>
        </w:rPr>
        <w:t xml:space="preserve">на видео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A1B05">
        <w:rPr>
          <w:rFonts w:ascii="Times New Roman" w:hAnsi="Times New Roman" w:cs="Times New Roman"/>
          <w:sz w:val="28"/>
          <w:szCs w:val="28"/>
        </w:rPr>
        <w:t xml:space="preserve">ороткое </w:t>
      </w:r>
      <w:r>
        <w:rPr>
          <w:rFonts w:ascii="Times New Roman" w:hAnsi="Times New Roman" w:cs="Times New Roman"/>
          <w:sz w:val="28"/>
          <w:szCs w:val="28"/>
        </w:rPr>
        <w:t>обращение.</w:t>
      </w:r>
      <w:r w:rsidRPr="00680F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28A" w:rsidRPr="00680F29" w:rsidRDefault="00DA028A" w:rsidP="00DA028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Голуби Пикассо</w:t>
      </w:r>
      <w:r w:rsidRPr="00680F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Мир – на языках разных народов (</w:t>
      </w:r>
      <w:r w:rsidR="00052EB1">
        <w:rPr>
          <w:rFonts w:ascii="Times New Roman" w:hAnsi="Times New Roman" w:cs="Times New Roman"/>
          <w:sz w:val="28"/>
          <w:szCs w:val="28"/>
        </w:rPr>
        <w:t>изготавливается п</w:t>
      </w:r>
      <w:r>
        <w:rPr>
          <w:rFonts w:ascii="Times New Roman" w:hAnsi="Times New Roman" w:cs="Times New Roman"/>
          <w:sz w:val="28"/>
          <w:szCs w:val="28"/>
        </w:rPr>
        <w:t xml:space="preserve">лакат, листовка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</w:t>
      </w:r>
      <w:proofErr w:type="spellEnd"/>
      <w:r>
        <w:rPr>
          <w:rFonts w:ascii="Times New Roman" w:hAnsi="Times New Roman" w:cs="Times New Roman"/>
          <w:sz w:val="28"/>
          <w:szCs w:val="28"/>
        </w:rPr>
        <w:t>-арт).</w:t>
      </w:r>
      <w:r w:rsidR="00052EB1">
        <w:rPr>
          <w:rFonts w:ascii="Times New Roman" w:hAnsi="Times New Roman" w:cs="Times New Roman"/>
          <w:sz w:val="28"/>
          <w:szCs w:val="28"/>
        </w:rPr>
        <w:t xml:space="preserve"> Работа может быть индивидуальной, в парах, в микро-группах. Варианты клише для обращения:</w:t>
      </w:r>
    </w:p>
    <w:p w:rsidR="00737DD3" w:rsidRDefault="00737DD3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737DD3" w:rsidRPr="00D6302D" w:rsidRDefault="00737DD3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02D">
        <w:rPr>
          <w:rFonts w:ascii="Times New Roman" w:hAnsi="Times New Roman" w:cs="Times New Roman"/>
          <w:i/>
          <w:sz w:val="28"/>
          <w:szCs w:val="28"/>
        </w:rPr>
        <w:t>«Я против войны потому что…»</w:t>
      </w:r>
    </w:p>
    <w:p w:rsidR="00737DD3" w:rsidRPr="00D6302D" w:rsidRDefault="00737DD3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02D">
        <w:rPr>
          <w:rFonts w:ascii="Times New Roman" w:hAnsi="Times New Roman" w:cs="Times New Roman"/>
          <w:i/>
          <w:sz w:val="28"/>
          <w:szCs w:val="28"/>
        </w:rPr>
        <w:t>«Я за мир на земле потому, что…»</w:t>
      </w:r>
    </w:p>
    <w:p w:rsidR="00737DD3" w:rsidRPr="00D6302D" w:rsidRDefault="00737DD3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02D">
        <w:rPr>
          <w:rFonts w:ascii="Times New Roman" w:hAnsi="Times New Roman" w:cs="Times New Roman"/>
          <w:i/>
          <w:sz w:val="28"/>
          <w:szCs w:val="28"/>
        </w:rPr>
        <w:t>«</w:t>
      </w:r>
      <w:r w:rsidR="00DA028A" w:rsidRPr="00D6302D">
        <w:rPr>
          <w:rFonts w:ascii="Times New Roman" w:hAnsi="Times New Roman" w:cs="Times New Roman"/>
          <w:i/>
          <w:sz w:val="28"/>
          <w:szCs w:val="28"/>
        </w:rPr>
        <w:t>Формируем мир вместе, а значит…»</w:t>
      </w:r>
    </w:p>
    <w:p w:rsidR="00D6302D" w:rsidRDefault="0092166C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166C">
        <w:rPr>
          <w:rFonts w:ascii="Times New Roman" w:hAnsi="Times New Roman" w:cs="Times New Roman"/>
          <w:i/>
          <w:sz w:val="28"/>
          <w:szCs w:val="28"/>
        </w:rPr>
        <w:t>«Открытием года, способству</w:t>
      </w:r>
      <w:r>
        <w:rPr>
          <w:rFonts w:ascii="Times New Roman" w:hAnsi="Times New Roman" w:cs="Times New Roman"/>
          <w:i/>
          <w:sz w:val="28"/>
          <w:szCs w:val="28"/>
        </w:rPr>
        <w:t>ющим сплачиванию людей на Земле, на мой взгляд, является…</w:t>
      </w:r>
      <w:r w:rsidRPr="0092166C">
        <w:rPr>
          <w:rFonts w:ascii="Times New Roman" w:hAnsi="Times New Roman" w:cs="Times New Roman"/>
          <w:i/>
          <w:sz w:val="28"/>
          <w:szCs w:val="28"/>
        </w:rPr>
        <w:t>»</w:t>
      </w:r>
    </w:p>
    <w:p w:rsidR="00052EB1" w:rsidRDefault="00052EB1" w:rsidP="00052EB1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2EB1">
        <w:rPr>
          <w:rFonts w:ascii="Times New Roman" w:hAnsi="Times New Roman" w:cs="Times New Roman"/>
          <w:i/>
          <w:sz w:val="28"/>
          <w:szCs w:val="28"/>
        </w:rPr>
        <w:t>«Дайте Миру шанс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52EB1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052EB1">
        <w:rPr>
          <w:rFonts w:ascii="Times New Roman" w:hAnsi="Times New Roman" w:cs="Times New Roman"/>
          <w:i/>
          <w:sz w:val="28"/>
          <w:szCs w:val="28"/>
        </w:rPr>
        <w:t xml:space="preserve">…» </w:t>
      </w:r>
    </w:p>
    <w:p w:rsidR="00052EB1" w:rsidRPr="00052EB1" w:rsidRDefault="00052EB1" w:rsidP="00052EB1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Свой вариант по желанию учащихся.</w:t>
      </w:r>
    </w:p>
    <w:p w:rsidR="0092166C" w:rsidRPr="00052EB1" w:rsidRDefault="0092166C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92166C" w:rsidRDefault="00052EB1" w:rsidP="0092166C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2166C" w:rsidRPr="0092166C">
        <w:rPr>
          <w:rFonts w:ascii="Times New Roman" w:hAnsi="Times New Roman" w:cs="Times New Roman"/>
          <w:sz w:val="28"/>
          <w:szCs w:val="28"/>
        </w:rPr>
        <w:t>. Плакаты для видео.</w:t>
      </w:r>
      <w:r w:rsidR="009216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66C">
        <w:rPr>
          <w:rFonts w:ascii="Times New Roman" w:hAnsi="Times New Roman" w:cs="Times New Roman"/>
          <w:sz w:val="28"/>
          <w:szCs w:val="28"/>
        </w:rPr>
        <w:t xml:space="preserve">Мысли мудрых или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92166C">
        <w:rPr>
          <w:rFonts w:ascii="Times New Roman" w:hAnsi="Times New Roman" w:cs="Times New Roman"/>
          <w:sz w:val="28"/>
          <w:szCs w:val="28"/>
        </w:rPr>
        <w:t>исьма издалека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2166C">
        <w:rPr>
          <w:rFonts w:ascii="Times New Roman" w:hAnsi="Times New Roman" w:cs="Times New Roman"/>
          <w:sz w:val="28"/>
          <w:szCs w:val="28"/>
        </w:rPr>
        <w:t xml:space="preserve"> (распечатываем на листах</w:t>
      </w:r>
      <w:r>
        <w:rPr>
          <w:rFonts w:ascii="Times New Roman" w:hAnsi="Times New Roman" w:cs="Times New Roman"/>
          <w:sz w:val="28"/>
          <w:szCs w:val="28"/>
        </w:rPr>
        <w:t xml:space="preserve"> цитаты</w:t>
      </w:r>
      <w:r w:rsidR="0092166C">
        <w:rPr>
          <w:rFonts w:ascii="Times New Roman" w:hAnsi="Times New Roman" w:cs="Times New Roman"/>
          <w:sz w:val="28"/>
          <w:szCs w:val="28"/>
        </w:rPr>
        <w:t>, ребята могут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="0092166C">
        <w:rPr>
          <w:rFonts w:ascii="Times New Roman" w:hAnsi="Times New Roman" w:cs="Times New Roman"/>
          <w:sz w:val="28"/>
          <w:szCs w:val="28"/>
        </w:rPr>
        <w:t xml:space="preserve"> в своём </w:t>
      </w:r>
      <w:proofErr w:type="gramStart"/>
      <w:r w:rsidR="0092166C">
        <w:rPr>
          <w:rFonts w:ascii="Times New Roman" w:hAnsi="Times New Roman" w:cs="Times New Roman"/>
          <w:sz w:val="28"/>
          <w:szCs w:val="28"/>
        </w:rPr>
        <w:t>видео-фрагменте</w:t>
      </w:r>
      <w:proofErr w:type="gramEnd"/>
      <w:r w:rsidR="0092166C">
        <w:rPr>
          <w:rFonts w:ascii="Times New Roman" w:hAnsi="Times New Roman" w:cs="Times New Roman"/>
          <w:sz w:val="28"/>
          <w:szCs w:val="28"/>
        </w:rPr>
        <w:t>):</w:t>
      </w:r>
    </w:p>
    <w:p w:rsidR="0092166C" w:rsidRPr="009D5316" w:rsidRDefault="0092166C" w:rsidP="0092166C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Джон Леннон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2586C">
        <w:rPr>
          <w:rFonts w:ascii="Times New Roman" w:hAnsi="Times New Roman" w:cs="Times New Roman"/>
          <w:sz w:val="28"/>
          <w:szCs w:val="28"/>
        </w:rPr>
        <w:t>Мне всё равно, что вы скажете, должен быть мир, и точка!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4E87">
        <w:rPr>
          <w:rFonts w:ascii="Times New Roman" w:hAnsi="Times New Roman" w:cs="Times New Roman"/>
          <w:sz w:val="28"/>
          <w:szCs w:val="28"/>
        </w:rPr>
        <w:t xml:space="preserve">Если кто-нибудь скажет, что любовь и мир — это клише, которое </w:t>
      </w:r>
      <w:r w:rsidRPr="00734E87">
        <w:rPr>
          <w:rFonts w:ascii="Times New Roman" w:hAnsi="Times New Roman" w:cs="Times New Roman"/>
          <w:sz w:val="28"/>
          <w:szCs w:val="28"/>
        </w:rPr>
        <w:lastRenderedPageBreak/>
        <w:t xml:space="preserve">ушло вместе с шестидесятыми, это будет его проблемой. Любовь и мир </w:t>
      </w:r>
      <w:proofErr w:type="gramStart"/>
      <w:r w:rsidRPr="00734E87">
        <w:rPr>
          <w:rFonts w:ascii="Times New Roman" w:hAnsi="Times New Roman" w:cs="Times New Roman"/>
          <w:sz w:val="28"/>
          <w:szCs w:val="28"/>
        </w:rPr>
        <w:t>вечны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D6302D" w:rsidRPr="00734E87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Франклин Делано Рузвельт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0BA0">
        <w:rPr>
          <w:rFonts w:ascii="Times New Roman" w:hAnsi="Times New Roman" w:cs="Times New Roman"/>
          <w:sz w:val="28"/>
          <w:szCs w:val="28"/>
        </w:rPr>
        <w:t>Чтобы цивилизация уцелела, мы должны культивировать науку человеческих взаимоотношений, способность всех народов, самых разных, жит</w:t>
      </w:r>
      <w:r>
        <w:rPr>
          <w:rFonts w:ascii="Times New Roman" w:hAnsi="Times New Roman" w:cs="Times New Roman"/>
          <w:sz w:val="28"/>
          <w:szCs w:val="28"/>
        </w:rPr>
        <w:t>ь вместе в мире на одной земле».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Михаил Задорнов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F141B">
        <w:rPr>
          <w:rFonts w:ascii="Times New Roman" w:hAnsi="Times New Roman" w:cs="Times New Roman"/>
          <w:sz w:val="28"/>
          <w:szCs w:val="28"/>
        </w:rPr>
        <w:t xml:space="preserve">Война выгодна </w:t>
      </w:r>
      <w:proofErr w:type="gramStart"/>
      <w:r w:rsidRPr="00CF141B">
        <w:rPr>
          <w:rFonts w:ascii="Times New Roman" w:hAnsi="Times New Roman" w:cs="Times New Roman"/>
          <w:sz w:val="28"/>
          <w:szCs w:val="28"/>
        </w:rPr>
        <w:t>бездарным</w:t>
      </w:r>
      <w:proofErr w:type="gramEnd"/>
      <w:r w:rsidRPr="00CF141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F141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алантливым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всегда выгодней мир».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Цицерон Марк Туллий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«Мир – </w:t>
      </w:r>
      <w:r w:rsidRPr="00A45B5A">
        <w:rPr>
          <w:rFonts w:ascii="Times New Roman" w:hAnsi="Times New Roman" w:cs="Times New Roman"/>
          <w:sz w:val="28"/>
          <w:szCs w:val="28"/>
        </w:rPr>
        <w:t>это свобода, основанная на п</w:t>
      </w:r>
      <w:r>
        <w:rPr>
          <w:rFonts w:ascii="Times New Roman" w:hAnsi="Times New Roman" w:cs="Times New Roman"/>
          <w:sz w:val="28"/>
          <w:szCs w:val="28"/>
        </w:rPr>
        <w:t>ризнании прав всякого человека».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Майкл Джексон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C7B74">
        <w:rPr>
          <w:rFonts w:ascii="Times New Roman" w:hAnsi="Times New Roman" w:cs="Times New Roman"/>
          <w:sz w:val="28"/>
          <w:szCs w:val="28"/>
        </w:rPr>
        <w:t>Я понял, что ничто не спасет, в конце концов, жизнь на земле, кроме веры в саму жизнь, в её силу исцеления, в её способность пережить наши ошибки и приветствовать нас, когда мы н</w:t>
      </w:r>
      <w:r>
        <w:rPr>
          <w:rFonts w:ascii="Times New Roman" w:hAnsi="Times New Roman" w:cs="Times New Roman"/>
          <w:sz w:val="28"/>
          <w:szCs w:val="28"/>
        </w:rPr>
        <w:t>аучимся наши ошибки исправлять».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49254C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Одри Хепберн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9254C">
        <w:rPr>
          <w:rFonts w:ascii="Times New Roman" w:hAnsi="Times New Roman" w:cs="Times New Roman"/>
          <w:sz w:val="28"/>
          <w:szCs w:val="28"/>
        </w:rPr>
        <w:t>Мое единст</w:t>
      </w:r>
      <w:r>
        <w:rPr>
          <w:rFonts w:ascii="Times New Roman" w:hAnsi="Times New Roman" w:cs="Times New Roman"/>
          <w:sz w:val="28"/>
          <w:szCs w:val="28"/>
        </w:rPr>
        <w:t xml:space="preserve">венное рождественское желание – </w:t>
      </w:r>
      <w:r w:rsidRPr="0049254C">
        <w:rPr>
          <w:rFonts w:ascii="Times New Roman" w:hAnsi="Times New Roman" w:cs="Times New Roman"/>
          <w:sz w:val="28"/>
          <w:szCs w:val="28"/>
        </w:rPr>
        <w:t>это мир для всех детей на земле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9254C">
        <w:rPr>
          <w:rFonts w:ascii="Times New Roman" w:hAnsi="Times New Roman" w:cs="Times New Roman"/>
          <w:sz w:val="28"/>
          <w:szCs w:val="28"/>
        </w:rPr>
        <w:t>.</w:t>
      </w:r>
    </w:p>
    <w:p w:rsidR="00D6302D" w:rsidRDefault="00D6302D" w:rsidP="00D6302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</w:t>
      </w:r>
      <w:r w:rsidRPr="00D6302D">
        <w:rPr>
          <w:rFonts w:ascii="Times New Roman" w:hAnsi="Times New Roman" w:cs="Times New Roman"/>
          <w:b/>
          <w:sz w:val="28"/>
          <w:szCs w:val="28"/>
        </w:rPr>
        <w:t xml:space="preserve"> Гюго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«Мир – </w:t>
      </w:r>
      <w:r w:rsidRPr="00526F5C">
        <w:rPr>
          <w:rFonts w:ascii="Times New Roman" w:hAnsi="Times New Roman" w:cs="Times New Roman"/>
          <w:sz w:val="28"/>
          <w:szCs w:val="28"/>
        </w:rPr>
        <w:t>добродетель цивили</w:t>
      </w:r>
      <w:r>
        <w:rPr>
          <w:rFonts w:ascii="Times New Roman" w:hAnsi="Times New Roman" w:cs="Times New Roman"/>
          <w:sz w:val="28"/>
          <w:szCs w:val="28"/>
        </w:rPr>
        <w:t>зации, война – ее преступление».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Джон Голсуорси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26423">
        <w:rPr>
          <w:rFonts w:ascii="Times New Roman" w:hAnsi="Times New Roman" w:cs="Times New Roman"/>
          <w:sz w:val="28"/>
          <w:szCs w:val="28"/>
        </w:rPr>
        <w:t>Если между великими, так называемыми цивилизациями, нациями не установится мир, то можно без преувеличения предположить, что всех постигнет одинаковая судьба и каждая страна, участвую</w:t>
      </w:r>
      <w:r>
        <w:rPr>
          <w:rFonts w:ascii="Times New Roman" w:hAnsi="Times New Roman" w:cs="Times New Roman"/>
          <w:sz w:val="28"/>
          <w:szCs w:val="28"/>
        </w:rPr>
        <w:t>щая в войне, канет в вечность».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Лев Николаевич Толстой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472FE">
        <w:rPr>
          <w:rFonts w:ascii="Times New Roman" w:hAnsi="Times New Roman" w:cs="Times New Roman"/>
          <w:sz w:val="28"/>
          <w:szCs w:val="28"/>
        </w:rPr>
        <w:t>Зло войны и благо мира до такой степени известны людям, что, с тех пор как мы знаем людей, самым лучшим пожелан</w:t>
      </w:r>
      <w:r>
        <w:rPr>
          <w:rFonts w:ascii="Times New Roman" w:hAnsi="Times New Roman" w:cs="Times New Roman"/>
          <w:sz w:val="28"/>
          <w:szCs w:val="28"/>
        </w:rPr>
        <w:t>ием было приветствие «мир вам».</w:t>
      </w:r>
    </w:p>
    <w:p w:rsid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D6302D" w:rsidRPr="00D6302D" w:rsidRDefault="00D6302D" w:rsidP="00D6302D">
      <w:pPr>
        <w:spacing w:line="240" w:lineRule="auto"/>
        <w:ind w:left="360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02D">
        <w:rPr>
          <w:rFonts w:ascii="Times New Roman" w:hAnsi="Times New Roman" w:cs="Times New Roman"/>
          <w:b/>
          <w:sz w:val="28"/>
          <w:szCs w:val="28"/>
        </w:rPr>
        <w:t>Анри Барбюс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«Мир – </w:t>
      </w:r>
      <w:r w:rsidRPr="0073394F">
        <w:rPr>
          <w:rFonts w:ascii="Times New Roman" w:hAnsi="Times New Roman" w:cs="Times New Roman"/>
          <w:sz w:val="28"/>
          <w:szCs w:val="28"/>
        </w:rPr>
        <w:t>это сп</w:t>
      </w:r>
      <w:r>
        <w:rPr>
          <w:rFonts w:ascii="Times New Roman" w:hAnsi="Times New Roman" w:cs="Times New Roman"/>
          <w:sz w:val="28"/>
          <w:szCs w:val="28"/>
        </w:rPr>
        <w:t>окойствие, вытекающее из труда».</w:t>
      </w:r>
    </w:p>
    <w:p w:rsidR="00327BFD" w:rsidRDefault="00327BFD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327BFD" w:rsidRPr="00052EB1" w:rsidRDefault="00052EB1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52EB1">
        <w:rPr>
          <w:rFonts w:ascii="Times New Roman" w:hAnsi="Times New Roman" w:cs="Times New Roman"/>
          <w:sz w:val="28"/>
          <w:szCs w:val="28"/>
        </w:rPr>
        <w:t xml:space="preserve">9. </w:t>
      </w:r>
      <w:r w:rsidR="00327BFD" w:rsidRPr="00052EB1">
        <w:rPr>
          <w:rFonts w:ascii="Times New Roman" w:hAnsi="Times New Roman" w:cs="Times New Roman"/>
          <w:sz w:val="28"/>
          <w:szCs w:val="28"/>
        </w:rPr>
        <w:t>Заключительное слово</w:t>
      </w:r>
      <w:r w:rsidR="00683032" w:rsidRPr="00052EB1">
        <w:rPr>
          <w:rFonts w:ascii="Times New Roman" w:hAnsi="Times New Roman" w:cs="Times New Roman"/>
          <w:sz w:val="28"/>
          <w:szCs w:val="28"/>
        </w:rPr>
        <w:t xml:space="preserve"> (читаем по одной</w:t>
      </w:r>
      <w:r w:rsidR="00361257">
        <w:rPr>
          <w:rFonts w:ascii="Times New Roman" w:hAnsi="Times New Roman" w:cs="Times New Roman"/>
          <w:sz w:val="28"/>
          <w:szCs w:val="28"/>
        </w:rPr>
        <w:t xml:space="preserve"> – </w:t>
      </w:r>
      <w:r w:rsidR="00683032" w:rsidRPr="00052EB1">
        <w:rPr>
          <w:rFonts w:ascii="Times New Roman" w:hAnsi="Times New Roman" w:cs="Times New Roman"/>
          <w:sz w:val="28"/>
          <w:szCs w:val="28"/>
        </w:rPr>
        <w:t>две строки, держа бабочку на руке)</w:t>
      </w:r>
      <w:r w:rsidR="00327BFD" w:rsidRPr="00052EB1">
        <w:rPr>
          <w:rFonts w:ascii="Times New Roman" w:hAnsi="Times New Roman" w:cs="Times New Roman"/>
          <w:sz w:val="28"/>
          <w:szCs w:val="28"/>
        </w:rPr>
        <w:t>:</w:t>
      </w:r>
    </w:p>
    <w:p w:rsidR="00327BFD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24F25">
        <w:rPr>
          <w:rFonts w:ascii="Times New Roman" w:hAnsi="Times New Roman" w:cs="Times New Roman"/>
          <w:sz w:val="28"/>
          <w:szCs w:val="28"/>
        </w:rPr>
        <w:t>Берегите землю! Берегите!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Жаворонка в голубом зените,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Бабочку на стебле повилики,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тропинке солнечные блики,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камнях играющего краба,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24F25">
        <w:rPr>
          <w:rFonts w:ascii="Times New Roman" w:hAnsi="Times New Roman" w:cs="Times New Roman"/>
          <w:sz w:val="28"/>
          <w:szCs w:val="28"/>
        </w:rPr>
        <w:t>Над пусты</w:t>
      </w:r>
      <w:r>
        <w:rPr>
          <w:rFonts w:ascii="Times New Roman" w:hAnsi="Times New Roman" w:cs="Times New Roman"/>
          <w:sz w:val="28"/>
          <w:szCs w:val="28"/>
        </w:rPr>
        <w:t>ней тень от баобаба,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Ястреба, парящего над полем,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Ясный месяц над речным покоем,</w:t>
      </w:r>
    </w:p>
    <w:p w:rsidR="00327BFD" w:rsidRPr="00824F25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Ласточку, мелькающую в жите.</w:t>
      </w:r>
    </w:p>
    <w:p w:rsidR="00327BFD" w:rsidRDefault="00327BFD" w:rsidP="00327BFD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24F25">
        <w:rPr>
          <w:rFonts w:ascii="Times New Roman" w:hAnsi="Times New Roman" w:cs="Times New Roman"/>
          <w:sz w:val="28"/>
          <w:szCs w:val="28"/>
        </w:rPr>
        <w:t>Берегите Землю! Берегите!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B2265" w:rsidRPr="003A1B05" w:rsidRDefault="002B2265" w:rsidP="007043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4360" w:rsidRPr="003A1B05" w:rsidRDefault="002B2265" w:rsidP="007043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1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r w:rsidR="00704360" w:rsidRPr="003A1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Песня «Берегите мир» (поёт Мая Егорова):</w:t>
      </w:r>
    </w:p>
    <w:p w:rsidR="00704360" w:rsidRPr="003A1B05" w:rsidRDefault="00704360" w:rsidP="00704360">
      <w:pPr>
        <w:pStyle w:val="a4"/>
        <w:rPr>
          <w:sz w:val="28"/>
          <w:szCs w:val="28"/>
        </w:rPr>
      </w:pPr>
      <w:r w:rsidRPr="003A1B05">
        <w:rPr>
          <w:sz w:val="28"/>
          <w:szCs w:val="28"/>
        </w:rPr>
        <w:t>1</w:t>
      </w:r>
      <w:r w:rsidRPr="003A1B05">
        <w:rPr>
          <w:sz w:val="28"/>
          <w:szCs w:val="28"/>
        </w:rPr>
        <w:br/>
        <w:t>Солнце лучами разбудит планету, и вижу я,</w:t>
      </w:r>
      <w:r w:rsidRPr="003A1B05">
        <w:rPr>
          <w:sz w:val="28"/>
          <w:szCs w:val="28"/>
        </w:rPr>
        <w:br/>
        <w:t xml:space="preserve">Как озаряются радужным светом дом и земля. </w:t>
      </w:r>
      <w:r w:rsidRPr="003A1B05">
        <w:rPr>
          <w:sz w:val="28"/>
          <w:szCs w:val="28"/>
        </w:rPr>
        <w:br/>
        <w:t>Мир подарил нам лугов разноцветье и даль морей,</w:t>
      </w:r>
      <w:r w:rsidRPr="003A1B05">
        <w:rPr>
          <w:sz w:val="28"/>
          <w:szCs w:val="28"/>
        </w:rPr>
        <w:br/>
        <w:t>Звёздных небес и лесов объятья он распахнул для людей.</w:t>
      </w:r>
    </w:p>
    <w:p w:rsidR="00704360" w:rsidRPr="003A1B05" w:rsidRDefault="00704360" w:rsidP="00704360">
      <w:pPr>
        <w:pStyle w:val="a4"/>
        <w:rPr>
          <w:sz w:val="28"/>
          <w:szCs w:val="28"/>
        </w:rPr>
      </w:pPr>
      <w:r w:rsidRPr="003A1B05">
        <w:rPr>
          <w:b/>
          <w:bCs/>
          <w:i/>
          <w:iCs/>
          <w:sz w:val="28"/>
          <w:szCs w:val="28"/>
        </w:rPr>
        <w:t>Припев:</w:t>
      </w:r>
      <w:r w:rsidRPr="003A1B05">
        <w:rPr>
          <w:sz w:val="28"/>
          <w:szCs w:val="28"/>
        </w:rPr>
        <w:br/>
        <w:t>Берегите мир, чтоб любоваться звёздами,</w:t>
      </w:r>
      <w:r w:rsidRPr="003A1B05">
        <w:rPr>
          <w:sz w:val="28"/>
          <w:szCs w:val="28"/>
        </w:rPr>
        <w:br/>
        <w:t>Берегите мир и всё, что в мире создано.</w:t>
      </w:r>
      <w:r w:rsidRPr="003A1B05">
        <w:rPr>
          <w:sz w:val="28"/>
          <w:szCs w:val="28"/>
        </w:rPr>
        <w:br/>
        <w:t>Берегите мир, чтоб светлым он и добрым был,</w:t>
      </w:r>
      <w:r w:rsidRPr="003A1B05">
        <w:rPr>
          <w:sz w:val="28"/>
          <w:szCs w:val="28"/>
        </w:rPr>
        <w:br/>
        <w:t>Чтобы всегда оставался цветным – берегите мир!</w:t>
      </w:r>
    </w:p>
    <w:p w:rsidR="00704360" w:rsidRPr="003A1B05" w:rsidRDefault="00704360" w:rsidP="00704360">
      <w:pPr>
        <w:pStyle w:val="a4"/>
        <w:rPr>
          <w:sz w:val="28"/>
          <w:szCs w:val="28"/>
        </w:rPr>
      </w:pPr>
      <w:r w:rsidRPr="003A1B05">
        <w:rPr>
          <w:sz w:val="28"/>
          <w:szCs w:val="28"/>
        </w:rPr>
        <w:t>2</w:t>
      </w:r>
      <w:r w:rsidRPr="003A1B05">
        <w:rPr>
          <w:sz w:val="28"/>
          <w:szCs w:val="28"/>
        </w:rPr>
        <w:br/>
        <w:t xml:space="preserve">Может быть, где-то в огромной вселенной есть мир другой, </w:t>
      </w:r>
      <w:r w:rsidRPr="003A1B05">
        <w:rPr>
          <w:sz w:val="28"/>
          <w:szCs w:val="28"/>
        </w:rPr>
        <w:br/>
        <w:t xml:space="preserve">Только дороже всего, несомненно, мир наш родной. </w:t>
      </w:r>
      <w:r w:rsidRPr="003A1B05">
        <w:rPr>
          <w:sz w:val="28"/>
          <w:szCs w:val="28"/>
        </w:rPr>
        <w:br/>
        <w:t>Пусть остаются прозрачными реки и небеса,</w:t>
      </w:r>
      <w:r w:rsidRPr="003A1B05">
        <w:rPr>
          <w:sz w:val="28"/>
          <w:szCs w:val="28"/>
        </w:rPr>
        <w:br/>
        <w:t>И над землёй звучат вовеки птичьих стай голоса.</w:t>
      </w:r>
    </w:p>
    <w:p w:rsidR="008B7C86" w:rsidRDefault="008B7C86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9325C8" w:rsidRPr="00E72704" w:rsidRDefault="009325C8" w:rsidP="00E72704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начальной школе песня </w:t>
      </w:r>
      <w:r w:rsidRPr="009325C8">
        <w:rPr>
          <w:rFonts w:ascii="Times New Roman" w:hAnsi="Times New Roman" w:cs="Times New Roman"/>
          <w:sz w:val="28"/>
          <w:szCs w:val="28"/>
        </w:rPr>
        <w:t>Александр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25C8">
        <w:rPr>
          <w:rFonts w:ascii="Times New Roman" w:hAnsi="Times New Roman" w:cs="Times New Roman"/>
          <w:sz w:val="28"/>
          <w:szCs w:val="28"/>
        </w:rPr>
        <w:t xml:space="preserve"> Ермолов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25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«Мир, который нужен мне»:</w:t>
      </w:r>
    </w:p>
    <w:p w:rsidR="009325C8" w:rsidRPr="00E72704" w:rsidRDefault="009325C8" w:rsidP="00E72704">
      <w:pPr>
        <w:pStyle w:val="a3"/>
        <w:numPr>
          <w:ilvl w:val="0"/>
          <w:numId w:val="2"/>
        </w:numPr>
        <w:spacing w:line="240" w:lineRule="auto"/>
        <w:mirrorIndents/>
        <w:rPr>
          <w:rFonts w:ascii="Times New Roman" w:hAnsi="Times New Roman" w:cs="Times New Roman"/>
          <w:sz w:val="28"/>
          <w:szCs w:val="28"/>
        </w:rPr>
      </w:pP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Я рисую на окне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Мир, почти такой, как наш.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Я рисую на окне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Акварели и гуашь.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Краски яркие возьму</w:t>
      </w:r>
      <w:proofErr w:type="gramStart"/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И</w:t>
      </w:r>
      <w:proofErr w:type="gramEnd"/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закрашу серый цвет.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Нарисую ту страну,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для слёз причины нет,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улыбки каждый день,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почти всегда весна,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у всех, у всех людей</w:t>
      </w:r>
      <w:proofErr w:type="gramStart"/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О</w:t>
      </w:r>
      <w:proofErr w:type="gramEnd"/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чень добрые глаза.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Кто-то ищет целый век: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«Где же счастье?» –</w:t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Вот оно!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Здравствуй, добрый человек –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Посмотри в моё окно!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Припев: Ты посмотри: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На моём окне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Я рисую этот мир,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lastRenderedPageBreak/>
        <w:t>Где ни зла, ни горя нет.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Ты посмотри: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Будет этот мир,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добро всегда царит,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Мир, который нужен мне!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2. </w:t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Я рисую новый мир.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Пусть моя не сохнет кисть!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Я рисую новый мир.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Эй, прохожий, обернись!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Если что-то ты хотел</w:t>
      </w:r>
      <w:proofErr w:type="gramStart"/>
      <w:r w:rsidRPr="00E72704">
        <w:rPr>
          <w:rFonts w:ascii="Open Sans" w:hAnsi="Open Sans"/>
          <w:color w:val="000000"/>
          <w:sz w:val="27"/>
          <w:szCs w:val="27"/>
        </w:rPr>
        <w:br/>
      </w:r>
      <w:r w:rsid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В</w:t>
      </w:r>
      <w:proofErr w:type="gramEnd"/>
      <w:r w:rsid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этой жизни изменить –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Нарисуй в своём окне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Мир, каким он должен быть.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И я верю, что когда</w:t>
      </w:r>
      <w:proofErr w:type="gramStart"/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К</w:t>
      </w:r>
      <w:proofErr w:type="gramEnd"/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аждый кисть свою возьмёт,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С наших окон доброта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В настоящий мир войдёт.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И наступит долгий век</w:t>
      </w:r>
      <w:proofErr w:type="gramStart"/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Б</w:t>
      </w:r>
      <w:proofErr w:type="gramEnd"/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ез обид и слёз в глазах.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Где ты, добрый человек?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Это всё в твоих руках!</w:t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</w:rPr>
        <w:br/>
      </w:r>
      <w:r w:rsidRPr="00E72704">
        <w:rPr>
          <w:rFonts w:ascii="Open Sans" w:hAnsi="Open Sans"/>
          <w:color w:val="000000"/>
          <w:sz w:val="27"/>
          <w:szCs w:val="27"/>
          <w:shd w:val="clear" w:color="auto" w:fill="FFFFFF"/>
        </w:rPr>
        <w:t>Припев (2 раза)</w:t>
      </w:r>
      <w:r w:rsidRPr="00E72704">
        <w:rPr>
          <w:rFonts w:ascii="Open Sans" w:hAnsi="Open Sans"/>
          <w:sz w:val="27"/>
          <w:szCs w:val="27"/>
          <w:shd w:val="clear" w:color="auto" w:fill="FFFFFF"/>
        </w:rPr>
        <w:br/>
      </w:r>
    </w:p>
    <w:p w:rsidR="009325C8" w:rsidRPr="002B2265" w:rsidRDefault="009325C8" w:rsidP="009325C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звучит при демонстрации слайда, как и звук колокола мира.</w:t>
      </w:r>
    </w:p>
    <w:p w:rsidR="009325C8" w:rsidRDefault="009325C8" w:rsidP="009325C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фрагментов видео монтируем видеофильм </w:t>
      </w:r>
      <w:r w:rsidRPr="00D6302D">
        <w:rPr>
          <w:rFonts w:ascii="Times New Roman" w:hAnsi="Times New Roman" w:cs="Times New Roman"/>
          <w:b/>
          <w:sz w:val="28"/>
          <w:szCs w:val="28"/>
        </w:rPr>
        <w:t>«Моё слово о мире».</w:t>
      </w:r>
    </w:p>
    <w:p w:rsidR="009325C8" w:rsidRPr="009325C8" w:rsidRDefault="009325C8" w:rsidP="00584CD3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83032" w:rsidRDefault="00683032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2020</w:t>
      </w:r>
    </w:p>
    <w:p w:rsidR="00683032" w:rsidRDefault="00683032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«Промо-М»</w:t>
      </w:r>
    </w:p>
    <w:p w:rsidR="003A1B05" w:rsidRDefault="003A1B05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052EB1" w:rsidRDefault="00052EB1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Анпилогова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</w:t>
      </w:r>
    </w:p>
    <w:p w:rsidR="00C62D20" w:rsidRDefault="00C62D20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C62D20" w:rsidRDefault="00C62D20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о регионах с военными конфликтами:</w:t>
      </w:r>
    </w:p>
    <w:p w:rsidR="00C62D20" w:rsidRDefault="00C62D20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warsintheworld.com</w:t>
      </w:r>
    </w:p>
    <w:p w:rsidR="002F24EB" w:rsidRDefault="002F24EB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</w:p>
    <w:p w:rsidR="002F24EB" w:rsidRDefault="002F24EB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вариант с презентацией, фото-, виде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аудио-материалами </w:t>
      </w:r>
    </w:p>
    <w:p w:rsidR="002F24EB" w:rsidRDefault="002F24EB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24EB" w:rsidRPr="002F24EB" w:rsidRDefault="002F24EB" w:rsidP="003A1B05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884B9D">
          <w:rPr>
            <w:rStyle w:val="a5"/>
            <w:rFonts w:ascii="Times New Roman" w:hAnsi="Times New Roman" w:cs="Times New Roman"/>
            <w:sz w:val="28"/>
            <w:szCs w:val="28"/>
          </w:rPr>
          <w:t>https://yadi.sk/d/9xQEEpFYK7JkOg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F24EB" w:rsidRPr="002F24EB" w:rsidSect="002F24E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9616E"/>
    <w:multiLevelType w:val="hybridMultilevel"/>
    <w:tmpl w:val="54385F12"/>
    <w:lvl w:ilvl="0" w:tplc="624C5702">
      <w:start w:val="1"/>
      <w:numFmt w:val="decimal"/>
      <w:lvlText w:val="%1."/>
      <w:lvlJc w:val="left"/>
      <w:pPr>
        <w:ind w:left="720" w:hanging="360"/>
      </w:pPr>
      <w:rPr>
        <w:rFonts w:ascii="Open Sans" w:hAnsi="Open Sans" w:cstheme="minorBidi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00F77"/>
    <w:multiLevelType w:val="hybridMultilevel"/>
    <w:tmpl w:val="F352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227"/>
    <w:rsid w:val="00000C97"/>
    <w:rsid w:val="000017D3"/>
    <w:rsid w:val="00001A2E"/>
    <w:rsid w:val="00002E68"/>
    <w:rsid w:val="0000452D"/>
    <w:rsid w:val="00004552"/>
    <w:rsid w:val="00004FC7"/>
    <w:rsid w:val="00005849"/>
    <w:rsid w:val="00006A59"/>
    <w:rsid w:val="00006B0B"/>
    <w:rsid w:val="00007019"/>
    <w:rsid w:val="00007A75"/>
    <w:rsid w:val="00007BEC"/>
    <w:rsid w:val="00010946"/>
    <w:rsid w:val="00010F22"/>
    <w:rsid w:val="00011BB3"/>
    <w:rsid w:val="00011BBF"/>
    <w:rsid w:val="0001331C"/>
    <w:rsid w:val="00013B3D"/>
    <w:rsid w:val="00014246"/>
    <w:rsid w:val="00015938"/>
    <w:rsid w:val="00015978"/>
    <w:rsid w:val="000164F3"/>
    <w:rsid w:val="00017741"/>
    <w:rsid w:val="00017E8E"/>
    <w:rsid w:val="00021006"/>
    <w:rsid w:val="00021A4D"/>
    <w:rsid w:val="00021A7D"/>
    <w:rsid w:val="00021CA8"/>
    <w:rsid w:val="000228F5"/>
    <w:rsid w:val="00022C46"/>
    <w:rsid w:val="00022E44"/>
    <w:rsid w:val="00025572"/>
    <w:rsid w:val="000265C6"/>
    <w:rsid w:val="00027008"/>
    <w:rsid w:val="0002720A"/>
    <w:rsid w:val="0003027B"/>
    <w:rsid w:val="000308CB"/>
    <w:rsid w:val="00032551"/>
    <w:rsid w:val="000327EE"/>
    <w:rsid w:val="00032C36"/>
    <w:rsid w:val="00032E52"/>
    <w:rsid w:val="00032FD3"/>
    <w:rsid w:val="00033293"/>
    <w:rsid w:val="000332B5"/>
    <w:rsid w:val="00033D32"/>
    <w:rsid w:val="00034819"/>
    <w:rsid w:val="00034851"/>
    <w:rsid w:val="00035057"/>
    <w:rsid w:val="00037387"/>
    <w:rsid w:val="000408E3"/>
    <w:rsid w:val="00042E02"/>
    <w:rsid w:val="00042E37"/>
    <w:rsid w:val="00042F83"/>
    <w:rsid w:val="00046F68"/>
    <w:rsid w:val="00046F71"/>
    <w:rsid w:val="000471D1"/>
    <w:rsid w:val="00047393"/>
    <w:rsid w:val="00047C45"/>
    <w:rsid w:val="0005020A"/>
    <w:rsid w:val="000503AF"/>
    <w:rsid w:val="00050EB2"/>
    <w:rsid w:val="00051091"/>
    <w:rsid w:val="00051C09"/>
    <w:rsid w:val="0005217B"/>
    <w:rsid w:val="00052387"/>
    <w:rsid w:val="0005283D"/>
    <w:rsid w:val="00052EB1"/>
    <w:rsid w:val="0005391A"/>
    <w:rsid w:val="00053DE9"/>
    <w:rsid w:val="00054E08"/>
    <w:rsid w:val="00055614"/>
    <w:rsid w:val="00055D4C"/>
    <w:rsid w:val="00057104"/>
    <w:rsid w:val="000602C8"/>
    <w:rsid w:val="000619C6"/>
    <w:rsid w:val="000628A7"/>
    <w:rsid w:val="000629F6"/>
    <w:rsid w:val="00062AE9"/>
    <w:rsid w:val="000645F9"/>
    <w:rsid w:val="00064CDB"/>
    <w:rsid w:val="00066496"/>
    <w:rsid w:val="00066538"/>
    <w:rsid w:val="00066B96"/>
    <w:rsid w:val="00066E96"/>
    <w:rsid w:val="00067E05"/>
    <w:rsid w:val="00070345"/>
    <w:rsid w:val="00070AD1"/>
    <w:rsid w:val="00074175"/>
    <w:rsid w:val="00074321"/>
    <w:rsid w:val="0007433B"/>
    <w:rsid w:val="00074404"/>
    <w:rsid w:val="0007467F"/>
    <w:rsid w:val="0007489B"/>
    <w:rsid w:val="000748D2"/>
    <w:rsid w:val="00074F81"/>
    <w:rsid w:val="0007742D"/>
    <w:rsid w:val="00077D69"/>
    <w:rsid w:val="00077D6A"/>
    <w:rsid w:val="0008012F"/>
    <w:rsid w:val="00080B94"/>
    <w:rsid w:val="00080D84"/>
    <w:rsid w:val="0008101E"/>
    <w:rsid w:val="00082277"/>
    <w:rsid w:val="00082B7E"/>
    <w:rsid w:val="00083236"/>
    <w:rsid w:val="00083575"/>
    <w:rsid w:val="00084289"/>
    <w:rsid w:val="000842E2"/>
    <w:rsid w:val="0008468F"/>
    <w:rsid w:val="00086425"/>
    <w:rsid w:val="00087C88"/>
    <w:rsid w:val="00087FE3"/>
    <w:rsid w:val="000901BF"/>
    <w:rsid w:val="0009263A"/>
    <w:rsid w:val="00092729"/>
    <w:rsid w:val="00092956"/>
    <w:rsid w:val="0009311D"/>
    <w:rsid w:val="00093340"/>
    <w:rsid w:val="000936AC"/>
    <w:rsid w:val="00093CA0"/>
    <w:rsid w:val="00095071"/>
    <w:rsid w:val="00095479"/>
    <w:rsid w:val="00097AF1"/>
    <w:rsid w:val="00097BFE"/>
    <w:rsid w:val="00097CA8"/>
    <w:rsid w:val="000A0393"/>
    <w:rsid w:val="000A0E8D"/>
    <w:rsid w:val="000A25FC"/>
    <w:rsid w:val="000A295A"/>
    <w:rsid w:val="000A2B5C"/>
    <w:rsid w:val="000A48C7"/>
    <w:rsid w:val="000A6385"/>
    <w:rsid w:val="000A6520"/>
    <w:rsid w:val="000A7663"/>
    <w:rsid w:val="000A775E"/>
    <w:rsid w:val="000A776C"/>
    <w:rsid w:val="000B0DFB"/>
    <w:rsid w:val="000B0E55"/>
    <w:rsid w:val="000B1700"/>
    <w:rsid w:val="000B3935"/>
    <w:rsid w:val="000B3991"/>
    <w:rsid w:val="000B42C1"/>
    <w:rsid w:val="000B4564"/>
    <w:rsid w:val="000B4D3C"/>
    <w:rsid w:val="000B4DED"/>
    <w:rsid w:val="000B4E3A"/>
    <w:rsid w:val="000B53DC"/>
    <w:rsid w:val="000B54DB"/>
    <w:rsid w:val="000B5887"/>
    <w:rsid w:val="000B59B8"/>
    <w:rsid w:val="000B60AD"/>
    <w:rsid w:val="000B62B5"/>
    <w:rsid w:val="000C08A1"/>
    <w:rsid w:val="000C0A24"/>
    <w:rsid w:val="000C0CE8"/>
    <w:rsid w:val="000C15D2"/>
    <w:rsid w:val="000C1B34"/>
    <w:rsid w:val="000C1CB5"/>
    <w:rsid w:val="000C2579"/>
    <w:rsid w:val="000C2A34"/>
    <w:rsid w:val="000C4B54"/>
    <w:rsid w:val="000C4BEB"/>
    <w:rsid w:val="000C4C21"/>
    <w:rsid w:val="000C50A9"/>
    <w:rsid w:val="000C5856"/>
    <w:rsid w:val="000C58AF"/>
    <w:rsid w:val="000C5E4D"/>
    <w:rsid w:val="000C6EFC"/>
    <w:rsid w:val="000C7AC0"/>
    <w:rsid w:val="000C7E87"/>
    <w:rsid w:val="000D00D6"/>
    <w:rsid w:val="000D034B"/>
    <w:rsid w:val="000D049E"/>
    <w:rsid w:val="000D124C"/>
    <w:rsid w:val="000D15C6"/>
    <w:rsid w:val="000D2548"/>
    <w:rsid w:val="000D31BA"/>
    <w:rsid w:val="000D349B"/>
    <w:rsid w:val="000D35A2"/>
    <w:rsid w:val="000D36BA"/>
    <w:rsid w:val="000D415F"/>
    <w:rsid w:val="000D5417"/>
    <w:rsid w:val="000D5B2B"/>
    <w:rsid w:val="000D6253"/>
    <w:rsid w:val="000D62D3"/>
    <w:rsid w:val="000D68E7"/>
    <w:rsid w:val="000D7960"/>
    <w:rsid w:val="000D7CE1"/>
    <w:rsid w:val="000E005C"/>
    <w:rsid w:val="000E0308"/>
    <w:rsid w:val="000E0553"/>
    <w:rsid w:val="000E06C4"/>
    <w:rsid w:val="000E132F"/>
    <w:rsid w:val="000E146B"/>
    <w:rsid w:val="000E1750"/>
    <w:rsid w:val="000E177C"/>
    <w:rsid w:val="000E1966"/>
    <w:rsid w:val="000E1E13"/>
    <w:rsid w:val="000E2814"/>
    <w:rsid w:val="000E3243"/>
    <w:rsid w:val="000E4297"/>
    <w:rsid w:val="000E4B7A"/>
    <w:rsid w:val="000E4DED"/>
    <w:rsid w:val="000E6849"/>
    <w:rsid w:val="000E6BC1"/>
    <w:rsid w:val="000E6F08"/>
    <w:rsid w:val="000E7D5A"/>
    <w:rsid w:val="000E7E33"/>
    <w:rsid w:val="000E7FD4"/>
    <w:rsid w:val="000F12CC"/>
    <w:rsid w:val="000F1B14"/>
    <w:rsid w:val="000F24F0"/>
    <w:rsid w:val="000F2FDC"/>
    <w:rsid w:val="000F3590"/>
    <w:rsid w:val="000F3A64"/>
    <w:rsid w:val="000F3BD9"/>
    <w:rsid w:val="000F5105"/>
    <w:rsid w:val="000F5BE2"/>
    <w:rsid w:val="00100B1F"/>
    <w:rsid w:val="00102149"/>
    <w:rsid w:val="00102C27"/>
    <w:rsid w:val="00103181"/>
    <w:rsid w:val="00103437"/>
    <w:rsid w:val="00103BAC"/>
    <w:rsid w:val="00104654"/>
    <w:rsid w:val="00104DC2"/>
    <w:rsid w:val="0010619D"/>
    <w:rsid w:val="00106282"/>
    <w:rsid w:val="00106586"/>
    <w:rsid w:val="00107676"/>
    <w:rsid w:val="00107EB1"/>
    <w:rsid w:val="001107CB"/>
    <w:rsid w:val="001117BE"/>
    <w:rsid w:val="00112D89"/>
    <w:rsid w:val="0011330B"/>
    <w:rsid w:val="001133A0"/>
    <w:rsid w:val="00113617"/>
    <w:rsid w:val="0011398C"/>
    <w:rsid w:val="00113BD8"/>
    <w:rsid w:val="00113C72"/>
    <w:rsid w:val="00114E83"/>
    <w:rsid w:val="0011515C"/>
    <w:rsid w:val="001153CF"/>
    <w:rsid w:val="00115701"/>
    <w:rsid w:val="00115C78"/>
    <w:rsid w:val="0011660F"/>
    <w:rsid w:val="00116CE6"/>
    <w:rsid w:val="001173C4"/>
    <w:rsid w:val="00117F87"/>
    <w:rsid w:val="001216A1"/>
    <w:rsid w:val="00121965"/>
    <w:rsid w:val="001231CF"/>
    <w:rsid w:val="001235B4"/>
    <w:rsid w:val="00123ECD"/>
    <w:rsid w:val="00124578"/>
    <w:rsid w:val="00124947"/>
    <w:rsid w:val="0012511D"/>
    <w:rsid w:val="001252CB"/>
    <w:rsid w:val="0012655A"/>
    <w:rsid w:val="001266D3"/>
    <w:rsid w:val="001268D6"/>
    <w:rsid w:val="0012724E"/>
    <w:rsid w:val="00127435"/>
    <w:rsid w:val="001275F6"/>
    <w:rsid w:val="00130C8B"/>
    <w:rsid w:val="00130FF7"/>
    <w:rsid w:val="00131909"/>
    <w:rsid w:val="00135AE3"/>
    <w:rsid w:val="00136C17"/>
    <w:rsid w:val="001407AB"/>
    <w:rsid w:val="0014101F"/>
    <w:rsid w:val="00141A0F"/>
    <w:rsid w:val="0014298A"/>
    <w:rsid w:val="001436C4"/>
    <w:rsid w:val="001444BF"/>
    <w:rsid w:val="00144684"/>
    <w:rsid w:val="00145D13"/>
    <w:rsid w:val="00145DEF"/>
    <w:rsid w:val="00145DFF"/>
    <w:rsid w:val="00146009"/>
    <w:rsid w:val="00146910"/>
    <w:rsid w:val="00146DEB"/>
    <w:rsid w:val="00146E62"/>
    <w:rsid w:val="00147B29"/>
    <w:rsid w:val="00147D1E"/>
    <w:rsid w:val="00147D41"/>
    <w:rsid w:val="00150765"/>
    <w:rsid w:val="0015094D"/>
    <w:rsid w:val="00152D91"/>
    <w:rsid w:val="00154234"/>
    <w:rsid w:val="00154457"/>
    <w:rsid w:val="001549C9"/>
    <w:rsid w:val="001549D9"/>
    <w:rsid w:val="00154D05"/>
    <w:rsid w:val="001566E6"/>
    <w:rsid w:val="00156784"/>
    <w:rsid w:val="00156C9A"/>
    <w:rsid w:val="001579F0"/>
    <w:rsid w:val="00160589"/>
    <w:rsid w:val="00160785"/>
    <w:rsid w:val="00160E81"/>
    <w:rsid w:val="001618C7"/>
    <w:rsid w:val="001623CB"/>
    <w:rsid w:val="001625CB"/>
    <w:rsid w:val="0016281D"/>
    <w:rsid w:val="001634E5"/>
    <w:rsid w:val="001636B7"/>
    <w:rsid w:val="00164324"/>
    <w:rsid w:val="001646C0"/>
    <w:rsid w:val="00164A22"/>
    <w:rsid w:val="001656D4"/>
    <w:rsid w:val="00165950"/>
    <w:rsid w:val="00165D57"/>
    <w:rsid w:val="00165E82"/>
    <w:rsid w:val="00167231"/>
    <w:rsid w:val="00167D62"/>
    <w:rsid w:val="00170B1E"/>
    <w:rsid w:val="00170F00"/>
    <w:rsid w:val="00173059"/>
    <w:rsid w:val="001731F2"/>
    <w:rsid w:val="0017360F"/>
    <w:rsid w:val="00174285"/>
    <w:rsid w:val="001762CC"/>
    <w:rsid w:val="00176375"/>
    <w:rsid w:val="00177ACA"/>
    <w:rsid w:val="001802D3"/>
    <w:rsid w:val="00181B6D"/>
    <w:rsid w:val="00183D42"/>
    <w:rsid w:val="00183E0F"/>
    <w:rsid w:val="00183EFC"/>
    <w:rsid w:val="00184E37"/>
    <w:rsid w:val="001854C9"/>
    <w:rsid w:val="001861D9"/>
    <w:rsid w:val="001865C7"/>
    <w:rsid w:val="001867A7"/>
    <w:rsid w:val="001871C4"/>
    <w:rsid w:val="001876ED"/>
    <w:rsid w:val="001879C9"/>
    <w:rsid w:val="00190DF5"/>
    <w:rsid w:val="00190DF6"/>
    <w:rsid w:val="0019281C"/>
    <w:rsid w:val="0019291B"/>
    <w:rsid w:val="00192E07"/>
    <w:rsid w:val="0019355B"/>
    <w:rsid w:val="00193877"/>
    <w:rsid w:val="001943CC"/>
    <w:rsid w:val="00194C37"/>
    <w:rsid w:val="00194E04"/>
    <w:rsid w:val="00194F46"/>
    <w:rsid w:val="001954DC"/>
    <w:rsid w:val="0019555D"/>
    <w:rsid w:val="0019557C"/>
    <w:rsid w:val="00195650"/>
    <w:rsid w:val="0019605B"/>
    <w:rsid w:val="001960AC"/>
    <w:rsid w:val="00196AE0"/>
    <w:rsid w:val="00196C5A"/>
    <w:rsid w:val="00196E74"/>
    <w:rsid w:val="00197A73"/>
    <w:rsid w:val="001A00E3"/>
    <w:rsid w:val="001A02AA"/>
    <w:rsid w:val="001A1415"/>
    <w:rsid w:val="001A2180"/>
    <w:rsid w:val="001A2AF5"/>
    <w:rsid w:val="001A2DCB"/>
    <w:rsid w:val="001A346A"/>
    <w:rsid w:val="001A3D51"/>
    <w:rsid w:val="001A4B4D"/>
    <w:rsid w:val="001A4F04"/>
    <w:rsid w:val="001A4F05"/>
    <w:rsid w:val="001A58B2"/>
    <w:rsid w:val="001A5B71"/>
    <w:rsid w:val="001A5BE9"/>
    <w:rsid w:val="001A65DC"/>
    <w:rsid w:val="001A6DE6"/>
    <w:rsid w:val="001A6F01"/>
    <w:rsid w:val="001B166F"/>
    <w:rsid w:val="001B1EAF"/>
    <w:rsid w:val="001B207E"/>
    <w:rsid w:val="001B21EA"/>
    <w:rsid w:val="001B3FA2"/>
    <w:rsid w:val="001B49D8"/>
    <w:rsid w:val="001B5EA8"/>
    <w:rsid w:val="001B6D15"/>
    <w:rsid w:val="001B76B8"/>
    <w:rsid w:val="001C00C4"/>
    <w:rsid w:val="001C0162"/>
    <w:rsid w:val="001C18BD"/>
    <w:rsid w:val="001C293A"/>
    <w:rsid w:val="001C2C47"/>
    <w:rsid w:val="001C3114"/>
    <w:rsid w:val="001C3A8A"/>
    <w:rsid w:val="001C49A4"/>
    <w:rsid w:val="001C5CBC"/>
    <w:rsid w:val="001C61D6"/>
    <w:rsid w:val="001C6A5E"/>
    <w:rsid w:val="001D04D4"/>
    <w:rsid w:val="001D137C"/>
    <w:rsid w:val="001D191E"/>
    <w:rsid w:val="001D2223"/>
    <w:rsid w:val="001D26D6"/>
    <w:rsid w:val="001D3B3E"/>
    <w:rsid w:val="001D3E3D"/>
    <w:rsid w:val="001D42BB"/>
    <w:rsid w:val="001D57B3"/>
    <w:rsid w:val="001D6DC5"/>
    <w:rsid w:val="001D7B66"/>
    <w:rsid w:val="001E0028"/>
    <w:rsid w:val="001E0DB7"/>
    <w:rsid w:val="001E1CBB"/>
    <w:rsid w:val="001E21C6"/>
    <w:rsid w:val="001E3067"/>
    <w:rsid w:val="001E3484"/>
    <w:rsid w:val="001E41B3"/>
    <w:rsid w:val="001E442C"/>
    <w:rsid w:val="001E455C"/>
    <w:rsid w:val="001E4A69"/>
    <w:rsid w:val="001E6509"/>
    <w:rsid w:val="001E6537"/>
    <w:rsid w:val="001E72D6"/>
    <w:rsid w:val="001E771D"/>
    <w:rsid w:val="001E7A87"/>
    <w:rsid w:val="001F0166"/>
    <w:rsid w:val="001F155F"/>
    <w:rsid w:val="001F2E56"/>
    <w:rsid w:val="001F34AA"/>
    <w:rsid w:val="001F3D67"/>
    <w:rsid w:val="001F421E"/>
    <w:rsid w:val="001F43AB"/>
    <w:rsid w:val="001F55B3"/>
    <w:rsid w:val="001F7478"/>
    <w:rsid w:val="001F75D4"/>
    <w:rsid w:val="001F7A08"/>
    <w:rsid w:val="002015E4"/>
    <w:rsid w:val="0020160C"/>
    <w:rsid w:val="00201D50"/>
    <w:rsid w:val="00201E88"/>
    <w:rsid w:val="0020265A"/>
    <w:rsid w:val="002038B0"/>
    <w:rsid w:val="0020694F"/>
    <w:rsid w:val="00206ADC"/>
    <w:rsid w:val="002075EB"/>
    <w:rsid w:val="00207AD2"/>
    <w:rsid w:val="0021054D"/>
    <w:rsid w:val="00210592"/>
    <w:rsid w:val="0021062C"/>
    <w:rsid w:val="002106A1"/>
    <w:rsid w:val="002106C8"/>
    <w:rsid w:val="00211399"/>
    <w:rsid w:val="002119C3"/>
    <w:rsid w:val="00211A2D"/>
    <w:rsid w:val="00211BD7"/>
    <w:rsid w:val="00211E2E"/>
    <w:rsid w:val="00211EAF"/>
    <w:rsid w:val="00212F5B"/>
    <w:rsid w:val="00213027"/>
    <w:rsid w:val="00213A39"/>
    <w:rsid w:val="00213DB7"/>
    <w:rsid w:val="0021425C"/>
    <w:rsid w:val="0021428B"/>
    <w:rsid w:val="00214643"/>
    <w:rsid w:val="0021484C"/>
    <w:rsid w:val="002149D8"/>
    <w:rsid w:val="00215160"/>
    <w:rsid w:val="0021552E"/>
    <w:rsid w:val="00215A91"/>
    <w:rsid w:val="00215D9C"/>
    <w:rsid w:val="0021620C"/>
    <w:rsid w:val="002167C7"/>
    <w:rsid w:val="00216C71"/>
    <w:rsid w:val="00217376"/>
    <w:rsid w:val="002179D5"/>
    <w:rsid w:val="00220738"/>
    <w:rsid w:val="0022123B"/>
    <w:rsid w:val="00222CC1"/>
    <w:rsid w:val="00223228"/>
    <w:rsid w:val="002235DF"/>
    <w:rsid w:val="00223B14"/>
    <w:rsid w:val="00223E53"/>
    <w:rsid w:val="002241E3"/>
    <w:rsid w:val="00224615"/>
    <w:rsid w:val="002246E5"/>
    <w:rsid w:val="00224739"/>
    <w:rsid w:val="00225B93"/>
    <w:rsid w:val="00226483"/>
    <w:rsid w:val="00230420"/>
    <w:rsid w:val="00230565"/>
    <w:rsid w:val="002305C0"/>
    <w:rsid w:val="002306FD"/>
    <w:rsid w:val="00231354"/>
    <w:rsid w:val="00231848"/>
    <w:rsid w:val="0023230B"/>
    <w:rsid w:val="002326A3"/>
    <w:rsid w:val="0023568A"/>
    <w:rsid w:val="002375A6"/>
    <w:rsid w:val="00237843"/>
    <w:rsid w:val="00237DE1"/>
    <w:rsid w:val="00237F74"/>
    <w:rsid w:val="002408CB"/>
    <w:rsid w:val="00240DD6"/>
    <w:rsid w:val="0024115F"/>
    <w:rsid w:val="00241979"/>
    <w:rsid w:val="00241FDE"/>
    <w:rsid w:val="00242CEB"/>
    <w:rsid w:val="00244429"/>
    <w:rsid w:val="0024476C"/>
    <w:rsid w:val="00244A30"/>
    <w:rsid w:val="00244BF1"/>
    <w:rsid w:val="002452A5"/>
    <w:rsid w:val="00245B60"/>
    <w:rsid w:val="0024652E"/>
    <w:rsid w:val="00246771"/>
    <w:rsid w:val="002478E8"/>
    <w:rsid w:val="00250B67"/>
    <w:rsid w:val="0025114A"/>
    <w:rsid w:val="0025125D"/>
    <w:rsid w:val="00252ACF"/>
    <w:rsid w:val="002534A9"/>
    <w:rsid w:val="00253839"/>
    <w:rsid w:val="00253AAB"/>
    <w:rsid w:val="00253E97"/>
    <w:rsid w:val="00254A3D"/>
    <w:rsid w:val="00254BEA"/>
    <w:rsid w:val="0025508A"/>
    <w:rsid w:val="0025608A"/>
    <w:rsid w:val="00257136"/>
    <w:rsid w:val="00257F0E"/>
    <w:rsid w:val="00260076"/>
    <w:rsid w:val="0026042E"/>
    <w:rsid w:val="002604E2"/>
    <w:rsid w:val="00262D7E"/>
    <w:rsid w:val="00263733"/>
    <w:rsid w:val="002644F1"/>
    <w:rsid w:val="00265473"/>
    <w:rsid w:val="002659DC"/>
    <w:rsid w:val="0026742E"/>
    <w:rsid w:val="0026767B"/>
    <w:rsid w:val="00267951"/>
    <w:rsid w:val="00267E15"/>
    <w:rsid w:val="002704E2"/>
    <w:rsid w:val="002718A8"/>
    <w:rsid w:val="00271D58"/>
    <w:rsid w:val="002728D6"/>
    <w:rsid w:val="00272DEA"/>
    <w:rsid w:val="00272F97"/>
    <w:rsid w:val="00273515"/>
    <w:rsid w:val="00274414"/>
    <w:rsid w:val="00276533"/>
    <w:rsid w:val="00276617"/>
    <w:rsid w:val="002775A1"/>
    <w:rsid w:val="00281013"/>
    <w:rsid w:val="0028146E"/>
    <w:rsid w:val="00281C3E"/>
    <w:rsid w:val="00281EA9"/>
    <w:rsid w:val="002827A1"/>
    <w:rsid w:val="002837AF"/>
    <w:rsid w:val="00283B51"/>
    <w:rsid w:val="00284AC7"/>
    <w:rsid w:val="0028530F"/>
    <w:rsid w:val="00285673"/>
    <w:rsid w:val="0028577C"/>
    <w:rsid w:val="00285CA9"/>
    <w:rsid w:val="00286992"/>
    <w:rsid w:val="00287954"/>
    <w:rsid w:val="002879EB"/>
    <w:rsid w:val="00290996"/>
    <w:rsid w:val="002914FD"/>
    <w:rsid w:val="00291BBF"/>
    <w:rsid w:val="00291FBA"/>
    <w:rsid w:val="00291FC5"/>
    <w:rsid w:val="00292CD9"/>
    <w:rsid w:val="00293455"/>
    <w:rsid w:val="00293893"/>
    <w:rsid w:val="0029468B"/>
    <w:rsid w:val="00294976"/>
    <w:rsid w:val="002957D0"/>
    <w:rsid w:val="00295996"/>
    <w:rsid w:val="00295B3D"/>
    <w:rsid w:val="00297008"/>
    <w:rsid w:val="002974FE"/>
    <w:rsid w:val="002A006D"/>
    <w:rsid w:val="002A0D76"/>
    <w:rsid w:val="002A1564"/>
    <w:rsid w:val="002A1616"/>
    <w:rsid w:val="002A1D39"/>
    <w:rsid w:val="002A1F3D"/>
    <w:rsid w:val="002A2A80"/>
    <w:rsid w:val="002A2C3E"/>
    <w:rsid w:val="002A2FCE"/>
    <w:rsid w:val="002A3109"/>
    <w:rsid w:val="002A3772"/>
    <w:rsid w:val="002A37BB"/>
    <w:rsid w:val="002A3F14"/>
    <w:rsid w:val="002A44B9"/>
    <w:rsid w:val="002A51D3"/>
    <w:rsid w:val="002A56E6"/>
    <w:rsid w:val="002A5D9A"/>
    <w:rsid w:val="002A5EB0"/>
    <w:rsid w:val="002A6871"/>
    <w:rsid w:val="002A7343"/>
    <w:rsid w:val="002A7455"/>
    <w:rsid w:val="002A746B"/>
    <w:rsid w:val="002A774A"/>
    <w:rsid w:val="002A7819"/>
    <w:rsid w:val="002B0421"/>
    <w:rsid w:val="002B09D5"/>
    <w:rsid w:val="002B2265"/>
    <w:rsid w:val="002B259B"/>
    <w:rsid w:val="002B3FBC"/>
    <w:rsid w:val="002B4037"/>
    <w:rsid w:val="002B4E55"/>
    <w:rsid w:val="002B5038"/>
    <w:rsid w:val="002B5AA0"/>
    <w:rsid w:val="002B6295"/>
    <w:rsid w:val="002B71ED"/>
    <w:rsid w:val="002C0191"/>
    <w:rsid w:val="002C0441"/>
    <w:rsid w:val="002C0589"/>
    <w:rsid w:val="002C0D73"/>
    <w:rsid w:val="002C1158"/>
    <w:rsid w:val="002C325F"/>
    <w:rsid w:val="002C3BF3"/>
    <w:rsid w:val="002C56B7"/>
    <w:rsid w:val="002C5B6C"/>
    <w:rsid w:val="002C5D17"/>
    <w:rsid w:val="002C6DBE"/>
    <w:rsid w:val="002D0DF3"/>
    <w:rsid w:val="002D0ED9"/>
    <w:rsid w:val="002D1E10"/>
    <w:rsid w:val="002D2354"/>
    <w:rsid w:val="002D2F19"/>
    <w:rsid w:val="002D3802"/>
    <w:rsid w:val="002D3973"/>
    <w:rsid w:val="002D42B3"/>
    <w:rsid w:val="002D43A9"/>
    <w:rsid w:val="002D467E"/>
    <w:rsid w:val="002D47F6"/>
    <w:rsid w:val="002D4E12"/>
    <w:rsid w:val="002D50AF"/>
    <w:rsid w:val="002D53B3"/>
    <w:rsid w:val="002D62D7"/>
    <w:rsid w:val="002D6425"/>
    <w:rsid w:val="002D68BB"/>
    <w:rsid w:val="002D6B06"/>
    <w:rsid w:val="002D6BE4"/>
    <w:rsid w:val="002D6CA3"/>
    <w:rsid w:val="002D72C5"/>
    <w:rsid w:val="002D765E"/>
    <w:rsid w:val="002E0294"/>
    <w:rsid w:val="002E08A4"/>
    <w:rsid w:val="002E1074"/>
    <w:rsid w:val="002E1294"/>
    <w:rsid w:val="002E14A7"/>
    <w:rsid w:val="002E1CE8"/>
    <w:rsid w:val="002E2A4D"/>
    <w:rsid w:val="002E2ADB"/>
    <w:rsid w:val="002E381B"/>
    <w:rsid w:val="002E4D7F"/>
    <w:rsid w:val="002E5116"/>
    <w:rsid w:val="002E5EC6"/>
    <w:rsid w:val="002E7124"/>
    <w:rsid w:val="002E721C"/>
    <w:rsid w:val="002E75BC"/>
    <w:rsid w:val="002F00E4"/>
    <w:rsid w:val="002F1B84"/>
    <w:rsid w:val="002F2122"/>
    <w:rsid w:val="002F24EB"/>
    <w:rsid w:val="002F2946"/>
    <w:rsid w:val="002F2AB3"/>
    <w:rsid w:val="002F3175"/>
    <w:rsid w:val="002F3A31"/>
    <w:rsid w:val="002F4142"/>
    <w:rsid w:val="002F428A"/>
    <w:rsid w:val="002F475D"/>
    <w:rsid w:val="002F4799"/>
    <w:rsid w:val="002F5786"/>
    <w:rsid w:val="002F60E4"/>
    <w:rsid w:val="002F7424"/>
    <w:rsid w:val="002F7864"/>
    <w:rsid w:val="002F7A52"/>
    <w:rsid w:val="002F7B11"/>
    <w:rsid w:val="003014BA"/>
    <w:rsid w:val="00301A6F"/>
    <w:rsid w:val="00301ECB"/>
    <w:rsid w:val="00302C9B"/>
    <w:rsid w:val="00303BF2"/>
    <w:rsid w:val="00303ED8"/>
    <w:rsid w:val="00304220"/>
    <w:rsid w:val="00304249"/>
    <w:rsid w:val="003050A9"/>
    <w:rsid w:val="00305CAE"/>
    <w:rsid w:val="00306E5C"/>
    <w:rsid w:val="003074FD"/>
    <w:rsid w:val="00307A30"/>
    <w:rsid w:val="00311129"/>
    <w:rsid w:val="00311843"/>
    <w:rsid w:val="00311DD8"/>
    <w:rsid w:val="003120A2"/>
    <w:rsid w:val="0031228C"/>
    <w:rsid w:val="003125C5"/>
    <w:rsid w:val="00314004"/>
    <w:rsid w:val="003146E3"/>
    <w:rsid w:val="00314F85"/>
    <w:rsid w:val="00315864"/>
    <w:rsid w:val="00315C3A"/>
    <w:rsid w:val="00315C6B"/>
    <w:rsid w:val="00315C92"/>
    <w:rsid w:val="00316E5B"/>
    <w:rsid w:val="00317497"/>
    <w:rsid w:val="00320327"/>
    <w:rsid w:val="003206FF"/>
    <w:rsid w:val="00320815"/>
    <w:rsid w:val="00320BC9"/>
    <w:rsid w:val="00320DA4"/>
    <w:rsid w:val="003210C3"/>
    <w:rsid w:val="00322E38"/>
    <w:rsid w:val="003243AD"/>
    <w:rsid w:val="003246B1"/>
    <w:rsid w:val="00324ACE"/>
    <w:rsid w:val="003251E4"/>
    <w:rsid w:val="0032548A"/>
    <w:rsid w:val="00325CF7"/>
    <w:rsid w:val="00325D49"/>
    <w:rsid w:val="00326FA3"/>
    <w:rsid w:val="00327361"/>
    <w:rsid w:val="00327836"/>
    <w:rsid w:val="00327BFD"/>
    <w:rsid w:val="00327C86"/>
    <w:rsid w:val="0033063E"/>
    <w:rsid w:val="00331371"/>
    <w:rsid w:val="003318AE"/>
    <w:rsid w:val="003318B0"/>
    <w:rsid w:val="00331965"/>
    <w:rsid w:val="003319A1"/>
    <w:rsid w:val="00331A96"/>
    <w:rsid w:val="00331EDC"/>
    <w:rsid w:val="00332F3E"/>
    <w:rsid w:val="0033317F"/>
    <w:rsid w:val="00334179"/>
    <w:rsid w:val="003348E6"/>
    <w:rsid w:val="0033490A"/>
    <w:rsid w:val="00336105"/>
    <w:rsid w:val="003366CC"/>
    <w:rsid w:val="00336873"/>
    <w:rsid w:val="00336EEA"/>
    <w:rsid w:val="003374BD"/>
    <w:rsid w:val="00337B50"/>
    <w:rsid w:val="0034094E"/>
    <w:rsid w:val="00340A31"/>
    <w:rsid w:val="00340CE3"/>
    <w:rsid w:val="00340DCB"/>
    <w:rsid w:val="0034126E"/>
    <w:rsid w:val="00341541"/>
    <w:rsid w:val="003432AB"/>
    <w:rsid w:val="00343CA7"/>
    <w:rsid w:val="003446F7"/>
    <w:rsid w:val="0034571B"/>
    <w:rsid w:val="00345D16"/>
    <w:rsid w:val="00346564"/>
    <w:rsid w:val="003468BC"/>
    <w:rsid w:val="0034705E"/>
    <w:rsid w:val="00347843"/>
    <w:rsid w:val="00350072"/>
    <w:rsid w:val="00350230"/>
    <w:rsid w:val="00350419"/>
    <w:rsid w:val="00350793"/>
    <w:rsid w:val="003507B9"/>
    <w:rsid w:val="0035143F"/>
    <w:rsid w:val="00351C5B"/>
    <w:rsid w:val="00352834"/>
    <w:rsid w:val="00355619"/>
    <w:rsid w:val="0035575F"/>
    <w:rsid w:val="003563A5"/>
    <w:rsid w:val="003566F7"/>
    <w:rsid w:val="00356891"/>
    <w:rsid w:val="00356BC6"/>
    <w:rsid w:val="0035735E"/>
    <w:rsid w:val="0036010F"/>
    <w:rsid w:val="00361257"/>
    <w:rsid w:val="00361394"/>
    <w:rsid w:val="003616FA"/>
    <w:rsid w:val="00361DA6"/>
    <w:rsid w:val="00363227"/>
    <w:rsid w:val="0036325A"/>
    <w:rsid w:val="00363531"/>
    <w:rsid w:val="003645DA"/>
    <w:rsid w:val="00364613"/>
    <w:rsid w:val="0036645D"/>
    <w:rsid w:val="00367343"/>
    <w:rsid w:val="0037015B"/>
    <w:rsid w:val="00370E5F"/>
    <w:rsid w:val="0037145C"/>
    <w:rsid w:val="00371695"/>
    <w:rsid w:val="003719AB"/>
    <w:rsid w:val="00371E3A"/>
    <w:rsid w:val="00372105"/>
    <w:rsid w:val="00372CAD"/>
    <w:rsid w:val="00373E64"/>
    <w:rsid w:val="00373FFD"/>
    <w:rsid w:val="003754F6"/>
    <w:rsid w:val="00375CDD"/>
    <w:rsid w:val="00376654"/>
    <w:rsid w:val="003775D0"/>
    <w:rsid w:val="0038089C"/>
    <w:rsid w:val="00380A33"/>
    <w:rsid w:val="00380C7A"/>
    <w:rsid w:val="003816C8"/>
    <w:rsid w:val="00382255"/>
    <w:rsid w:val="00382311"/>
    <w:rsid w:val="003826DF"/>
    <w:rsid w:val="00383582"/>
    <w:rsid w:val="003835B2"/>
    <w:rsid w:val="00383692"/>
    <w:rsid w:val="00383FEF"/>
    <w:rsid w:val="003857C7"/>
    <w:rsid w:val="0038624F"/>
    <w:rsid w:val="003874C6"/>
    <w:rsid w:val="00390DAB"/>
    <w:rsid w:val="00390F0C"/>
    <w:rsid w:val="00391469"/>
    <w:rsid w:val="00392222"/>
    <w:rsid w:val="003923EB"/>
    <w:rsid w:val="00392AF6"/>
    <w:rsid w:val="003935E5"/>
    <w:rsid w:val="00393699"/>
    <w:rsid w:val="00393BFB"/>
    <w:rsid w:val="00393C58"/>
    <w:rsid w:val="003948A2"/>
    <w:rsid w:val="00394B41"/>
    <w:rsid w:val="00394E65"/>
    <w:rsid w:val="00394FE5"/>
    <w:rsid w:val="0039550C"/>
    <w:rsid w:val="003968D3"/>
    <w:rsid w:val="00397457"/>
    <w:rsid w:val="003978D5"/>
    <w:rsid w:val="00397A77"/>
    <w:rsid w:val="00397C6C"/>
    <w:rsid w:val="003A0174"/>
    <w:rsid w:val="003A0866"/>
    <w:rsid w:val="003A0B25"/>
    <w:rsid w:val="003A15E3"/>
    <w:rsid w:val="003A1B05"/>
    <w:rsid w:val="003A270A"/>
    <w:rsid w:val="003A2782"/>
    <w:rsid w:val="003A3223"/>
    <w:rsid w:val="003A3BDF"/>
    <w:rsid w:val="003A40F5"/>
    <w:rsid w:val="003A442B"/>
    <w:rsid w:val="003A49FD"/>
    <w:rsid w:val="003A558A"/>
    <w:rsid w:val="003A5CC0"/>
    <w:rsid w:val="003A6F54"/>
    <w:rsid w:val="003A7231"/>
    <w:rsid w:val="003A7B6F"/>
    <w:rsid w:val="003B0472"/>
    <w:rsid w:val="003B2BA6"/>
    <w:rsid w:val="003B311D"/>
    <w:rsid w:val="003B35DF"/>
    <w:rsid w:val="003B35FF"/>
    <w:rsid w:val="003B38FF"/>
    <w:rsid w:val="003B3EEB"/>
    <w:rsid w:val="003B54FE"/>
    <w:rsid w:val="003B5F2A"/>
    <w:rsid w:val="003B608C"/>
    <w:rsid w:val="003B67B1"/>
    <w:rsid w:val="003B6800"/>
    <w:rsid w:val="003B7B5C"/>
    <w:rsid w:val="003B7BD0"/>
    <w:rsid w:val="003C160F"/>
    <w:rsid w:val="003C273D"/>
    <w:rsid w:val="003C2849"/>
    <w:rsid w:val="003C308F"/>
    <w:rsid w:val="003C41BE"/>
    <w:rsid w:val="003C42C2"/>
    <w:rsid w:val="003C4745"/>
    <w:rsid w:val="003C4F23"/>
    <w:rsid w:val="003C5492"/>
    <w:rsid w:val="003C5549"/>
    <w:rsid w:val="003C56A3"/>
    <w:rsid w:val="003C5A5B"/>
    <w:rsid w:val="003C5D47"/>
    <w:rsid w:val="003C6294"/>
    <w:rsid w:val="003C6383"/>
    <w:rsid w:val="003C69DE"/>
    <w:rsid w:val="003C6FED"/>
    <w:rsid w:val="003C7503"/>
    <w:rsid w:val="003C774E"/>
    <w:rsid w:val="003C7993"/>
    <w:rsid w:val="003C7A29"/>
    <w:rsid w:val="003C7F76"/>
    <w:rsid w:val="003D03B1"/>
    <w:rsid w:val="003D0573"/>
    <w:rsid w:val="003D0A2A"/>
    <w:rsid w:val="003D0A30"/>
    <w:rsid w:val="003D1063"/>
    <w:rsid w:val="003D13D7"/>
    <w:rsid w:val="003D1D1F"/>
    <w:rsid w:val="003D28CD"/>
    <w:rsid w:val="003D2CFF"/>
    <w:rsid w:val="003D2EA7"/>
    <w:rsid w:val="003D39E4"/>
    <w:rsid w:val="003D47F9"/>
    <w:rsid w:val="003D4D20"/>
    <w:rsid w:val="003D53CA"/>
    <w:rsid w:val="003D587D"/>
    <w:rsid w:val="003D5F19"/>
    <w:rsid w:val="003D61F9"/>
    <w:rsid w:val="003D7A44"/>
    <w:rsid w:val="003D7E1C"/>
    <w:rsid w:val="003E006E"/>
    <w:rsid w:val="003E0292"/>
    <w:rsid w:val="003E16E9"/>
    <w:rsid w:val="003E1CE5"/>
    <w:rsid w:val="003E2763"/>
    <w:rsid w:val="003E281C"/>
    <w:rsid w:val="003E2F9E"/>
    <w:rsid w:val="003E31E5"/>
    <w:rsid w:val="003E337C"/>
    <w:rsid w:val="003E3502"/>
    <w:rsid w:val="003E39F7"/>
    <w:rsid w:val="003E4005"/>
    <w:rsid w:val="003E41D5"/>
    <w:rsid w:val="003E552F"/>
    <w:rsid w:val="003E5607"/>
    <w:rsid w:val="003E6C63"/>
    <w:rsid w:val="003E71A2"/>
    <w:rsid w:val="003E7228"/>
    <w:rsid w:val="003E740F"/>
    <w:rsid w:val="003E7A75"/>
    <w:rsid w:val="003F0976"/>
    <w:rsid w:val="003F09DF"/>
    <w:rsid w:val="003F105F"/>
    <w:rsid w:val="003F139E"/>
    <w:rsid w:val="003F3938"/>
    <w:rsid w:val="003F3B3D"/>
    <w:rsid w:val="003F3F64"/>
    <w:rsid w:val="003F4300"/>
    <w:rsid w:val="003F5328"/>
    <w:rsid w:val="003F5622"/>
    <w:rsid w:val="003F5625"/>
    <w:rsid w:val="003F5759"/>
    <w:rsid w:val="003F5E1D"/>
    <w:rsid w:val="003F6373"/>
    <w:rsid w:val="003F68BF"/>
    <w:rsid w:val="003F6907"/>
    <w:rsid w:val="003F699E"/>
    <w:rsid w:val="003F6B74"/>
    <w:rsid w:val="003F7C80"/>
    <w:rsid w:val="00400200"/>
    <w:rsid w:val="00401386"/>
    <w:rsid w:val="0040138F"/>
    <w:rsid w:val="00401D3B"/>
    <w:rsid w:val="00401F37"/>
    <w:rsid w:val="00402078"/>
    <w:rsid w:val="00402153"/>
    <w:rsid w:val="004022D2"/>
    <w:rsid w:val="004027FB"/>
    <w:rsid w:val="0040284E"/>
    <w:rsid w:val="00402E60"/>
    <w:rsid w:val="0040334D"/>
    <w:rsid w:val="00403BF0"/>
    <w:rsid w:val="00404109"/>
    <w:rsid w:val="0040483E"/>
    <w:rsid w:val="0040491C"/>
    <w:rsid w:val="00404B8E"/>
    <w:rsid w:val="00404F2B"/>
    <w:rsid w:val="00405829"/>
    <w:rsid w:val="00405B05"/>
    <w:rsid w:val="00406096"/>
    <w:rsid w:val="004061C7"/>
    <w:rsid w:val="004068FC"/>
    <w:rsid w:val="00407586"/>
    <w:rsid w:val="0040761D"/>
    <w:rsid w:val="00407BB4"/>
    <w:rsid w:val="0041098B"/>
    <w:rsid w:val="0041142B"/>
    <w:rsid w:val="004117B1"/>
    <w:rsid w:val="004125F3"/>
    <w:rsid w:val="00412B48"/>
    <w:rsid w:val="0041373B"/>
    <w:rsid w:val="004138C5"/>
    <w:rsid w:val="00413C88"/>
    <w:rsid w:val="004142BC"/>
    <w:rsid w:val="004143BA"/>
    <w:rsid w:val="00414956"/>
    <w:rsid w:val="00415317"/>
    <w:rsid w:val="0041580C"/>
    <w:rsid w:val="00415D4E"/>
    <w:rsid w:val="00416046"/>
    <w:rsid w:val="00416441"/>
    <w:rsid w:val="004167D0"/>
    <w:rsid w:val="00420244"/>
    <w:rsid w:val="00420298"/>
    <w:rsid w:val="004203D7"/>
    <w:rsid w:val="004205C3"/>
    <w:rsid w:val="00421569"/>
    <w:rsid w:val="0042279C"/>
    <w:rsid w:val="004235D9"/>
    <w:rsid w:val="00423E87"/>
    <w:rsid w:val="004246DE"/>
    <w:rsid w:val="00424C29"/>
    <w:rsid w:val="0042513C"/>
    <w:rsid w:val="00425679"/>
    <w:rsid w:val="00425BB8"/>
    <w:rsid w:val="00426075"/>
    <w:rsid w:val="00430628"/>
    <w:rsid w:val="00430AF4"/>
    <w:rsid w:val="00430B93"/>
    <w:rsid w:val="00431799"/>
    <w:rsid w:val="0043197A"/>
    <w:rsid w:val="00431BF3"/>
    <w:rsid w:val="0043201C"/>
    <w:rsid w:val="00432D9C"/>
    <w:rsid w:val="00433588"/>
    <w:rsid w:val="004341B8"/>
    <w:rsid w:val="004341F5"/>
    <w:rsid w:val="004347AB"/>
    <w:rsid w:val="0043481F"/>
    <w:rsid w:val="00435384"/>
    <w:rsid w:val="00435D2E"/>
    <w:rsid w:val="00435FD8"/>
    <w:rsid w:val="00436D2C"/>
    <w:rsid w:val="004371C5"/>
    <w:rsid w:val="00437DF1"/>
    <w:rsid w:val="00440473"/>
    <w:rsid w:val="00440CC8"/>
    <w:rsid w:val="00441E89"/>
    <w:rsid w:val="00442FE5"/>
    <w:rsid w:val="00445085"/>
    <w:rsid w:val="00445A34"/>
    <w:rsid w:val="004464B4"/>
    <w:rsid w:val="004466B5"/>
    <w:rsid w:val="00446817"/>
    <w:rsid w:val="0044737D"/>
    <w:rsid w:val="00447402"/>
    <w:rsid w:val="00450BC5"/>
    <w:rsid w:val="00451301"/>
    <w:rsid w:val="004513B6"/>
    <w:rsid w:val="004528A0"/>
    <w:rsid w:val="00452D74"/>
    <w:rsid w:val="00452DF4"/>
    <w:rsid w:val="00453EA5"/>
    <w:rsid w:val="004541DD"/>
    <w:rsid w:val="00454994"/>
    <w:rsid w:val="00455659"/>
    <w:rsid w:val="00456297"/>
    <w:rsid w:val="004567BB"/>
    <w:rsid w:val="004567E4"/>
    <w:rsid w:val="00457928"/>
    <w:rsid w:val="00457EFA"/>
    <w:rsid w:val="0046067A"/>
    <w:rsid w:val="00461A3B"/>
    <w:rsid w:val="00461DAB"/>
    <w:rsid w:val="004629BA"/>
    <w:rsid w:val="0046441E"/>
    <w:rsid w:val="00464587"/>
    <w:rsid w:val="00464788"/>
    <w:rsid w:val="00464A1D"/>
    <w:rsid w:val="00464E87"/>
    <w:rsid w:val="00465A01"/>
    <w:rsid w:val="004664E7"/>
    <w:rsid w:val="004665B9"/>
    <w:rsid w:val="004668A5"/>
    <w:rsid w:val="00466906"/>
    <w:rsid w:val="00466D2E"/>
    <w:rsid w:val="00467310"/>
    <w:rsid w:val="004676AC"/>
    <w:rsid w:val="0046799E"/>
    <w:rsid w:val="004703B3"/>
    <w:rsid w:val="00470A87"/>
    <w:rsid w:val="00470BC5"/>
    <w:rsid w:val="004710B8"/>
    <w:rsid w:val="0047148A"/>
    <w:rsid w:val="004722D1"/>
    <w:rsid w:val="00472E8C"/>
    <w:rsid w:val="00473727"/>
    <w:rsid w:val="004739F4"/>
    <w:rsid w:val="00474C67"/>
    <w:rsid w:val="00474D7B"/>
    <w:rsid w:val="00475055"/>
    <w:rsid w:val="00475201"/>
    <w:rsid w:val="00475601"/>
    <w:rsid w:val="00476591"/>
    <w:rsid w:val="004767BB"/>
    <w:rsid w:val="004777A2"/>
    <w:rsid w:val="00480202"/>
    <w:rsid w:val="00480591"/>
    <w:rsid w:val="00481F16"/>
    <w:rsid w:val="00481F58"/>
    <w:rsid w:val="0048281E"/>
    <w:rsid w:val="004828D2"/>
    <w:rsid w:val="00483178"/>
    <w:rsid w:val="00483681"/>
    <w:rsid w:val="00484F1F"/>
    <w:rsid w:val="00485DAE"/>
    <w:rsid w:val="00486C49"/>
    <w:rsid w:val="00487426"/>
    <w:rsid w:val="00487812"/>
    <w:rsid w:val="00487C4E"/>
    <w:rsid w:val="00487C57"/>
    <w:rsid w:val="00487E64"/>
    <w:rsid w:val="004905CB"/>
    <w:rsid w:val="004909F9"/>
    <w:rsid w:val="00490D03"/>
    <w:rsid w:val="004918D2"/>
    <w:rsid w:val="00491FFB"/>
    <w:rsid w:val="00492625"/>
    <w:rsid w:val="0049278E"/>
    <w:rsid w:val="004927AB"/>
    <w:rsid w:val="00492B30"/>
    <w:rsid w:val="00493137"/>
    <w:rsid w:val="00493908"/>
    <w:rsid w:val="004948B4"/>
    <w:rsid w:val="00494C79"/>
    <w:rsid w:val="00495A70"/>
    <w:rsid w:val="004A0197"/>
    <w:rsid w:val="004A07E8"/>
    <w:rsid w:val="004A13D7"/>
    <w:rsid w:val="004A1B81"/>
    <w:rsid w:val="004A2723"/>
    <w:rsid w:val="004A2A19"/>
    <w:rsid w:val="004A2CF5"/>
    <w:rsid w:val="004A3A14"/>
    <w:rsid w:val="004A3D90"/>
    <w:rsid w:val="004A3E6F"/>
    <w:rsid w:val="004A4E26"/>
    <w:rsid w:val="004A5FB1"/>
    <w:rsid w:val="004A669A"/>
    <w:rsid w:val="004A7371"/>
    <w:rsid w:val="004B151F"/>
    <w:rsid w:val="004B16EE"/>
    <w:rsid w:val="004B23C7"/>
    <w:rsid w:val="004B2798"/>
    <w:rsid w:val="004B33EE"/>
    <w:rsid w:val="004B3818"/>
    <w:rsid w:val="004B393D"/>
    <w:rsid w:val="004B4472"/>
    <w:rsid w:val="004B4A14"/>
    <w:rsid w:val="004B4F4A"/>
    <w:rsid w:val="004B5558"/>
    <w:rsid w:val="004B64B8"/>
    <w:rsid w:val="004B6BD8"/>
    <w:rsid w:val="004B6EF6"/>
    <w:rsid w:val="004B7C47"/>
    <w:rsid w:val="004B7CDE"/>
    <w:rsid w:val="004C058B"/>
    <w:rsid w:val="004C0CAB"/>
    <w:rsid w:val="004C0F0E"/>
    <w:rsid w:val="004C1CB7"/>
    <w:rsid w:val="004C2B9C"/>
    <w:rsid w:val="004C2DE9"/>
    <w:rsid w:val="004C388A"/>
    <w:rsid w:val="004C4E8F"/>
    <w:rsid w:val="004C51A3"/>
    <w:rsid w:val="004C5C2B"/>
    <w:rsid w:val="004C5D0C"/>
    <w:rsid w:val="004C5DBD"/>
    <w:rsid w:val="004C7F7E"/>
    <w:rsid w:val="004D033B"/>
    <w:rsid w:val="004D05F2"/>
    <w:rsid w:val="004D060A"/>
    <w:rsid w:val="004D0EF3"/>
    <w:rsid w:val="004D0FD5"/>
    <w:rsid w:val="004D2B3A"/>
    <w:rsid w:val="004D2DD1"/>
    <w:rsid w:val="004D3536"/>
    <w:rsid w:val="004D3A6C"/>
    <w:rsid w:val="004D3B65"/>
    <w:rsid w:val="004D3D21"/>
    <w:rsid w:val="004D3EB7"/>
    <w:rsid w:val="004D481A"/>
    <w:rsid w:val="004D4FC7"/>
    <w:rsid w:val="004D5039"/>
    <w:rsid w:val="004D581F"/>
    <w:rsid w:val="004D5B77"/>
    <w:rsid w:val="004D5C53"/>
    <w:rsid w:val="004D6499"/>
    <w:rsid w:val="004D6847"/>
    <w:rsid w:val="004D6F1C"/>
    <w:rsid w:val="004E048A"/>
    <w:rsid w:val="004E05A4"/>
    <w:rsid w:val="004E07E2"/>
    <w:rsid w:val="004E0BFA"/>
    <w:rsid w:val="004E1A30"/>
    <w:rsid w:val="004E2FFB"/>
    <w:rsid w:val="004E358C"/>
    <w:rsid w:val="004E36AC"/>
    <w:rsid w:val="004E3CD6"/>
    <w:rsid w:val="004E3F17"/>
    <w:rsid w:val="004E48D1"/>
    <w:rsid w:val="004E4C59"/>
    <w:rsid w:val="004E56FE"/>
    <w:rsid w:val="004E64EC"/>
    <w:rsid w:val="004E6927"/>
    <w:rsid w:val="004E70D4"/>
    <w:rsid w:val="004E712D"/>
    <w:rsid w:val="004F00D3"/>
    <w:rsid w:val="004F05A2"/>
    <w:rsid w:val="004F05BD"/>
    <w:rsid w:val="004F155A"/>
    <w:rsid w:val="004F2043"/>
    <w:rsid w:val="004F2671"/>
    <w:rsid w:val="004F3E3A"/>
    <w:rsid w:val="004F49F6"/>
    <w:rsid w:val="004F4D5F"/>
    <w:rsid w:val="004F57D1"/>
    <w:rsid w:val="004F5F47"/>
    <w:rsid w:val="004F726F"/>
    <w:rsid w:val="004F79C1"/>
    <w:rsid w:val="00500081"/>
    <w:rsid w:val="00500E0D"/>
    <w:rsid w:val="00501209"/>
    <w:rsid w:val="005021C5"/>
    <w:rsid w:val="0050354F"/>
    <w:rsid w:val="00503C51"/>
    <w:rsid w:val="00503CE9"/>
    <w:rsid w:val="00504AB7"/>
    <w:rsid w:val="00506BC0"/>
    <w:rsid w:val="005071D4"/>
    <w:rsid w:val="00507469"/>
    <w:rsid w:val="005101CC"/>
    <w:rsid w:val="00510B6B"/>
    <w:rsid w:val="00511B8E"/>
    <w:rsid w:val="00511C14"/>
    <w:rsid w:val="00512652"/>
    <w:rsid w:val="00513536"/>
    <w:rsid w:val="00513777"/>
    <w:rsid w:val="005140E6"/>
    <w:rsid w:val="005149BE"/>
    <w:rsid w:val="00514BCA"/>
    <w:rsid w:val="00514BFB"/>
    <w:rsid w:val="00516941"/>
    <w:rsid w:val="00516AC7"/>
    <w:rsid w:val="00516C8B"/>
    <w:rsid w:val="005170D2"/>
    <w:rsid w:val="00517481"/>
    <w:rsid w:val="005228AB"/>
    <w:rsid w:val="00522BAF"/>
    <w:rsid w:val="00523511"/>
    <w:rsid w:val="00524010"/>
    <w:rsid w:val="0052403E"/>
    <w:rsid w:val="00524164"/>
    <w:rsid w:val="00524953"/>
    <w:rsid w:val="00524B02"/>
    <w:rsid w:val="005250CF"/>
    <w:rsid w:val="00526026"/>
    <w:rsid w:val="0052636A"/>
    <w:rsid w:val="00526392"/>
    <w:rsid w:val="00526609"/>
    <w:rsid w:val="00526AFB"/>
    <w:rsid w:val="00530D71"/>
    <w:rsid w:val="00530D90"/>
    <w:rsid w:val="0053107C"/>
    <w:rsid w:val="005318FC"/>
    <w:rsid w:val="00531D02"/>
    <w:rsid w:val="00532A10"/>
    <w:rsid w:val="00533020"/>
    <w:rsid w:val="00533814"/>
    <w:rsid w:val="00533AB7"/>
    <w:rsid w:val="00533DE8"/>
    <w:rsid w:val="00534066"/>
    <w:rsid w:val="005358F2"/>
    <w:rsid w:val="005371E6"/>
    <w:rsid w:val="005374AE"/>
    <w:rsid w:val="005376C9"/>
    <w:rsid w:val="00540347"/>
    <w:rsid w:val="00540C1E"/>
    <w:rsid w:val="00540D5A"/>
    <w:rsid w:val="005417C2"/>
    <w:rsid w:val="00541892"/>
    <w:rsid w:val="00542646"/>
    <w:rsid w:val="00542D37"/>
    <w:rsid w:val="00544302"/>
    <w:rsid w:val="00544F4C"/>
    <w:rsid w:val="00546113"/>
    <w:rsid w:val="005467C0"/>
    <w:rsid w:val="005467FA"/>
    <w:rsid w:val="00546A55"/>
    <w:rsid w:val="005474FE"/>
    <w:rsid w:val="00547B06"/>
    <w:rsid w:val="00547C36"/>
    <w:rsid w:val="00550567"/>
    <w:rsid w:val="00551C87"/>
    <w:rsid w:val="0055285D"/>
    <w:rsid w:val="00552AE9"/>
    <w:rsid w:val="00553B46"/>
    <w:rsid w:val="00554171"/>
    <w:rsid w:val="00555731"/>
    <w:rsid w:val="00555907"/>
    <w:rsid w:val="0055613F"/>
    <w:rsid w:val="00556EE7"/>
    <w:rsid w:val="00560D0A"/>
    <w:rsid w:val="005616A0"/>
    <w:rsid w:val="005618DF"/>
    <w:rsid w:val="00561942"/>
    <w:rsid w:val="00562196"/>
    <w:rsid w:val="00562AD4"/>
    <w:rsid w:val="00562DFA"/>
    <w:rsid w:val="00563D65"/>
    <w:rsid w:val="005641B2"/>
    <w:rsid w:val="00564D6A"/>
    <w:rsid w:val="005654B2"/>
    <w:rsid w:val="0056576D"/>
    <w:rsid w:val="00565CF4"/>
    <w:rsid w:val="005667EA"/>
    <w:rsid w:val="00566854"/>
    <w:rsid w:val="00566C49"/>
    <w:rsid w:val="00566E3E"/>
    <w:rsid w:val="00567320"/>
    <w:rsid w:val="0057031D"/>
    <w:rsid w:val="005708C3"/>
    <w:rsid w:val="00571934"/>
    <w:rsid w:val="00572361"/>
    <w:rsid w:val="005723E6"/>
    <w:rsid w:val="00572D44"/>
    <w:rsid w:val="00572EAA"/>
    <w:rsid w:val="0057358C"/>
    <w:rsid w:val="005737BD"/>
    <w:rsid w:val="00573B14"/>
    <w:rsid w:val="005743FC"/>
    <w:rsid w:val="00574643"/>
    <w:rsid w:val="00574D51"/>
    <w:rsid w:val="00574DDB"/>
    <w:rsid w:val="00574F5E"/>
    <w:rsid w:val="005754F1"/>
    <w:rsid w:val="005756E3"/>
    <w:rsid w:val="0057574A"/>
    <w:rsid w:val="005758B6"/>
    <w:rsid w:val="00575DD4"/>
    <w:rsid w:val="00576B70"/>
    <w:rsid w:val="00577121"/>
    <w:rsid w:val="0057712C"/>
    <w:rsid w:val="0057725A"/>
    <w:rsid w:val="0057786C"/>
    <w:rsid w:val="00577DF7"/>
    <w:rsid w:val="0058027F"/>
    <w:rsid w:val="005809B6"/>
    <w:rsid w:val="00581714"/>
    <w:rsid w:val="00581986"/>
    <w:rsid w:val="00581CCD"/>
    <w:rsid w:val="0058222B"/>
    <w:rsid w:val="00583AF6"/>
    <w:rsid w:val="005845C0"/>
    <w:rsid w:val="00584CD3"/>
    <w:rsid w:val="00584F98"/>
    <w:rsid w:val="00585F41"/>
    <w:rsid w:val="00586073"/>
    <w:rsid w:val="005863FA"/>
    <w:rsid w:val="0058716E"/>
    <w:rsid w:val="005873EB"/>
    <w:rsid w:val="00587A30"/>
    <w:rsid w:val="00587B28"/>
    <w:rsid w:val="005905D5"/>
    <w:rsid w:val="0059065F"/>
    <w:rsid w:val="005908EC"/>
    <w:rsid w:val="00591106"/>
    <w:rsid w:val="005912E1"/>
    <w:rsid w:val="00592923"/>
    <w:rsid w:val="0059303E"/>
    <w:rsid w:val="00593954"/>
    <w:rsid w:val="00594B16"/>
    <w:rsid w:val="00595258"/>
    <w:rsid w:val="00595288"/>
    <w:rsid w:val="0059546F"/>
    <w:rsid w:val="005968CE"/>
    <w:rsid w:val="0059692F"/>
    <w:rsid w:val="00596CED"/>
    <w:rsid w:val="0059719B"/>
    <w:rsid w:val="005A04EE"/>
    <w:rsid w:val="005A1026"/>
    <w:rsid w:val="005A1AFF"/>
    <w:rsid w:val="005A23CD"/>
    <w:rsid w:val="005A2B2A"/>
    <w:rsid w:val="005A2E86"/>
    <w:rsid w:val="005A34DB"/>
    <w:rsid w:val="005A3606"/>
    <w:rsid w:val="005A3667"/>
    <w:rsid w:val="005A3B8D"/>
    <w:rsid w:val="005A3C8A"/>
    <w:rsid w:val="005A4D6B"/>
    <w:rsid w:val="005A562A"/>
    <w:rsid w:val="005A5C76"/>
    <w:rsid w:val="005A69B9"/>
    <w:rsid w:val="005A77CC"/>
    <w:rsid w:val="005A78F4"/>
    <w:rsid w:val="005B0517"/>
    <w:rsid w:val="005B0FBA"/>
    <w:rsid w:val="005B1A54"/>
    <w:rsid w:val="005B2098"/>
    <w:rsid w:val="005B26F1"/>
    <w:rsid w:val="005B3102"/>
    <w:rsid w:val="005B3895"/>
    <w:rsid w:val="005B408B"/>
    <w:rsid w:val="005B50B6"/>
    <w:rsid w:val="005B53D7"/>
    <w:rsid w:val="005B6411"/>
    <w:rsid w:val="005B6682"/>
    <w:rsid w:val="005B6F3E"/>
    <w:rsid w:val="005C0206"/>
    <w:rsid w:val="005C03E7"/>
    <w:rsid w:val="005C09A7"/>
    <w:rsid w:val="005C1BDE"/>
    <w:rsid w:val="005C2DD1"/>
    <w:rsid w:val="005C40F8"/>
    <w:rsid w:val="005C4509"/>
    <w:rsid w:val="005C46A8"/>
    <w:rsid w:val="005C4FCB"/>
    <w:rsid w:val="005C536D"/>
    <w:rsid w:val="005C5400"/>
    <w:rsid w:val="005C5459"/>
    <w:rsid w:val="005C56CB"/>
    <w:rsid w:val="005C7165"/>
    <w:rsid w:val="005C72EA"/>
    <w:rsid w:val="005C7772"/>
    <w:rsid w:val="005C7B8E"/>
    <w:rsid w:val="005D0AE4"/>
    <w:rsid w:val="005D0D11"/>
    <w:rsid w:val="005D1057"/>
    <w:rsid w:val="005D112F"/>
    <w:rsid w:val="005D29A3"/>
    <w:rsid w:val="005D4BA3"/>
    <w:rsid w:val="005D538D"/>
    <w:rsid w:val="005D541E"/>
    <w:rsid w:val="005D5B3C"/>
    <w:rsid w:val="005E0307"/>
    <w:rsid w:val="005E0932"/>
    <w:rsid w:val="005E0B73"/>
    <w:rsid w:val="005E0DF6"/>
    <w:rsid w:val="005E0FE6"/>
    <w:rsid w:val="005E11A1"/>
    <w:rsid w:val="005E1667"/>
    <w:rsid w:val="005E27CD"/>
    <w:rsid w:val="005E3E51"/>
    <w:rsid w:val="005E714B"/>
    <w:rsid w:val="005E7DEE"/>
    <w:rsid w:val="005F02C9"/>
    <w:rsid w:val="005F2015"/>
    <w:rsid w:val="005F2064"/>
    <w:rsid w:val="005F258B"/>
    <w:rsid w:val="005F2D8E"/>
    <w:rsid w:val="005F371B"/>
    <w:rsid w:val="005F3A07"/>
    <w:rsid w:val="005F444A"/>
    <w:rsid w:val="005F45CF"/>
    <w:rsid w:val="005F489B"/>
    <w:rsid w:val="005F521A"/>
    <w:rsid w:val="005F5276"/>
    <w:rsid w:val="005F53B5"/>
    <w:rsid w:val="005F54EF"/>
    <w:rsid w:val="005F5E98"/>
    <w:rsid w:val="005F6745"/>
    <w:rsid w:val="005F67D5"/>
    <w:rsid w:val="005F6F16"/>
    <w:rsid w:val="00601230"/>
    <w:rsid w:val="00601FB2"/>
    <w:rsid w:val="006029E9"/>
    <w:rsid w:val="006029FC"/>
    <w:rsid w:val="00602B45"/>
    <w:rsid w:val="00602F66"/>
    <w:rsid w:val="006042E4"/>
    <w:rsid w:val="00604369"/>
    <w:rsid w:val="00605098"/>
    <w:rsid w:val="00605249"/>
    <w:rsid w:val="006067EA"/>
    <w:rsid w:val="00607ECA"/>
    <w:rsid w:val="006108F3"/>
    <w:rsid w:val="00610C4F"/>
    <w:rsid w:val="0061160A"/>
    <w:rsid w:val="00611867"/>
    <w:rsid w:val="006121C8"/>
    <w:rsid w:val="006124BD"/>
    <w:rsid w:val="00612876"/>
    <w:rsid w:val="006137C5"/>
    <w:rsid w:val="006137D2"/>
    <w:rsid w:val="00613F12"/>
    <w:rsid w:val="0061479B"/>
    <w:rsid w:val="006154A0"/>
    <w:rsid w:val="00616748"/>
    <w:rsid w:val="00616CD7"/>
    <w:rsid w:val="00616EDD"/>
    <w:rsid w:val="00616EE0"/>
    <w:rsid w:val="006177FE"/>
    <w:rsid w:val="00617F9C"/>
    <w:rsid w:val="0062076A"/>
    <w:rsid w:val="00620D17"/>
    <w:rsid w:val="0062111E"/>
    <w:rsid w:val="00621AE8"/>
    <w:rsid w:val="006221F9"/>
    <w:rsid w:val="00623492"/>
    <w:rsid w:val="00623D15"/>
    <w:rsid w:val="00624A39"/>
    <w:rsid w:val="00624F5E"/>
    <w:rsid w:val="006251EC"/>
    <w:rsid w:val="00625299"/>
    <w:rsid w:val="00626BC8"/>
    <w:rsid w:val="0062706B"/>
    <w:rsid w:val="006274BB"/>
    <w:rsid w:val="00627635"/>
    <w:rsid w:val="00627A44"/>
    <w:rsid w:val="00630D04"/>
    <w:rsid w:val="00631874"/>
    <w:rsid w:val="00631F65"/>
    <w:rsid w:val="006329A3"/>
    <w:rsid w:val="006329E4"/>
    <w:rsid w:val="00632BA0"/>
    <w:rsid w:val="00633F98"/>
    <w:rsid w:val="00634BCB"/>
    <w:rsid w:val="00634C2F"/>
    <w:rsid w:val="0063606D"/>
    <w:rsid w:val="006360C7"/>
    <w:rsid w:val="00636139"/>
    <w:rsid w:val="00636472"/>
    <w:rsid w:val="00636991"/>
    <w:rsid w:val="00637986"/>
    <w:rsid w:val="006379CB"/>
    <w:rsid w:val="0064077C"/>
    <w:rsid w:val="00640A8D"/>
    <w:rsid w:val="00640C27"/>
    <w:rsid w:val="00640D40"/>
    <w:rsid w:val="00640E13"/>
    <w:rsid w:val="00641ED0"/>
    <w:rsid w:val="0064277D"/>
    <w:rsid w:val="00643E41"/>
    <w:rsid w:val="00644DEE"/>
    <w:rsid w:val="00646F25"/>
    <w:rsid w:val="006475E8"/>
    <w:rsid w:val="00647747"/>
    <w:rsid w:val="00647F29"/>
    <w:rsid w:val="00647F73"/>
    <w:rsid w:val="0065070F"/>
    <w:rsid w:val="00650D94"/>
    <w:rsid w:val="0065178C"/>
    <w:rsid w:val="006534C8"/>
    <w:rsid w:val="006535C6"/>
    <w:rsid w:val="0065391E"/>
    <w:rsid w:val="00654657"/>
    <w:rsid w:val="00654780"/>
    <w:rsid w:val="006551E1"/>
    <w:rsid w:val="006561D9"/>
    <w:rsid w:val="00656670"/>
    <w:rsid w:val="0065726B"/>
    <w:rsid w:val="006572A5"/>
    <w:rsid w:val="0065764C"/>
    <w:rsid w:val="00657DEC"/>
    <w:rsid w:val="006617A9"/>
    <w:rsid w:val="00661852"/>
    <w:rsid w:val="00661E31"/>
    <w:rsid w:val="00662E3F"/>
    <w:rsid w:val="0066313C"/>
    <w:rsid w:val="006633C5"/>
    <w:rsid w:val="006651BB"/>
    <w:rsid w:val="00666726"/>
    <w:rsid w:val="006667E2"/>
    <w:rsid w:val="006674AD"/>
    <w:rsid w:val="00667B7E"/>
    <w:rsid w:val="00670019"/>
    <w:rsid w:val="0067032D"/>
    <w:rsid w:val="00671132"/>
    <w:rsid w:val="00671860"/>
    <w:rsid w:val="00671ACA"/>
    <w:rsid w:val="00672025"/>
    <w:rsid w:val="006734A0"/>
    <w:rsid w:val="0067387D"/>
    <w:rsid w:val="006739CB"/>
    <w:rsid w:val="00673F2F"/>
    <w:rsid w:val="006741A0"/>
    <w:rsid w:val="006741BF"/>
    <w:rsid w:val="006741D0"/>
    <w:rsid w:val="00675710"/>
    <w:rsid w:val="006763E7"/>
    <w:rsid w:val="00676730"/>
    <w:rsid w:val="006767E8"/>
    <w:rsid w:val="00677090"/>
    <w:rsid w:val="00677445"/>
    <w:rsid w:val="00677672"/>
    <w:rsid w:val="0068008C"/>
    <w:rsid w:val="00680374"/>
    <w:rsid w:val="00680D77"/>
    <w:rsid w:val="00681255"/>
    <w:rsid w:val="00682F53"/>
    <w:rsid w:val="00683032"/>
    <w:rsid w:val="00683A18"/>
    <w:rsid w:val="00683CD7"/>
    <w:rsid w:val="00683D68"/>
    <w:rsid w:val="00684149"/>
    <w:rsid w:val="00684765"/>
    <w:rsid w:val="00684C33"/>
    <w:rsid w:val="00685795"/>
    <w:rsid w:val="00685F52"/>
    <w:rsid w:val="00686DDB"/>
    <w:rsid w:val="00687D9D"/>
    <w:rsid w:val="00690337"/>
    <w:rsid w:val="00690A4C"/>
    <w:rsid w:val="00690B2B"/>
    <w:rsid w:val="006921D8"/>
    <w:rsid w:val="006923AB"/>
    <w:rsid w:val="00692EE5"/>
    <w:rsid w:val="00693081"/>
    <w:rsid w:val="00693223"/>
    <w:rsid w:val="006944C6"/>
    <w:rsid w:val="00694EBE"/>
    <w:rsid w:val="00694FB4"/>
    <w:rsid w:val="00696307"/>
    <w:rsid w:val="0069685D"/>
    <w:rsid w:val="00696EC8"/>
    <w:rsid w:val="00697695"/>
    <w:rsid w:val="006978EF"/>
    <w:rsid w:val="006A0C4E"/>
    <w:rsid w:val="006A1659"/>
    <w:rsid w:val="006A2A20"/>
    <w:rsid w:val="006A2D45"/>
    <w:rsid w:val="006A368B"/>
    <w:rsid w:val="006A37B1"/>
    <w:rsid w:val="006A394A"/>
    <w:rsid w:val="006A3DDB"/>
    <w:rsid w:val="006A510D"/>
    <w:rsid w:val="006A5195"/>
    <w:rsid w:val="006A57BE"/>
    <w:rsid w:val="006A606B"/>
    <w:rsid w:val="006A6ACC"/>
    <w:rsid w:val="006A6DC1"/>
    <w:rsid w:val="006A6F68"/>
    <w:rsid w:val="006A7687"/>
    <w:rsid w:val="006B015B"/>
    <w:rsid w:val="006B0179"/>
    <w:rsid w:val="006B1559"/>
    <w:rsid w:val="006B167D"/>
    <w:rsid w:val="006B21D9"/>
    <w:rsid w:val="006B25C2"/>
    <w:rsid w:val="006B281A"/>
    <w:rsid w:val="006B2F48"/>
    <w:rsid w:val="006B36F5"/>
    <w:rsid w:val="006B3CFB"/>
    <w:rsid w:val="006B4551"/>
    <w:rsid w:val="006B48D1"/>
    <w:rsid w:val="006B4F29"/>
    <w:rsid w:val="006B5407"/>
    <w:rsid w:val="006B559B"/>
    <w:rsid w:val="006B5670"/>
    <w:rsid w:val="006B58DE"/>
    <w:rsid w:val="006B5C28"/>
    <w:rsid w:val="006B6168"/>
    <w:rsid w:val="006B61B3"/>
    <w:rsid w:val="006B6832"/>
    <w:rsid w:val="006C0C22"/>
    <w:rsid w:val="006C0CDB"/>
    <w:rsid w:val="006C1DF6"/>
    <w:rsid w:val="006C246D"/>
    <w:rsid w:val="006C283D"/>
    <w:rsid w:val="006C31CC"/>
    <w:rsid w:val="006C3763"/>
    <w:rsid w:val="006C53F0"/>
    <w:rsid w:val="006C7187"/>
    <w:rsid w:val="006C75E4"/>
    <w:rsid w:val="006C7A6B"/>
    <w:rsid w:val="006C7C0D"/>
    <w:rsid w:val="006C7F23"/>
    <w:rsid w:val="006D02A2"/>
    <w:rsid w:val="006D07D7"/>
    <w:rsid w:val="006D0CCF"/>
    <w:rsid w:val="006D1F63"/>
    <w:rsid w:val="006D22B5"/>
    <w:rsid w:val="006D310E"/>
    <w:rsid w:val="006D3771"/>
    <w:rsid w:val="006D3824"/>
    <w:rsid w:val="006D3BF1"/>
    <w:rsid w:val="006D3C9D"/>
    <w:rsid w:val="006D4186"/>
    <w:rsid w:val="006D4296"/>
    <w:rsid w:val="006D43B6"/>
    <w:rsid w:val="006D4415"/>
    <w:rsid w:val="006D500F"/>
    <w:rsid w:val="006D7287"/>
    <w:rsid w:val="006D75CC"/>
    <w:rsid w:val="006E0DEE"/>
    <w:rsid w:val="006E0E91"/>
    <w:rsid w:val="006E13E3"/>
    <w:rsid w:val="006E1641"/>
    <w:rsid w:val="006E1C9E"/>
    <w:rsid w:val="006E2AAE"/>
    <w:rsid w:val="006E3899"/>
    <w:rsid w:val="006E39D1"/>
    <w:rsid w:val="006E4AAE"/>
    <w:rsid w:val="006E4C84"/>
    <w:rsid w:val="006E4F5D"/>
    <w:rsid w:val="006E538D"/>
    <w:rsid w:val="006E543B"/>
    <w:rsid w:val="006E5897"/>
    <w:rsid w:val="006E5949"/>
    <w:rsid w:val="006E5FE2"/>
    <w:rsid w:val="006E65F4"/>
    <w:rsid w:val="006E70DC"/>
    <w:rsid w:val="006E73B7"/>
    <w:rsid w:val="006E7F25"/>
    <w:rsid w:val="006F0713"/>
    <w:rsid w:val="006F0874"/>
    <w:rsid w:val="006F1B1B"/>
    <w:rsid w:val="006F3BA9"/>
    <w:rsid w:val="006F3CD6"/>
    <w:rsid w:val="006F41C0"/>
    <w:rsid w:val="006F50A2"/>
    <w:rsid w:val="006F5909"/>
    <w:rsid w:val="006F66F5"/>
    <w:rsid w:val="006F744E"/>
    <w:rsid w:val="006F7578"/>
    <w:rsid w:val="00701F49"/>
    <w:rsid w:val="00703595"/>
    <w:rsid w:val="00703AFB"/>
    <w:rsid w:val="00703F14"/>
    <w:rsid w:val="00704013"/>
    <w:rsid w:val="00704360"/>
    <w:rsid w:val="00704935"/>
    <w:rsid w:val="00704EE8"/>
    <w:rsid w:val="007060A4"/>
    <w:rsid w:val="007062AA"/>
    <w:rsid w:val="007062E3"/>
    <w:rsid w:val="00706520"/>
    <w:rsid w:val="00706556"/>
    <w:rsid w:val="007067BB"/>
    <w:rsid w:val="00706C39"/>
    <w:rsid w:val="00707676"/>
    <w:rsid w:val="00707A6C"/>
    <w:rsid w:val="00707EFD"/>
    <w:rsid w:val="007119AD"/>
    <w:rsid w:val="00712408"/>
    <w:rsid w:val="00713764"/>
    <w:rsid w:val="0071489D"/>
    <w:rsid w:val="00714FE5"/>
    <w:rsid w:val="00715287"/>
    <w:rsid w:val="007153B7"/>
    <w:rsid w:val="007165FF"/>
    <w:rsid w:val="0071707A"/>
    <w:rsid w:val="00717136"/>
    <w:rsid w:val="0071728E"/>
    <w:rsid w:val="00717417"/>
    <w:rsid w:val="00717A80"/>
    <w:rsid w:val="00720ED0"/>
    <w:rsid w:val="007210DA"/>
    <w:rsid w:val="00721B59"/>
    <w:rsid w:val="00722853"/>
    <w:rsid w:val="00722AC4"/>
    <w:rsid w:val="00722ADD"/>
    <w:rsid w:val="007230EC"/>
    <w:rsid w:val="0072313A"/>
    <w:rsid w:val="007247ED"/>
    <w:rsid w:val="00724E8C"/>
    <w:rsid w:val="00724FA5"/>
    <w:rsid w:val="00725F01"/>
    <w:rsid w:val="007265FB"/>
    <w:rsid w:val="00726EB9"/>
    <w:rsid w:val="007271A6"/>
    <w:rsid w:val="0072791D"/>
    <w:rsid w:val="00730BF7"/>
    <w:rsid w:val="007317F6"/>
    <w:rsid w:val="00731BE4"/>
    <w:rsid w:val="00732167"/>
    <w:rsid w:val="00732B0E"/>
    <w:rsid w:val="00732BBF"/>
    <w:rsid w:val="0073391D"/>
    <w:rsid w:val="00733CFB"/>
    <w:rsid w:val="00733F12"/>
    <w:rsid w:val="0073579F"/>
    <w:rsid w:val="007362BD"/>
    <w:rsid w:val="00736812"/>
    <w:rsid w:val="007371EC"/>
    <w:rsid w:val="007372E3"/>
    <w:rsid w:val="007376C0"/>
    <w:rsid w:val="007378E6"/>
    <w:rsid w:val="00737DD3"/>
    <w:rsid w:val="00737EA3"/>
    <w:rsid w:val="00741879"/>
    <w:rsid w:val="00741EA2"/>
    <w:rsid w:val="00743FE3"/>
    <w:rsid w:val="007442FA"/>
    <w:rsid w:val="00744E60"/>
    <w:rsid w:val="007453FE"/>
    <w:rsid w:val="007464C3"/>
    <w:rsid w:val="00746A57"/>
    <w:rsid w:val="00746BA0"/>
    <w:rsid w:val="0074794C"/>
    <w:rsid w:val="007501FC"/>
    <w:rsid w:val="007506B9"/>
    <w:rsid w:val="007514D3"/>
    <w:rsid w:val="0075151A"/>
    <w:rsid w:val="007515B3"/>
    <w:rsid w:val="0075261C"/>
    <w:rsid w:val="007529BA"/>
    <w:rsid w:val="0075343E"/>
    <w:rsid w:val="007542E4"/>
    <w:rsid w:val="00754E00"/>
    <w:rsid w:val="00754F53"/>
    <w:rsid w:val="00755E60"/>
    <w:rsid w:val="00756404"/>
    <w:rsid w:val="00756784"/>
    <w:rsid w:val="007575D1"/>
    <w:rsid w:val="00757927"/>
    <w:rsid w:val="00760993"/>
    <w:rsid w:val="007611A7"/>
    <w:rsid w:val="00761396"/>
    <w:rsid w:val="00761459"/>
    <w:rsid w:val="0076145A"/>
    <w:rsid w:val="007624B4"/>
    <w:rsid w:val="007626C2"/>
    <w:rsid w:val="00762F4A"/>
    <w:rsid w:val="00763918"/>
    <w:rsid w:val="00763E6D"/>
    <w:rsid w:val="00763E9D"/>
    <w:rsid w:val="007649FC"/>
    <w:rsid w:val="00764A58"/>
    <w:rsid w:val="0076592D"/>
    <w:rsid w:val="00765960"/>
    <w:rsid w:val="00765CA5"/>
    <w:rsid w:val="00766C64"/>
    <w:rsid w:val="007704BA"/>
    <w:rsid w:val="007705EC"/>
    <w:rsid w:val="00770E87"/>
    <w:rsid w:val="00771867"/>
    <w:rsid w:val="007728CA"/>
    <w:rsid w:val="00772A8A"/>
    <w:rsid w:val="00772B01"/>
    <w:rsid w:val="0077419B"/>
    <w:rsid w:val="007748BF"/>
    <w:rsid w:val="00774BBB"/>
    <w:rsid w:val="00774E46"/>
    <w:rsid w:val="00775C3D"/>
    <w:rsid w:val="0077601A"/>
    <w:rsid w:val="00777C8B"/>
    <w:rsid w:val="00780552"/>
    <w:rsid w:val="0078099F"/>
    <w:rsid w:val="007818EA"/>
    <w:rsid w:val="00781BFC"/>
    <w:rsid w:val="00781C4A"/>
    <w:rsid w:val="00782653"/>
    <w:rsid w:val="00782756"/>
    <w:rsid w:val="00782B62"/>
    <w:rsid w:val="00784C7C"/>
    <w:rsid w:val="00785013"/>
    <w:rsid w:val="0078525D"/>
    <w:rsid w:val="00785A9F"/>
    <w:rsid w:val="007868E8"/>
    <w:rsid w:val="00786EF9"/>
    <w:rsid w:val="00787348"/>
    <w:rsid w:val="0078756D"/>
    <w:rsid w:val="00787C97"/>
    <w:rsid w:val="00787CCF"/>
    <w:rsid w:val="00790041"/>
    <w:rsid w:val="007901E8"/>
    <w:rsid w:val="00790272"/>
    <w:rsid w:val="0079028E"/>
    <w:rsid w:val="00791A06"/>
    <w:rsid w:val="00791D08"/>
    <w:rsid w:val="00791EE5"/>
    <w:rsid w:val="00792020"/>
    <w:rsid w:val="00792349"/>
    <w:rsid w:val="007932D2"/>
    <w:rsid w:val="007935C8"/>
    <w:rsid w:val="00793F03"/>
    <w:rsid w:val="00794176"/>
    <w:rsid w:val="007957B5"/>
    <w:rsid w:val="00796E2A"/>
    <w:rsid w:val="007974E4"/>
    <w:rsid w:val="007975AD"/>
    <w:rsid w:val="00797B16"/>
    <w:rsid w:val="00797C44"/>
    <w:rsid w:val="007A0140"/>
    <w:rsid w:val="007A072E"/>
    <w:rsid w:val="007A09CD"/>
    <w:rsid w:val="007A0AC0"/>
    <w:rsid w:val="007A0C25"/>
    <w:rsid w:val="007A0FF5"/>
    <w:rsid w:val="007A1CAF"/>
    <w:rsid w:val="007A26B4"/>
    <w:rsid w:val="007A3BA7"/>
    <w:rsid w:val="007A44F7"/>
    <w:rsid w:val="007A608A"/>
    <w:rsid w:val="007A6221"/>
    <w:rsid w:val="007A6262"/>
    <w:rsid w:val="007A7122"/>
    <w:rsid w:val="007A7873"/>
    <w:rsid w:val="007A7A4F"/>
    <w:rsid w:val="007B1334"/>
    <w:rsid w:val="007B1D48"/>
    <w:rsid w:val="007B1ECD"/>
    <w:rsid w:val="007B25D4"/>
    <w:rsid w:val="007B28D5"/>
    <w:rsid w:val="007B2BDA"/>
    <w:rsid w:val="007B30AD"/>
    <w:rsid w:val="007B528D"/>
    <w:rsid w:val="007B5350"/>
    <w:rsid w:val="007B53EB"/>
    <w:rsid w:val="007B5466"/>
    <w:rsid w:val="007B67EA"/>
    <w:rsid w:val="007B72B9"/>
    <w:rsid w:val="007B781E"/>
    <w:rsid w:val="007C02DF"/>
    <w:rsid w:val="007C0D1C"/>
    <w:rsid w:val="007C223A"/>
    <w:rsid w:val="007C2740"/>
    <w:rsid w:val="007C36AE"/>
    <w:rsid w:val="007C3EE8"/>
    <w:rsid w:val="007C45D2"/>
    <w:rsid w:val="007C4EC2"/>
    <w:rsid w:val="007C6635"/>
    <w:rsid w:val="007C6937"/>
    <w:rsid w:val="007C7353"/>
    <w:rsid w:val="007C770C"/>
    <w:rsid w:val="007D0E04"/>
    <w:rsid w:val="007D1BC4"/>
    <w:rsid w:val="007D297E"/>
    <w:rsid w:val="007D2C86"/>
    <w:rsid w:val="007D3433"/>
    <w:rsid w:val="007D3F56"/>
    <w:rsid w:val="007D55DA"/>
    <w:rsid w:val="007D5668"/>
    <w:rsid w:val="007D71D7"/>
    <w:rsid w:val="007D7223"/>
    <w:rsid w:val="007D762F"/>
    <w:rsid w:val="007D7799"/>
    <w:rsid w:val="007D7CB8"/>
    <w:rsid w:val="007D7DDF"/>
    <w:rsid w:val="007E0072"/>
    <w:rsid w:val="007E029B"/>
    <w:rsid w:val="007E0A8B"/>
    <w:rsid w:val="007E0B68"/>
    <w:rsid w:val="007E10F3"/>
    <w:rsid w:val="007E1535"/>
    <w:rsid w:val="007E203E"/>
    <w:rsid w:val="007E203F"/>
    <w:rsid w:val="007E2CCE"/>
    <w:rsid w:val="007E3154"/>
    <w:rsid w:val="007E315D"/>
    <w:rsid w:val="007E495E"/>
    <w:rsid w:val="007E49C0"/>
    <w:rsid w:val="007E4D71"/>
    <w:rsid w:val="007E5967"/>
    <w:rsid w:val="007E7539"/>
    <w:rsid w:val="007F09E4"/>
    <w:rsid w:val="007F167E"/>
    <w:rsid w:val="007F26F3"/>
    <w:rsid w:val="007F311D"/>
    <w:rsid w:val="007F41AC"/>
    <w:rsid w:val="007F4286"/>
    <w:rsid w:val="007F4DE6"/>
    <w:rsid w:val="007F5B81"/>
    <w:rsid w:val="007F69C1"/>
    <w:rsid w:val="007F6D45"/>
    <w:rsid w:val="007F7078"/>
    <w:rsid w:val="007F7A85"/>
    <w:rsid w:val="0080003F"/>
    <w:rsid w:val="00800EF0"/>
    <w:rsid w:val="00801C0F"/>
    <w:rsid w:val="00801C1A"/>
    <w:rsid w:val="00801E17"/>
    <w:rsid w:val="00801F47"/>
    <w:rsid w:val="00803FD4"/>
    <w:rsid w:val="008046DC"/>
    <w:rsid w:val="008052F1"/>
    <w:rsid w:val="00805D90"/>
    <w:rsid w:val="00805EFF"/>
    <w:rsid w:val="008067F3"/>
    <w:rsid w:val="00807074"/>
    <w:rsid w:val="00810881"/>
    <w:rsid w:val="00811888"/>
    <w:rsid w:val="00811D0F"/>
    <w:rsid w:val="00811E4E"/>
    <w:rsid w:val="00812214"/>
    <w:rsid w:val="00812310"/>
    <w:rsid w:val="00812C4F"/>
    <w:rsid w:val="008132AF"/>
    <w:rsid w:val="00813842"/>
    <w:rsid w:val="00814D7A"/>
    <w:rsid w:val="008150AF"/>
    <w:rsid w:val="008156EA"/>
    <w:rsid w:val="008159AD"/>
    <w:rsid w:val="008162B7"/>
    <w:rsid w:val="008162FF"/>
    <w:rsid w:val="00817402"/>
    <w:rsid w:val="008174A2"/>
    <w:rsid w:val="008177E6"/>
    <w:rsid w:val="00817A93"/>
    <w:rsid w:val="00817D83"/>
    <w:rsid w:val="0082038E"/>
    <w:rsid w:val="00820792"/>
    <w:rsid w:val="00820B6E"/>
    <w:rsid w:val="0082129E"/>
    <w:rsid w:val="0082133D"/>
    <w:rsid w:val="00821979"/>
    <w:rsid w:val="008219D7"/>
    <w:rsid w:val="00822361"/>
    <w:rsid w:val="00822724"/>
    <w:rsid w:val="00822E6D"/>
    <w:rsid w:val="008243EE"/>
    <w:rsid w:val="00824CA6"/>
    <w:rsid w:val="008256AA"/>
    <w:rsid w:val="008256BA"/>
    <w:rsid w:val="0082648F"/>
    <w:rsid w:val="0082653B"/>
    <w:rsid w:val="00827450"/>
    <w:rsid w:val="00827641"/>
    <w:rsid w:val="00827856"/>
    <w:rsid w:val="00831162"/>
    <w:rsid w:val="00831639"/>
    <w:rsid w:val="00831EC9"/>
    <w:rsid w:val="00832AAB"/>
    <w:rsid w:val="00832DA7"/>
    <w:rsid w:val="00834DBC"/>
    <w:rsid w:val="00835041"/>
    <w:rsid w:val="008353C4"/>
    <w:rsid w:val="00835722"/>
    <w:rsid w:val="008358BF"/>
    <w:rsid w:val="00835C2C"/>
    <w:rsid w:val="0083651E"/>
    <w:rsid w:val="008365A8"/>
    <w:rsid w:val="008365B0"/>
    <w:rsid w:val="00836C01"/>
    <w:rsid w:val="008370EB"/>
    <w:rsid w:val="00837C19"/>
    <w:rsid w:val="008423EC"/>
    <w:rsid w:val="00842D3F"/>
    <w:rsid w:val="00843B10"/>
    <w:rsid w:val="008443DA"/>
    <w:rsid w:val="00845C0B"/>
    <w:rsid w:val="00845C33"/>
    <w:rsid w:val="008463FF"/>
    <w:rsid w:val="00847394"/>
    <w:rsid w:val="00850A68"/>
    <w:rsid w:val="00851048"/>
    <w:rsid w:val="00851B78"/>
    <w:rsid w:val="00851F7C"/>
    <w:rsid w:val="00852EB7"/>
    <w:rsid w:val="00853894"/>
    <w:rsid w:val="00853AA6"/>
    <w:rsid w:val="00853F28"/>
    <w:rsid w:val="00854F69"/>
    <w:rsid w:val="0085505E"/>
    <w:rsid w:val="008550F4"/>
    <w:rsid w:val="008565EB"/>
    <w:rsid w:val="00857022"/>
    <w:rsid w:val="0086012F"/>
    <w:rsid w:val="00860515"/>
    <w:rsid w:val="00860DE5"/>
    <w:rsid w:val="00861425"/>
    <w:rsid w:val="00862067"/>
    <w:rsid w:val="00862E41"/>
    <w:rsid w:val="00863AA6"/>
    <w:rsid w:val="00863D79"/>
    <w:rsid w:val="008640EF"/>
    <w:rsid w:val="008649E2"/>
    <w:rsid w:val="0086501F"/>
    <w:rsid w:val="00865255"/>
    <w:rsid w:val="00865657"/>
    <w:rsid w:val="008659DC"/>
    <w:rsid w:val="0086799D"/>
    <w:rsid w:val="00867AB4"/>
    <w:rsid w:val="008704F1"/>
    <w:rsid w:val="008709E7"/>
    <w:rsid w:val="00870AEB"/>
    <w:rsid w:val="00870DB3"/>
    <w:rsid w:val="00872BA6"/>
    <w:rsid w:val="008742E8"/>
    <w:rsid w:val="00875208"/>
    <w:rsid w:val="00875808"/>
    <w:rsid w:val="0087676D"/>
    <w:rsid w:val="00876B53"/>
    <w:rsid w:val="00877DA6"/>
    <w:rsid w:val="00880CD1"/>
    <w:rsid w:val="0088110D"/>
    <w:rsid w:val="00881658"/>
    <w:rsid w:val="00881B20"/>
    <w:rsid w:val="00881FCE"/>
    <w:rsid w:val="00883860"/>
    <w:rsid w:val="00883DF5"/>
    <w:rsid w:val="00884271"/>
    <w:rsid w:val="00884B94"/>
    <w:rsid w:val="008851CB"/>
    <w:rsid w:val="00886113"/>
    <w:rsid w:val="00886508"/>
    <w:rsid w:val="0088660E"/>
    <w:rsid w:val="00887E7D"/>
    <w:rsid w:val="00890012"/>
    <w:rsid w:val="0089025F"/>
    <w:rsid w:val="008905AA"/>
    <w:rsid w:val="00890BEF"/>
    <w:rsid w:val="00891D74"/>
    <w:rsid w:val="00892611"/>
    <w:rsid w:val="00892D5E"/>
    <w:rsid w:val="00893042"/>
    <w:rsid w:val="0089313E"/>
    <w:rsid w:val="00893377"/>
    <w:rsid w:val="0089392F"/>
    <w:rsid w:val="00895405"/>
    <w:rsid w:val="00895DBC"/>
    <w:rsid w:val="00897875"/>
    <w:rsid w:val="008A024B"/>
    <w:rsid w:val="008A040E"/>
    <w:rsid w:val="008A19CC"/>
    <w:rsid w:val="008A2CD5"/>
    <w:rsid w:val="008A2D11"/>
    <w:rsid w:val="008A2FB0"/>
    <w:rsid w:val="008A3960"/>
    <w:rsid w:val="008A3979"/>
    <w:rsid w:val="008A53AB"/>
    <w:rsid w:val="008A556F"/>
    <w:rsid w:val="008A65C3"/>
    <w:rsid w:val="008A7062"/>
    <w:rsid w:val="008B04DA"/>
    <w:rsid w:val="008B15A4"/>
    <w:rsid w:val="008B296E"/>
    <w:rsid w:val="008B32D8"/>
    <w:rsid w:val="008B4543"/>
    <w:rsid w:val="008B61A6"/>
    <w:rsid w:val="008B77F7"/>
    <w:rsid w:val="008B7C86"/>
    <w:rsid w:val="008C0D41"/>
    <w:rsid w:val="008C126A"/>
    <w:rsid w:val="008C217C"/>
    <w:rsid w:val="008C27CD"/>
    <w:rsid w:val="008C2B30"/>
    <w:rsid w:val="008C2D55"/>
    <w:rsid w:val="008C3CB5"/>
    <w:rsid w:val="008C53A2"/>
    <w:rsid w:val="008C740B"/>
    <w:rsid w:val="008D0519"/>
    <w:rsid w:val="008D189B"/>
    <w:rsid w:val="008D258F"/>
    <w:rsid w:val="008D286B"/>
    <w:rsid w:val="008D3329"/>
    <w:rsid w:val="008D4833"/>
    <w:rsid w:val="008D48A6"/>
    <w:rsid w:val="008D4EAF"/>
    <w:rsid w:val="008D5913"/>
    <w:rsid w:val="008D5A08"/>
    <w:rsid w:val="008E0B43"/>
    <w:rsid w:val="008E0CB2"/>
    <w:rsid w:val="008E11CA"/>
    <w:rsid w:val="008E1BDA"/>
    <w:rsid w:val="008E22F6"/>
    <w:rsid w:val="008E2CD5"/>
    <w:rsid w:val="008E3652"/>
    <w:rsid w:val="008E38E5"/>
    <w:rsid w:val="008E40CE"/>
    <w:rsid w:val="008E419F"/>
    <w:rsid w:val="008E4292"/>
    <w:rsid w:val="008E45DD"/>
    <w:rsid w:val="008E492D"/>
    <w:rsid w:val="008E5693"/>
    <w:rsid w:val="008E5D36"/>
    <w:rsid w:val="008E6877"/>
    <w:rsid w:val="008E6FF6"/>
    <w:rsid w:val="008E74D1"/>
    <w:rsid w:val="008F148E"/>
    <w:rsid w:val="008F31AA"/>
    <w:rsid w:val="008F3FFE"/>
    <w:rsid w:val="008F6049"/>
    <w:rsid w:val="008F67F0"/>
    <w:rsid w:val="008F6AC3"/>
    <w:rsid w:val="008F7AF3"/>
    <w:rsid w:val="008F7F73"/>
    <w:rsid w:val="00900121"/>
    <w:rsid w:val="00901636"/>
    <w:rsid w:val="009017C1"/>
    <w:rsid w:val="0090192D"/>
    <w:rsid w:val="00901B40"/>
    <w:rsid w:val="009025BE"/>
    <w:rsid w:val="00902B68"/>
    <w:rsid w:val="0090383B"/>
    <w:rsid w:val="00903DE9"/>
    <w:rsid w:val="00904380"/>
    <w:rsid w:val="00904944"/>
    <w:rsid w:val="00904BAD"/>
    <w:rsid w:val="00904E6E"/>
    <w:rsid w:val="009057A6"/>
    <w:rsid w:val="009077F3"/>
    <w:rsid w:val="0091040C"/>
    <w:rsid w:val="00910870"/>
    <w:rsid w:val="00910A46"/>
    <w:rsid w:val="00912443"/>
    <w:rsid w:val="00912A02"/>
    <w:rsid w:val="00913844"/>
    <w:rsid w:val="00913E7F"/>
    <w:rsid w:val="00913FB8"/>
    <w:rsid w:val="009140D4"/>
    <w:rsid w:val="00914430"/>
    <w:rsid w:val="00914868"/>
    <w:rsid w:val="00914B48"/>
    <w:rsid w:val="00914CC7"/>
    <w:rsid w:val="00914D3E"/>
    <w:rsid w:val="00914F36"/>
    <w:rsid w:val="00915A56"/>
    <w:rsid w:val="00916006"/>
    <w:rsid w:val="009168BB"/>
    <w:rsid w:val="00916D37"/>
    <w:rsid w:val="00916DFD"/>
    <w:rsid w:val="00920A89"/>
    <w:rsid w:val="00920C5C"/>
    <w:rsid w:val="00921487"/>
    <w:rsid w:val="0092166C"/>
    <w:rsid w:val="00922539"/>
    <w:rsid w:val="0092337D"/>
    <w:rsid w:val="009245E2"/>
    <w:rsid w:val="00924744"/>
    <w:rsid w:val="00924837"/>
    <w:rsid w:val="009248AF"/>
    <w:rsid w:val="00924C56"/>
    <w:rsid w:val="009251FE"/>
    <w:rsid w:val="0092577B"/>
    <w:rsid w:val="00926F15"/>
    <w:rsid w:val="009323D4"/>
    <w:rsid w:val="009325C8"/>
    <w:rsid w:val="009328DC"/>
    <w:rsid w:val="0093355E"/>
    <w:rsid w:val="00933AA1"/>
    <w:rsid w:val="009342E8"/>
    <w:rsid w:val="00934347"/>
    <w:rsid w:val="0093503B"/>
    <w:rsid w:val="009354EC"/>
    <w:rsid w:val="009356AE"/>
    <w:rsid w:val="00935E68"/>
    <w:rsid w:val="00936897"/>
    <w:rsid w:val="00936932"/>
    <w:rsid w:val="00937EA2"/>
    <w:rsid w:val="009400D3"/>
    <w:rsid w:val="00941069"/>
    <w:rsid w:val="00941154"/>
    <w:rsid w:val="009434F7"/>
    <w:rsid w:val="0094363E"/>
    <w:rsid w:val="0094390E"/>
    <w:rsid w:val="009451B1"/>
    <w:rsid w:val="00945431"/>
    <w:rsid w:val="00945855"/>
    <w:rsid w:val="009461CD"/>
    <w:rsid w:val="00946729"/>
    <w:rsid w:val="0094678D"/>
    <w:rsid w:val="009504B0"/>
    <w:rsid w:val="009515B6"/>
    <w:rsid w:val="00951DBB"/>
    <w:rsid w:val="00952691"/>
    <w:rsid w:val="009526F9"/>
    <w:rsid w:val="00952872"/>
    <w:rsid w:val="00952D52"/>
    <w:rsid w:val="009535DE"/>
    <w:rsid w:val="00953F0A"/>
    <w:rsid w:val="00955AF0"/>
    <w:rsid w:val="00955C7B"/>
    <w:rsid w:val="00957A18"/>
    <w:rsid w:val="00957DE0"/>
    <w:rsid w:val="009600EF"/>
    <w:rsid w:val="00960713"/>
    <w:rsid w:val="00960AC4"/>
    <w:rsid w:val="00960CB0"/>
    <w:rsid w:val="00960E11"/>
    <w:rsid w:val="00960F9F"/>
    <w:rsid w:val="0096140A"/>
    <w:rsid w:val="00962325"/>
    <w:rsid w:val="009627E9"/>
    <w:rsid w:val="009633D5"/>
    <w:rsid w:val="0096356B"/>
    <w:rsid w:val="00963603"/>
    <w:rsid w:val="00963C26"/>
    <w:rsid w:val="00965362"/>
    <w:rsid w:val="009659BE"/>
    <w:rsid w:val="009666C9"/>
    <w:rsid w:val="00966A46"/>
    <w:rsid w:val="00966CB8"/>
    <w:rsid w:val="009700AE"/>
    <w:rsid w:val="009702A7"/>
    <w:rsid w:val="00971062"/>
    <w:rsid w:val="00972254"/>
    <w:rsid w:val="009722E2"/>
    <w:rsid w:val="009726F0"/>
    <w:rsid w:val="00972BBB"/>
    <w:rsid w:val="00972DED"/>
    <w:rsid w:val="00973B46"/>
    <w:rsid w:val="0097425C"/>
    <w:rsid w:val="00975552"/>
    <w:rsid w:val="00975963"/>
    <w:rsid w:val="00975D13"/>
    <w:rsid w:val="009766CE"/>
    <w:rsid w:val="009778A5"/>
    <w:rsid w:val="009809C8"/>
    <w:rsid w:val="009822B1"/>
    <w:rsid w:val="00982359"/>
    <w:rsid w:val="0098265C"/>
    <w:rsid w:val="009827F1"/>
    <w:rsid w:val="009829CC"/>
    <w:rsid w:val="00984D06"/>
    <w:rsid w:val="009852CB"/>
    <w:rsid w:val="00985C4B"/>
    <w:rsid w:val="00985E63"/>
    <w:rsid w:val="00985F2B"/>
    <w:rsid w:val="009867C2"/>
    <w:rsid w:val="00986D62"/>
    <w:rsid w:val="009873E4"/>
    <w:rsid w:val="009873ED"/>
    <w:rsid w:val="00987588"/>
    <w:rsid w:val="00987DCC"/>
    <w:rsid w:val="0099039A"/>
    <w:rsid w:val="009920F4"/>
    <w:rsid w:val="009927B3"/>
    <w:rsid w:val="00992E51"/>
    <w:rsid w:val="00992F33"/>
    <w:rsid w:val="009932D0"/>
    <w:rsid w:val="00993A74"/>
    <w:rsid w:val="00993E26"/>
    <w:rsid w:val="0099432A"/>
    <w:rsid w:val="00994623"/>
    <w:rsid w:val="009953B0"/>
    <w:rsid w:val="00995E27"/>
    <w:rsid w:val="00995F28"/>
    <w:rsid w:val="009A072C"/>
    <w:rsid w:val="009A22AC"/>
    <w:rsid w:val="009A2392"/>
    <w:rsid w:val="009A2C80"/>
    <w:rsid w:val="009A30DF"/>
    <w:rsid w:val="009A3936"/>
    <w:rsid w:val="009A45B8"/>
    <w:rsid w:val="009A4B10"/>
    <w:rsid w:val="009A4C71"/>
    <w:rsid w:val="009A5E15"/>
    <w:rsid w:val="009A61A4"/>
    <w:rsid w:val="009A6749"/>
    <w:rsid w:val="009A7461"/>
    <w:rsid w:val="009A7F69"/>
    <w:rsid w:val="009B1905"/>
    <w:rsid w:val="009B1966"/>
    <w:rsid w:val="009B221C"/>
    <w:rsid w:val="009B2573"/>
    <w:rsid w:val="009B26EB"/>
    <w:rsid w:val="009B2AFE"/>
    <w:rsid w:val="009B2FD7"/>
    <w:rsid w:val="009B38C1"/>
    <w:rsid w:val="009B4EE8"/>
    <w:rsid w:val="009B5AF1"/>
    <w:rsid w:val="009B6279"/>
    <w:rsid w:val="009B6346"/>
    <w:rsid w:val="009B64F6"/>
    <w:rsid w:val="009C0860"/>
    <w:rsid w:val="009C08A5"/>
    <w:rsid w:val="009C0A00"/>
    <w:rsid w:val="009C3094"/>
    <w:rsid w:val="009C30D2"/>
    <w:rsid w:val="009C57F7"/>
    <w:rsid w:val="009C5B31"/>
    <w:rsid w:val="009C753C"/>
    <w:rsid w:val="009C75BA"/>
    <w:rsid w:val="009C77AC"/>
    <w:rsid w:val="009C7CB0"/>
    <w:rsid w:val="009D0E5B"/>
    <w:rsid w:val="009D1FEB"/>
    <w:rsid w:val="009D29AD"/>
    <w:rsid w:val="009D2CCC"/>
    <w:rsid w:val="009D2D2C"/>
    <w:rsid w:val="009D31CE"/>
    <w:rsid w:val="009D39CD"/>
    <w:rsid w:val="009D3B76"/>
    <w:rsid w:val="009D4348"/>
    <w:rsid w:val="009D46D3"/>
    <w:rsid w:val="009D4AE9"/>
    <w:rsid w:val="009D512D"/>
    <w:rsid w:val="009D5942"/>
    <w:rsid w:val="009D62CD"/>
    <w:rsid w:val="009D6825"/>
    <w:rsid w:val="009D72BB"/>
    <w:rsid w:val="009D7F39"/>
    <w:rsid w:val="009D7F55"/>
    <w:rsid w:val="009E00DA"/>
    <w:rsid w:val="009E01FC"/>
    <w:rsid w:val="009E0820"/>
    <w:rsid w:val="009E0CAD"/>
    <w:rsid w:val="009E165B"/>
    <w:rsid w:val="009E2883"/>
    <w:rsid w:val="009E2C53"/>
    <w:rsid w:val="009E3052"/>
    <w:rsid w:val="009E320C"/>
    <w:rsid w:val="009E35C9"/>
    <w:rsid w:val="009E3E6D"/>
    <w:rsid w:val="009E4B31"/>
    <w:rsid w:val="009E530F"/>
    <w:rsid w:val="009E6AFE"/>
    <w:rsid w:val="009F098A"/>
    <w:rsid w:val="009F0DE0"/>
    <w:rsid w:val="009F116E"/>
    <w:rsid w:val="009F141F"/>
    <w:rsid w:val="009F29B3"/>
    <w:rsid w:val="009F33B3"/>
    <w:rsid w:val="009F355F"/>
    <w:rsid w:val="009F38D3"/>
    <w:rsid w:val="009F4612"/>
    <w:rsid w:val="009F4E9F"/>
    <w:rsid w:val="009F598B"/>
    <w:rsid w:val="009F76E6"/>
    <w:rsid w:val="009F7803"/>
    <w:rsid w:val="009F7A65"/>
    <w:rsid w:val="00A00D61"/>
    <w:rsid w:val="00A01CEC"/>
    <w:rsid w:val="00A0202A"/>
    <w:rsid w:val="00A02A54"/>
    <w:rsid w:val="00A038BB"/>
    <w:rsid w:val="00A04551"/>
    <w:rsid w:val="00A05F18"/>
    <w:rsid w:val="00A06A14"/>
    <w:rsid w:val="00A06A7E"/>
    <w:rsid w:val="00A10B84"/>
    <w:rsid w:val="00A111AB"/>
    <w:rsid w:val="00A1171D"/>
    <w:rsid w:val="00A11995"/>
    <w:rsid w:val="00A11A01"/>
    <w:rsid w:val="00A12263"/>
    <w:rsid w:val="00A12326"/>
    <w:rsid w:val="00A1322A"/>
    <w:rsid w:val="00A138D4"/>
    <w:rsid w:val="00A14A86"/>
    <w:rsid w:val="00A15417"/>
    <w:rsid w:val="00A157C2"/>
    <w:rsid w:val="00A1592C"/>
    <w:rsid w:val="00A15E30"/>
    <w:rsid w:val="00A15EEC"/>
    <w:rsid w:val="00A15EF6"/>
    <w:rsid w:val="00A162E3"/>
    <w:rsid w:val="00A1754F"/>
    <w:rsid w:val="00A17BCB"/>
    <w:rsid w:val="00A17D08"/>
    <w:rsid w:val="00A20AA9"/>
    <w:rsid w:val="00A20CD8"/>
    <w:rsid w:val="00A222E9"/>
    <w:rsid w:val="00A229FA"/>
    <w:rsid w:val="00A22ACE"/>
    <w:rsid w:val="00A24249"/>
    <w:rsid w:val="00A2432D"/>
    <w:rsid w:val="00A25692"/>
    <w:rsid w:val="00A25C60"/>
    <w:rsid w:val="00A2664C"/>
    <w:rsid w:val="00A2678A"/>
    <w:rsid w:val="00A26CD4"/>
    <w:rsid w:val="00A27329"/>
    <w:rsid w:val="00A27335"/>
    <w:rsid w:val="00A3122E"/>
    <w:rsid w:val="00A31F04"/>
    <w:rsid w:val="00A3277F"/>
    <w:rsid w:val="00A32C7E"/>
    <w:rsid w:val="00A3342C"/>
    <w:rsid w:val="00A3382A"/>
    <w:rsid w:val="00A34850"/>
    <w:rsid w:val="00A351EF"/>
    <w:rsid w:val="00A359DC"/>
    <w:rsid w:val="00A3666F"/>
    <w:rsid w:val="00A372C0"/>
    <w:rsid w:val="00A3772F"/>
    <w:rsid w:val="00A379F3"/>
    <w:rsid w:val="00A37E85"/>
    <w:rsid w:val="00A40203"/>
    <w:rsid w:val="00A40FCF"/>
    <w:rsid w:val="00A4161B"/>
    <w:rsid w:val="00A416BC"/>
    <w:rsid w:val="00A41DCF"/>
    <w:rsid w:val="00A42CA0"/>
    <w:rsid w:val="00A42E8A"/>
    <w:rsid w:val="00A4397C"/>
    <w:rsid w:val="00A439B0"/>
    <w:rsid w:val="00A454F4"/>
    <w:rsid w:val="00A45A23"/>
    <w:rsid w:val="00A46CD5"/>
    <w:rsid w:val="00A5020F"/>
    <w:rsid w:val="00A50652"/>
    <w:rsid w:val="00A522F9"/>
    <w:rsid w:val="00A525C7"/>
    <w:rsid w:val="00A53268"/>
    <w:rsid w:val="00A53901"/>
    <w:rsid w:val="00A53EA6"/>
    <w:rsid w:val="00A53EF5"/>
    <w:rsid w:val="00A54B08"/>
    <w:rsid w:val="00A55736"/>
    <w:rsid w:val="00A55831"/>
    <w:rsid w:val="00A55C65"/>
    <w:rsid w:val="00A5641E"/>
    <w:rsid w:val="00A56AE4"/>
    <w:rsid w:val="00A57318"/>
    <w:rsid w:val="00A57810"/>
    <w:rsid w:val="00A603D8"/>
    <w:rsid w:val="00A605E7"/>
    <w:rsid w:val="00A60A87"/>
    <w:rsid w:val="00A621E0"/>
    <w:rsid w:val="00A62D84"/>
    <w:rsid w:val="00A64095"/>
    <w:rsid w:val="00A641B2"/>
    <w:rsid w:val="00A6431A"/>
    <w:rsid w:val="00A644E0"/>
    <w:rsid w:val="00A645D9"/>
    <w:rsid w:val="00A65BA8"/>
    <w:rsid w:val="00A66231"/>
    <w:rsid w:val="00A6702B"/>
    <w:rsid w:val="00A67AF8"/>
    <w:rsid w:val="00A705F4"/>
    <w:rsid w:val="00A7120C"/>
    <w:rsid w:val="00A72767"/>
    <w:rsid w:val="00A738EA"/>
    <w:rsid w:val="00A7427E"/>
    <w:rsid w:val="00A74388"/>
    <w:rsid w:val="00A7441E"/>
    <w:rsid w:val="00A75528"/>
    <w:rsid w:val="00A76C5F"/>
    <w:rsid w:val="00A773A4"/>
    <w:rsid w:val="00A779BD"/>
    <w:rsid w:val="00A80325"/>
    <w:rsid w:val="00A8120F"/>
    <w:rsid w:val="00A81342"/>
    <w:rsid w:val="00A81A83"/>
    <w:rsid w:val="00A81F47"/>
    <w:rsid w:val="00A820F3"/>
    <w:rsid w:val="00A8245F"/>
    <w:rsid w:val="00A82A39"/>
    <w:rsid w:val="00A82A69"/>
    <w:rsid w:val="00A82E6A"/>
    <w:rsid w:val="00A83108"/>
    <w:rsid w:val="00A839E4"/>
    <w:rsid w:val="00A85511"/>
    <w:rsid w:val="00A868CA"/>
    <w:rsid w:val="00A86F5B"/>
    <w:rsid w:val="00A875C5"/>
    <w:rsid w:val="00A87618"/>
    <w:rsid w:val="00A87714"/>
    <w:rsid w:val="00A90214"/>
    <w:rsid w:val="00A91D10"/>
    <w:rsid w:val="00A9249D"/>
    <w:rsid w:val="00A9263A"/>
    <w:rsid w:val="00A9350D"/>
    <w:rsid w:val="00A9368D"/>
    <w:rsid w:val="00A94631"/>
    <w:rsid w:val="00A94CC4"/>
    <w:rsid w:val="00A94E6C"/>
    <w:rsid w:val="00A951FA"/>
    <w:rsid w:val="00A95369"/>
    <w:rsid w:val="00A968BD"/>
    <w:rsid w:val="00A96D9C"/>
    <w:rsid w:val="00A978C2"/>
    <w:rsid w:val="00A97CFD"/>
    <w:rsid w:val="00AA0356"/>
    <w:rsid w:val="00AA07D4"/>
    <w:rsid w:val="00AA0C6F"/>
    <w:rsid w:val="00AA1480"/>
    <w:rsid w:val="00AA16E5"/>
    <w:rsid w:val="00AA1CE7"/>
    <w:rsid w:val="00AA1EE7"/>
    <w:rsid w:val="00AA378E"/>
    <w:rsid w:val="00AA3B3B"/>
    <w:rsid w:val="00AA4714"/>
    <w:rsid w:val="00AA5084"/>
    <w:rsid w:val="00AA5A97"/>
    <w:rsid w:val="00AA65EF"/>
    <w:rsid w:val="00AA67D2"/>
    <w:rsid w:val="00AA6A5B"/>
    <w:rsid w:val="00AA7D5E"/>
    <w:rsid w:val="00AA7F7D"/>
    <w:rsid w:val="00AB04B5"/>
    <w:rsid w:val="00AB100A"/>
    <w:rsid w:val="00AB12C3"/>
    <w:rsid w:val="00AB1353"/>
    <w:rsid w:val="00AB1A40"/>
    <w:rsid w:val="00AB1E4A"/>
    <w:rsid w:val="00AB2863"/>
    <w:rsid w:val="00AB2B9F"/>
    <w:rsid w:val="00AB323B"/>
    <w:rsid w:val="00AB34F9"/>
    <w:rsid w:val="00AB4718"/>
    <w:rsid w:val="00AB4CD9"/>
    <w:rsid w:val="00AB517A"/>
    <w:rsid w:val="00AB5609"/>
    <w:rsid w:val="00AB66CD"/>
    <w:rsid w:val="00AB7445"/>
    <w:rsid w:val="00AB74F8"/>
    <w:rsid w:val="00AB7FFD"/>
    <w:rsid w:val="00AC161D"/>
    <w:rsid w:val="00AC2299"/>
    <w:rsid w:val="00AC2984"/>
    <w:rsid w:val="00AC35DF"/>
    <w:rsid w:val="00AC38D7"/>
    <w:rsid w:val="00AC3CE2"/>
    <w:rsid w:val="00AC4313"/>
    <w:rsid w:val="00AC43E5"/>
    <w:rsid w:val="00AC55E8"/>
    <w:rsid w:val="00AC60AF"/>
    <w:rsid w:val="00AC613D"/>
    <w:rsid w:val="00AC660D"/>
    <w:rsid w:val="00AC66CF"/>
    <w:rsid w:val="00AC685A"/>
    <w:rsid w:val="00AC784B"/>
    <w:rsid w:val="00AD00DA"/>
    <w:rsid w:val="00AD01D6"/>
    <w:rsid w:val="00AD12CA"/>
    <w:rsid w:val="00AD1DEB"/>
    <w:rsid w:val="00AD2084"/>
    <w:rsid w:val="00AD208F"/>
    <w:rsid w:val="00AD2344"/>
    <w:rsid w:val="00AD2543"/>
    <w:rsid w:val="00AD2607"/>
    <w:rsid w:val="00AD2FE1"/>
    <w:rsid w:val="00AD39D1"/>
    <w:rsid w:val="00AD3D98"/>
    <w:rsid w:val="00AD42AD"/>
    <w:rsid w:val="00AD4E96"/>
    <w:rsid w:val="00AD64D4"/>
    <w:rsid w:val="00AD6574"/>
    <w:rsid w:val="00AD693F"/>
    <w:rsid w:val="00AD768E"/>
    <w:rsid w:val="00AD7787"/>
    <w:rsid w:val="00AD7834"/>
    <w:rsid w:val="00AE051A"/>
    <w:rsid w:val="00AE0C74"/>
    <w:rsid w:val="00AE3978"/>
    <w:rsid w:val="00AE40B5"/>
    <w:rsid w:val="00AE41B1"/>
    <w:rsid w:val="00AE460B"/>
    <w:rsid w:val="00AE4E02"/>
    <w:rsid w:val="00AE5FBB"/>
    <w:rsid w:val="00AE6B5B"/>
    <w:rsid w:val="00AE7168"/>
    <w:rsid w:val="00AE7CCA"/>
    <w:rsid w:val="00AF024F"/>
    <w:rsid w:val="00AF052E"/>
    <w:rsid w:val="00AF0689"/>
    <w:rsid w:val="00AF19AB"/>
    <w:rsid w:val="00AF1B57"/>
    <w:rsid w:val="00AF2836"/>
    <w:rsid w:val="00AF2DBE"/>
    <w:rsid w:val="00AF3F1C"/>
    <w:rsid w:val="00AF3F83"/>
    <w:rsid w:val="00AF4EFD"/>
    <w:rsid w:val="00AF4FE9"/>
    <w:rsid w:val="00AF5543"/>
    <w:rsid w:val="00AF5C78"/>
    <w:rsid w:val="00AF6A41"/>
    <w:rsid w:val="00AF71AD"/>
    <w:rsid w:val="00AF7F09"/>
    <w:rsid w:val="00B00A03"/>
    <w:rsid w:val="00B0358E"/>
    <w:rsid w:val="00B035A8"/>
    <w:rsid w:val="00B046B8"/>
    <w:rsid w:val="00B05294"/>
    <w:rsid w:val="00B05AE2"/>
    <w:rsid w:val="00B06723"/>
    <w:rsid w:val="00B06886"/>
    <w:rsid w:val="00B0786B"/>
    <w:rsid w:val="00B07AFE"/>
    <w:rsid w:val="00B103F9"/>
    <w:rsid w:val="00B10EB1"/>
    <w:rsid w:val="00B11576"/>
    <w:rsid w:val="00B11700"/>
    <w:rsid w:val="00B13496"/>
    <w:rsid w:val="00B136B2"/>
    <w:rsid w:val="00B13756"/>
    <w:rsid w:val="00B13F5E"/>
    <w:rsid w:val="00B142B2"/>
    <w:rsid w:val="00B14893"/>
    <w:rsid w:val="00B1538A"/>
    <w:rsid w:val="00B15589"/>
    <w:rsid w:val="00B2032D"/>
    <w:rsid w:val="00B21650"/>
    <w:rsid w:val="00B21957"/>
    <w:rsid w:val="00B219C8"/>
    <w:rsid w:val="00B22210"/>
    <w:rsid w:val="00B227D0"/>
    <w:rsid w:val="00B229C7"/>
    <w:rsid w:val="00B22DB0"/>
    <w:rsid w:val="00B2372A"/>
    <w:rsid w:val="00B248DC"/>
    <w:rsid w:val="00B24E9C"/>
    <w:rsid w:val="00B257E6"/>
    <w:rsid w:val="00B25E2A"/>
    <w:rsid w:val="00B2658A"/>
    <w:rsid w:val="00B2658B"/>
    <w:rsid w:val="00B2783A"/>
    <w:rsid w:val="00B31049"/>
    <w:rsid w:val="00B317FA"/>
    <w:rsid w:val="00B33052"/>
    <w:rsid w:val="00B33BBC"/>
    <w:rsid w:val="00B35503"/>
    <w:rsid w:val="00B36FEB"/>
    <w:rsid w:val="00B40114"/>
    <w:rsid w:val="00B405C6"/>
    <w:rsid w:val="00B40D58"/>
    <w:rsid w:val="00B42801"/>
    <w:rsid w:val="00B428AC"/>
    <w:rsid w:val="00B4310D"/>
    <w:rsid w:val="00B43670"/>
    <w:rsid w:val="00B440C6"/>
    <w:rsid w:val="00B44120"/>
    <w:rsid w:val="00B4477B"/>
    <w:rsid w:val="00B4555B"/>
    <w:rsid w:val="00B45CFB"/>
    <w:rsid w:val="00B45E3E"/>
    <w:rsid w:val="00B45F5E"/>
    <w:rsid w:val="00B468B0"/>
    <w:rsid w:val="00B47731"/>
    <w:rsid w:val="00B51402"/>
    <w:rsid w:val="00B5170A"/>
    <w:rsid w:val="00B52F11"/>
    <w:rsid w:val="00B540FB"/>
    <w:rsid w:val="00B540FC"/>
    <w:rsid w:val="00B54661"/>
    <w:rsid w:val="00B549DC"/>
    <w:rsid w:val="00B5536C"/>
    <w:rsid w:val="00B55630"/>
    <w:rsid w:val="00B55892"/>
    <w:rsid w:val="00B560DF"/>
    <w:rsid w:val="00B5647A"/>
    <w:rsid w:val="00B56580"/>
    <w:rsid w:val="00B565CA"/>
    <w:rsid w:val="00B56EB8"/>
    <w:rsid w:val="00B572AB"/>
    <w:rsid w:val="00B602DF"/>
    <w:rsid w:val="00B605D6"/>
    <w:rsid w:val="00B61217"/>
    <w:rsid w:val="00B636DB"/>
    <w:rsid w:val="00B63840"/>
    <w:rsid w:val="00B65A31"/>
    <w:rsid w:val="00B66319"/>
    <w:rsid w:val="00B66D79"/>
    <w:rsid w:val="00B66E6B"/>
    <w:rsid w:val="00B673D4"/>
    <w:rsid w:val="00B673FA"/>
    <w:rsid w:val="00B67C45"/>
    <w:rsid w:val="00B7046C"/>
    <w:rsid w:val="00B70627"/>
    <w:rsid w:val="00B70AF6"/>
    <w:rsid w:val="00B70D81"/>
    <w:rsid w:val="00B71459"/>
    <w:rsid w:val="00B7176B"/>
    <w:rsid w:val="00B71A58"/>
    <w:rsid w:val="00B72ACC"/>
    <w:rsid w:val="00B72DA6"/>
    <w:rsid w:val="00B734B3"/>
    <w:rsid w:val="00B73BD7"/>
    <w:rsid w:val="00B74F82"/>
    <w:rsid w:val="00B75ED8"/>
    <w:rsid w:val="00B7709C"/>
    <w:rsid w:val="00B7781F"/>
    <w:rsid w:val="00B77903"/>
    <w:rsid w:val="00B77CEC"/>
    <w:rsid w:val="00B80A77"/>
    <w:rsid w:val="00B81C09"/>
    <w:rsid w:val="00B830E4"/>
    <w:rsid w:val="00B83A06"/>
    <w:rsid w:val="00B83BE8"/>
    <w:rsid w:val="00B83F4E"/>
    <w:rsid w:val="00B84505"/>
    <w:rsid w:val="00B8498F"/>
    <w:rsid w:val="00B85448"/>
    <w:rsid w:val="00B87075"/>
    <w:rsid w:val="00B8727E"/>
    <w:rsid w:val="00B873F2"/>
    <w:rsid w:val="00B87A35"/>
    <w:rsid w:val="00B87BC9"/>
    <w:rsid w:val="00B87D7F"/>
    <w:rsid w:val="00B90558"/>
    <w:rsid w:val="00B910CC"/>
    <w:rsid w:val="00B91DCF"/>
    <w:rsid w:val="00B93760"/>
    <w:rsid w:val="00B94B01"/>
    <w:rsid w:val="00B94FB4"/>
    <w:rsid w:val="00B952A7"/>
    <w:rsid w:val="00B9538B"/>
    <w:rsid w:val="00B95965"/>
    <w:rsid w:val="00B95A3D"/>
    <w:rsid w:val="00B960AF"/>
    <w:rsid w:val="00B96654"/>
    <w:rsid w:val="00B96660"/>
    <w:rsid w:val="00B96C3F"/>
    <w:rsid w:val="00B9789B"/>
    <w:rsid w:val="00B97A34"/>
    <w:rsid w:val="00B97EEB"/>
    <w:rsid w:val="00B97F63"/>
    <w:rsid w:val="00BA0405"/>
    <w:rsid w:val="00BA0BC9"/>
    <w:rsid w:val="00BA14D6"/>
    <w:rsid w:val="00BA2044"/>
    <w:rsid w:val="00BA2935"/>
    <w:rsid w:val="00BA380F"/>
    <w:rsid w:val="00BA588F"/>
    <w:rsid w:val="00BA5FFE"/>
    <w:rsid w:val="00BA6F6A"/>
    <w:rsid w:val="00BB006E"/>
    <w:rsid w:val="00BB07EF"/>
    <w:rsid w:val="00BB17E3"/>
    <w:rsid w:val="00BB3149"/>
    <w:rsid w:val="00BB3373"/>
    <w:rsid w:val="00BB3806"/>
    <w:rsid w:val="00BB3B74"/>
    <w:rsid w:val="00BB447F"/>
    <w:rsid w:val="00BB48EA"/>
    <w:rsid w:val="00BB4DDC"/>
    <w:rsid w:val="00BB5A4C"/>
    <w:rsid w:val="00BB6151"/>
    <w:rsid w:val="00BB6685"/>
    <w:rsid w:val="00BB66D7"/>
    <w:rsid w:val="00BB6997"/>
    <w:rsid w:val="00BB6ADE"/>
    <w:rsid w:val="00BB740F"/>
    <w:rsid w:val="00BB7754"/>
    <w:rsid w:val="00BC00A1"/>
    <w:rsid w:val="00BC08F6"/>
    <w:rsid w:val="00BC0DE7"/>
    <w:rsid w:val="00BC123F"/>
    <w:rsid w:val="00BC1703"/>
    <w:rsid w:val="00BC1B4C"/>
    <w:rsid w:val="00BC1E39"/>
    <w:rsid w:val="00BC3994"/>
    <w:rsid w:val="00BC3C1B"/>
    <w:rsid w:val="00BC3CDF"/>
    <w:rsid w:val="00BC529E"/>
    <w:rsid w:val="00BC5408"/>
    <w:rsid w:val="00BC5A5C"/>
    <w:rsid w:val="00BC6E17"/>
    <w:rsid w:val="00BC7C22"/>
    <w:rsid w:val="00BD0E42"/>
    <w:rsid w:val="00BD1CE4"/>
    <w:rsid w:val="00BD20FB"/>
    <w:rsid w:val="00BD246C"/>
    <w:rsid w:val="00BD2CC5"/>
    <w:rsid w:val="00BD2E79"/>
    <w:rsid w:val="00BD2FAB"/>
    <w:rsid w:val="00BD3054"/>
    <w:rsid w:val="00BD3067"/>
    <w:rsid w:val="00BD3B83"/>
    <w:rsid w:val="00BD4B10"/>
    <w:rsid w:val="00BD4DB9"/>
    <w:rsid w:val="00BD4E68"/>
    <w:rsid w:val="00BD53C9"/>
    <w:rsid w:val="00BD5B25"/>
    <w:rsid w:val="00BD5E99"/>
    <w:rsid w:val="00BD658C"/>
    <w:rsid w:val="00BE019E"/>
    <w:rsid w:val="00BE0FF0"/>
    <w:rsid w:val="00BE1440"/>
    <w:rsid w:val="00BE1CC1"/>
    <w:rsid w:val="00BE1DBE"/>
    <w:rsid w:val="00BE32BB"/>
    <w:rsid w:val="00BE35A4"/>
    <w:rsid w:val="00BE3B8B"/>
    <w:rsid w:val="00BE5C33"/>
    <w:rsid w:val="00BE609E"/>
    <w:rsid w:val="00BE6538"/>
    <w:rsid w:val="00BE7936"/>
    <w:rsid w:val="00BE7AAB"/>
    <w:rsid w:val="00BF053D"/>
    <w:rsid w:val="00BF0D63"/>
    <w:rsid w:val="00BF16E6"/>
    <w:rsid w:val="00BF1A13"/>
    <w:rsid w:val="00BF1B03"/>
    <w:rsid w:val="00BF1B9B"/>
    <w:rsid w:val="00BF274D"/>
    <w:rsid w:val="00BF29E1"/>
    <w:rsid w:val="00BF3ECC"/>
    <w:rsid w:val="00BF55B1"/>
    <w:rsid w:val="00BF56F1"/>
    <w:rsid w:val="00BF6277"/>
    <w:rsid w:val="00BF6AE3"/>
    <w:rsid w:val="00BF7033"/>
    <w:rsid w:val="00BF7160"/>
    <w:rsid w:val="00BF737B"/>
    <w:rsid w:val="00BF7E5C"/>
    <w:rsid w:val="00C00A95"/>
    <w:rsid w:val="00C015D5"/>
    <w:rsid w:val="00C01918"/>
    <w:rsid w:val="00C01B1F"/>
    <w:rsid w:val="00C02639"/>
    <w:rsid w:val="00C03CB1"/>
    <w:rsid w:val="00C03D33"/>
    <w:rsid w:val="00C04D8E"/>
    <w:rsid w:val="00C04F03"/>
    <w:rsid w:val="00C050EB"/>
    <w:rsid w:val="00C0545A"/>
    <w:rsid w:val="00C0598B"/>
    <w:rsid w:val="00C06538"/>
    <w:rsid w:val="00C06CB5"/>
    <w:rsid w:val="00C07C1D"/>
    <w:rsid w:val="00C07F58"/>
    <w:rsid w:val="00C07FFA"/>
    <w:rsid w:val="00C10CE6"/>
    <w:rsid w:val="00C1128C"/>
    <w:rsid w:val="00C114C6"/>
    <w:rsid w:val="00C1224E"/>
    <w:rsid w:val="00C122B1"/>
    <w:rsid w:val="00C12CDC"/>
    <w:rsid w:val="00C13481"/>
    <w:rsid w:val="00C13514"/>
    <w:rsid w:val="00C13A40"/>
    <w:rsid w:val="00C1448E"/>
    <w:rsid w:val="00C150DE"/>
    <w:rsid w:val="00C154FA"/>
    <w:rsid w:val="00C155F7"/>
    <w:rsid w:val="00C15645"/>
    <w:rsid w:val="00C15AAE"/>
    <w:rsid w:val="00C16F26"/>
    <w:rsid w:val="00C173FF"/>
    <w:rsid w:val="00C20493"/>
    <w:rsid w:val="00C20676"/>
    <w:rsid w:val="00C218FD"/>
    <w:rsid w:val="00C228D6"/>
    <w:rsid w:val="00C22FBB"/>
    <w:rsid w:val="00C2346B"/>
    <w:rsid w:val="00C2358C"/>
    <w:rsid w:val="00C240D9"/>
    <w:rsid w:val="00C24659"/>
    <w:rsid w:val="00C25013"/>
    <w:rsid w:val="00C25274"/>
    <w:rsid w:val="00C2558D"/>
    <w:rsid w:val="00C25A37"/>
    <w:rsid w:val="00C25C2A"/>
    <w:rsid w:val="00C263E4"/>
    <w:rsid w:val="00C26544"/>
    <w:rsid w:val="00C26785"/>
    <w:rsid w:val="00C272B1"/>
    <w:rsid w:val="00C2767C"/>
    <w:rsid w:val="00C27766"/>
    <w:rsid w:val="00C279EC"/>
    <w:rsid w:val="00C30595"/>
    <w:rsid w:val="00C311D3"/>
    <w:rsid w:val="00C31240"/>
    <w:rsid w:val="00C32167"/>
    <w:rsid w:val="00C32656"/>
    <w:rsid w:val="00C3280A"/>
    <w:rsid w:val="00C332B5"/>
    <w:rsid w:val="00C33321"/>
    <w:rsid w:val="00C34E27"/>
    <w:rsid w:val="00C362A4"/>
    <w:rsid w:val="00C36A9D"/>
    <w:rsid w:val="00C36DEB"/>
    <w:rsid w:val="00C36DFE"/>
    <w:rsid w:val="00C37DF7"/>
    <w:rsid w:val="00C403AF"/>
    <w:rsid w:val="00C4104B"/>
    <w:rsid w:val="00C43F1A"/>
    <w:rsid w:val="00C446CF"/>
    <w:rsid w:val="00C44755"/>
    <w:rsid w:val="00C45108"/>
    <w:rsid w:val="00C452D0"/>
    <w:rsid w:val="00C45305"/>
    <w:rsid w:val="00C456A0"/>
    <w:rsid w:val="00C46A00"/>
    <w:rsid w:val="00C53B5C"/>
    <w:rsid w:val="00C53E42"/>
    <w:rsid w:val="00C54E86"/>
    <w:rsid w:val="00C55032"/>
    <w:rsid w:val="00C55CB0"/>
    <w:rsid w:val="00C57BD7"/>
    <w:rsid w:val="00C57F00"/>
    <w:rsid w:val="00C60385"/>
    <w:rsid w:val="00C6143B"/>
    <w:rsid w:val="00C616A6"/>
    <w:rsid w:val="00C62003"/>
    <w:rsid w:val="00C62D20"/>
    <w:rsid w:val="00C62E0E"/>
    <w:rsid w:val="00C63BA5"/>
    <w:rsid w:val="00C641A0"/>
    <w:rsid w:val="00C644D4"/>
    <w:rsid w:val="00C64D4E"/>
    <w:rsid w:val="00C65EDC"/>
    <w:rsid w:val="00C70F7D"/>
    <w:rsid w:val="00C7160F"/>
    <w:rsid w:val="00C71BBD"/>
    <w:rsid w:val="00C7215D"/>
    <w:rsid w:val="00C72A6E"/>
    <w:rsid w:val="00C72B91"/>
    <w:rsid w:val="00C7389A"/>
    <w:rsid w:val="00C73AE0"/>
    <w:rsid w:val="00C73B03"/>
    <w:rsid w:val="00C75CD6"/>
    <w:rsid w:val="00C76BB4"/>
    <w:rsid w:val="00C77752"/>
    <w:rsid w:val="00C810AD"/>
    <w:rsid w:val="00C81A97"/>
    <w:rsid w:val="00C8229B"/>
    <w:rsid w:val="00C82C68"/>
    <w:rsid w:val="00C83343"/>
    <w:rsid w:val="00C83F37"/>
    <w:rsid w:val="00C84E87"/>
    <w:rsid w:val="00C84FDB"/>
    <w:rsid w:val="00C85344"/>
    <w:rsid w:val="00C8540D"/>
    <w:rsid w:val="00C85963"/>
    <w:rsid w:val="00C85BEE"/>
    <w:rsid w:val="00C86060"/>
    <w:rsid w:val="00C869A1"/>
    <w:rsid w:val="00C876A8"/>
    <w:rsid w:val="00C90083"/>
    <w:rsid w:val="00C9050A"/>
    <w:rsid w:val="00C90FD1"/>
    <w:rsid w:val="00C910AA"/>
    <w:rsid w:val="00C912D5"/>
    <w:rsid w:val="00C92744"/>
    <w:rsid w:val="00C93290"/>
    <w:rsid w:val="00C944E1"/>
    <w:rsid w:val="00C94B74"/>
    <w:rsid w:val="00C94DC4"/>
    <w:rsid w:val="00C9512A"/>
    <w:rsid w:val="00C966FD"/>
    <w:rsid w:val="00C96705"/>
    <w:rsid w:val="00C96D78"/>
    <w:rsid w:val="00C96F3B"/>
    <w:rsid w:val="00CA0D39"/>
    <w:rsid w:val="00CA1782"/>
    <w:rsid w:val="00CA2048"/>
    <w:rsid w:val="00CA2307"/>
    <w:rsid w:val="00CA2B40"/>
    <w:rsid w:val="00CA3324"/>
    <w:rsid w:val="00CA36CD"/>
    <w:rsid w:val="00CA3CDD"/>
    <w:rsid w:val="00CA3DD1"/>
    <w:rsid w:val="00CA3E93"/>
    <w:rsid w:val="00CA43FA"/>
    <w:rsid w:val="00CA4990"/>
    <w:rsid w:val="00CA5424"/>
    <w:rsid w:val="00CA5BB1"/>
    <w:rsid w:val="00CA6A2C"/>
    <w:rsid w:val="00CA6BC2"/>
    <w:rsid w:val="00CA6F4E"/>
    <w:rsid w:val="00CA705D"/>
    <w:rsid w:val="00CA75EF"/>
    <w:rsid w:val="00CA7975"/>
    <w:rsid w:val="00CB0286"/>
    <w:rsid w:val="00CB0F77"/>
    <w:rsid w:val="00CB2BE1"/>
    <w:rsid w:val="00CB3247"/>
    <w:rsid w:val="00CB3FFD"/>
    <w:rsid w:val="00CB41AA"/>
    <w:rsid w:val="00CB4EDB"/>
    <w:rsid w:val="00CC0C0F"/>
    <w:rsid w:val="00CC0F9F"/>
    <w:rsid w:val="00CC2D6D"/>
    <w:rsid w:val="00CC2F49"/>
    <w:rsid w:val="00CC3BD2"/>
    <w:rsid w:val="00CC3CE2"/>
    <w:rsid w:val="00CC4181"/>
    <w:rsid w:val="00CC42BD"/>
    <w:rsid w:val="00CC4A0C"/>
    <w:rsid w:val="00CC55EB"/>
    <w:rsid w:val="00CC5B31"/>
    <w:rsid w:val="00CC70ED"/>
    <w:rsid w:val="00CC7776"/>
    <w:rsid w:val="00CC7F62"/>
    <w:rsid w:val="00CD0092"/>
    <w:rsid w:val="00CD1BD1"/>
    <w:rsid w:val="00CD217D"/>
    <w:rsid w:val="00CD33F6"/>
    <w:rsid w:val="00CD4388"/>
    <w:rsid w:val="00CD46DD"/>
    <w:rsid w:val="00CD4D22"/>
    <w:rsid w:val="00CD5C97"/>
    <w:rsid w:val="00CD6755"/>
    <w:rsid w:val="00CD6822"/>
    <w:rsid w:val="00CD69E9"/>
    <w:rsid w:val="00CD6C3A"/>
    <w:rsid w:val="00CD6ED3"/>
    <w:rsid w:val="00CD71BE"/>
    <w:rsid w:val="00CD77A6"/>
    <w:rsid w:val="00CE037B"/>
    <w:rsid w:val="00CE0710"/>
    <w:rsid w:val="00CE1083"/>
    <w:rsid w:val="00CE121D"/>
    <w:rsid w:val="00CE220A"/>
    <w:rsid w:val="00CE2721"/>
    <w:rsid w:val="00CE3255"/>
    <w:rsid w:val="00CE3A25"/>
    <w:rsid w:val="00CE4667"/>
    <w:rsid w:val="00CE469F"/>
    <w:rsid w:val="00CE4E08"/>
    <w:rsid w:val="00CE582F"/>
    <w:rsid w:val="00CE669C"/>
    <w:rsid w:val="00CE6818"/>
    <w:rsid w:val="00CE6A85"/>
    <w:rsid w:val="00CE7212"/>
    <w:rsid w:val="00CF05A1"/>
    <w:rsid w:val="00CF065D"/>
    <w:rsid w:val="00CF13C7"/>
    <w:rsid w:val="00CF1ECB"/>
    <w:rsid w:val="00CF225F"/>
    <w:rsid w:val="00CF26F1"/>
    <w:rsid w:val="00CF2D88"/>
    <w:rsid w:val="00CF2FC0"/>
    <w:rsid w:val="00CF3742"/>
    <w:rsid w:val="00CF40DE"/>
    <w:rsid w:val="00CF5568"/>
    <w:rsid w:val="00CF58C2"/>
    <w:rsid w:val="00CF5E14"/>
    <w:rsid w:val="00CF5F29"/>
    <w:rsid w:val="00CF5FEB"/>
    <w:rsid w:val="00CF60DB"/>
    <w:rsid w:val="00CF6544"/>
    <w:rsid w:val="00CF6AE9"/>
    <w:rsid w:val="00CF6F42"/>
    <w:rsid w:val="00CF7090"/>
    <w:rsid w:val="00CF7D25"/>
    <w:rsid w:val="00D00170"/>
    <w:rsid w:val="00D003C7"/>
    <w:rsid w:val="00D01323"/>
    <w:rsid w:val="00D01FD8"/>
    <w:rsid w:val="00D02A90"/>
    <w:rsid w:val="00D03B1D"/>
    <w:rsid w:val="00D0563A"/>
    <w:rsid w:val="00D06B9D"/>
    <w:rsid w:val="00D06D42"/>
    <w:rsid w:val="00D10F0A"/>
    <w:rsid w:val="00D11C23"/>
    <w:rsid w:val="00D127D4"/>
    <w:rsid w:val="00D12998"/>
    <w:rsid w:val="00D1365D"/>
    <w:rsid w:val="00D13F10"/>
    <w:rsid w:val="00D14287"/>
    <w:rsid w:val="00D1454F"/>
    <w:rsid w:val="00D1565E"/>
    <w:rsid w:val="00D15753"/>
    <w:rsid w:val="00D15FE1"/>
    <w:rsid w:val="00D16057"/>
    <w:rsid w:val="00D16AE6"/>
    <w:rsid w:val="00D1723B"/>
    <w:rsid w:val="00D17AF0"/>
    <w:rsid w:val="00D203FC"/>
    <w:rsid w:val="00D22005"/>
    <w:rsid w:val="00D22350"/>
    <w:rsid w:val="00D22477"/>
    <w:rsid w:val="00D224CD"/>
    <w:rsid w:val="00D22E36"/>
    <w:rsid w:val="00D23FF3"/>
    <w:rsid w:val="00D24B1A"/>
    <w:rsid w:val="00D24D30"/>
    <w:rsid w:val="00D24F40"/>
    <w:rsid w:val="00D250F5"/>
    <w:rsid w:val="00D2743D"/>
    <w:rsid w:val="00D31557"/>
    <w:rsid w:val="00D31986"/>
    <w:rsid w:val="00D31B78"/>
    <w:rsid w:val="00D32731"/>
    <w:rsid w:val="00D32930"/>
    <w:rsid w:val="00D32A98"/>
    <w:rsid w:val="00D33589"/>
    <w:rsid w:val="00D33925"/>
    <w:rsid w:val="00D345E7"/>
    <w:rsid w:val="00D346AB"/>
    <w:rsid w:val="00D35F58"/>
    <w:rsid w:val="00D36218"/>
    <w:rsid w:val="00D36F5A"/>
    <w:rsid w:val="00D378BB"/>
    <w:rsid w:val="00D37B1A"/>
    <w:rsid w:val="00D37C59"/>
    <w:rsid w:val="00D37EBB"/>
    <w:rsid w:val="00D40179"/>
    <w:rsid w:val="00D40241"/>
    <w:rsid w:val="00D403BB"/>
    <w:rsid w:val="00D403CB"/>
    <w:rsid w:val="00D40A4E"/>
    <w:rsid w:val="00D4105C"/>
    <w:rsid w:val="00D41147"/>
    <w:rsid w:val="00D417B1"/>
    <w:rsid w:val="00D425A1"/>
    <w:rsid w:val="00D42C8A"/>
    <w:rsid w:val="00D44B0C"/>
    <w:rsid w:val="00D44E57"/>
    <w:rsid w:val="00D44E90"/>
    <w:rsid w:val="00D45168"/>
    <w:rsid w:val="00D4616D"/>
    <w:rsid w:val="00D46184"/>
    <w:rsid w:val="00D46391"/>
    <w:rsid w:val="00D47EB4"/>
    <w:rsid w:val="00D5066D"/>
    <w:rsid w:val="00D5146F"/>
    <w:rsid w:val="00D52079"/>
    <w:rsid w:val="00D530D7"/>
    <w:rsid w:val="00D53345"/>
    <w:rsid w:val="00D535EE"/>
    <w:rsid w:val="00D537FB"/>
    <w:rsid w:val="00D54105"/>
    <w:rsid w:val="00D542A6"/>
    <w:rsid w:val="00D54816"/>
    <w:rsid w:val="00D55443"/>
    <w:rsid w:val="00D55C94"/>
    <w:rsid w:val="00D568A6"/>
    <w:rsid w:val="00D577E7"/>
    <w:rsid w:val="00D57F78"/>
    <w:rsid w:val="00D60C55"/>
    <w:rsid w:val="00D60DA9"/>
    <w:rsid w:val="00D61B94"/>
    <w:rsid w:val="00D62C3E"/>
    <w:rsid w:val="00D6302D"/>
    <w:rsid w:val="00D63230"/>
    <w:rsid w:val="00D63FD2"/>
    <w:rsid w:val="00D640E2"/>
    <w:rsid w:val="00D640ED"/>
    <w:rsid w:val="00D64509"/>
    <w:rsid w:val="00D64AEE"/>
    <w:rsid w:val="00D6543A"/>
    <w:rsid w:val="00D65F27"/>
    <w:rsid w:val="00D6628F"/>
    <w:rsid w:val="00D662CC"/>
    <w:rsid w:val="00D66337"/>
    <w:rsid w:val="00D67426"/>
    <w:rsid w:val="00D67810"/>
    <w:rsid w:val="00D67F83"/>
    <w:rsid w:val="00D70206"/>
    <w:rsid w:val="00D702A3"/>
    <w:rsid w:val="00D71239"/>
    <w:rsid w:val="00D717F3"/>
    <w:rsid w:val="00D719A4"/>
    <w:rsid w:val="00D72174"/>
    <w:rsid w:val="00D7260C"/>
    <w:rsid w:val="00D72BB0"/>
    <w:rsid w:val="00D72CFD"/>
    <w:rsid w:val="00D732A4"/>
    <w:rsid w:val="00D73333"/>
    <w:rsid w:val="00D74252"/>
    <w:rsid w:val="00D74BF3"/>
    <w:rsid w:val="00D75123"/>
    <w:rsid w:val="00D75167"/>
    <w:rsid w:val="00D76773"/>
    <w:rsid w:val="00D7753E"/>
    <w:rsid w:val="00D801B1"/>
    <w:rsid w:val="00D815B9"/>
    <w:rsid w:val="00D81A40"/>
    <w:rsid w:val="00D81C63"/>
    <w:rsid w:val="00D81ED6"/>
    <w:rsid w:val="00D82465"/>
    <w:rsid w:val="00D82D5A"/>
    <w:rsid w:val="00D832F0"/>
    <w:rsid w:val="00D849B7"/>
    <w:rsid w:val="00D849E0"/>
    <w:rsid w:val="00D84A27"/>
    <w:rsid w:val="00D84BE0"/>
    <w:rsid w:val="00D84E43"/>
    <w:rsid w:val="00D85476"/>
    <w:rsid w:val="00D85708"/>
    <w:rsid w:val="00D859FA"/>
    <w:rsid w:val="00D85D16"/>
    <w:rsid w:val="00D85D2F"/>
    <w:rsid w:val="00D85D71"/>
    <w:rsid w:val="00D861AF"/>
    <w:rsid w:val="00D86650"/>
    <w:rsid w:val="00D86DAD"/>
    <w:rsid w:val="00D8762C"/>
    <w:rsid w:val="00D87B0B"/>
    <w:rsid w:val="00D87F1E"/>
    <w:rsid w:val="00D9031A"/>
    <w:rsid w:val="00D906FA"/>
    <w:rsid w:val="00D90F04"/>
    <w:rsid w:val="00D91D3B"/>
    <w:rsid w:val="00D91DD2"/>
    <w:rsid w:val="00D92D5A"/>
    <w:rsid w:val="00D93ABD"/>
    <w:rsid w:val="00D93CE4"/>
    <w:rsid w:val="00D945B9"/>
    <w:rsid w:val="00D9462C"/>
    <w:rsid w:val="00D94B75"/>
    <w:rsid w:val="00D951F3"/>
    <w:rsid w:val="00D95A89"/>
    <w:rsid w:val="00D96BE0"/>
    <w:rsid w:val="00D96D07"/>
    <w:rsid w:val="00DA028A"/>
    <w:rsid w:val="00DA03C4"/>
    <w:rsid w:val="00DA09A5"/>
    <w:rsid w:val="00DA1587"/>
    <w:rsid w:val="00DA1628"/>
    <w:rsid w:val="00DA1EC2"/>
    <w:rsid w:val="00DA1FAF"/>
    <w:rsid w:val="00DA212B"/>
    <w:rsid w:val="00DA2A36"/>
    <w:rsid w:val="00DA2E75"/>
    <w:rsid w:val="00DA3F38"/>
    <w:rsid w:val="00DA3F58"/>
    <w:rsid w:val="00DA3F74"/>
    <w:rsid w:val="00DA45C6"/>
    <w:rsid w:val="00DA4648"/>
    <w:rsid w:val="00DA61FD"/>
    <w:rsid w:val="00DA6918"/>
    <w:rsid w:val="00DA713F"/>
    <w:rsid w:val="00DA7B6D"/>
    <w:rsid w:val="00DA7E1E"/>
    <w:rsid w:val="00DB096B"/>
    <w:rsid w:val="00DB0ADD"/>
    <w:rsid w:val="00DB0B5B"/>
    <w:rsid w:val="00DB0EB8"/>
    <w:rsid w:val="00DB0F2D"/>
    <w:rsid w:val="00DB1ED4"/>
    <w:rsid w:val="00DB3033"/>
    <w:rsid w:val="00DB3B9E"/>
    <w:rsid w:val="00DB3DBA"/>
    <w:rsid w:val="00DB4E30"/>
    <w:rsid w:val="00DB5EF4"/>
    <w:rsid w:val="00DB60F7"/>
    <w:rsid w:val="00DB77E1"/>
    <w:rsid w:val="00DC03D5"/>
    <w:rsid w:val="00DC1D5F"/>
    <w:rsid w:val="00DC1E02"/>
    <w:rsid w:val="00DC2192"/>
    <w:rsid w:val="00DC2EED"/>
    <w:rsid w:val="00DC3590"/>
    <w:rsid w:val="00DC3EC7"/>
    <w:rsid w:val="00DC4C85"/>
    <w:rsid w:val="00DC589A"/>
    <w:rsid w:val="00DC58CD"/>
    <w:rsid w:val="00DC6391"/>
    <w:rsid w:val="00DC6705"/>
    <w:rsid w:val="00DC6DE1"/>
    <w:rsid w:val="00DC6DFB"/>
    <w:rsid w:val="00DC6F8E"/>
    <w:rsid w:val="00DC7122"/>
    <w:rsid w:val="00DC7CA4"/>
    <w:rsid w:val="00DC7D16"/>
    <w:rsid w:val="00DD1F83"/>
    <w:rsid w:val="00DD20ED"/>
    <w:rsid w:val="00DD2707"/>
    <w:rsid w:val="00DD305D"/>
    <w:rsid w:val="00DD3C58"/>
    <w:rsid w:val="00DD3C7D"/>
    <w:rsid w:val="00DD3EF6"/>
    <w:rsid w:val="00DD3FEC"/>
    <w:rsid w:val="00DD4F21"/>
    <w:rsid w:val="00DD5A05"/>
    <w:rsid w:val="00DD63A2"/>
    <w:rsid w:val="00DD6CF6"/>
    <w:rsid w:val="00DE103C"/>
    <w:rsid w:val="00DE18FC"/>
    <w:rsid w:val="00DE1AEA"/>
    <w:rsid w:val="00DE1BBF"/>
    <w:rsid w:val="00DE26D8"/>
    <w:rsid w:val="00DE2745"/>
    <w:rsid w:val="00DE32C4"/>
    <w:rsid w:val="00DE4181"/>
    <w:rsid w:val="00DE4AD2"/>
    <w:rsid w:val="00DE4C2F"/>
    <w:rsid w:val="00DE5F1F"/>
    <w:rsid w:val="00DE633B"/>
    <w:rsid w:val="00DE7313"/>
    <w:rsid w:val="00DE78A6"/>
    <w:rsid w:val="00DF03F8"/>
    <w:rsid w:val="00DF0482"/>
    <w:rsid w:val="00DF1508"/>
    <w:rsid w:val="00DF183B"/>
    <w:rsid w:val="00DF1A17"/>
    <w:rsid w:val="00DF1A2F"/>
    <w:rsid w:val="00DF201F"/>
    <w:rsid w:val="00DF2E45"/>
    <w:rsid w:val="00DF37EB"/>
    <w:rsid w:val="00DF3B8E"/>
    <w:rsid w:val="00DF3D68"/>
    <w:rsid w:val="00DF3DBD"/>
    <w:rsid w:val="00DF486A"/>
    <w:rsid w:val="00DF4EA5"/>
    <w:rsid w:val="00DF5D4E"/>
    <w:rsid w:val="00DF65CF"/>
    <w:rsid w:val="00DF66B6"/>
    <w:rsid w:val="00E019AA"/>
    <w:rsid w:val="00E01EDC"/>
    <w:rsid w:val="00E0285E"/>
    <w:rsid w:val="00E02DF6"/>
    <w:rsid w:val="00E03B2F"/>
    <w:rsid w:val="00E044FB"/>
    <w:rsid w:val="00E049D5"/>
    <w:rsid w:val="00E05715"/>
    <w:rsid w:val="00E05F03"/>
    <w:rsid w:val="00E07615"/>
    <w:rsid w:val="00E079BD"/>
    <w:rsid w:val="00E07E87"/>
    <w:rsid w:val="00E10DB1"/>
    <w:rsid w:val="00E115AA"/>
    <w:rsid w:val="00E12575"/>
    <w:rsid w:val="00E1283F"/>
    <w:rsid w:val="00E14422"/>
    <w:rsid w:val="00E14DD1"/>
    <w:rsid w:val="00E15742"/>
    <w:rsid w:val="00E1592D"/>
    <w:rsid w:val="00E164F6"/>
    <w:rsid w:val="00E17E7E"/>
    <w:rsid w:val="00E20146"/>
    <w:rsid w:val="00E20D69"/>
    <w:rsid w:val="00E20FFD"/>
    <w:rsid w:val="00E210FE"/>
    <w:rsid w:val="00E217C4"/>
    <w:rsid w:val="00E21A0B"/>
    <w:rsid w:val="00E22CFB"/>
    <w:rsid w:val="00E230EB"/>
    <w:rsid w:val="00E23257"/>
    <w:rsid w:val="00E23423"/>
    <w:rsid w:val="00E238ED"/>
    <w:rsid w:val="00E23CA0"/>
    <w:rsid w:val="00E24203"/>
    <w:rsid w:val="00E24555"/>
    <w:rsid w:val="00E24E26"/>
    <w:rsid w:val="00E25F0E"/>
    <w:rsid w:val="00E26C6E"/>
    <w:rsid w:val="00E2781D"/>
    <w:rsid w:val="00E2789F"/>
    <w:rsid w:val="00E30180"/>
    <w:rsid w:val="00E309D5"/>
    <w:rsid w:val="00E30A51"/>
    <w:rsid w:val="00E30AE1"/>
    <w:rsid w:val="00E3199A"/>
    <w:rsid w:val="00E31B00"/>
    <w:rsid w:val="00E324CC"/>
    <w:rsid w:val="00E32B5C"/>
    <w:rsid w:val="00E33330"/>
    <w:rsid w:val="00E338B3"/>
    <w:rsid w:val="00E33ACB"/>
    <w:rsid w:val="00E33DB3"/>
    <w:rsid w:val="00E33E60"/>
    <w:rsid w:val="00E34137"/>
    <w:rsid w:val="00E34587"/>
    <w:rsid w:val="00E3504C"/>
    <w:rsid w:val="00E35231"/>
    <w:rsid w:val="00E35B8A"/>
    <w:rsid w:val="00E36C20"/>
    <w:rsid w:val="00E37257"/>
    <w:rsid w:val="00E376FA"/>
    <w:rsid w:val="00E3782C"/>
    <w:rsid w:val="00E4000D"/>
    <w:rsid w:val="00E402AF"/>
    <w:rsid w:val="00E41E5A"/>
    <w:rsid w:val="00E41F80"/>
    <w:rsid w:val="00E42611"/>
    <w:rsid w:val="00E431A9"/>
    <w:rsid w:val="00E43EB6"/>
    <w:rsid w:val="00E44248"/>
    <w:rsid w:val="00E444B6"/>
    <w:rsid w:val="00E44690"/>
    <w:rsid w:val="00E4515F"/>
    <w:rsid w:val="00E45945"/>
    <w:rsid w:val="00E459F9"/>
    <w:rsid w:val="00E45A8D"/>
    <w:rsid w:val="00E45C5E"/>
    <w:rsid w:val="00E46161"/>
    <w:rsid w:val="00E465C7"/>
    <w:rsid w:val="00E47951"/>
    <w:rsid w:val="00E50363"/>
    <w:rsid w:val="00E50397"/>
    <w:rsid w:val="00E522CE"/>
    <w:rsid w:val="00E525A6"/>
    <w:rsid w:val="00E53957"/>
    <w:rsid w:val="00E53A33"/>
    <w:rsid w:val="00E54CFB"/>
    <w:rsid w:val="00E5544C"/>
    <w:rsid w:val="00E55536"/>
    <w:rsid w:val="00E561A8"/>
    <w:rsid w:val="00E60B3B"/>
    <w:rsid w:val="00E616AB"/>
    <w:rsid w:val="00E618A0"/>
    <w:rsid w:val="00E61E54"/>
    <w:rsid w:val="00E62F52"/>
    <w:rsid w:val="00E63F2A"/>
    <w:rsid w:val="00E64008"/>
    <w:rsid w:val="00E642A9"/>
    <w:rsid w:val="00E64C53"/>
    <w:rsid w:val="00E64CE1"/>
    <w:rsid w:val="00E64D89"/>
    <w:rsid w:val="00E6575E"/>
    <w:rsid w:val="00E65835"/>
    <w:rsid w:val="00E65B4A"/>
    <w:rsid w:val="00E679B4"/>
    <w:rsid w:val="00E71624"/>
    <w:rsid w:val="00E72327"/>
    <w:rsid w:val="00E72456"/>
    <w:rsid w:val="00E72704"/>
    <w:rsid w:val="00E728F8"/>
    <w:rsid w:val="00E73226"/>
    <w:rsid w:val="00E7342A"/>
    <w:rsid w:val="00E73818"/>
    <w:rsid w:val="00E738E4"/>
    <w:rsid w:val="00E744E2"/>
    <w:rsid w:val="00E74679"/>
    <w:rsid w:val="00E74ACC"/>
    <w:rsid w:val="00E77614"/>
    <w:rsid w:val="00E7781E"/>
    <w:rsid w:val="00E77BA0"/>
    <w:rsid w:val="00E8036E"/>
    <w:rsid w:val="00E80B72"/>
    <w:rsid w:val="00E80BF9"/>
    <w:rsid w:val="00E81030"/>
    <w:rsid w:val="00E817D5"/>
    <w:rsid w:val="00E81EDC"/>
    <w:rsid w:val="00E82847"/>
    <w:rsid w:val="00E82B8C"/>
    <w:rsid w:val="00E84404"/>
    <w:rsid w:val="00E8460C"/>
    <w:rsid w:val="00E84B79"/>
    <w:rsid w:val="00E84F7C"/>
    <w:rsid w:val="00E850F0"/>
    <w:rsid w:val="00E85228"/>
    <w:rsid w:val="00E852C3"/>
    <w:rsid w:val="00E85895"/>
    <w:rsid w:val="00E858FB"/>
    <w:rsid w:val="00E85C3D"/>
    <w:rsid w:val="00E8625E"/>
    <w:rsid w:val="00E869D8"/>
    <w:rsid w:val="00E87447"/>
    <w:rsid w:val="00E8763B"/>
    <w:rsid w:val="00E90ED1"/>
    <w:rsid w:val="00E91598"/>
    <w:rsid w:val="00E91B20"/>
    <w:rsid w:val="00E92263"/>
    <w:rsid w:val="00E923FA"/>
    <w:rsid w:val="00E92792"/>
    <w:rsid w:val="00E92E2B"/>
    <w:rsid w:val="00E933C4"/>
    <w:rsid w:val="00E942AC"/>
    <w:rsid w:val="00E94865"/>
    <w:rsid w:val="00E94961"/>
    <w:rsid w:val="00E94E5A"/>
    <w:rsid w:val="00E950AB"/>
    <w:rsid w:val="00E95AF9"/>
    <w:rsid w:val="00E95CB3"/>
    <w:rsid w:val="00E96553"/>
    <w:rsid w:val="00E97330"/>
    <w:rsid w:val="00E97EDD"/>
    <w:rsid w:val="00EA013D"/>
    <w:rsid w:val="00EA0A11"/>
    <w:rsid w:val="00EA0B56"/>
    <w:rsid w:val="00EA151D"/>
    <w:rsid w:val="00EA1674"/>
    <w:rsid w:val="00EA20AB"/>
    <w:rsid w:val="00EA20E6"/>
    <w:rsid w:val="00EA213E"/>
    <w:rsid w:val="00EA252A"/>
    <w:rsid w:val="00EA2B00"/>
    <w:rsid w:val="00EA422E"/>
    <w:rsid w:val="00EA43BC"/>
    <w:rsid w:val="00EA4C3E"/>
    <w:rsid w:val="00EB0041"/>
    <w:rsid w:val="00EB035F"/>
    <w:rsid w:val="00EB0823"/>
    <w:rsid w:val="00EB085C"/>
    <w:rsid w:val="00EB0976"/>
    <w:rsid w:val="00EB1CB5"/>
    <w:rsid w:val="00EB22E1"/>
    <w:rsid w:val="00EB259B"/>
    <w:rsid w:val="00EB262C"/>
    <w:rsid w:val="00EB3CB3"/>
    <w:rsid w:val="00EB4515"/>
    <w:rsid w:val="00EB523A"/>
    <w:rsid w:val="00EB53D4"/>
    <w:rsid w:val="00EB54A8"/>
    <w:rsid w:val="00EB5C2A"/>
    <w:rsid w:val="00EB76BB"/>
    <w:rsid w:val="00EB7BD1"/>
    <w:rsid w:val="00EB7ECC"/>
    <w:rsid w:val="00EC08B2"/>
    <w:rsid w:val="00EC0DB6"/>
    <w:rsid w:val="00EC1DB4"/>
    <w:rsid w:val="00EC2221"/>
    <w:rsid w:val="00EC24E2"/>
    <w:rsid w:val="00EC2E69"/>
    <w:rsid w:val="00EC2F60"/>
    <w:rsid w:val="00EC2FF1"/>
    <w:rsid w:val="00EC318A"/>
    <w:rsid w:val="00EC3727"/>
    <w:rsid w:val="00EC3A89"/>
    <w:rsid w:val="00EC3D67"/>
    <w:rsid w:val="00EC525D"/>
    <w:rsid w:val="00EC552A"/>
    <w:rsid w:val="00EC5602"/>
    <w:rsid w:val="00EC5CDC"/>
    <w:rsid w:val="00EC6578"/>
    <w:rsid w:val="00EC6811"/>
    <w:rsid w:val="00EC7270"/>
    <w:rsid w:val="00EC77B4"/>
    <w:rsid w:val="00EC791B"/>
    <w:rsid w:val="00ED07CD"/>
    <w:rsid w:val="00ED0E27"/>
    <w:rsid w:val="00ED185B"/>
    <w:rsid w:val="00ED1B1F"/>
    <w:rsid w:val="00ED1B88"/>
    <w:rsid w:val="00ED1E44"/>
    <w:rsid w:val="00ED23F5"/>
    <w:rsid w:val="00ED2405"/>
    <w:rsid w:val="00ED2562"/>
    <w:rsid w:val="00ED261F"/>
    <w:rsid w:val="00ED4CC6"/>
    <w:rsid w:val="00ED4EB0"/>
    <w:rsid w:val="00ED56EB"/>
    <w:rsid w:val="00ED59D4"/>
    <w:rsid w:val="00ED5A89"/>
    <w:rsid w:val="00ED61F8"/>
    <w:rsid w:val="00EE09FE"/>
    <w:rsid w:val="00EE1121"/>
    <w:rsid w:val="00EE1680"/>
    <w:rsid w:val="00EE175B"/>
    <w:rsid w:val="00EE2C1B"/>
    <w:rsid w:val="00EE30F2"/>
    <w:rsid w:val="00EE39E5"/>
    <w:rsid w:val="00EE3F02"/>
    <w:rsid w:val="00EE4E56"/>
    <w:rsid w:val="00EE5028"/>
    <w:rsid w:val="00EE53AE"/>
    <w:rsid w:val="00EE58FD"/>
    <w:rsid w:val="00EE60C2"/>
    <w:rsid w:val="00EE7506"/>
    <w:rsid w:val="00EE77AF"/>
    <w:rsid w:val="00EE77B6"/>
    <w:rsid w:val="00EF023A"/>
    <w:rsid w:val="00EF0384"/>
    <w:rsid w:val="00EF0C96"/>
    <w:rsid w:val="00EF124D"/>
    <w:rsid w:val="00EF1840"/>
    <w:rsid w:val="00EF25A3"/>
    <w:rsid w:val="00EF25BE"/>
    <w:rsid w:val="00EF4745"/>
    <w:rsid w:val="00EF475B"/>
    <w:rsid w:val="00EF48EA"/>
    <w:rsid w:val="00EF52D8"/>
    <w:rsid w:val="00EF5670"/>
    <w:rsid w:val="00EF5D72"/>
    <w:rsid w:val="00EF7196"/>
    <w:rsid w:val="00EF73FB"/>
    <w:rsid w:val="00F0008B"/>
    <w:rsid w:val="00F00327"/>
    <w:rsid w:val="00F008BF"/>
    <w:rsid w:val="00F0215D"/>
    <w:rsid w:val="00F0314F"/>
    <w:rsid w:val="00F037CD"/>
    <w:rsid w:val="00F03B9E"/>
    <w:rsid w:val="00F04036"/>
    <w:rsid w:val="00F045F6"/>
    <w:rsid w:val="00F04715"/>
    <w:rsid w:val="00F0498A"/>
    <w:rsid w:val="00F04B3B"/>
    <w:rsid w:val="00F04B68"/>
    <w:rsid w:val="00F0522C"/>
    <w:rsid w:val="00F05506"/>
    <w:rsid w:val="00F0592B"/>
    <w:rsid w:val="00F06101"/>
    <w:rsid w:val="00F06170"/>
    <w:rsid w:val="00F06EF7"/>
    <w:rsid w:val="00F070B7"/>
    <w:rsid w:val="00F079EB"/>
    <w:rsid w:val="00F079FF"/>
    <w:rsid w:val="00F07C5B"/>
    <w:rsid w:val="00F1008A"/>
    <w:rsid w:val="00F11860"/>
    <w:rsid w:val="00F11A4B"/>
    <w:rsid w:val="00F12331"/>
    <w:rsid w:val="00F12347"/>
    <w:rsid w:val="00F12388"/>
    <w:rsid w:val="00F12A76"/>
    <w:rsid w:val="00F12BC6"/>
    <w:rsid w:val="00F13E85"/>
    <w:rsid w:val="00F14BCC"/>
    <w:rsid w:val="00F14C0A"/>
    <w:rsid w:val="00F15652"/>
    <w:rsid w:val="00F164E4"/>
    <w:rsid w:val="00F16D87"/>
    <w:rsid w:val="00F171FE"/>
    <w:rsid w:val="00F204BB"/>
    <w:rsid w:val="00F20576"/>
    <w:rsid w:val="00F205FC"/>
    <w:rsid w:val="00F2069E"/>
    <w:rsid w:val="00F2132C"/>
    <w:rsid w:val="00F21B30"/>
    <w:rsid w:val="00F21DD7"/>
    <w:rsid w:val="00F21F48"/>
    <w:rsid w:val="00F2202E"/>
    <w:rsid w:val="00F2302E"/>
    <w:rsid w:val="00F23BFE"/>
    <w:rsid w:val="00F23C97"/>
    <w:rsid w:val="00F23D49"/>
    <w:rsid w:val="00F24359"/>
    <w:rsid w:val="00F244F3"/>
    <w:rsid w:val="00F24E79"/>
    <w:rsid w:val="00F25EC0"/>
    <w:rsid w:val="00F2779C"/>
    <w:rsid w:val="00F277F0"/>
    <w:rsid w:val="00F27818"/>
    <w:rsid w:val="00F278B1"/>
    <w:rsid w:val="00F27CFA"/>
    <w:rsid w:val="00F30E06"/>
    <w:rsid w:val="00F32C0F"/>
    <w:rsid w:val="00F337CC"/>
    <w:rsid w:val="00F33D60"/>
    <w:rsid w:val="00F33D75"/>
    <w:rsid w:val="00F344EF"/>
    <w:rsid w:val="00F3452A"/>
    <w:rsid w:val="00F3456F"/>
    <w:rsid w:val="00F345CE"/>
    <w:rsid w:val="00F35742"/>
    <w:rsid w:val="00F35AFC"/>
    <w:rsid w:val="00F3610C"/>
    <w:rsid w:val="00F36DEB"/>
    <w:rsid w:val="00F41E7C"/>
    <w:rsid w:val="00F41F66"/>
    <w:rsid w:val="00F42621"/>
    <w:rsid w:val="00F42B6C"/>
    <w:rsid w:val="00F43015"/>
    <w:rsid w:val="00F43FDC"/>
    <w:rsid w:val="00F45130"/>
    <w:rsid w:val="00F45D5A"/>
    <w:rsid w:val="00F463A9"/>
    <w:rsid w:val="00F463F4"/>
    <w:rsid w:val="00F46FE4"/>
    <w:rsid w:val="00F47379"/>
    <w:rsid w:val="00F473B0"/>
    <w:rsid w:val="00F478E5"/>
    <w:rsid w:val="00F47971"/>
    <w:rsid w:val="00F504E2"/>
    <w:rsid w:val="00F50ED7"/>
    <w:rsid w:val="00F5124B"/>
    <w:rsid w:val="00F52801"/>
    <w:rsid w:val="00F530EC"/>
    <w:rsid w:val="00F537F9"/>
    <w:rsid w:val="00F53BCC"/>
    <w:rsid w:val="00F5401B"/>
    <w:rsid w:val="00F54C03"/>
    <w:rsid w:val="00F54EA0"/>
    <w:rsid w:val="00F5561B"/>
    <w:rsid w:val="00F563EB"/>
    <w:rsid w:val="00F56AF8"/>
    <w:rsid w:val="00F573F3"/>
    <w:rsid w:val="00F608C5"/>
    <w:rsid w:val="00F60B6F"/>
    <w:rsid w:val="00F6100F"/>
    <w:rsid w:val="00F62416"/>
    <w:rsid w:val="00F62966"/>
    <w:rsid w:val="00F62FA8"/>
    <w:rsid w:val="00F63F28"/>
    <w:rsid w:val="00F63F78"/>
    <w:rsid w:val="00F63FE5"/>
    <w:rsid w:val="00F64675"/>
    <w:rsid w:val="00F65672"/>
    <w:rsid w:val="00F65C26"/>
    <w:rsid w:val="00F6651C"/>
    <w:rsid w:val="00F66A71"/>
    <w:rsid w:val="00F671A3"/>
    <w:rsid w:val="00F7039C"/>
    <w:rsid w:val="00F70D47"/>
    <w:rsid w:val="00F717B8"/>
    <w:rsid w:val="00F71B03"/>
    <w:rsid w:val="00F721A9"/>
    <w:rsid w:val="00F72CB8"/>
    <w:rsid w:val="00F72F90"/>
    <w:rsid w:val="00F73164"/>
    <w:rsid w:val="00F7333B"/>
    <w:rsid w:val="00F73869"/>
    <w:rsid w:val="00F73A00"/>
    <w:rsid w:val="00F73B1B"/>
    <w:rsid w:val="00F73C35"/>
    <w:rsid w:val="00F74080"/>
    <w:rsid w:val="00F7494B"/>
    <w:rsid w:val="00F74B28"/>
    <w:rsid w:val="00F74FA3"/>
    <w:rsid w:val="00F76910"/>
    <w:rsid w:val="00F779D3"/>
    <w:rsid w:val="00F81B3A"/>
    <w:rsid w:val="00F827A7"/>
    <w:rsid w:val="00F82EB0"/>
    <w:rsid w:val="00F83010"/>
    <w:rsid w:val="00F83490"/>
    <w:rsid w:val="00F83CE7"/>
    <w:rsid w:val="00F83E47"/>
    <w:rsid w:val="00F84167"/>
    <w:rsid w:val="00F8431B"/>
    <w:rsid w:val="00F8432D"/>
    <w:rsid w:val="00F84A77"/>
    <w:rsid w:val="00F862B3"/>
    <w:rsid w:val="00F86596"/>
    <w:rsid w:val="00F87355"/>
    <w:rsid w:val="00F87557"/>
    <w:rsid w:val="00F87C68"/>
    <w:rsid w:val="00F87EA3"/>
    <w:rsid w:val="00F90383"/>
    <w:rsid w:val="00F9104C"/>
    <w:rsid w:val="00F9120C"/>
    <w:rsid w:val="00F918DD"/>
    <w:rsid w:val="00F91ABB"/>
    <w:rsid w:val="00F927C1"/>
    <w:rsid w:val="00F932A1"/>
    <w:rsid w:val="00F93C30"/>
    <w:rsid w:val="00F943AD"/>
    <w:rsid w:val="00F94A76"/>
    <w:rsid w:val="00F95157"/>
    <w:rsid w:val="00F9573F"/>
    <w:rsid w:val="00F9678B"/>
    <w:rsid w:val="00F96A49"/>
    <w:rsid w:val="00F976FE"/>
    <w:rsid w:val="00FA1222"/>
    <w:rsid w:val="00FA26CA"/>
    <w:rsid w:val="00FA2995"/>
    <w:rsid w:val="00FA2FBD"/>
    <w:rsid w:val="00FA3427"/>
    <w:rsid w:val="00FA3495"/>
    <w:rsid w:val="00FA36A3"/>
    <w:rsid w:val="00FA3DAB"/>
    <w:rsid w:val="00FA4929"/>
    <w:rsid w:val="00FA5940"/>
    <w:rsid w:val="00FA5C57"/>
    <w:rsid w:val="00FA643A"/>
    <w:rsid w:val="00FA6758"/>
    <w:rsid w:val="00FA6E52"/>
    <w:rsid w:val="00FA779C"/>
    <w:rsid w:val="00FA7B15"/>
    <w:rsid w:val="00FB0339"/>
    <w:rsid w:val="00FB0CD3"/>
    <w:rsid w:val="00FB1362"/>
    <w:rsid w:val="00FB2159"/>
    <w:rsid w:val="00FB31F1"/>
    <w:rsid w:val="00FB4536"/>
    <w:rsid w:val="00FB4859"/>
    <w:rsid w:val="00FB5368"/>
    <w:rsid w:val="00FB6340"/>
    <w:rsid w:val="00FB69EA"/>
    <w:rsid w:val="00FB6ED6"/>
    <w:rsid w:val="00FB6FC4"/>
    <w:rsid w:val="00FB7DB9"/>
    <w:rsid w:val="00FC0AB7"/>
    <w:rsid w:val="00FC0AE7"/>
    <w:rsid w:val="00FC1B92"/>
    <w:rsid w:val="00FC2DC9"/>
    <w:rsid w:val="00FC332E"/>
    <w:rsid w:val="00FC3376"/>
    <w:rsid w:val="00FC48BC"/>
    <w:rsid w:val="00FC4C09"/>
    <w:rsid w:val="00FC59C8"/>
    <w:rsid w:val="00FC5C12"/>
    <w:rsid w:val="00FC699E"/>
    <w:rsid w:val="00FC7B51"/>
    <w:rsid w:val="00FC7B6B"/>
    <w:rsid w:val="00FC7CEC"/>
    <w:rsid w:val="00FD06C1"/>
    <w:rsid w:val="00FD079C"/>
    <w:rsid w:val="00FD0B76"/>
    <w:rsid w:val="00FD102F"/>
    <w:rsid w:val="00FD1584"/>
    <w:rsid w:val="00FD221C"/>
    <w:rsid w:val="00FD227C"/>
    <w:rsid w:val="00FD2339"/>
    <w:rsid w:val="00FD26A1"/>
    <w:rsid w:val="00FD327D"/>
    <w:rsid w:val="00FD33FD"/>
    <w:rsid w:val="00FD388E"/>
    <w:rsid w:val="00FD4B33"/>
    <w:rsid w:val="00FD531E"/>
    <w:rsid w:val="00FD5E0B"/>
    <w:rsid w:val="00FD7370"/>
    <w:rsid w:val="00FD7603"/>
    <w:rsid w:val="00FD77EC"/>
    <w:rsid w:val="00FD7C7B"/>
    <w:rsid w:val="00FE0079"/>
    <w:rsid w:val="00FE0236"/>
    <w:rsid w:val="00FE1C3B"/>
    <w:rsid w:val="00FE334C"/>
    <w:rsid w:val="00FE3681"/>
    <w:rsid w:val="00FE3E83"/>
    <w:rsid w:val="00FE4365"/>
    <w:rsid w:val="00FE4E3D"/>
    <w:rsid w:val="00FE4F24"/>
    <w:rsid w:val="00FE5270"/>
    <w:rsid w:val="00FE6DF5"/>
    <w:rsid w:val="00FE76DA"/>
    <w:rsid w:val="00FE771E"/>
    <w:rsid w:val="00FF05D2"/>
    <w:rsid w:val="00FF0612"/>
    <w:rsid w:val="00FF0A31"/>
    <w:rsid w:val="00FF0CD0"/>
    <w:rsid w:val="00FF1B83"/>
    <w:rsid w:val="00FF385E"/>
    <w:rsid w:val="00FF3A98"/>
    <w:rsid w:val="00FF5859"/>
    <w:rsid w:val="00FF66A7"/>
    <w:rsid w:val="00FF762C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02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04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32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02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04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32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di.sk/d/9xQEEpFYK7JkO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32334-C5ED-4235-9C17-AEBD46954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42539393</Template>
  <TotalTime>1</TotalTime>
  <Pages>7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Наталья Владимировна Лавренчук</cp:lastModifiedBy>
  <cp:revision>27</cp:revision>
  <dcterms:created xsi:type="dcterms:W3CDTF">2020-06-14T16:29:00Z</dcterms:created>
  <dcterms:modified xsi:type="dcterms:W3CDTF">2020-11-27T07:08:00Z</dcterms:modified>
</cp:coreProperties>
</file>