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3AB" w:rsidRPr="000A03AB" w:rsidRDefault="000A03AB" w:rsidP="000A03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A03AB">
        <w:rPr>
          <w:rFonts w:ascii="Times New Roman" w:hAnsi="Times New Roman" w:cs="Times New Roman"/>
          <w:b/>
          <w:sz w:val="28"/>
          <w:szCs w:val="28"/>
        </w:rPr>
        <w:t>Чикеева</w:t>
      </w:r>
      <w:proofErr w:type="spellEnd"/>
      <w:r w:rsidRPr="000A03AB">
        <w:rPr>
          <w:rFonts w:ascii="Times New Roman" w:hAnsi="Times New Roman" w:cs="Times New Roman"/>
          <w:b/>
          <w:sz w:val="28"/>
          <w:szCs w:val="28"/>
        </w:rPr>
        <w:t xml:space="preserve"> Юлия Борисовна</w:t>
      </w:r>
    </w:p>
    <w:p w:rsidR="000A03AB" w:rsidRDefault="000A03AB" w:rsidP="000A03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НЧУ ОО «СОШ «Промо-М», г. Москва</w:t>
      </w:r>
    </w:p>
    <w:p w:rsidR="000A03AB" w:rsidRPr="000A03AB" w:rsidRDefault="000A03AB" w:rsidP="000A03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3AB">
        <w:rPr>
          <w:rFonts w:ascii="Times New Roman" w:hAnsi="Times New Roman" w:cs="Times New Roman"/>
          <w:b/>
          <w:sz w:val="28"/>
          <w:szCs w:val="28"/>
        </w:rPr>
        <w:t>Арт-терапия как элемент здорового образа жизни</w:t>
      </w:r>
    </w:p>
    <w:p w:rsidR="000A03AB" w:rsidRDefault="000A03AB" w:rsidP="000A03AB">
      <w:pPr>
        <w:rPr>
          <w:rFonts w:ascii="Times New Roman" w:hAnsi="Times New Roman" w:cs="Times New Roman"/>
          <w:sz w:val="28"/>
          <w:szCs w:val="28"/>
        </w:rPr>
      </w:pPr>
    </w:p>
    <w:p w:rsidR="000A03AB" w:rsidRDefault="000A03AB" w:rsidP="000A0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Что такое арт-терапия и в чем целесообразность ее использования? На эти вопросы мы </w:t>
      </w:r>
      <w:r w:rsidR="00F25EC2">
        <w:rPr>
          <w:rFonts w:ascii="Times New Roman" w:hAnsi="Times New Roman" w:cs="Times New Roman"/>
          <w:sz w:val="28"/>
          <w:szCs w:val="28"/>
        </w:rPr>
        <w:t xml:space="preserve">попытались найти ответы.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Эмоциональное и физическое состояние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воспитанников, обуч</w:t>
      </w:r>
      <w:r w:rsidR="00F25EC2">
        <w:rPr>
          <w:rFonts w:ascii="Times New Roman" w:hAnsi="Times New Roman" w:cs="Times New Roman"/>
          <w:sz w:val="28"/>
          <w:szCs w:val="28"/>
        </w:rPr>
        <w:t>ающихся часто вызывает</w:t>
      </w:r>
      <w:proofErr w:type="gramEnd"/>
      <w:r w:rsidR="00F25EC2">
        <w:rPr>
          <w:rFonts w:ascii="Times New Roman" w:hAnsi="Times New Roman" w:cs="Times New Roman"/>
          <w:sz w:val="28"/>
          <w:szCs w:val="28"/>
        </w:rPr>
        <w:t xml:space="preserve"> тревогу, что</w:t>
      </w:r>
      <w:r>
        <w:rPr>
          <w:rFonts w:ascii="Times New Roman" w:hAnsi="Times New Roman" w:cs="Times New Roman"/>
          <w:sz w:val="28"/>
          <w:szCs w:val="28"/>
        </w:rPr>
        <w:t xml:space="preserve"> приводит к необходимо</w:t>
      </w:r>
      <w:r w:rsidR="00F25EC2">
        <w:rPr>
          <w:rFonts w:ascii="Times New Roman" w:hAnsi="Times New Roman" w:cs="Times New Roman"/>
          <w:sz w:val="28"/>
          <w:szCs w:val="28"/>
        </w:rPr>
        <w:t>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5EC2">
        <w:rPr>
          <w:rFonts w:ascii="Times New Roman" w:hAnsi="Times New Roman" w:cs="Times New Roman"/>
          <w:sz w:val="28"/>
          <w:szCs w:val="28"/>
        </w:rPr>
        <w:t>поисков новых методов и форм</w:t>
      </w:r>
      <w:r>
        <w:rPr>
          <w:rFonts w:ascii="Times New Roman" w:hAnsi="Times New Roman" w:cs="Times New Roman"/>
          <w:sz w:val="28"/>
          <w:szCs w:val="28"/>
        </w:rPr>
        <w:t xml:space="preserve"> укрепления здоровья. Арт-терапия – один из методов, использующих возможности искусства для достижения положительных изменений в эмоциональном, физическом и личностном развитии ребенка. Это метод с использованием рисования, лепки, танцев, сказок. Все это очень близко детям и способствует самовыражению. Арт-терапия не имеет ограничений и противопоказаний, являясь безопасной и естественной формой работы по укреплению здоровья.</w:t>
      </w:r>
    </w:p>
    <w:p w:rsidR="000A03AB" w:rsidRDefault="000A03AB" w:rsidP="000A0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 группой воспитанников дошкольного отделения «Промо-М» мы реализовали разные формы арт-терапии, выполнив мини-проект. На основании интересов и пожелании детей продуктом проекта было выбрано создание видеоролика, который наглядно отражает современность и важность проблемы данного проекта. </w:t>
      </w:r>
    </w:p>
    <w:p w:rsidR="00F25EC2" w:rsidRDefault="00F25EC2" w:rsidP="000A0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Записанный видеоролик можно посмотреть по ссылке:</w:t>
      </w:r>
    </w:p>
    <w:p w:rsidR="00F25EC2" w:rsidRPr="00F25EC2" w:rsidRDefault="00F25EC2" w:rsidP="00F25EC2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5241E">
          <w:rPr>
            <w:rStyle w:val="a3"/>
            <w:rFonts w:ascii="Times New Roman" w:hAnsi="Times New Roman" w:cs="Times New Roman"/>
            <w:sz w:val="28"/>
            <w:szCs w:val="28"/>
          </w:rPr>
          <w:t>https://yadi.sk/i/1dDB-QDbKheTEw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EC2" w:rsidRDefault="00F25EC2" w:rsidP="000A03AB">
      <w:pPr>
        <w:rPr>
          <w:rFonts w:ascii="Times New Roman" w:hAnsi="Times New Roman" w:cs="Times New Roman"/>
          <w:sz w:val="28"/>
          <w:szCs w:val="28"/>
        </w:rPr>
      </w:pPr>
    </w:p>
    <w:p w:rsidR="00BE39C8" w:rsidRDefault="00BE39C8"/>
    <w:sectPr w:rsidR="00BE3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4A4"/>
    <w:rsid w:val="000A03AB"/>
    <w:rsid w:val="007F34A4"/>
    <w:rsid w:val="00BE39C8"/>
    <w:rsid w:val="00F2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3A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5E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3A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5E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1dDB-QDbKheT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FD56D08F</Template>
  <TotalTime>7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Владимировна Лавренчук</dc:creator>
  <cp:keywords/>
  <dc:description/>
  <cp:lastModifiedBy>Наталья Владимировна Лавренчук</cp:lastModifiedBy>
  <cp:revision>3</cp:revision>
  <dcterms:created xsi:type="dcterms:W3CDTF">2020-10-30T11:00:00Z</dcterms:created>
  <dcterms:modified xsi:type="dcterms:W3CDTF">2020-10-30T11:08:00Z</dcterms:modified>
</cp:coreProperties>
</file>