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дополнительного</w:t>
      </w:r>
      <w:bookmarkStart w:id="0" w:name="_GoBack"/>
      <w:bookmarkEnd w:id="0"/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образования</w:t>
      </w: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 дополнительного образования «Созвездие»</w:t>
      </w: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дошкольного развития «Светлячок»</w:t>
      </w: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B5040" w:rsidRPr="00764272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b/>
          <w:sz w:val="36"/>
          <w:szCs w:val="36"/>
        </w:rPr>
      </w:pPr>
      <w:r w:rsidRPr="00764272">
        <w:rPr>
          <w:rFonts w:ascii="Times New Roman" w:hAnsi="Times New Roman"/>
          <w:b/>
          <w:sz w:val="36"/>
          <w:szCs w:val="36"/>
        </w:rPr>
        <w:t>ПРОЕКТ</w:t>
      </w:r>
    </w:p>
    <w:p w:rsidR="006B5040" w:rsidRPr="009248B0" w:rsidRDefault="006B5040" w:rsidP="000950F1">
      <w:pPr>
        <w:spacing w:after="0" w:line="360" w:lineRule="auto"/>
        <w:ind w:firstLine="709"/>
        <w:jc w:val="center"/>
        <w:rPr>
          <w:rFonts w:ascii="Segoe Print" w:hAnsi="Segoe Print"/>
          <w:b/>
          <w:sz w:val="52"/>
          <w:szCs w:val="52"/>
        </w:rPr>
      </w:pPr>
      <w:r w:rsidRPr="009248B0">
        <w:rPr>
          <w:rFonts w:ascii="Segoe Print" w:hAnsi="Segoe Print"/>
          <w:b/>
          <w:sz w:val="52"/>
          <w:szCs w:val="52"/>
        </w:rPr>
        <w:t>«Любимый Воронеж»</w:t>
      </w: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2.15pt;margin-top:5.55pt;width:313.4pt;height:234.85pt;z-index:251655168">
            <v:imagedata r:id="rId5" o:title=""/>
            <w10:wrap type="square"/>
          </v:shape>
        </w:pict>
      </w: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</w:p>
    <w:p w:rsidR="006B504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</w:p>
    <w:p w:rsidR="006B5040" w:rsidRPr="00D25600" w:rsidRDefault="006B5040" w:rsidP="000950F1">
      <w:pPr>
        <w:spacing w:after="0" w:line="360" w:lineRule="auto"/>
        <w:ind w:firstLine="709"/>
        <w:jc w:val="center"/>
        <w:rPr>
          <w:rFonts w:ascii="Times New Roman" w:hAnsi="Times New Roman"/>
          <w:sz w:val="48"/>
          <w:szCs w:val="48"/>
        </w:rPr>
      </w:pPr>
    </w:p>
    <w:p w:rsidR="006B5040" w:rsidRDefault="006B5040" w:rsidP="000950F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Выполнили: Губарькова Мария, 7 лет, </w:t>
      </w:r>
    </w:p>
    <w:p w:rsidR="006B5040" w:rsidRDefault="006B5040" w:rsidP="000950F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Макаров Всеволод, 7 лет,</w:t>
      </w:r>
    </w:p>
    <w:p w:rsidR="006B5040" w:rsidRDefault="006B5040" w:rsidP="000950F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педагог- организатор Григорьева Н. К., </w:t>
      </w:r>
    </w:p>
    <w:p w:rsidR="006B5040" w:rsidRDefault="006B5040" w:rsidP="000950F1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педагоги дополнительного образования</w:t>
      </w:r>
    </w:p>
    <w:p w:rsidR="006B5040" w:rsidRDefault="006B5040" w:rsidP="000950F1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Шатских В.Р. и Дреманова Е. Н.</w:t>
      </w:r>
    </w:p>
    <w:p w:rsidR="006B5040" w:rsidRDefault="006B5040" w:rsidP="000950F1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B5040" w:rsidRPr="00473644" w:rsidRDefault="006B5040" w:rsidP="00E5718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B5040" w:rsidRPr="00473644" w:rsidRDefault="006B5040" w:rsidP="0066034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Воронеж,  </w:t>
      </w:r>
      <w:r w:rsidRPr="00473644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>- 2020 гг.</w:t>
      </w:r>
    </w:p>
    <w:p w:rsidR="006B5040" w:rsidRPr="000D5E84" w:rsidRDefault="006B5040" w:rsidP="000D5E8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Тема: «Любимый Воронеж»</w:t>
      </w:r>
    </w:p>
    <w:p w:rsidR="006B5040" w:rsidRPr="000D5E84" w:rsidRDefault="006B5040" w:rsidP="000D5E8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Место проведения: МБУДО ЦДО «Созвездие»</w:t>
      </w:r>
    </w:p>
    <w:p w:rsidR="006B5040" w:rsidRPr="000D5E84" w:rsidRDefault="006B5040" w:rsidP="000D5E8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Возраст детей: </w:t>
      </w:r>
      <w:r w:rsidRPr="000D5E84">
        <w:rPr>
          <w:rFonts w:ascii="Times New Roman" w:hAnsi="Times New Roman"/>
          <w:sz w:val="28"/>
          <w:szCs w:val="28"/>
        </w:rPr>
        <w:t>7 лет.</w:t>
      </w:r>
    </w:p>
    <w:p w:rsidR="006B5040" w:rsidRPr="000D5E84" w:rsidRDefault="006B5040" w:rsidP="000D5E8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рок реализации проекта:</w:t>
      </w:r>
      <w:r w:rsidRPr="000D5E84">
        <w:rPr>
          <w:rFonts w:ascii="Times New Roman" w:hAnsi="Times New Roman"/>
          <w:sz w:val="28"/>
          <w:szCs w:val="28"/>
        </w:rPr>
        <w:t xml:space="preserve"> ноябрь </w:t>
      </w:r>
      <w:smartTag w:uri="urn:schemas-microsoft-com:office:smarttags" w:element="metricconverter">
        <w:smartTagPr>
          <w:attr w:name="ProductID" w:val="2019 г"/>
        </w:smartTagPr>
        <w:r w:rsidRPr="000D5E84"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 – январь 2020</w:t>
      </w:r>
      <w:r w:rsidRPr="000D5E84">
        <w:rPr>
          <w:rFonts w:ascii="Times New Roman" w:hAnsi="Times New Roman"/>
          <w:sz w:val="28"/>
          <w:szCs w:val="28"/>
        </w:rPr>
        <w:t>.</w:t>
      </w:r>
    </w:p>
    <w:p w:rsidR="006B5040" w:rsidRPr="000D5E84" w:rsidRDefault="006B5040" w:rsidP="000D5E8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Тип проекта: среднесрочный, информационно – исследовательский.</w:t>
      </w:r>
    </w:p>
    <w:p w:rsidR="006B5040" w:rsidRPr="000D5E84" w:rsidRDefault="006B5040" w:rsidP="000D5E84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Участники проекта: педагог</w:t>
      </w:r>
      <w:r>
        <w:rPr>
          <w:rFonts w:ascii="Times New Roman" w:hAnsi="Times New Roman"/>
          <w:sz w:val="28"/>
          <w:szCs w:val="28"/>
        </w:rPr>
        <w:t>и дополнительного образования Шатских В. Р. , Дреманова Е. Н. , педагог-организатор Григорьева Н. К.</w:t>
      </w:r>
      <w:r w:rsidRPr="000D5E84">
        <w:rPr>
          <w:rFonts w:ascii="Times New Roman" w:hAnsi="Times New Roman"/>
          <w:sz w:val="28"/>
          <w:szCs w:val="28"/>
        </w:rPr>
        <w:t>, дети, родители.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Актуальность проекта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«Для чего  нужно знать историю своего города, региона, государства?» - этот вопрос задается в наше время достаточно часто. История – это память н</w:t>
      </w:r>
      <w:r w:rsidRPr="000D5E84">
        <w:rPr>
          <w:rFonts w:ascii="Times New Roman" w:hAnsi="Times New Roman"/>
          <w:sz w:val="28"/>
          <w:szCs w:val="28"/>
        </w:rPr>
        <w:t>а</w:t>
      </w:r>
      <w:r w:rsidRPr="000D5E84">
        <w:rPr>
          <w:rFonts w:ascii="Times New Roman" w:hAnsi="Times New Roman"/>
          <w:sz w:val="28"/>
          <w:szCs w:val="28"/>
        </w:rPr>
        <w:t>рода, память всего человечества. Как история жизни каждого отдельного чел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века воплощается в особенностях его личности (в его знаниях, умениях, чертах характера) так и история всего человечества воплощена во всех достижениях современности.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Проживая в городе Воронеж, на территории уникальных мест, мы зача</w:t>
      </w:r>
      <w:r w:rsidRPr="000D5E84">
        <w:rPr>
          <w:rFonts w:ascii="Times New Roman" w:hAnsi="Times New Roman"/>
          <w:sz w:val="28"/>
          <w:szCs w:val="28"/>
        </w:rPr>
        <w:t>с</w:t>
      </w:r>
      <w:r w:rsidRPr="000D5E84">
        <w:rPr>
          <w:rFonts w:ascii="Times New Roman" w:hAnsi="Times New Roman"/>
          <w:sz w:val="28"/>
          <w:szCs w:val="28"/>
        </w:rPr>
        <w:t>тую не только не посещаем их, но и мало знаем о них. Даже взрослые, не гов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ря уже о детях, имеют недостаточно знаний о своем городе, не уделяют вним</w:t>
      </w:r>
      <w:r w:rsidRPr="000D5E84">
        <w:rPr>
          <w:rFonts w:ascii="Times New Roman" w:hAnsi="Times New Roman"/>
          <w:sz w:val="28"/>
          <w:szCs w:val="28"/>
        </w:rPr>
        <w:t>а</w:t>
      </w:r>
      <w:r w:rsidRPr="000D5E84">
        <w:rPr>
          <w:rFonts w:ascii="Times New Roman" w:hAnsi="Times New Roman"/>
          <w:sz w:val="28"/>
          <w:szCs w:val="28"/>
        </w:rPr>
        <w:t>ния данной проблеме, в суете повседневной жизни считая ее не столь важной. А ведь рядом с нами такие удивительные памятники со своей уникальной ист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рией и глубок</w:t>
      </w:r>
      <w:r>
        <w:rPr>
          <w:rFonts w:ascii="Times New Roman" w:hAnsi="Times New Roman"/>
          <w:sz w:val="28"/>
          <w:szCs w:val="28"/>
        </w:rPr>
        <w:t>им смыслом. Например, памятник Б</w:t>
      </w:r>
      <w:r w:rsidRPr="000D5E84">
        <w:rPr>
          <w:rFonts w:ascii="Times New Roman" w:hAnsi="Times New Roman"/>
          <w:sz w:val="28"/>
          <w:szCs w:val="28"/>
        </w:rPr>
        <w:t>елому Биму, это не просто памятник собаке, он имеет свою историю, свою трагедию, свой смысл. Памя</w:t>
      </w:r>
      <w:r w:rsidRPr="000D5E8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ник в С</w:t>
      </w:r>
      <w:r w:rsidRPr="000D5E84">
        <w:rPr>
          <w:rFonts w:ascii="Times New Roman" w:hAnsi="Times New Roman"/>
          <w:sz w:val="28"/>
          <w:szCs w:val="28"/>
        </w:rPr>
        <w:t>еверном районе не просто памятник котенку и вороне, а памятник по известному произведению советских времен. А корабль- музей «Гото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>Преде</w:t>
      </w:r>
      <w:r w:rsidRPr="000D5E84">
        <w:rPr>
          <w:rFonts w:ascii="Times New Roman" w:hAnsi="Times New Roman"/>
          <w:sz w:val="28"/>
          <w:szCs w:val="28"/>
        </w:rPr>
        <w:t>с</w:t>
      </w:r>
      <w:r w:rsidRPr="000D5E84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 xml:space="preserve">нация» - </w:t>
      </w:r>
      <w:r w:rsidRPr="000D5E84">
        <w:rPr>
          <w:rFonts w:ascii="Times New Roman" w:hAnsi="Times New Roman"/>
          <w:sz w:val="28"/>
          <w:szCs w:val="28"/>
        </w:rPr>
        <w:t>это не просто украшение адмиралтейской площади, а великая ист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рия нашей страны.</w:t>
      </w: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Дошкольный возраст - важный период становления личности. Он</w:t>
      </w:r>
      <w:r w:rsidRPr="000D5E84">
        <w:rPr>
          <w:rFonts w:ascii="Times New Roman" w:hAnsi="Times New Roman"/>
          <w:sz w:val="28"/>
          <w:szCs w:val="28"/>
        </w:rPr>
        <w:t xml:space="preserve"> имеет свои огромные  потенциальные возможности для формирования высших соц</w:t>
      </w:r>
      <w:r w:rsidRPr="000D5E84">
        <w:rPr>
          <w:rFonts w:ascii="Times New Roman" w:hAnsi="Times New Roman"/>
          <w:sz w:val="28"/>
          <w:szCs w:val="28"/>
        </w:rPr>
        <w:t>и</w:t>
      </w:r>
      <w:r w:rsidRPr="000D5E84">
        <w:rPr>
          <w:rFonts w:ascii="Times New Roman" w:hAnsi="Times New Roman"/>
          <w:sz w:val="28"/>
          <w:szCs w:val="28"/>
        </w:rPr>
        <w:t>альных чувств, к которым относится и чувство патриотизма. Для понимания современного состояния человечества, определения путей его развития -  нужно знать его историю. И никак нельзя ограничиваться общими знаниями об ист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рии страны в целом, необходимо знать историю своего края, места, где ты р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ди</w:t>
      </w:r>
      <w:r>
        <w:rPr>
          <w:rFonts w:ascii="Times New Roman" w:hAnsi="Times New Roman"/>
          <w:sz w:val="28"/>
          <w:szCs w:val="28"/>
        </w:rPr>
        <w:t xml:space="preserve">лся и вырос. </w:t>
      </w:r>
      <w:r w:rsidRPr="000D5E84">
        <w:rPr>
          <w:rFonts w:ascii="Times New Roman" w:hAnsi="Times New Roman"/>
          <w:sz w:val="28"/>
          <w:szCs w:val="28"/>
        </w:rPr>
        <w:t>Кроме</w:t>
      </w:r>
      <w:r>
        <w:rPr>
          <w:rFonts w:ascii="Times New Roman" w:hAnsi="Times New Roman"/>
          <w:sz w:val="28"/>
          <w:szCs w:val="28"/>
        </w:rPr>
        <w:t xml:space="preserve"> того</w:t>
      </w:r>
      <w:r w:rsidRPr="000D5E84">
        <w:rPr>
          <w:rFonts w:ascii="Times New Roman" w:hAnsi="Times New Roman"/>
          <w:sz w:val="28"/>
          <w:szCs w:val="28"/>
        </w:rPr>
        <w:t>,  история нашего города необычайно интересна, и если преподносить ее не скупо по учебникам, а участвовать в проектах, пос</w:t>
      </w:r>
      <w:r w:rsidRPr="000D5E84">
        <w:rPr>
          <w:rFonts w:ascii="Times New Roman" w:hAnsi="Times New Roman"/>
          <w:sz w:val="28"/>
          <w:szCs w:val="28"/>
        </w:rPr>
        <w:t>е</w:t>
      </w:r>
      <w:r w:rsidRPr="000D5E84">
        <w:rPr>
          <w:rFonts w:ascii="Times New Roman" w:hAnsi="Times New Roman"/>
          <w:sz w:val="28"/>
          <w:szCs w:val="28"/>
        </w:rPr>
        <w:t>щать экскурсии, то уже с ранних лет мы придем к тому, что каждый ребенок скажет: « Я хочу знать историю своего любимого города Воронеж».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Цель данного проекта: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Патриотическое и духовно- нравственное воспитание обучающихся через изучение достоп</w:t>
      </w:r>
      <w:r>
        <w:rPr>
          <w:rFonts w:ascii="Times New Roman" w:hAnsi="Times New Roman"/>
          <w:sz w:val="28"/>
          <w:szCs w:val="28"/>
        </w:rPr>
        <w:t>римечательностей города Воронеж</w:t>
      </w:r>
      <w:r w:rsidRPr="000D5E84">
        <w:rPr>
          <w:rFonts w:ascii="Times New Roman" w:hAnsi="Times New Roman"/>
          <w:sz w:val="28"/>
          <w:szCs w:val="28"/>
        </w:rPr>
        <w:t>.</w:t>
      </w: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Задачи: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-знакомство с историческими и природными памятниками (памятник Б</w:t>
      </w:r>
      <w:r w:rsidRPr="000D5E8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лому Биму Черное ухо, К</w:t>
      </w:r>
      <w:r w:rsidRPr="000D5E84">
        <w:rPr>
          <w:rFonts w:ascii="Times New Roman" w:hAnsi="Times New Roman"/>
          <w:sz w:val="28"/>
          <w:szCs w:val="28"/>
        </w:rPr>
        <w:t>отенок с улицы Лизюкова, музей-корабль «Гото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>Пр</w:t>
      </w:r>
      <w:r w:rsidRPr="000D5E84">
        <w:rPr>
          <w:rFonts w:ascii="Times New Roman" w:hAnsi="Times New Roman"/>
          <w:sz w:val="28"/>
          <w:szCs w:val="28"/>
        </w:rPr>
        <w:t>е</w:t>
      </w:r>
      <w:r w:rsidRPr="000D5E84">
        <w:rPr>
          <w:rFonts w:ascii="Times New Roman" w:hAnsi="Times New Roman"/>
          <w:sz w:val="28"/>
          <w:szCs w:val="28"/>
        </w:rPr>
        <w:t xml:space="preserve">дестинация», музей </w:t>
      </w:r>
      <w:r>
        <w:rPr>
          <w:rFonts w:ascii="Times New Roman" w:hAnsi="Times New Roman"/>
          <w:sz w:val="28"/>
          <w:szCs w:val="28"/>
        </w:rPr>
        <w:t xml:space="preserve"> «Маршак-Центр»</w:t>
      </w:r>
      <w:r w:rsidRPr="000D5E84">
        <w:rPr>
          <w:rFonts w:ascii="Times New Roman" w:hAnsi="Times New Roman"/>
          <w:sz w:val="28"/>
          <w:szCs w:val="28"/>
        </w:rPr>
        <w:t>, парки Воронежа)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-знакомство с историческими и культурными событиями жизни города (экскурсии, литературный вечер).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 развитие познавательных и творческих способностей детей в процессе практической деятельности (выполнение буклета</w:t>
      </w:r>
      <w:r>
        <w:rPr>
          <w:rFonts w:ascii="Times New Roman" w:hAnsi="Times New Roman"/>
          <w:sz w:val="28"/>
          <w:szCs w:val="28"/>
        </w:rPr>
        <w:t>, съёмка репортажей</w:t>
      </w:r>
      <w:r w:rsidRPr="000D5E84">
        <w:rPr>
          <w:rFonts w:ascii="Times New Roman" w:hAnsi="Times New Roman"/>
          <w:sz w:val="28"/>
          <w:szCs w:val="28"/>
        </w:rPr>
        <w:t>).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 развитие самостоятельности, памяти и мышления, навыков взаимоо</w:t>
      </w:r>
      <w:r w:rsidRPr="000D5E84">
        <w:rPr>
          <w:rFonts w:ascii="Times New Roman" w:hAnsi="Times New Roman"/>
          <w:sz w:val="28"/>
          <w:szCs w:val="28"/>
        </w:rPr>
        <w:t>т</w:t>
      </w:r>
      <w:r w:rsidRPr="000D5E84">
        <w:rPr>
          <w:rFonts w:ascii="Times New Roman" w:hAnsi="Times New Roman"/>
          <w:sz w:val="28"/>
          <w:szCs w:val="28"/>
        </w:rPr>
        <w:t>ношений с взрослыми.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 освоение  новых форм работы  (репортаж, работа в туристическом агентстве)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 xml:space="preserve">-воспитание </w:t>
      </w:r>
      <w:r>
        <w:rPr>
          <w:rFonts w:ascii="Times New Roman" w:hAnsi="Times New Roman"/>
          <w:sz w:val="28"/>
          <w:szCs w:val="28"/>
        </w:rPr>
        <w:t xml:space="preserve">любви к Родине, </w:t>
      </w:r>
      <w:r w:rsidRPr="000D5E84">
        <w:rPr>
          <w:rFonts w:ascii="Times New Roman" w:hAnsi="Times New Roman"/>
          <w:sz w:val="28"/>
          <w:szCs w:val="28"/>
        </w:rPr>
        <w:t>чувства сопричастности к жизни своего г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рода и ответственности за его будущее.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Предполагаемый результат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В ходе работы над проектом знания детей пополнятся новой информац</w:t>
      </w:r>
      <w:r w:rsidRPr="000D5E84">
        <w:rPr>
          <w:rFonts w:ascii="Times New Roman" w:hAnsi="Times New Roman"/>
          <w:sz w:val="28"/>
          <w:szCs w:val="28"/>
        </w:rPr>
        <w:t>и</w:t>
      </w:r>
      <w:r w:rsidRPr="000D5E84">
        <w:rPr>
          <w:rFonts w:ascii="Times New Roman" w:hAnsi="Times New Roman"/>
          <w:sz w:val="28"/>
          <w:szCs w:val="28"/>
        </w:rPr>
        <w:t>ей об истории памятников Воронежа, о писателях-земляках, о культурной жи</w:t>
      </w:r>
      <w:r w:rsidRPr="000D5E84">
        <w:rPr>
          <w:rFonts w:ascii="Times New Roman" w:hAnsi="Times New Roman"/>
          <w:sz w:val="28"/>
          <w:szCs w:val="28"/>
        </w:rPr>
        <w:t>з</w:t>
      </w:r>
      <w:r w:rsidRPr="000D5E84">
        <w:rPr>
          <w:rFonts w:ascii="Times New Roman" w:hAnsi="Times New Roman"/>
          <w:sz w:val="28"/>
          <w:szCs w:val="28"/>
        </w:rPr>
        <w:t>ни города. Каждый ребенок сможет ощутить себя частью родного города, будет горд за его подвиги и будет заинтересован в его процветании.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 xml:space="preserve"> В ходе работы над проектом были использованы следующие методы: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 Словесные: беседы, чтение художественной литературы, обсуждения, подготовка к съёмке репортажей (доклады детей)</w:t>
      </w:r>
    </w:p>
    <w:p w:rsidR="006B5040" w:rsidRPr="000D5E84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 Наглядные: просмотр презентаций, альбомов, иллюстраций, художес</w:t>
      </w:r>
      <w:r w:rsidRPr="000D5E84">
        <w:rPr>
          <w:rFonts w:ascii="Times New Roman" w:hAnsi="Times New Roman"/>
          <w:sz w:val="28"/>
          <w:szCs w:val="28"/>
        </w:rPr>
        <w:t>т</w:t>
      </w:r>
      <w:r w:rsidRPr="000D5E84">
        <w:rPr>
          <w:rFonts w:ascii="Times New Roman" w:hAnsi="Times New Roman"/>
          <w:sz w:val="28"/>
          <w:szCs w:val="28"/>
        </w:rPr>
        <w:t>венных фильмов, мультфильмов, создание развивающей среды (атрибуты  и интерьер туристического агентства).</w:t>
      </w: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- Практические: создание буклетов – раскрасок, экскурсии, прогулки, п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сещение музе</w:t>
      </w:r>
      <w:r>
        <w:rPr>
          <w:rFonts w:ascii="Times New Roman" w:hAnsi="Times New Roman"/>
          <w:sz w:val="28"/>
          <w:szCs w:val="28"/>
        </w:rPr>
        <w:t>ев</w:t>
      </w:r>
      <w:r w:rsidRPr="000D5E84">
        <w:rPr>
          <w:rFonts w:ascii="Times New Roman" w:hAnsi="Times New Roman"/>
          <w:sz w:val="28"/>
          <w:szCs w:val="28"/>
        </w:rPr>
        <w:t>, съёмка  репортажей с мест</w:t>
      </w:r>
      <w:r>
        <w:rPr>
          <w:rFonts w:ascii="Times New Roman" w:hAnsi="Times New Roman"/>
          <w:sz w:val="28"/>
          <w:szCs w:val="28"/>
        </w:rPr>
        <w:t>а событий (памятники Белый Бим Ч</w:t>
      </w:r>
      <w:r w:rsidRPr="000D5E84">
        <w:rPr>
          <w:rFonts w:ascii="Times New Roman" w:hAnsi="Times New Roman"/>
          <w:sz w:val="28"/>
          <w:szCs w:val="28"/>
        </w:rPr>
        <w:t>ерное ухо,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 xml:space="preserve"> Котенок с ул. Лизюкова,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>корабль- музей «Гото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>Предестинация»).</w:t>
      </w: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27" type="#_x0000_t75" style="position:absolute;left:0;text-align:left;margin-left:228.9pt;margin-top:18.8pt;width:200pt;height:150.1pt;z-index:251657216">
            <v:imagedata r:id="rId6" o:title=""/>
            <w10:wrap type="square"/>
          </v:shape>
        </w:pict>
      </w:r>
      <w:r>
        <w:rPr>
          <w:noProof/>
          <w:lang w:eastAsia="ru-RU"/>
        </w:rPr>
        <w:pict>
          <v:shape id="_x0000_s1028" type="#_x0000_t75" style="position:absolute;left:0;text-align:left;margin-left:26.85pt;margin-top:11.5pt;width:129.6pt;height:172.9pt;z-index:251656192">
            <v:imagedata r:id="rId7" o:title=""/>
            <w10:wrap type="square"/>
          </v:shape>
        </w:pict>
      </w: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Pr="00081BD9" w:rsidRDefault="006B5040" w:rsidP="0036617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Этапы реализации проекта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  <w:lang w:val="en-US"/>
        </w:rPr>
        <w:t>I</w:t>
      </w:r>
      <w:r w:rsidRPr="000D5E84">
        <w:rPr>
          <w:rFonts w:ascii="Times New Roman" w:hAnsi="Times New Roman"/>
          <w:sz w:val="28"/>
          <w:szCs w:val="28"/>
        </w:rPr>
        <w:t xml:space="preserve"> этап - информационный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Предварительная работа: определение проблемы, подбор тематики мер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 xml:space="preserve">приятий, беседы с родителями и детьми. 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Сотрудничество с семьей</w:t>
      </w:r>
      <w:r>
        <w:rPr>
          <w:rFonts w:ascii="Times New Roman" w:hAnsi="Times New Roman"/>
          <w:sz w:val="28"/>
          <w:szCs w:val="28"/>
        </w:rPr>
        <w:t>: подготовка  вместе с педагогами</w:t>
      </w:r>
      <w:r w:rsidRPr="000D5E84">
        <w:rPr>
          <w:rFonts w:ascii="Times New Roman" w:hAnsi="Times New Roman"/>
          <w:sz w:val="28"/>
          <w:szCs w:val="28"/>
        </w:rPr>
        <w:t xml:space="preserve"> информации к выступлениям детей, составление графика посещения музеев, памятников, па</w:t>
      </w:r>
      <w:r w:rsidRPr="000D5E84">
        <w:rPr>
          <w:rFonts w:ascii="Times New Roman" w:hAnsi="Times New Roman"/>
          <w:sz w:val="28"/>
          <w:szCs w:val="28"/>
        </w:rPr>
        <w:t>р</w:t>
      </w:r>
      <w:r w:rsidRPr="000D5E84">
        <w:rPr>
          <w:rFonts w:ascii="Times New Roman" w:hAnsi="Times New Roman"/>
          <w:sz w:val="28"/>
          <w:szCs w:val="28"/>
        </w:rPr>
        <w:t>ков, съёмок.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  <w:lang w:val="en-US"/>
        </w:rPr>
        <w:t>II</w:t>
      </w:r>
      <w:r w:rsidRPr="000D5E84">
        <w:rPr>
          <w:rFonts w:ascii="Times New Roman" w:hAnsi="Times New Roman"/>
          <w:sz w:val="28"/>
          <w:szCs w:val="28"/>
        </w:rPr>
        <w:t xml:space="preserve"> этап - основной: проведение занятий по творчеству С.Я. Маршака с п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сещением Маршак-Центра, просмотр мультфильмов, экскурсия на  корабль- музей «Гото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>Предестинация», знакомство с историей и посещение памятников Белый Б</w:t>
      </w:r>
      <w:r>
        <w:rPr>
          <w:rFonts w:ascii="Times New Roman" w:hAnsi="Times New Roman"/>
          <w:sz w:val="28"/>
          <w:szCs w:val="28"/>
        </w:rPr>
        <w:t>им Ч</w:t>
      </w:r>
      <w:r w:rsidRPr="000D5E84">
        <w:rPr>
          <w:rFonts w:ascii="Times New Roman" w:hAnsi="Times New Roman"/>
          <w:sz w:val="28"/>
          <w:szCs w:val="28"/>
        </w:rPr>
        <w:t>ерное ухо, Котенок с ул. Лизюкова, парков, съёмки.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  <w:lang w:val="en-US"/>
        </w:rPr>
        <w:t>III</w:t>
      </w:r>
      <w:r w:rsidRPr="000D5E84">
        <w:rPr>
          <w:rFonts w:ascii="Times New Roman" w:hAnsi="Times New Roman"/>
          <w:sz w:val="28"/>
          <w:szCs w:val="28"/>
        </w:rPr>
        <w:t xml:space="preserve"> – этап - подведение итогов в виде занятия </w:t>
      </w:r>
      <w:r>
        <w:rPr>
          <w:rFonts w:ascii="Times New Roman" w:hAnsi="Times New Roman"/>
          <w:sz w:val="28"/>
          <w:szCs w:val="28"/>
        </w:rPr>
        <w:t xml:space="preserve">в нетрадиционной форме </w:t>
      </w:r>
      <w:r w:rsidRPr="000D5E84">
        <w:rPr>
          <w:rFonts w:ascii="Times New Roman" w:hAnsi="Times New Roman"/>
          <w:sz w:val="28"/>
          <w:szCs w:val="28"/>
        </w:rPr>
        <w:t>- презентация работы туристического агентства</w:t>
      </w:r>
      <w:r>
        <w:rPr>
          <w:rFonts w:ascii="Times New Roman" w:hAnsi="Times New Roman"/>
          <w:sz w:val="28"/>
          <w:szCs w:val="28"/>
        </w:rPr>
        <w:t xml:space="preserve"> «Мечты сбываются»</w:t>
      </w:r>
      <w:r w:rsidRPr="000D5E84">
        <w:rPr>
          <w:rFonts w:ascii="Times New Roman" w:hAnsi="Times New Roman"/>
          <w:sz w:val="28"/>
          <w:szCs w:val="28"/>
        </w:rPr>
        <w:t>.</w:t>
      </w:r>
    </w:p>
    <w:p w:rsidR="006B5040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Ход реализации проекта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Основная часть реализации проекта представлена от лица обучающих</w:t>
      </w:r>
      <w:r>
        <w:rPr>
          <w:rFonts w:ascii="Times New Roman" w:hAnsi="Times New Roman"/>
          <w:sz w:val="28"/>
          <w:szCs w:val="28"/>
        </w:rPr>
        <w:t>ся ЦДО «Созвездия»  Губарьковой Марии и Макарова Всеволода.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29" type="#_x0000_t75" style="position:absolute;left:0;text-align:left;margin-left:303.35pt;margin-top:219pt;width:178.5pt;height:99.75pt;z-index:251659264">
            <v:imagedata r:id="rId8" o:title=""/>
            <w10:wrap type="square"/>
          </v:shape>
        </w:pict>
      </w:r>
      <w:r w:rsidRPr="000D5E84">
        <w:rPr>
          <w:rFonts w:ascii="Times New Roman" w:hAnsi="Times New Roman"/>
          <w:sz w:val="28"/>
          <w:szCs w:val="28"/>
        </w:rPr>
        <w:t>В этом году мне посчастливилось с моим другом Севой разработать пр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ект  «Любимый Воронеж». Идею для нашей работы нам подсказала наш пед</w:t>
      </w:r>
      <w:r w:rsidRPr="000D5E84">
        <w:rPr>
          <w:rFonts w:ascii="Times New Roman" w:hAnsi="Times New Roman"/>
          <w:sz w:val="28"/>
          <w:szCs w:val="28"/>
        </w:rPr>
        <w:t>а</w:t>
      </w:r>
      <w:r w:rsidRPr="000D5E84">
        <w:rPr>
          <w:rFonts w:ascii="Times New Roman" w:hAnsi="Times New Roman"/>
          <w:sz w:val="28"/>
          <w:szCs w:val="28"/>
        </w:rPr>
        <w:t>гог Виктория Рафисовна, задав вопрос: «А хорошо ли мы знаем наш родной г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род? » Дома, поговорив с родителями, мы сделали вывод, что и они многого не знают, поэтому мы решили провести свое журналистское «расследование». Чтобы больше узнать о родном городе, мы с группой посетили с экскурсией корабль -  музей «Гото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>Предестинация». Это было так интересно! Мы узнали историю создания флота, узнали, как жили люди в далёких веках, и что этот к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рабль не просто украшение нашей набережной, а первый корабль, который Петр 1 построил без помощи иностранных ма</w:t>
      </w:r>
      <w:r w:rsidRPr="000D5E84">
        <w:rPr>
          <w:rFonts w:ascii="Times New Roman" w:hAnsi="Times New Roman"/>
          <w:sz w:val="28"/>
          <w:szCs w:val="28"/>
        </w:rPr>
        <w:t>с</w:t>
      </w:r>
      <w:r w:rsidRPr="000D5E84">
        <w:rPr>
          <w:rFonts w:ascii="Times New Roman" w:hAnsi="Times New Roman"/>
          <w:sz w:val="28"/>
          <w:szCs w:val="28"/>
        </w:rPr>
        <w:t>теров. А потом Сева вместе с родителями и п</w:t>
      </w:r>
      <w:r w:rsidRPr="000D5E84">
        <w:rPr>
          <w:rFonts w:ascii="Times New Roman" w:hAnsi="Times New Roman"/>
          <w:sz w:val="28"/>
          <w:szCs w:val="28"/>
        </w:rPr>
        <w:t>е</w:t>
      </w:r>
      <w:r w:rsidRPr="000D5E84">
        <w:rPr>
          <w:rFonts w:ascii="Times New Roman" w:hAnsi="Times New Roman"/>
          <w:sz w:val="28"/>
          <w:szCs w:val="28"/>
        </w:rPr>
        <w:t xml:space="preserve">дагогом сняли у корабля репортаж, в котором он, как настоящий журналист рассказал нам много удивительного об этом корабле и даже то, что мы не услышали от экскурсовода. 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0" type="#_x0000_t75" style="position:absolute;left:0;text-align:left;margin-left:297.35pt;margin-top:149.3pt;width:179.25pt;height:114pt;z-index:251660288">
            <v:imagedata r:id="rId9" o:title="" cropright="8372f"/>
            <w10:wrap type="square"/>
          </v:shape>
        </w:pict>
      </w:r>
      <w:r>
        <w:rPr>
          <w:noProof/>
          <w:lang w:eastAsia="ru-RU"/>
        </w:rPr>
        <w:pict>
          <v:shape id="_x0000_s1031" type="#_x0000_t75" style="position:absolute;left:0;text-align:left;margin-left:-.7pt;margin-top:6.5pt;width:182.65pt;height:106.45pt;z-index:251658240">
            <v:imagedata r:id="rId10" o:title=""/>
            <w10:wrap type="square"/>
          </v:shape>
        </w:pict>
      </w:r>
      <w:r w:rsidRPr="000D5E84">
        <w:rPr>
          <w:rFonts w:ascii="Times New Roman" w:hAnsi="Times New Roman"/>
          <w:sz w:val="28"/>
          <w:szCs w:val="28"/>
        </w:rPr>
        <w:t>Я очень люблю животных, и, гуляя по г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роду, даже и представить не могла, что посв</w:t>
      </w:r>
      <w:r w:rsidRPr="000D5E84">
        <w:rPr>
          <w:rFonts w:ascii="Times New Roman" w:hAnsi="Times New Roman"/>
          <w:sz w:val="28"/>
          <w:szCs w:val="28"/>
        </w:rPr>
        <w:t>я</w:t>
      </w:r>
      <w:r w:rsidRPr="000D5E84">
        <w:rPr>
          <w:rFonts w:ascii="Times New Roman" w:hAnsi="Times New Roman"/>
          <w:sz w:val="28"/>
          <w:szCs w:val="28"/>
        </w:rPr>
        <w:t>щённые им памятники имеют свой смысл и свою значимость в и</w:t>
      </w:r>
      <w:r w:rsidRPr="000D5E84">
        <w:rPr>
          <w:rFonts w:ascii="Times New Roman" w:hAnsi="Times New Roman"/>
          <w:sz w:val="28"/>
          <w:szCs w:val="28"/>
        </w:rPr>
        <w:t>с</w:t>
      </w:r>
      <w:r w:rsidRPr="000D5E84">
        <w:rPr>
          <w:rFonts w:ascii="Times New Roman" w:hAnsi="Times New Roman"/>
          <w:sz w:val="28"/>
          <w:szCs w:val="28"/>
        </w:rPr>
        <w:t>тории города. Послушав репортаж Севы, я решила тоже поделиться своими знаниями с ребятами именно через к</w:t>
      </w:r>
      <w:r w:rsidRPr="000D5E84">
        <w:rPr>
          <w:rFonts w:ascii="Times New Roman" w:hAnsi="Times New Roman"/>
          <w:sz w:val="28"/>
          <w:szCs w:val="28"/>
        </w:rPr>
        <w:t>а</w:t>
      </w:r>
      <w:r w:rsidRPr="000D5E84">
        <w:rPr>
          <w:rFonts w:ascii="Times New Roman" w:hAnsi="Times New Roman"/>
          <w:sz w:val="28"/>
          <w:szCs w:val="28"/>
        </w:rPr>
        <w:t>меру. После занятий, где педагог рассказала нам о памятниках нашего родного города, которые посвящены животным, показ</w:t>
      </w:r>
      <w:r w:rsidRPr="000D5E84">
        <w:rPr>
          <w:rFonts w:ascii="Times New Roman" w:hAnsi="Times New Roman"/>
          <w:sz w:val="28"/>
          <w:szCs w:val="28"/>
        </w:rPr>
        <w:t>а</w:t>
      </w:r>
      <w:r w:rsidRPr="000D5E84">
        <w:rPr>
          <w:rFonts w:ascii="Times New Roman" w:hAnsi="Times New Roman"/>
          <w:sz w:val="28"/>
          <w:szCs w:val="28"/>
        </w:rPr>
        <w:t>ла мультфильм про котенка с ул. Лизюкова, рассказала про известное произведение Г. Троепо</w:t>
      </w:r>
      <w:r>
        <w:rPr>
          <w:rFonts w:ascii="Times New Roman" w:hAnsi="Times New Roman"/>
          <w:sz w:val="28"/>
          <w:szCs w:val="28"/>
        </w:rPr>
        <w:t xml:space="preserve">льского «Белый Бим Черное ухо» </w:t>
      </w:r>
      <w:r w:rsidRPr="000D5E84">
        <w:rPr>
          <w:rFonts w:ascii="Times New Roman" w:hAnsi="Times New Roman"/>
          <w:sz w:val="28"/>
          <w:szCs w:val="28"/>
        </w:rPr>
        <w:t>я с р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 xml:space="preserve">дителями сняла репортажи. 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Не забыли мы и парки Воронежа - наблюдали за животными в зоопа</w:t>
      </w:r>
      <w:r>
        <w:rPr>
          <w:rFonts w:ascii="Times New Roman" w:hAnsi="Times New Roman"/>
          <w:sz w:val="28"/>
          <w:szCs w:val="28"/>
        </w:rPr>
        <w:t>рке, некоторых кормили с руки, п</w:t>
      </w:r>
      <w:r w:rsidRPr="000D5E84">
        <w:rPr>
          <w:rFonts w:ascii="Times New Roman" w:hAnsi="Times New Roman"/>
          <w:sz w:val="28"/>
          <w:szCs w:val="28"/>
        </w:rPr>
        <w:t>ознакомились с военной техникой в парке Патри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тов, катались</w:t>
      </w:r>
      <w:r>
        <w:rPr>
          <w:rFonts w:ascii="Times New Roman" w:hAnsi="Times New Roman"/>
          <w:sz w:val="28"/>
          <w:szCs w:val="28"/>
        </w:rPr>
        <w:t xml:space="preserve"> на лошадях в парке Алые паруса</w:t>
      </w:r>
      <w:r w:rsidRPr="000D5E84">
        <w:rPr>
          <w:rFonts w:ascii="Times New Roman" w:hAnsi="Times New Roman"/>
          <w:sz w:val="28"/>
          <w:szCs w:val="28"/>
        </w:rPr>
        <w:t xml:space="preserve"> и позанимались на детских тр</w:t>
      </w:r>
      <w:r w:rsidRPr="000D5E84">
        <w:rPr>
          <w:rFonts w:ascii="Times New Roman" w:hAnsi="Times New Roman"/>
          <w:sz w:val="28"/>
          <w:szCs w:val="28"/>
        </w:rPr>
        <w:t>е</w:t>
      </w:r>
      <w:r w:rsidRPr="000D5E84">
        <w:rPr>
          <w:rFonts w:ascii="Times New Roman" w:hAnsi="Times New Roman"/>
          <w:sz w:val="28"/>
          <w:szCs w:val="28"/>
        </w:rPr>
        <w:t>нажёрах в  парке Динамо.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Также за время проекта мы познакомились с творчеством великого де</w:t>
      </w:r>
      <w:r w:rsidRPr="000D5E84">
        <w:rPr>
          <w:rFonts w:ascii="Times New Roman" w:hAnsi="Times New Roman"/>
          <w:sz w:val="28"/>
          <w:szCs w:val="28"/>
        </w:rPr>
        <w:t>т</w:t>
      </w:r>
      <w:r w:rsidRPr="000D5E84">
        <w:rPr>
          <w:rFonts w:ascii="Times New Roman" w:hAnsi="Times New Roman"/>
          <w:sz w:val="28"/>
          <w:szCs w:val="28"/>
        </w:rPr>
        <w:t>ского писателя  С.Я. Маршака. Мы учили его стихи, сходили вместе с родит</w:t>
      </w:r>
      <w:r w:rsidRPr="000D5E8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лями на экскурсию в «Маршак – Ц</w:t>
      </w:r>
      <w:r w:rsidRPr="000D5E84">
        <w:rPr>
          <w:rFonts w:ascii="Times New Roman" w:hAnsi="Times New Roman"/>
          <w:sz w:val="28"/>
          <w:szCs w:val="28"/>
        </w:rPr>
        <w:t>ентр», после которой некоторые родители честно признались, что не знали, почему имя писателя связано с нашим гор</w:t>
      </w:r>
      <w:r w:rsidRPr="000D5E84">
        <w:rPr>
          <w:rFonts w:ascii="Times New Roman" w:hAnsi="Times New Roman"/>
          <w:sz w:val="28"/>
          <w:szCs w:val="28"/>
        </w:rPr>
        <w:t>о</w:t>
      </w:r>
      <w:r w:rsidRPr="000D5E84">
        <w:rPr>
          <w:rFonts w:ascii="Times New Roman" w:hAnsi="Times New Roman"/>
          <w:sz w:val="28"/>
          <w:szCs w:val="28"/>
        </w:rPr>
        <w:t>дом  и что он наш земляк.</w:t>
      </w: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В завершение проекта у нас прошло  открытое занятие в виде туристич</w:t>
      </w:r>
      <w:r w:rsidRPr="000D5E84">
        <w:rPr>
          <w:rFonts w:ascii="Times New Roman" w:hAnsi="Times New Roman"/>
          <w:sz w:val="28"/>
          <w:szCs w:val="28"/>
        </w:rPr>
        <w:t>е</w:t>
      </w:r>
      <w:r w:rsidRPr="000D5E84">
        <w:rPr>
          <w:rFonts w:ascii="Times New Roman" w:hAnsi="Times New Roman"/>
          <w:sz w:val="28"/>
          <w:szCs w:val="28"/>
        </w:rPr>
        <w:t>ского агентства</w:t>
      </w:r>
      <w:r>
        <w:rPr>
          <w:rFonts w:ascii="Times New Roman" w:hAnsi="Times New Roman"/>
          <w:sz w:val="28"/>
          <w:szCs w:val="28"/>
        </w:rPr>
        <w:t xml:space="preserve"> «Мечты сбываются»</w:t>
      </w:r>
      <w:r w:rsidRPr="000D5E84">
        <w:rPr>
          <w:rFonts w:ascii="Times New Roman" w:hAnsi="Times New Roman"/>
          <w:sz w:val="28"/>
          <w:szCs w:val="28"/>
        </w:rPr>
        <w:t xml:space="preserve">, где мы рассказали и показали детям из другой группы, что путешествие по родному городу может оказаться не менее ярким и запоминающимся, чем путешествие заграницу, а также изготовили буклет – раскраску по любимым местам родного города. </w:t>
      </w:r>
    </w:p>
    <w:p w:rsidR="006B5040" w:rsidRDefault="006B5040" w:rsidP="000D5E84">
      <w:pPr>
        <w:spacing w:after="0" w:line="360" w:lineRule="auto"/>
        <w:ind w:firstLine="709"/>
        <w:jc w:val="both"/>
      </w:pPr>
    </w:p>
    <w:p w:rsidR="006B5040" w:rsidRDefault="006B5040" w:rsidP="00D63CE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5040" w:rsidRPr="00D63CE2" w:rsidRDefault="006B5040" w:rsidP="00D63CE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Заключение.</w:t>
      </w:r>
    </w:p>
    <w:p w:rsidR="006B5040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5E84">
        <w:rPr>
          <w:rFonts w:ascii="Times New Roman" w:hAnsi="Times New Roman"/>
          <w:sz w:val="28"/>
          <w:szCs w:val="28"/>
        </w:rPr>
        <w:t>Вы когда–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5E84">
        <w:rPr>
          <w:rFonts w:ascii="Times New Roman" w:hAnsi="Times New Roman"/>
          <w:sz w:val="28"/>
          <w:szCs w:val="28"/>
        </w:rPr>
        <w:t>нибудь з</w:t>
      </w:r>
      <w:r>
        <w:rPr>
          <w:rFonts w:ascii="Times New Roman" w:hAnsi="Times New Roman"/>
          <w:sz w:val="28"/>
          <w:szCs w:val="28"/>
        </w:rPr>
        <w:t>адумывались патриоты ли вы!? А я теперь точно знаю, что я</w:t>
      </w:r>
      <w:r w:rsidRPr="000D5E84">
        <w:rPr>
          <w:rFonts w:ascii="Times New Roman" w:hAnsi="Times New Roman"/>
          <w:sz w:val="28"/>
          <w:szCs w:val="28"/>
        </w:rPr>
        <w:t xml:space="preserve"> - патриот!!! За т</w:t>
      </w:r>
      <w:r>
        <w:rPr>
          <w:rFonts w:ascii="Times New Roman" w:hAnsi="Times New Roman"/>
          <w:sz w:val="28"/>
          <w:szCs w:val="28"/>
        </w:rPr>
        <w:t>ри месяца работы над проектом, я</w:t>
      </w:r>
      <w:r w:rsidRPr="000D5E84">
        <w:rPr>
          <w:rFonts w:ascii="Times New Roman" w:hAnsi="Times New Roman"/>
          <w:sz w:val="28"/>
          <w:szCs w:val="28"/>
        </w:rPr>
        <w:t xml:space="preserve"> так полюби</w:t>
      </w:r>
      <w:r>
        <w:rPr>
          <w:rFonts w:ascii="Times New Roman" w:hAnsi="Times New Roman"/>
          <w:sz w:val="28"/>
          <w:szCs w:val="28"/>
        </w:rPr>
        <w:t>ла</w:t>
      </w:r>
      <w:r w:rsidRPr="000D5E84">
        <w:rPr>
          <w:rFonts w:ascii="Times New Roman" w:hAnsi="Times New Roman"/>
          <w:sz w:val="28"/>
          <w:szCs w:val="28"/>
        </w:rPr>
        <w:t xml:space="preserve"> свой г</w:t>
      </w:r>
      <w:r w:rsidRPr="000D5E8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род, что начала</w:t>
      </w:r>
      <w:r w:rsidRPr="000D5E84">
        <w:rPr>
          <w:rFonts w:ascii="Times New Roman" w:hAnsi="Times New Roman"/>
          <w:sz w:val="28"/>
          <w:szCs w:val="28"/>
        </w:rPr>
        <w:t xml:space="preserve"> рассказывать своим друзьям и родственникам, как же у нас в городе красиво и интересно. </w:t>
      </w:r>
      <w:r>
        <w:rPr>
          <w:rFonts w:ascii="Times New Roman" w:hAnsi="Times New Roman"/>
          <w:sz w:val="28"/>
          <w:szCs w:val="28"/>
        </w:rPr>
        <w:t>Теперь это точно РОДНОЙ город, потому что мне</w:t>
      </w:r>
      <w:r w:rsidRPr="000D5E84">
        <w:rPr>
          <w:rFonts w:ascii="Times New Roman" w:hAnsi="Times New Roman"/>
          <w:sz w:val="28"/>
          <w:szCs w:val="28"/>
        </w:rPr>
        <w:t xml:space="preserve"> нравится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0D5E84">
        <w:rPr>
          <w:rFonts w:ascii="Times New Roman" w:hAnsi="Times New Roman"/>
          <w:sz w:val="28"/>
          <w:szCs w:val="28"/>
        </w:rPr>
        <w:t xml:space="preserve">изучать, </w:t>
      </w:r>
      <w:r>
        <w:rPr>
          <w:rFonts w:ascii="Times New Roman" w:hAnsi="Times New Roman"/>
          <w:sz w:val="28"/>
          <w:szCs w:val="28"/>
        </w:rPr>
        <w:t>я хочу его</w:t>
      </w:r>
      <w:r w:rsidRPr="000D5E84">
        <w:rPr>
          <w:rFonts w:ascii="Times New Roman" w:hAnsi="Times New Roman"/>
          <w:sz w:val="28"/>
          <w:szCs w:val="28"/>
        </w:rPr>
        <w:t xml:space="preserve"> обе</w:t>
      </w:r>
      <w:r>
        <w:rPr>
          <w:rFonts w:ascii="Times New Roman" w:hAnsi="Times New Roman"/>
          <w:sz w:val="28"/>
          <w:szCs w:val="28"/>
        </w:rPr>
        <w:t xml:space="preserve">регать и </w:t>
      </w:r>
      <w:r w:rsidRPr="000D5E84">
        <w:rPr>
          <w:rFonts w:ascii="Times New Roman" w:hAnsi="Times New Roman"/>
          <w:sz w:val="28"/>
          <w:szCs w:val="28"/>
        </w:rPr>
        <w:t>гордиться</w:t>
      </w:r>
      <w:r>
        <w:rPr>
          <w:rFonts w:ascii="Times New Roman" w:hAnsi="Times New Roman"/>
          <w:sz w:val="28"/>
          <w:szCs w:val="28"/>
        </w:rPr>
        <w:t xml:space="preserve"> им</w:t>
      </w:r>
      <w:r w:rsidRPr="000D5E84">
        <w:rPr>
          <w:rFonts w:ascii="Times New Roman" w:hAnsi="Times New Roman"/>
          <w:sz w:val="28"/>
          <w:szCs w:val="28"/>
        </w:rPr>
        <w:t xml:space="preserve">. Мой </w:t>
      </w:r>
      <w:r>
        <w:rPr>
          <w:rFonts w:ascii="Times New Roman" w:hAnsi="Times New Roman"/>
          <w:sz w:val="28"/>
          <w:szCs w:val="28"/>
        </w:rPr>
        <w:t xml:space="preserve">младший </w:t>
      </w:r>
      <w:r w:rsidRPr="000D5E84">
        <w:rPr>
          <w:rFonts w:ascii="Times New Roman" w:hAnsi="Times New Roman"/>
          <w:sz w:val="28"/>
          <w:szCs w:val="28"/>
        </w:rPr>
        <w:t xml:space="preserve">брат сказал, что в следующий раз на </w:t>
      </w:r>
      <w:r>
        <w:rPr>
          <w:rFonts w:ascii="Times New Roman" w:hAnsi="Times New Roman"/>
          <w:sz w:val="28"/>
          <w:szCs w:val="28"/>
        </w:rPr>
        <w:t xml:space="preserve">все </w:t>
      </w:r>
      <w:r w:rsidRPr="000D5E84">
        <w:rPr>
          <w:rFonts w:ascii="Times New Roman" w:hAnsi="Times New Roman"/>
          <w:sz w:val="28"/>
          <w:szCs w:val="28"/>
        </w:rPr>
        <w:t>экскур</w:t>
      </w:r>
      <w:r>
        <w:rPr>
          <w:rFonts w:ascii="Times New Roman" w:hAnsi="Times New Roman"/>
          <w:sz w:val="28"/>
          <w:szCs w:val="28"/>
        </w:rPr>
        <w:t>сии</w:t>
      </w:r>
      <w:r w:rsidRPr="000D5E84">
        <w:rPr>
          <w:rFonts w:ascii="Times New Roman" w:hAnsi="Times New Roman"/>
          <w:sz w:val="28"/>
          <w:szCs w:val="28"/>
        </w:rPr>
        <w:t xml:space="preserve"> он </w:t>
      </w:r>
      <w:r>
        <w:rPr>
          <w:rFonts w:ascii="Times New Roman" w:hAnsi="Times New Roman"/>
          <w:sz w:val="28"/>
          <w:szCs w:val="28"/>
        </w:rPr>
        <w:t xml:space="preserve">будет ходить </w:t>
      </w:r>
      <w:r w:rsidRPr="000D5E84">
        <w:rPr>
          <w:rFonts w:ascii="Times New Roman" w:hAnsi="Times New Roman"/>
          <w:sz w:val="28"/>
          <w:szCs w:val="28"/>
        </w:rPr>
        <w:t xml:space="preserve">со мной. Ни это ли доказывает, что я со своим другом Севой поработала на </w:t>
      </w:r>
      <w:r>
        <w:rPr>
          <w:rFonts w:ascii="Times New Roman" w:hAnsi="Times New Roman"/>
          <w:sz w:val="28"/>
          <w:szCs w:val="28"/>
        </w:rPr>
        <w:t>«</w:t>
      </w:r>
      <w:r w:rsidRPr="000D5E84">
        <w:rPr>
          <w:rFonts w:ascii="Times New Roman" w:hAnsi="Times New Roman"/>
          <w:sz w:val="28"/>
          <w:szCs w:val="28"/>
        </w:rPr>
        <w:t>отлично</w:t>
      </w:r>
      <w:r>
        <w:rPr>
          <w:rFonts w:ascii="Times New Roman" w:hAnsi="Times New Roman"/>
          <w:sz w:val="28"/>
          <w:szCs w:val="28"/>
        </w:rPr>
        <w:t>»?</w:t>
      </w:r>
    </w:p>
    <w:p w:rsidR="006B5040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5040" w:rsidRDefault="006B5040" w:rsidP="0034657F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B5040" w:rsidRPr="000D5E84" w:rsidRDefault="006B5040" w:rsidP="000D5E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6B5040" w:rsidRPr="000D5E84" w:rsidSect="000D5E8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64844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31A5B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8BAAB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462BE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08CF0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3705BE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0408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18DD5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8A20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A7495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5E8539B"/>
    <w:multiLevelType w:val="hybridMultilevel"/>
    <w:tmpl w:val="E3C24FA0"/>
    <w:lvl w:ilvl="0" w:tplc="A900E4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3F612C8"/>
    <w:multiLevelType w:val="hybridMultilevel"/>
    <w:tmpl w:val="6F1632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71DE"/>
    <w:rsid w:val="00000885"/>
    <w:rsid w:val="00027C33"/>
    <w:rsid w:val="00041B5B"/>
    <w:rsid w:val="0005710A"/>
    <w:rsid w:val="00061169"/>
    <w:rsid w:val="00063458"/>
    <w:rsid w:val="00075D01"/>
    <w:rsid w:val="00081BD9"/>
    <w:rsid w:val="0008355A"/>
    <w:rsid w:val="000950F1"/>
    <w:rsid w:val="000D1100"/>
    <w:rsid w:val="000D5E84"/>
    <w:rsid w:val="000D6C74"/>
    <w:rsid w:val="000E7C76"/>
    <w:rsid w:val="000F797F"/>
    <w:rsid w:val="0013236F"/>
    <w:rsid w:val="00167884"/>
    <w:rsid w:val="0017061F"/>
    <w:rsid w:val="00176AA2"/>
    <w:rsid w:val="001A104C"/>
    <w:rsid w:val="001D2726"/>
    <w:rsid w:val="001E4BDB"/>
    <w:rsid w:val="002140C1"/>
    <w:rsid w:val="00216DF7"/>
    <w:rsid w:val="00220946"/>
    <w:rsid w:val="00232296"/>
    <w:rsid w:val="00234F30"/>
    <w:rsid w:val="0024339C"/>
    <w:rsid w:val="00246EF4"/>
    <w:rsid w:val="0025336A"/>
    <w:rsid w:val="00261BFA"/>
    <w:rsid w:val="00272627"/>
    <w:rsid w:val="00276F7E"/>
    <w:rsid w:val="002A47F2"/>
    <w:rsid w:val="002B5123"/>
    <w:rsid w:val="002C2700"/>
    <w:rsid w:val="002E2A08"/>
    <w:rsid w:val="0034657F"/>
    <w:rsid w:val="00356565"/>
    <w:rsid w:val="00366172"/>
    <w:rsid w:val="0037665D"/>
    <w:rsid w:val="003A7A3C"/>
    <w:rsid w:val="003C19A4"/>
    <w:rsid w:val="003C77F6"/>
    <w:rsid w:val="00423A7A"/>
    <w:rsid w:val="0045309C"/>
    <w:rsid w:val="00473644"/>
    <w:rsid w:val="0047631E"/>
    <w:rsid w:val="0048175C"/>
    <w:rsid w:val="00560402"/>
    <w:rsid w:val="0059646D"/>
    <w:rsid w:val="005B514B"/>
    <w:rsid w:val="005C0E74"/>
    <w:rsid w:val="005E0D33"/>
    <w:rsid w:val="005E239F"/>
    <w:rsid w:val="00613902"/>
    <w:rsid w:val="006144C9"/>
    <w:rsid w:val="00641CE7"/>
    <w:rsid w:val="00660347"/>
    <w:rsid w:val="006B5040"/>
    <w:rsid w:val="006C038F"/>
    <w:rsid w:val="006C12FA"/>
    <w:rsid w:val="006F6F5B"/>
    <w:rsid w:val="00764272"/>
    <w:rsid w:val="007C1D70"/>
    <w:rsid w:val="007C31B1"/>
    <w:rsid w:val="00813073"/>
    <w:rsid w:val="00843C85"/>
    <w:rsid w:val="008471DE"/>
    <w:rsid w:val="00847F69"/>
    <w:rsid w:val="0085263C"/>
    <w:rsid w:val="00874739"/>
    <w:rsid w:val="00893067"/>
    <w:rsid w:val="00911D49"/>
    <w:rsid w:val="009248B0"/>
    <w:rsid w:val="00947A74"/>
    <w:rsid w:val="009755E9"/>
    <w:rsid w:val="00975B2A"/>
    <w:rsid w:val="00993A8F"/>
    <w:rsid w:val="009940D7"/>
    <w:rsid w:val="009D3A14"/>
    <w:rsid w:val="009E4E08"/>
    <w:rsid w:val="009F4365"/>
    <w:rsid w:val="00A106C5"/>
    <w:rsid w:val="00A1306A"/>
    <w:rsid w:val="00A14A62"/>
    <w:rsid w:val="00A324FB"/>
    <w:rsid w:val="00A36958"/>
    <w:rsid w:val="00A42D3C"/>
    <w:rsid w:val="00A640EB"/>
    <w:rsid w:val="00A957B7"/>
    <w:rsid w:val="00A961B2"/>
    <w:rsid w:val="00AE2ACF"/>
    <w:rsid w:val="00AF15A3"/>
    <w:rsid w:val="00B03538"/>
    <w:rsid w:val="00B15341"/>
    <w:rsid w:val="00B5795B"/>
    <w:rsid w:val="00B72E06"/>
    <w:rsid w:val="00BA0778"/>
    <w:rsid w:val="00BA36E2"/>
    <w:rsid w:val="00BB1217"/>
    <w:rsid w:val="00BC6360"/>
    <w:rsid w:val="00C04363"/>
    <w:rsid w:val="00C64046"/>
    <w:rsid w:val="00C7223D"/>
    <w:rsid w:val="00C91A8F"/>
    <w:rsid w:val="00CE1BF4"/>
    <w:rsid w:val="00D25600"/>
    <w:rsid w:val="00D26669"/>
    <w:rsid w:val="00D63CE2"/>
    <w:rsid w:val="00D82975"/>
    <w:rsid w:val="00D84630"/>
    <w:rsid w:val="00D84CE1"/>
    <w:rsid w:val="00D90B0B"/>
    <w:rsid w:val="00DA0C82"/>
    <w:rsid w:val="00DB6E22"/>
    <w:rsid w:val="00DD43D6"/>
    <w:rsid w:val="00DF5F07"/>
    <w:rsid w:val="00E00013"/>
    <w:rsid w:val="00E13958"/>
    <w:rsid w:val="00E15D7A"/>
    <w:rsid w:val="00E32FA3"/>
    <w:rsid w:val="00E37917"/>
    <w:rsid w:val="00E4684A"/>
    <w:rsid w:val="00E5718D"/>
    <w:rsid w:val="00E75E0B"/>
    <w:rsid w:val="00EC6D96"/>
    <w:rsid w:val="00EE16E3"/>
    <w:rsid w:val="00EF13FE"/>
    <w:rsid w:val="00F056BD"/>
    <w:rsid w:val="00F35811"/>
    <w:rsid w:val="00F57B0F"/>
    <w:rsid w:val="00F742CA"/>
    <w:rsid w:val="00F874BB"/>
    <w:rsid w:val="00F92C44"/>
    <w:rsid w:val="00FB41DD"/>
    <w:rsid w:val="00FB673D"/>
    <w:rsid w:val="00FD45F3"/>
    <w:rsid w:val="00FE5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0E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755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804</TotalTime>
  <Pages>7</Pages>
  <Words>1202</Words>
  <Characters>6858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Павел</cp:lastModifiedBy>
  <cp:revision>91</cp:revision>
  <dcterms:created xsi:type="dcterms:W3CDTF">2020-02-20T08:15:00Z</dcterms:created>
  <dcterms:modified xsi:type="dcterms:W3CDTF">2020-10-29T10:17:00Z</dcterms:modified>
</cp:coreProperties>
</file>